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21" w:rsidRPr="0090593B" w:rsidRDefault="001063B3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90593B">
        <w:rPr>
          <w:rFonts w:ascii="adwa-assalaf" w:hAnsi="adwa-assalaf" w:cs="adwa-assalaf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5A121" wp14:editId="3DE330DA">
                <wp:simplePos x="0" y="0"/>
                <wp:positionH relativeFrom="column">
                  <wp:posOffset>80645</wp:posOffset>
                </wp:positionH>
                <wp:positionV relativeFrom="paragraph">
                  <wp:posOffset>-10160</wp:posOffset>
                </wp:positionV>
                <wp:extent cx="793750" cy="800100"/>
                <wp:effectExtent l="0" t="0" r="25400" b="19050"/>
                <wp:wrapNone/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EFA" w:rsidRDefault="00441EFA">
                            <w:pPr>
                              <w:rPr>
                                <w:rtl/>
                              </w:rPr>
                            </w:pPr>
                          </w:p>
                          <w:p w:rsidR="00441EFA" w:rsidRPr="00245466" w:rsidRDefault="00441EFA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24546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ـــــــــــــــــــــــــــــــــــــــــــــــــــــ</w:t>
                            </w:r>
                          </w:p>
                          <w:p w:rsidR="00441EFA" w:rsidRPr="00C361D3" w:rsidRDefault="00441EFA" w:rsidP="00905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865A121" id="مستطيل 10" o:spid="_x0000_s1026" style="position:absolute;left:0;text-align:left;margin-left:6.35pt;margin-top:-.8pt;width:62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">
                <v:textbox>
                  <w:txbxContent>
                    <w:p w:rsidR="00441EFA" w:rsidRDefault="00441EFA">
                      <w:pPr>
                        <w:rPr>
                          <w:rtl/>
                        </w:rPr>
                      </w:pPr>
                    </w:p>
                    <w:p w:rsidR="00441EFA" w:rsidRPr="00245466" w:rsidRDefault="00441EFA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24546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ـــــــــــــــــــــــــــــــــــــــــــــــــــــ</w:t>
                      </w:r>
                    </w:p>
                    <w:p w:rsidR="00441EFA" w:rsidRPr="00C361D3" w:rsidRDefault="00441EFA" w:rsidP="009059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9517E3" w:rsidRPr="00D50B07" w:rsidRDefault="009517E3" w:rsidP="00B539B7">
      <w:pPr>
        <w:pStyle w:val="1"/>
        <w:rPr>
          <w:sz w:val="16"/>
          <w:szCs w:val="22"/>
          <w:rtl/>
          <w:lang w:eastAsia="en-US"/>
        </w:rPr>
      </w:pPr>
      <w:r w:rsidRPr="00D50B07">
        <w:rPr>
          <w:sz w:val="28"/>
          <w:szCs w:val="36"/>
          <w:u w:val="single"/>
          <w:rtl/>
          <w:lang w:eastAsia="en-US"/>
        </w:rPr>
        <w:t>السؤال الأول</w:t>
      </w:r>
      <w:r w:rsidRPr="00407524">
        <w:rPr>
          <w:sz w:val="28"/>
          <w:szCs w:val="36"/>
          <w:rtl/>
          <w:lang w:eastAsia="en-US"/>
        </w:rPr>
        <w:t>: اخت</w:t>
      </w:r>
      <w:r w:rsidR="00407524" w:rsidRPr="00407524">
        <w:rPr>
          <w:rFonts w:hint="cs"/>
          <w:sz w:val="28"/>
          <w:szCs w:val="36"/>
          <w:rtl/>
          <w:lang w:eastAsia="en-US"/>
        </w:rPr>
        <w:t>ا</w:t>
      </w:r>
      <w:r w:rsidRPr="00407524">
        <w:rPr>
          <w:sz w:val="28"/>
          <w:szCs w:val="36"/>
          <w:rtl/>
          <w:lang w:eastAsia="en-US"/>
        </w:rPr>
        <w:t>ر</w:t>
      </w:r>
      <w:r w:rsidR="00407524" w:rsidRPr="00407524">
        <w:rPr>
          <w:rFonts w:hint="cs"/>
          <w:sz w:val="28"/>
          <w:szCs w:val="36"/>
          <w:rtl/>
          <w:lang w:eastAsia="en-US"/>
        </w:rPr>
        <w:t>ي</w:t>
      </w:r>
      <w:r w:rsidRPr="00407524">
        <w:rPr>
          <w:sz w:val="28"/>
          <w:szCs w:val="36"/>
          <w:rtl/>
          <w:lang w:eastAsia="en-US"/>
        </w:rPr>
        <w:t xml:space="preserve"> الإجابة الصحيحة مما يلي: وظلل</w:t>
      </w:r>
      <w:r w:rsidR="00407524" w:rsidRPr="00407524">
        <w:rPr>
          <w:rFonts w:hint="cs"/>
          <w:sz w:val="28"/>
          <w:szCs w:val="36"/>
          <w:rtl/>
          <w:lang w:eastAsia="en-US"/>
        </w:rPr>
        <w:t>ي</w:t>
      </w:r>
      <w:r w:rsidRPr="00407524">
        <w:rPr>
          <w:sz w:val="28"/>
          <w:szCs w:val="36"/>
          <w:rtl/>
          <w:lang w:eastAsia="en-US"/>
        </w:rPr>
        <w:t>ها في المكان المناسب:</w:t>
      </w:r>
      <w:r w:rsidRPr="00D50B07">
        <w:rPr>
          <w:sz w:val="24"/>
          <w:szCs w:val="32"/>
          <w:lang w:eastAsia="en-US"/>
        </w:rPr>
        <w:t xml:space="preserve"> </w:t>
      </w:r>
      <w:r w:rsidR="00D50B07">
        <w:rPr>
          <w:sz w:val="24"/>
          <w:szCs w:val="32"/>
          <w:lang w:eastAsia="en-US"/>
        </w:rPr>
        <w:t xml:space="preserve">   </w:t>
      </w:r>
      <w:r w:rsidR="00AE5CEC" w:rsidRPr="00D50B07">
        <w:rPr>
          <w:sz w:val="16"/>
          <w:szCs w:val="22"/>
          <w:rtl/>
          <w:lang w:eastAsia="en-US"/>
        </w:rPr>
        <w:t xml:space="preserve">( </w:t>
      </w:r>
      <w:r w:rsidR="001063B3" w:rsidRPr="00D50B07">
        <w:rPr>
          <w:sz w:val="16"/>
          <w:szCs w:val="22"/>
          <w:rtl/>
          <w:lang w:eastAsia="en-US"/>
        </w:rPr>
        <w:t xml:space="preserve">كل فقرة </w:t>
      </w:r>
      <w:r w:rsidR="00AE5CEC" w:rsidRPr="00D50B07">
        <w:rPr>
          <w:sz w:val="16"/>
          <w:szCs w:val="22"/>
          <w:rtl/>
          <w:lang w:eastAsia="en-US"/>
        </w:rPr>
        <w:t>0.75</w:t>
      </w:r>
      <w:r w:rsidR="001063B3" w:rsidRPr="00D50B07">
        <w:rPr>
          <w:sz w:val="16"/>
          <w:szCs w:val="22"/>
          <w:rtl/>
          <w:lang w:eastAsia="en-US"/>
        </w:rPr>
        <w:t xml:space="preserve"> درجة )</w:t>
      </w:r>
    </w:p>
    <w:p w:rsidR="009517E3" w:rsidRPr="00216725" w:rsidRDefault="00C8717B" w:rsidP="007D4659">
      <w:pPr>
        <w:rPr>
          <w:rFonts w:ascii="adwa-assalaf" w:hAnsi="adwa-assalaf" w:cs="adwa-assalaf"/>
          <w:b/>
          <w:bCs/>
          <w:sz w:val="28"/>
          <w:szCs w:val="28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1ــ  </w:t>
      </w:r>
      <w:r w:rsidR="002B437A">
        <w:rPr>
          <w:rFonts w:ascii="adwa-assalaf" w:hAnsi="adwa-assalaf" w:cs="adwa-assalaf" w:hint="cs"/>
          <w:b/>
          <w:bCs/>
          <w:sz w:val="28"/>
          <w:szCs w:val="28"/>
          <w:rtl/>
        </w:rPr>
        <w:t>القلب واللسان والجوارح من شعب: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7D4659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الإ</w:t>
            </w:r>
            <w:r w:rsidR="002B437A" w:rsidRPr="007D4659">
              <w:rPr>
                <w:rFonts w:ascii="adwa-assalaf" w:hAnsi="adwa-assalaf" w:cs="adwa-assalaf"/>
                <w:sz w:val="24"/>
                <w:szCs w:val="24"/>
                <w:rtl/>
              </w:rPr>
              <w:t>سلام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7E3" w:rsidRPr="007D4659" w:rsidRDefault="002B437A" w:rsidP="00270C5D">
            <w:pPr>
              <w:pStyle w:val="1"/>
              <w:rPr>
                <w:rFonts w:ascii="adwa-assalaf" w:hAnsi="adwa-assalaf" w:cs="adwa-assalaf"/>
                <w:b w:val="0"/>
                <w:bCs w:val="0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b w:val="0"/>
                <w:bCs w:val="0"/>
                <w:sz w:val="24"/>
                <w:szCs w:val="24"/>
                <w:rtl/>
              </w:rPr>
              <w:t>الإيمان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 xml:space="preserve">الإحسان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الحج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2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CB7B16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2B437A">
        <w:rPr>
          <w:rFonts w:ascii="adwa-assalaf" w:hAnsi="adwa-assalaf" w:cs="adwa-assalaf" w:hint="cs"/>
          <w:b/>
          <w:bCs/>
          <w:sz w:val="32"/>
          <w:szCs w:val="32"/>
          <w:rtl/>
        </w:rPr>
        <w:t>الصلاة من شعب 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القلب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الجوارح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اللسان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النية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>3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2B437A">
        <w:rPr>
          <w:rFonts w:ascii="adwa-assalaf" w:hAnsi="adwa-assalaf" w:cs="adwa-assalaf" w:hint="cs"/>
          <w:b/>
          <w:bCs/>
          <w:sz w:val="32"/>
          <w:szCs w:val="32"/>
          <w:rtl/>
        </w:rPr>
        <w:t>الشرك الأكبر من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منقصات الايمان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 xml:space="preserve">الذنوب والمعاصي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7E3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البدع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9517E3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7E3" w:rsidRPr="007D4659" w:rsidRDefault="002B437A" w:rsidP="00270C5D">
            <w:pPr>
              <w:contextualSpacing/>
              <w:jc w:val="center"/>
              <w:rPr>
                <w:rFonts w:ascii="adwa-assalaf" w:hAnsi="adwa-assalaf" w:cs="adwa-assalaf"/>
                <w:i/>
                <w:iCs/>
                <w:noProof w:val="0"/>
                <w:sz w:val="24"/>
                <w:szCs w:val="24"/>
                <w:rtl/>
                <w:lang w:eastAsia="en-US"/>
              </w:rPr>
            </w:pPr>
            <w:r w:rsidRPr="007D4659">
              <w:rPr>
                <w:rFonts w:ascii="adwa-assalaf" w:hAnsi="adwa-assalaf" w:cs="adwa-assalaf" w:hint="cs"/>
                <w:i/>
                <w:iCs/>
                <w:noProof w:val="0"/>
                <w:sz w:val="24"/>
                <w:szCs w:val="24"/>
                <w:rtl/>
                <w:lang w:eastAsia="en-US"/>
              </w:rPr>
              <w:t>نواقض الأيمان</w:t>
            </w:r>
          </w:p>
        </w:tc>
      </w:tr>
    </w:tbl>
    <w:p w:rsidR="000F3772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8541F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82B0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7D4659">
        <w:rPr>
          <w:rFonts w:ascii="adwa-assalaf" w:hAnsi="adwa-assalaf" w:cs="adwa-assalaf" w:hint="cs"/>
          <w:b/>
          <w:bCs/>
          <w:sz w:val="32"/>
          <w:szCs w:val="32"/>
          <w:rtl/>
        </w:rPr>
        <w:t>الإ</w:t>
      </w:r>
      <w:r w:rsidR="002B437A">
        <w:rPr>
          <w:rFonts w:ascii="adwa-assalaf" w:hAnsi="adwa-assalaf" w:cs="adwa-assalaf" w:hint="cs"/>
          <w:b/>
          <w:bCs/>
          <w:sz w:val="32"/>
          <w:szCs w:val="32"/>
          <w:rtl/>
        </w:rPr>
        <w:t>يمان بالكتاب هي من أركان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الإسلام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الإيمان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الإحسان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2B437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الحج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CC287D">
        <w:rPr>
          <w:rFonts w:ascii="adwa-assalaf" w:hAnsi="adwa-assalaf" w:cs="adwa-assalaf" w:hint="cs"/>
          <w:b/>
          <w:bCs/>
          <w:sz w:val="32"/>
          <w:szCs w:val="32"/>
          <w:rtl/>
        </w:rPr>
        <w:t>من أمثلة الشرك في الأسماء والصفات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:rsidTr="00D37036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772" w:rsidRPr="007D4659" w:rsidRDefault="00CC287D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إنكار أسماء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CC287D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أن يعتقد أن أحد يعلم الغيب مع الله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CC287D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أن يعتقد أن للكون رب غير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A41D86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دعاء الأموات والصالحين </w:t>
            </w:r>
          </w:p>
        </w:tc>
      </w:tr>
    </w:tbl>
    <w:p w:rsidR="000F3772" w:rsidRPr="00D50B07" w:rsidRDefault="009517E3" w:rsidP="0040752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6</w:t>
      </w:r>
      <w:r w:rsidR="00407524" w:rsidRPr="00407524">
        <w:rPr>
          <w:rFonts w:ascii="adwa-assalaf" w:hAnsi="adwa-assalaf" w:cs="adwa-assalaf"/>
          <w:b/>
          <w:bCs/>
          <w:sz w:val="32"/>
          <w:szCs w:val="32"/>
          <w:rtl/>
        </w:rPr>
        <w:t>_ من نواقض الإيمان</w:t>
      </w:r>
      <w:r w:rsidR="00407524">
        <w:rPr>
          <w:rFonts w:ascii="adwa-assalaf" w:hAnsi="adwa-assalaf" w:cs="Times New Roman" w:hint="cs"/>
          <w:b/>
          <w:bCs/>
          <w:sz w:val="32"/>
          <w:szCs w:val="32"/>
          <w:rtl/>
        </w:rPr>
        <w:t xml:space="preserve"> </w:t>
      </w:r>
      <w:r w:rsidR="00A41D86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tbl>
      <w:tblPr>
        <w:bidiVisual/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63"/>
        <w:gridCol w:w="2190"/>
        <w:gridCol w:w="243"/>
        <w:gridCol w:w="297"/>
        <w:gridCol w:w="1980"/>
        <w:gridCol w:w="236"/>
        <w:gridCol w:w="277"/>
        <w:gridCol w:w="2094"/>
      </w:tblGrid>
      <w:tr w:rsidR="000F3772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407524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الشرك الأصغر</w:t>
            </w:r>
            <w:r w:rsidR="00A41D86"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407524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الذنوب</w:t>
            </w:r>
            <w:r w:rsidR="00A41D86"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407524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الشرك الأكبر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407524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الكفر الأصغر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7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B61AF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41D86">
        <w:rPr>
          <w:rFonts w:ascii="adwa-assalaf" w:hAnsi="adwa-assalaf" w:cs="adwa-assalaf" w:hint="cs"/>
          <w:b/>
          <w:bCs/>
          <w:sz w:val="32"/>
          <w:szCs w:val="32"/>
          <w:rtl/>
        </w:rPr>
        <w:t>من أثار الكفر الأكبر:</w:t>
      </w:r>
    </w:p>
    <w:tbl>
      <w:tblPr>
        <w:tblpPr w:leftFromText="180" w:rightFromText="180" w:vertAnchor="text" w:tblpXSpec="center" w:tblpY="1"/>
        <w:tblOverlap w:val="never"/>
        <w:bidiVisual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138"/>
        <w:gridCol w:w="283"/>
        <w:gridCol w:w="425"/>
        <w:gridCol w:w="2127"/>
        <w:gridCol w:w="283"/>
        <w:gridCol w:w="284"/>
        <w:gridCol w:w="1894"/>
        <w:gridCol w:w="236"/>
        <w:gridCol w:w="277"/>
        <w:gridCol w:w="2129"/>
      </w:tblGrid>
      <w:tr w:rsidR="000F3772" w:rsidRPr="0090593B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7D4659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يحبط جميع الأعمال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A97CB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كفر الإ</w:t>
            </w:r>
            <w:r w:rsidR="00A41D86"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ستهزاء والسخرية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A97CB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كفر الإ</w:t>
            </w:r>
            <w:r w:rsidR="00A41D86"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عراض عن دين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A97CB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كفر الإستكبار</w:t>
            </w:r>
          </w:p>
        </w:tc>
      </w:tr>
    </w:tbl>
    <w:p w:rsidR="007D4659" w:rsidRDefault="007D4659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9517E3" w:rsidRPr="00D50B07" w:rsidRDefault="007D4659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lastRenderedPageBreak/>
        <w:t>8</w:t>
      </w:r>
      <w:r w:rsidR="00885C38">
        <w:rPr>
          <w:rFonts w:ascii="adwa-assalaf" w:hAnsi="adwa-assalaf" w:cs="adwa-assalaf"/>
          <w:b/>
          <w:bCs/>
          <w:sz w:val="32"/>
          <w:szCs w:val="32"/>
          <w:rtl/>
        </w:rPr>
        <w:t>-</w:t>
      </w:r>
      <w:r w:rsidR="009517E3"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1B043" wp14:editId="45B3CBA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0" t="0" r="19050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EFA" w:rsidRPr="006E28A4" w:rsidRDefault="00441EFA" w:rsidP="009517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61B043" id="مستطيل 4" o:spid="_x0000_s1027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oARAIAAGI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BZqkoARAIAAGI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:rsidR="00441EFA" w:rsidRPr="006E28A4" w:rsidRDefault="00441EFA" w:rsidP="009517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407524">
        <w:rPr>
          <w:rFonts w:ascii="adwa-assalaf" w:hAnsi="adwa-assalaf" w:cs="adwa-assalaf" w:hint="cs"/>
          <w:b/>
          <w:bCs/>
          <w:sz w:val="32"/>
          <w:szCs w:val="32"/>
          <w:rtl/>
        </w:rPr>
        <w:t>من أقسام الشرك في الألوهية</w:t>
      </w:r>
      <w:r w:rsidR="00885C3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:</w:t>
      </w:r>
      <w:r w:rsidR="00E055B0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0F3772" w:rsidRPr="007D4659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885C38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885C3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الشرك الأكبر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885C3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الشرك الأصغر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885C3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شرك المحبة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0F3772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772" w:rsidRPr="007D4659" w:rsidRDefault="00885C3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الشرك الخفي </w:t>
            </w:r>
          </w:p>
        </w:tc>
      </w:tr>
    </w:tbl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9 ـــ </w:t>
      </w:r>
      <w:r w:rsidR="00885C38">
        <w:rPr>
          <w:rFonts w:ascii="adwa-assalaf" w:hAnsi="adwa-assalaf" w:cs="adwa-assalaf" w:hint="cs"/>
          <w:b/>
          <w:bCs/>
          <w:sz w:val="32"/>
          <w:szCs w:val="32"/>
          <w:rtl/>
        </w:rPr>
        <w:t>الشرك في الطاعة هو طاعة المخلوقين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36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C8090B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زيارة الأقارب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885C3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حضور الحفلات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C8090B" w:rsidP="00C8090B">
            <w:pPr>
              <w:ind w:left="-57" w:right="-57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بتحليل الح</w:t>
            </w:r>
            <w:r w:rsidR="000C4A53">
              <w:rPr>
                <w:rFonts w:ascii="adwa-assalaf" w:hAnsi="adwa-assalaf" w:cs="adwa-assalaf" w:hint="cs"/>
                <w:sz w:val="24"/>
                <w:szCs w:val="24"/>
                <w:rtl/>
              </w:rPr>
              <w:t>رام</w:t>
            </w:r>
            <w:bookmarkStart w:id="0" w:name="_GoBack"/>
            <w:bookmarkEnd w:id="0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885C3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أداء الأعمال</w:t>
            </w:r>
          </w:p>
        </w:tc>
      </w:tr>
    </w:tbl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C8090B">
        <w:rPr>
          <w:rFonts w:ascii="adwa-assalaf" w:hAnsi="adwa-assalaf" w:cs="adwa-assalaf" w:hint="cs"/>
          <w:b/>
          <w:bCs/>
          <w:sz w:val="32"/>
          <w:szCs w:val="32"/>
          <w:rtl/>
        </w:rPr>
        <w:t>من علامات النفاق الأكبر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C8090B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تكذيب الرسول أو بعض ماجاء به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A97CB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كفر الإ</w:t>
            </w:r>
            <w:r w:rsidR="00C8090B"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عراض عن دين الله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A97CB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كفر الإباء والإ</w:t>
            </w:r>
            <w:r w:rsidR="00C8090B"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ستكبار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C8090B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>كفر الشك</w:t>
            </w:r>
          </w:p>
        </w:tc>
      </w:tr>
    </w:tbl>
    <w:p w:rsidR="009517E3" w:rsidRPr="00D50B07" w:rsidRDefault="009517E3" w:rsidP="00B87B0A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11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5687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هو أن ينكر العبد </w:t>
      </w:r>
      <w:r w:rsidR="00B87B0A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أمرا معلوما </w:t>
      </w:r>
      <w:r w:rsidR="00656877">
        <w:rPr>
          <w:rFonts w:ascii="adwa-assalaf" w:hAnsi="adwa-assalaf" w:cs="adwa-assalaf" w:hint="cs"/>
          <w:b/>
          <w:bCs/>
          <w:sz w:val="32"/>
          <w:szCs w:val="32"/>
          <w:rtl/>
        </w:rPr>
        <w:t>من الدين</w:t>
      </w:r>
      <w:r w:rsidR="00B87B0A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بالضرورة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7D4659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56877" w:rsidP="00B87B0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كفر </w:t>
            </w:r>
            <w:r w:rsid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التكذيب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B87B0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كفر الإباء والإ</w:t>
            </w:r>
            <w:r w:rsidR="00656877"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ستكبار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5687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كفر الشك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7D4659" w:rsidRDefault="00656877" w:rsidP="00B87B0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7D4659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كفر الأ سماء </w:t>
            </w:r>
          </w:p>
        </w:tc>
      </w:tr>
    </w:tbl>
    <w:p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12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56877">
        <w:rPr>
          <w:rFonts w:ascii="adwa-assalaf" w:hAnsi="adwa-assalaf" w:cs="adwa-assalaf" w:hint="cs"/>
          <w:b/>
          <w:bCs/>
          <w:sz w:val="32"/>
          <w:szCs w:val="32"/>
          <w:rtl/>
        </w:rPr>
        <w:t>كل معصيةلايترتب عليها حد في الدنيا ولا وعيد في الأخرة: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B87B0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5687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الصغائر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5687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الكبائر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5687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البدعة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5687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النفاق </w:t>
            </w:r>
          </w:p>
        </w:tc>
      </w:tr>
    </w:tbl>
    <w:p w:rsidR="00611067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13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65687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رفع الصوت </w:t>
      </w:r>
      <w:r w:rsidR="00FC6B88">
        <w:rPr>
          <w:rFonts w:ascii="adwa-assalaf" w:hAnsi="adwa-assalaf" w:cs="adwa-assalaf" w:hint="cs"/>
          <w:b/>
          <w:bCs/>
          <w:sz w:val="32"/>
          <w:szCs w:val="32"/>
          <w:rtl/>
        </w:rPr>
        <w:t>بالندب على الميت والدعاء بالويل والثبور: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295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87B0A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FC6B8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قتال المسلم لأخيه المسلم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FC6B8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الطعن في الأ نساب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FC6B8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النياحه على الميت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FC6B8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كفر النعمة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FC6B88">
        <w:rPr>
          <w:rFonts w:ascii="adwa-assalaf" w:hAnsi="adwa-assalaf" w:cs="adwa-assalaf" w:hint="cs"/>
          <w:b/>
          <w:bCs/>
          <w:sz w:val="32"/>
          <w:szCs w:val="32"/>
          <w:rtl/>
        </w:rPr>
        <w:t>من أنواع الشرك الأصغر: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87B0A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FC6B8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النفاق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57103C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الإ</w:t>
            </w:r>
            <w:r w:rsidR="00FC6B88"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ستهزاء بالقرآن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FC6B8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كفر الشك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FC6B88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الشرك الخفي 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07524">
        <w:rPr>
          <w:rFonts w:ascii="adwa-assalaf" w:hAnsi="adwa-assalaf" w:cs="adwa-assalaf" w:hint="cs"/>
          <w:b/>
          <w:bCs/>
          <w:sz w:val="32"/>
          <w:szCs w:val="32"/>
          <w:rtl/>
        </w:rPr>
        <w:t>من أركان الإيمان الستة</w:t>
      </w:r>
      <w:r w:rsidR="00FC6B88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87B0A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B87B0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الإ</w:t>
            </w:r>
            <w:r w:rsidR="00FC6B88"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يمان بالله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فعل الطاعات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B87B0A" w:rsidRDefault="00441EFA" w:rsidP="00270C5D">
            <w:pPr>
              <w:spacing w:line="216" w:lineRule="auto"/>
              <w:ind w:left="-57" w:right="-57"/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الرياء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النفاق</w:t>
            </w:r>
          </w:p>
        </w:tc>
      </w:tr>
    </w:tbl>
    <w:p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16-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41EFA">
        <w:rPr>
          <w:rFonts w:ascii="adwa-assalaf" w:hAnsi="adwa-assalaf" w:cs="adwa-assalaf" w:hint="cs"/>
          <w:b/>
          <w:bCs/>
          <w:sz w:val="32"/>
          <w:szCs w:val="32"/>
          <w:rtl/>
        </w:rPr>
        <w:t>حكم مرتكب الكبائر: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87B0A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كافر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مشرك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مؤمن ناقص الإيمان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مبتدع</w:t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17 ــ </w:t>
      </w:r>
      <w:r w:rsidR="00441EFA">
        <w:rPr>
          <w:rFonts w:ascii="adwa-assalaf" w:hAnsi="adwa-assalaf" w:cs="adwa-assalaf" w:hint="cs"/>
          <w:b/>
          <w:bCs/>
          <w:sz w:val="32"/>
          <w:szCs w:val="32"/>
          <w:rtl/>
        </w:rPr>
        <w:t>حكم البدعة :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87B0A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محرمة وضلال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كفر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شرك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41EF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نفاق</w:t>
            </w:r>
          </w:p>
        </w:tc>
      </w:tr>
    </w:tbl>
    <w:p w:rsidR="00774CDA" w:rsidRPr="00D50B07" w:rsidRDefault="00441EF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/>
          <w:b/>
          <w:bCs/>
          <w:sz w:val="32"/>
          <w:szCs w:val="32"/>
          <w:rtl/>
        </w:rPr>
        <w:t>18</w:t>
      </w:r>
      <w:r w:rsidR="00D17445">
        <w:rPr>
          <w:rFonts w:ascii="adwa-assalaf" w:hAnsi="adwa-assalaf" w:cs="adwa-assalaf" w:hint="cs"/>
          <w:b/>
          <w:bCs/>
          <w:sz w:val="32"/>
          <w:szCs w:val="32"/>
          <w:rtl/>
        </w:rPr>
        <w:t>من وقع في الشرك الخفي عليه ب: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B87B0A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B87B0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الإ</w:t>
            </w:r>
            <w:r w:rsidR="00D17445"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صرار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B87B0A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التوبة الى الله توبة</w:t>
            </w:r>
            <w:r w:rsidR="00D17445"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نصوح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D17445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عدم الاهتمام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D17445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الكفر</w:t>
            </w:r>
          </w:p>
        </w:tc>
      </w:tr>
    </w:tbl>
    <w:p w:rsidR="00D54A38" w:rsidRDefault="00D54A38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407524" w:rsidRDefault="00407524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D54A38" w:rsidRDefault="00774CDA" w:rsidP="00D54A38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</w:p>
    <w:p w:rsidR="00774CDA" w:rsidRPr="00D50B07" w:rsidRDefault="00D54A38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lastRenderedPageBreak/>
        <w:t>19-</w:t>
      </w:r>
      <w:r w:rsidR="00600C9D">
        <w:rPr>
          <w:rFonts w:ascii="adwa-assalaf" w:hAnsi="adwa-assalaf" w:cs="adwa-assalaf" w:hint="cs"/>
          <w:b/>
          <w:bCs/>
          <w:sz w:val="32"/>
          <w:szCs w:val="32"/>
          <w:rtl/>
        </w:rPr>
        <w:t>من صغائر الذنوب</w:t>
      </w:r>
      <w:r w:rsidR="00D17445">
        <w:rPr>
          <w:rFonts w:ascii="adwa-assalaf" w:hAnsi="adwa-assalaf" w:cs="adwa-assalaf" w:hint="cs"/>
          <w:b/>
          <w:bCs/>
          <w:sz w:val="32"/>
          <w:szCs w:val="32"/>
          <w:rtl/>
        </w:rPr>
        <w:t>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57103C" w:rsidRDefault="00611067" w:rsidP="00270C5D">
            <w:pPr>
              <w:rPr>
                <w:rFonts w:ascii="adwa-assalaf" w:hAnsi="adwa-assalaf" w:cs="adwa-assalaf"/>
                <w:sz w:val="28"/>
                <w:szCs w:val="28"/>
              </w:rPr>
            </w:pPr>
            <w:r w:rsidRPr="0057103C">
              <w:rPr>
                <w:rFonts w:ascii="adwa-assalaf" w:hAnsi="adwa-assalaf" w:cs="adwa-assalaf"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57103C" w:rsidRDefault="00600C9D" w:rsidP="00CB1C74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57103C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الزنا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57103C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57103C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57103C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57103C" w:rsidRDefault="00600C9D" w:rsidP="00600C9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57103C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شرب الخمر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57103C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57103C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57103C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57103C" w:rsidRDefault="00D17445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57103C">
              <w:rPr>
                <w:rFonts w:ascii="adwa-assalaf" w:hAnsi="adwa-assalaf" w:cs="adwa-assalaf" w:hint="cs"/>
                <w:sz w:val="24"/>
                <w:szCs w:val="24"/>
                <w:rtl/>
              </w:rPr>
              <w:t>عدم رد السلام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57103C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57103C" w:rsidRDefault="00611067" w:rsidP="00270C5D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57103C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57103C" w:rsidRDefault="00D17445" w:rsidP="00270C5D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57103C">
              <w:rPr>
                <w:rFonts w:ascii="adwa-assalaf" w:hAnsi="adwa-assalaf" w:cs="adwa-assalaf" w:hint="cs"/>
                <w:sz w:val="24"/>
                <w:szCs w:val="24"/>
                <w:rtl/>
              </w:rPr>
              <w:t>عقوق الوالدين</w:t>
            </w:r>
          </w:p>
        </w:tc>
      </w:tr>
    </w:tbl>
    <w:p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20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4500B9">
        <w:rPr>
          <w:rFonts w:ascii="adwa-assalaf" w:hAnsi="adwa-assalaf" w:cs="adwa-assalaf" w:hint="cs"/>
          <w:b/>
          <w:bCs/>
          <w:sz w:val="32"/>
          <w:szCs w:val="32"/>
          <w:rtl/>
        </w:rPr>
        <w:t>مثال للبدعه: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B87B0A" w:rsidTr="00D37036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774CDA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B87B0A"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500B9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كفر النعمه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067" w:rsidRPr="00B87B0A" w:rsidRDefault="004500B9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المولد</w:t>
            </w:r>
            <w:r w:rsidR="00B87B0A"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النبوى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4500B9" w:rsidP="004500B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ذكر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1067" w:rsidRPr="00B87B0A" w:rsidRDefault="00611067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611067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067" w:rsidRPr="00B87B0A" w:rsidRDefault="00B87B0A" w:rsidP="00441EFA">
            <w:pPr>
              <w:jc w:val="center"/>
              <w:rPr>
                <w:rFonts w:ascii="adwa-assalaf" w:hAnsi="adwa-assalaf" w:cs="adwa-assalaf"/>
                <w:sz w:val="24"/>
                <w:szCs w:val="24"/>
              </w:rPr>
            </w:pPr>
            <w:r w:rsidRPr="00B87B0A">
              <w:rPr>
                <w:rFonts w:ascii="adwa-assalaf" w:hAnsi="adwa-assalaf" w:cs="adwa-assalaf" w:hint="cs"/>
                <w:sz w:val="24"/>
                <w:szCs w:val="24"/>
                <w:rtl/>
              </w:rPr>
              <w:t>الرياء</w:t>
            </w:r>
          </w:p>
        </w:tc>
      </w:tr>
    </w:tbl>
    <w:p w:rsidR="00774CDA" w:rsidRPr="00B87B0A" w:rsidRDefault="00774CDA" w:rsidP="00774CDA">
      <w:pPr>
        <w:spacing w:line="180" w:lineRule="auto"/>
        <w:contextualSpacing/>
        <w:rPr>
          <w:rFonts w:ascii="adwa-assalaf" w:hAnsi="adwa-assalaf" w:cs="adwa-assalaf"/>
          <w:sz w:val="24"/>
          <w:szCs w:val="24"/>
          <w:rtl/>
        </w:rPr>
      </w:pPr>
    </w:p>
    <w:p w:rsidR="00FA5581" w:rsidRDefault="00FA5581" w:rsidP="0003124C">
      <w:pPr>
        <w:jc w:val="lowKashida"/>
        <w:rPr>
          <w:rFonts w:ascii="adwa-assalaf" w:hAnsi="adwa-assalaf" w:cs="adwa-assalaf"/>
          <w:b/>
          <w:bCs/>
          <w:sz w:val="24"/>
          <w:szCs w:val="24"/>
        </w:rPr>
      </w:pPr>
    </w:p>
    <w:p w:rsidR="00CB1C74" w:rsidRPr="00D54A38" w:rsidRDefault="00D54A38" w:rsidP="0003124C">
      <w:pPr>
        <w:jc w:val="lowKashida"/>
        <w:rPr>
          <w:rFonts w:ascii="adwa-assalaf" w:hAnsi="adwa-assalaf" w:cs="adwa-assalaf"/>
          <w:b/>
          <w:bCs/>
          <w:sz w:val="28"/>
          <w:szCs w:val="28"/>
          <w:u w:val="single"/>
        </w:rPr>
      </w:pPr>
      <w:r w:rsidRPr="00D54A38">
        <w:rPr>
          <w:rFonts w:ascii="adwa-assalaf" w:hAnsi="adwa-assalaf" w:cs="adwa-assalaf"/>
          <w:b/>
          <w:bCs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55577" wp14:editId="3F3C79F7">
                <wp:simplePos x="0" y="0"/>
                <wp:positionH relativeFrom="column">
                  <wp:posOffset>167005</wp:posOffset>
                </wp:positionH>
                <wp:positionV relativeFrom="paragraph">
                  <wp:posOffset>126365</wp:posOffset>
                </wp:positionV>
                <wp:extent cx="762000" cy="881380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200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EFA" w:rsidRDefault="00441EFA" w:rsidP="00516A91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959" w:type="dxa"/>
                              <w:tblInd w:w="24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</w:tblGrid>
                            <w:tr w:rsidR="00441EFA" w:rsidRPr="00207855" w:rsidTr="00D54A38">
                              <w:tc>
                                <w:tcPr>
                                  <w:tcW w:w="959" w:type="dxa"/>
                                  <w:shd w:val="clear" w:color="auto" w:fill="auto"/>
                                </w:tcPr>
                                <w:p w:rsidR="00441EFA" w:rsidRPr="00207855" w:rsidRDefault="00441EFA" w:rsidP="0003124C">
                                  <w:pPr>
                                    <w:jc w:val="lowKashida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41EFA" w:rsidRPr="00207855" w:rsidTr="00D54A38">
                              <w:tc>
                                <w:tcPr>
                                  <w:tcW w:w="959" w:type="dxa"/>
                                  <w:shd w:val="clear" w:color="auto" w:fill="auto"/>
                                </w:tcPr>
                                <w:p w:rsidR="00441EFA" w:rsidRPr="00207855" w:rsidRDefault="00D54A38" w:rsidP="00D54A38">
                                  <w:pPr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    9</w:t>
                                  </w:r>
                                </w:p>
                              </w:tc>
                            </w:tr>
                          </w:tbl>
                          <w:p w:rsidR="00441EFA" w:rsidRDefault="00441EFA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13.15pt;margin-top:9.95pt;width:60pt;height:69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" filled="f" stroked="f">
                <v:textbox>
                  <w:txbxContent>
                    <w:p w:rsidR="00441EFA" w:rsidRDefault="00441EFA" w:rsidP="00516A91">
                      <w:pPr>
                        <w:rPr>
                          <w:rtl/>
                        </w:rPr>
                      </w:pPr>
                    </w:p>
                    <w:tbl>
                      <w:tblPr>
                        <w:bidiVisual/>
                        <w:tblW w:w="959" w:type="dxa"/>
                        <w:tblInd w:w="24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</w:tblGrid>
                      <w:tr w:rsidR="00441EFA" w:rsidRPr="00207855" w:rsidTr="00D54A38">
                        <w:tc>
                          <w:tcPr>
                            <w:tcW w:w="959" w:type="dxa"/>
                            <w:shd w:val="clear" w:color="auto" w:fill="auto"/>
                          </w:tcPr>
                          <w:p w:rsidR="00441EFA" w:rsidRPr="00207855" w:rsidRDefault="00441EFA" w:rsidP="0003124C">
                            <w:pPr>
                              <w:jc w:val="lowKashida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441EFA" w:rsidRPr="00207855" w:rsidTr="00D54A38">
                        <w:tc>
                          <w:tcPr>
                            <w:tcW w:w="959" w:type="dxa"/>
                            <w:shd w:val="clear" w:color="auto" w:fill="auto"/>
                          </w:tcPr>
                          <w:p w:rsidR="00441EFA" w:rsidRPr="00207855" w:rsidRDefault="00D54A38" w:rsidP="00D54A3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   9</w:t>
                            </w:r>
                          </w:p>
                        </w:tc>
                      </w:tr>
                    </w:tbl>
                    <w:p w:rsidR="00441EFA" w:rsidRDefault="00441EFA" w:rsidP="00516A91"/>
                  </w:txbxContent>
                </v:textbox>
              </v:shape>
            </w:pict>
          </mc:Fallback>
        </mc:AlternateContent>
      </w:r>
    </w:p>
    <w:p w:rsidR="00D50B07" w:rsidRPr="00D54A38" w:rsidRDefault="00516A91" w:rsidP="0003124C">
      <w:pPr>
        <w:jc w:val="lowKashida"/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</w:pPr>
      <w:r w:rsidRPr="00D54A38">
        <w:rPr>
          <w:rFonts w:ascii="adwa-assalaf" w:hAnsi="adwa-assalaf" w:cs="adwa-assalaf"/>
          <w:b/>
          <w:bCs/>
          <w:sz w:val="28"/>
          <w:szCs w:val="28"/>
          <w:u w:val="single"/>
          <w:rtl/>
        </w:rPr>
        <w:t>السؤال الثاني:ضع علامة (</w:t>
      </w:r>
      <w:r w:rsidRPr="00D54A38">
        <w:rPr>
          <w:rFonts w:ascii="adwa-assalaf" w:hAnsi="adwa-assalaf" w:cs="adwa-assalaf"/>
          <w:b/>
          <w:bCs/>
          <w:sz w:val="28"/>
          <w:szCs w:val="28"/>
          <w:u w:val="single"/>
        </w:rPr>
        <w:sym w:font="Wingdings 2" w:char="F050"/>
      </w:r>
      <w:r w:rsidRPr="00D54A38">
        <w:rPr>
          <w:rFonts w:ascii="adwa-assalaf" w:hAnsi="adwa-assalaf" w:cs="adwa-assalaf"/>
          <w:b/>
          <w:bCs/>
          <w:sz w:val="28"/>
          <w:szCs w:val="28"/>
          <w:u w:val="single"/>
          <w:rtl/>
        </w:rPr>
        <w:t>) أمام العبارة الصحيحة , وعلامة (</w:t>
      </w:r>
      <w:r w:rsidRPr="00D54A38">
        <w:rPr>
          <w:rFonts w:ascii="adwa-assalaf" w:hAnsi="adwa-assalaf" w:cs="adwa-assalaf"/>
          <w:b/>
          <w:bCs/>
          <w:sz w:val="28"/>
          <w:szCs w:val="28"/>
          <w:u w:val="single"/>
        </w:rPr>
        <w:sym w:font="Wingdings 2" w:char="F04F"/>
      </w:r>
      <w:r w:rsidRPr="00D54A38">
        <w:rPr>
          <w:rFonts w:ascii="adwa-assalaf" w:hAnsi="adwa-assalaf" w:cs="adwa-assalaf"/>
          <w:b/>
          <w:bCs/>
          <w:sz w:val="28"/>
          <w:szCs w:val="28"/>
          <w:u w:val="single"/>
          <w:rtl/>
        </w:rPr>
        <w:t>) أمام العبارة الخاطئة فيما يلي:</w:t>
      </w:r>
      <w:r w:rsidR="0003124C" w:rsidRPr="00D54A38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5581" w:rsidRPr="00D54A38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 xml:space="preserve">         </w:t>
      </w:r>
    </w:p>
    <w:p w:rsidR="00516A91" w:rsidRPr="00D54A38" w:rsidRDefault="00D50B07" w:rsidP="0003124C">
      <w:pPr>
        <w:jc w:val="lowKashida"/>
        <w:rPr>
          <w:rFonts w:ascii="adwa-assalaf" w:hAnsi="adwa-assalaf" w:cs="adwa-assalaf"/>
          <w:b/>
          <w:bCs/>
          <w:sz w:val="28"/>
          <w:szCs w:val="28"/>
          <w:u w:val="single"/>
          <w:rtl/>
        </w:rPr>
      </w:pPr>
      <w:r w:rsidRPr="00D54A38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FA5581" w:rsidRPr="00D54A38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 xml:space="preserve">   </w:t>
      </w:r>
      <w:r w:rsidR="00772CEB" w:rsidRPr="00D54A38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03124C" w:rsidRPr="00D54A38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54A38">
        <w:rPr>
          <w:rFonts w:ascii="adwa-assalaf" w:hAnsi="adwa-assalaf" w:cs="adwa-assalaf" w:hint="cs"/>
          <w:b/>
          <w:bCs/>
          <w:noProof w:val="0"/>
          <w:sz w:val="28"/>
          <w:szCs w:val="28"/>
          <w:rtl/>
          <w:lang w:eastAsia="en-US"/>
        </w:rPr>
        <w:t>(</w:t>
      </w:r>
      <w:r w:rsidR="0003124C" w:rsidRPr="00D54A38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>كل فقرة 0.75 درجة )</w:t>
      </w:r>
    </w:p>
    <w:p w:rsidR="00516A91" w:rsidRPr="00D54A38" w:rsidRDefault="00516A91" w:rsidP="00516A91">
      <w:pPr>
        <w:spacing w:line="180" w:lineRule="auto"/>
        <w:contextualSpacing/>
        <w:jc w:val="lowKashida"/>
        <w:rPr>
          <w:rFonts w:ascii="adwa-assalaf" w:hAnsi="adwa-assalaf" w:cs="adwa-assalaf"/>
          <w:b/>
          <w:bCs/>
          <w:sz w:val="28"/>
          <w:szCs w:val="28"/>
          <w:u w:val="single"/>
          <w:rtl/>
        </w:rPr>
      </w:pPr>
    </w:p>
    <w:tbl>
      <w:tblPr>
        <w:bidiVisual/>
        <w:tblW w:w="0" w:type="auto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953"/>
        <w:gridCol w:w="1985"/>
        <w:gridCol w:w="1843"/>
      </w:tblGrid>
      <w:tr w:rsidR="00F665CC" w:rsidRPr="00D54A38" w:rsidTr="00492926">
        <w:trPr>
          <w:trHeight w:val="849"/>
        </w:trPr>
        <w:tc>
          <w:tcPr>
            <w:tcW w:w="709" w:type="dxa"/>
            <w:shd w:val="clear" w:color="auto" w:fill="auto"/>
          </w:tcPr>
          <w:p w:rsidR="00F665CC" w:rsidRPr="00D54A38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953" w:type="dxa"/>
            <w:shd w:val="clear" w:color="auto" w:fill="auto"/>
          </w:tcPr>
          <w:p w:rsidR="00F665CC" w:rsidRPr="00D54A38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985" w:type="dxa"/>
          </w:tcPr>
          <w:p w:rsidR="00492926" w:rsidRPr="00D54A38" w:rsidRDefault="00F665CC" w:rsidP="00492926">
            <w:pPr>
              <w:pStyle w:val="1"/>
              <w:jc w:val="center"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sz w:val="28"/>
                <w:szCs w:val="28"/>
                <w:rtl/>
              </w:rPr>
              <w:t xml:space="preserve">أ- </w:t>
            </w:r>
            <w:r w:rsidR="00C12ECB" w:rsidRPr="00D54A38">
              <w:rPr>
                <w:rFonts w:ascii="adwa-assalaf" w:hAnsi="adwa-assalaf" w:cs="adwa-assalaf"/>
                <w:sz w:val="28"/>
                <w:szCs w:val="28"/>
                <w:rtl/>
              </w:rPr>
              <w:t>العبارة</w:t>
            </w:r>
            <w:r w:rsidRPr="00D54A38">
              <w:rPr>
                <w:rFonts w:ascii="adwa-assalaf" w:hAnsi="adwa-assalaf" w:cs="adwa-assalaf"/>
                <w:sz w:val="28"/>
                <w:szCs w:val="28"/>
                <w:rtl/>
              </w:rPr>
              <w:t xml:space="preserve"> </w:t>
            </w:r>
            <w:r w:rsidR="00492926" w:rsidRPr="00D54A38">
              <w:rPr>
                <w:rFonts w:ascii="adwa-assalaf" w:hAnsi="adwa-assalaf" w:cs="adwa-assalaf"/>
                <w:sz w:val="28"/>
                <w:szCs w:val="28"/>
                <w:rtl/>
              </w:rPr>
              <w:t>ال</w:t>
            </w:r>
            <w:r w:rsidR="00C12ECB" w:rsidRPr="00D54A38">
              <w:rPr>
                <w:rFonts w:ascii="adwa-assalaf" w:hAnsi="adwa-assalaf" w:cs="adwa-assalaf"/>
                <w:sz w:val="28"/>
                <w:szCs w:val="28"/>
                <w:rtl/>
              </w:rPr>
              <w:t>صحيحة</w:t>
            </w:r>
          </w:p>
          <w:p w:rsidR="00492926" w:rsidRPr="00D54A38" w:rsidRDefault="00492926" w:rsidP="00492926">
            <w:pPr>
              <w:pStyle w:val="1"/>
              <w:jc w:val="center"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sz w:val="28"/>
                <w:szCs w:val="28"/>
                <w:rtl/>
              </w:rPr>
              <w:t>ص</w:t>
            </w:r>
            <w:r w:rsidR="00C12ECB" w:rsidRPr="00D54A38">
              <w:rPr>
                <w:rFonts w:ascii="adwa-assalaf" w:hAnsi="adwa-assalaf" w:cs="adwa-assala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</w:tcPr>
          <w:p w:rsidR="00F665CC" w:rsidRPr="00D54A38" w:rsidRDefault="00F665CC" w:rsidP="00492926">
            <w:pPr>
              <w:pStyle w:val="1"/>
              <w:jc w:val="center"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sz w:val="28"/>
                <w:szCs w:val="28"/>
                <w:rtl/>
              </w:rPr>
              <w:t>ب-</w:t>
            </w:r>
            <w:r w:rsidR="00C12ECB" w:rsidRPr="00D54A38">
              <w:rPr>
                <w:rFonts w:ascii="adwa-assalaf" w:hAnsi="adwa-assalaf" w:cs="adwa-assalaf"/>
                <w:sz w:val="28"/>
                <w:szCs w:val="28"/>
                <w:rtl/>
              </w:rPr>
              <w:t>العبارة</w:t>
            </w:r>
            <w:r w:rsidRPr="00D54A38">
              <w:rPr>
                <w:rFonts w:ascii="adwa-assalaf" w:hAnsi="adwa-assalaf" w:cs="adwa-assalaf"/>
                <w:sz w:val="28"/>
                <w:szCs w:val="28"/>
                <w:rtl/>
              </w:rPr>
              <w:t xml:space="preserve"> </w:t>
            </w:r>
            <w:r w:rsidR="00492926" w:rsidRPr="00D54A38">
              <w:rPr>
                <w:rFonts w:ascii="adwa-assalaf" w:hAnsi="adwa-assalaf" w:cs="adwa-assalaf"/>
                <w:sz w:val="28"/>
                <w:szCs w:val="28"/>
                <w:rtl/>
              </w:rPr>
              <w:t>ال</w:t>
            </w:r>
            <w:r w:rsidR="00C12ECB" w:rsidRPr="00D54A38">
              <w:rPr>
                <w:rFonts w:ascii="adwa-assalaf" w:hAnsi="adwa-assalaf" w:cs="adwa-assalaf"/>
                <w:sz w:val="28"/>
                <w:szCs w:val="28"/>
                <w:rtl/>
              </w:rPr>
              <w:t>خاطئة</w:t>
            </w:r>
          </w:p>
          <w:p w:rsidR="00492926" w:rsidRPr="00D54A38" w:rsidRDefault="00492926" w:rsidP="00492926">
            <w:pPr>
              <w:jc w:val="center"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خ</w:t>
            </w:r>
          </w:p>
        </w:tc>
      </w:tr>
      <w:tr w:rsidR="00F665CC" w:rsidRPr="00D54A38" w:rsidTr="00492926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7B105C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B87B0A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حكم من أنكر الإ</w:t>
            </w:r>
            <w:r w:rsidR="0057103C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يمان نقص ال</w:t>
            </w:r>
            <w:r w:rsidR="0057103C"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>إ</w:t>
            </w:r>
            <w:r w:rsidR="00722877"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يمان في قلبه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722877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من أركان الإيمان</w:t>
            </w:r>
            <w:r w:rsidR="0057103C"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>,</w:t>
            </w: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 الإيمان بالله 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465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722877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من ثمرات الإيمان الحياة الطيبة والسعيدة 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22877" w:rsidRPr="00D54A38" w:rsidRDefault="00722877" w:rsidP="00722877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من أركان </w:t>
            </w:r>
            <w:r w:rsidR="001E2926"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الإيمان الصلاة 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1E2926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حكم من أنكر أركان الإيمان كافر 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B87B0A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عدم رد السلام من أمثلة الصغائر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479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B87B0A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من أسباب الوقوع في المعاصي الإ</w:t>
            </w:r>
            <w:r w:rsidR="00A61ABF"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بتعاد عن الشيطان ووسوسته 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B87B0A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البدعة زيادة</w:t>
            </w:r>
            <w:r w:rsidR="00A61ABF"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 في الدين شرعها الله ورسوله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A61ABF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من أمثلة الكفر الأصغر قتال المسلم لأخيه المسلم 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A61ABF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من</w:t>
            </w:r>
            <w:r w:rsidR="00B87B0A"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 أسباب الوقوع في المعاصي ضعف الإ</w:t>
            </w: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يمان في قلب </w:t>
            </w:r>
          </w:p>
          <w:p w:rsidR="00A61ABF" w:rsidRPr="00D54A38" w:rsidRDefault="00A61ABF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العبد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A61ABF" w:rsidP="00AE5CEC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من شعب اللسان </w:t>
            </w:r>
            <w:r w:rsidR="00885C38"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أداء فريضة الحج 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  <w:tr w:rsidR="00F665CC" w:rsidRPr="00D54A38" w:rsidTr="00492926">
        <w:trPr>
          <w:trHeight w:val="313"/>
        </w:trPr>
        <w:tc>
          <w:tcPr>
            <w:tcW w:w="709" w:type="dxa"/>
            <w:shd w:val="clear" w:color="auto" w:fill="auto"/>
            <w:vAlign w:val="center"/>
          </w:tcPr>
          <w:p w:rsidR="00F665CC" w:rsidRPr="00D54A38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F665CC" w:rsidRPr="00D54A38" w:rsidRDefault="00A97CBA" w:rsidP="00A97CBA">
            <w:pPr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النفاق هو إظهار ال</w:t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>إ</w:t>
            </w:r>
            <w:r w:rsidR="00D6222A"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سلام وإ</w:t>
            </w:r>
            <w:r w:rsidR="00885C38" w:rsidRPr="00D54A3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بطان الكفر </w:t>
            </w:r>
          </w:p>
        </w:tc>
        <w:tc>
          <w:tcPr>
            <w:tcW w:w="1985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F665CC" w:rsidRPr="00D54A38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</w:p>
        </w:tc>
      </w:tr>
    </w:tbl>
    <w:p w:rsidR="00516A91" w:rsidRPr="00D54A38" w:rsidRDefault="00516A91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8"/>
          <w:szCs w:val="28"/>
          <w:u w:val="single"/>
          <w:rtl/>
        </w:rPr>
      </w:pPr>
    </w:p>
    <w:p w:rsidR="002F4D0E" w:rsidRPr="00D54A38" w:rsidRDefault="002F4D0E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8"/>
          <w:szCs w:val="28"/>
          <w:u w:val="single"/>
          <w:rtl/>
        </w:rPr>
      </w:pPr>
    </w:p>
    <w:p w:rsidR="001063B3" w:rsidRPr="0090593B" w:rsidRDefault="001063B3" w:rsidP="00516A91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p w:rsidR="00EB6A93" w:rsidRDefault="00EB6A93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2"/>
          <w:szCs w:val="32"/>
          <w:u w:val="single"/>
          <w:rtl/>
        </w:rPr>
      </w:pPr>
    </w:p>
    <w:p w:rsidR="00772CEB" w:rsidRPr="00D50B07" w:rsidRDefault="00516A91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6"/>
          <w:szCs w:val="36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 xml:space="preserve">السؤال الثالث : </w:t>
      </w:r>
      <w:r w:rsidR="00D54A38">
        <w:rPr>
          <w:rFonts w:ascii="adwa-assalaf" w:hAnsi="adwa-assalaf" w:cs="adwa-assalaf"/>
          <w:b/>
          <w:bCs/>
          <w:sz w:val="32"/>
          <w:szCs w:val="32"/>
          <w:rtl/>
        </w:rPr>
        <w:t xml:space="preserve"> أج</w:t>
      </w:r>
      <w:r w:rsidR="00D54A38">
        <w:rPr>
          <w:rFonts w:ascii="adwa-assalaf" w:hAnsi="adwa-assalaf" w:cs="adwa-assalaf" w:hint="cs"/>
          <w:b/>
          <w:bCs/>
          <w:sz w:val="32"/>
          <w:szCs w:val="32"/>
          <w:rtl/>
        </w:rPr>
        <w:t>يبي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عن مايلي</w:t>
      </w:r>
      <w:r w:rsidR="009E633D" w:rsidRPr="00D50B07">
        <w:rPr>
          <w:rFonts w:ascii="adwa-assalaf" w:hAnsi="adwa-assalaf" w:cs="adwa-assalaf"/>
          <w:b/>
          <w:bCs/>
          <w:sz w:val="32"/>
          <w:szCs w:val="32"/>
          <w:rtl/>
        </w:rPr>
        <w:t>:</w:t>
      </w:r>
      <w:r w:rsidR="00772CEB"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 </w:t>
      </w:r>
      <w:r w:rsidR="00BF0F7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BF0F71" w:rsidRPr="00A97CBA">
        <w:rPr>
          <w:rFonts w:ascii="adwa-assalaf" w:hAnsi="adwa-assalaf" w:cs="adwa-assalaf"/>
          <w:b/>
          <w:bCs/>
          <w:sz w:val="24"/>
          <w:szCs w:val="24"/>
          <w:rtl/>
        </w:rPr>
        <w:t>(كل فقرة</w:t>
      </w:r>
      <w:r w:rsidR="009E633D" w:rsidRPr="00A97CBA">
        <w:rPr>
          <w:rFonts w:ascii="adwa-assalaf" w:hAnsi="adwa-assalaf" w:cs="adwa-assalaf"/>
          <w:b/>
          <w:bCs/>
          <w:sz w:val="24"/>
          <w:szCs w:val="24"/>
          <w:rtl/>
        </w:rPr>
        <w:t xml:space="preserve"> مقالية</w:t>
      </w:r>
      <w:r w:rsidR="00BF0F71" w:rsidRPr="00A97CBA"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="0090593B" w:rsidRPr="00A97CBA">
        <w:rPr>
          <w:rFonts w:ascii="adwa-assalaf" w:hAnsi="adwa-assalaf" w:cs="adwa-assalaf"/>
          <w:b/>
          <w:bCs/>
          <w:sz w:val="24"/>
          <w:szCs w:val="24"/>
          <w:rtl/>
        </w:rPr>
        <w:t>بنصف درجة</w:t>
      </w:r>
      <w:r w:rsidR="007B105C" w:rsidRPr="00A97CBA">
        <w:rPr>
          <w:rFonts w:ascii="adwa-assalaf" w:hAnsi="adwa-assalaf" w:cs="adwa-assalaf"/>
          <w:b/>
          <w:bCs/>
          <w:sz w:val="24"/>
          <w:szCs w:val="24"/>
          <w:rtl/>
        </w:rPr>
        <w:t>)</w:t>
      </w:r>
      <w:r w:rsidR="00772CEB" w:rsidRPr="00D50B07">
        <w:rPr>
          <w:rFonts w:ascii="adwa-assalaf" w:hAnsi="adwa-assalaf" w:cs="adwa-assalaf"/>
          <w:b/>
          <w:bCs/>
          <w:sz w:val="36"/>
          <w:szCs w:val="36"/>
          <w:rtl/>
        </w:rPr>
        <w:tab/>
      </w:r>
    </w:p>
    <w:tbl>
      <w:tblPr>
        <w:tblpPr w:leftFromText="180" w:rightFromText="180" w:vertAnchor="text" w:horzAnchor="margin" w:tblpY="80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90593B" w:rsidTr="00441EFA">
        <w:tc>
          <w:tcPr>
            <w:tcW w:w="850" w:type="dxa"/>
            <w:shd w:val="clear" w:color="auto" w:fill="auto"/>
          </w:tcPr>
          <w:p w:rsidR="00772CEB" w:rsidRPr="0090593B" w:rsidRDefault="00772CEB" w:rsidP="00441EFA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772CEB" w:rsidRPr="0090593B" w:rsidTr="00441EFA">
        <w:tc>
          <w:tcPr>
            <w:tcW w:w="850" w:type="dxa"/>
            <w:shd w:val="clear" w:color="auto" w:fill="auto"/>
          </w:tcPr>
          <w:p w:rsidR="00772CEB" w:rsidRPr="0090593B" w:rsidRDefault="00D05C45" w:rsidP="00441EFA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</w:tbl>
    <w:p w:rsidR="00D6222A" w:rsidRPr="0090593B" w:rsidRDefault="00D6222A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7B105C" w:rsidRPr="0090593B" w:rsidRDefault="00D6222A" w:rsidP="00463FB9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       </w:t>
      </w:r>
      <w:r w:rsidR="00772CEB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             </w:t>
      </w:r>
    </w:p>
    <w:p w:rsidR="00D6222A" w:rsidRDefault="00D05C45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أ</w:t>
      </w:r>
      <w:r w:rsidR="007B105C" w:rsidRPr="00D6222A">
        <w:rPr>
          <w:rFonts w:ascii="adwa-assalaf" w:hAnsi="adwa-assalaf" w:cs="adwa-assalaf"/>
          <w:b/>
          <w:bCs/>
          <w:sz w:val="28"/>
          <w:szCs w:val="28"/>
          <w:rtl/>
        </w:rPr>
        <w:t>_</w:t>
      </w:r>
      <w:r w:rsidR="00D6222A" w:rsidRPr="00D6222A">
        <w:rPr>
          <w:rFonts w:ascii="adwa-assalaf" w:hAnsi="adwa-assalaf" w:cs="adwa-assalaf" w:hint="cs"/>
          <w:b/>
          <w:bCs/>
          <w:sz w:val="28"/>
          <w:szCs w:val="28"/>
          <w:rtl/>
        </w:rPr>
        <w:t>عددي أركان الإيمان</w:t>
      </w:r>
    </w:p>
    <w:p w:rsidR="00D6222A" w:rsidRDefault="00D6222A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1-......................................</w:t>
      </w:r>
    </w:p>
    <w:p w:rsidR="00D6222A" w:rsidRDefault="00D6222A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2-.....................................</w:t>
      </w:r>
    </w:p>
    <w:p w:rsidR="00D6222A" w:rsidRDefault="00D6222A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3-.....................................</w:t>
      </w:r>
    </w:p>
    <w:p w:rsidR="00D6222A" w:rsidRDefault="00D6222A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4-....................................</w:t>
      </w:r>
    </w:p>
    <w:p w:rsidR="00D6222A" w:rsidRDefault="00D6222A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D6222A" w:rsidRDefault="00D6222A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ب-</w:t>
      </w:r>
      <w:r w:rsidR="00D54A38" w:rsidRPr="00D54A38">
        <w:rPr>
          <w:rFonts w:ascii="adwa-assalaf" w:hAnsi="adwa-assalaf" w:cs="adwa-assalaf" w:hint="cs"/>
          <w:b/>
          <w:bCs/>
          <w:sz w:val="28"/>
          <w:szCs w:val="28"/>
          <w:rtl/>
        </w:rPr>
        <w:t>من علامات النفاق الأصغر</w:t>
      </w:r>
    </w:p>
    <w:p w:rsidR="00D54A38" w:rsidRDefault="00D54A38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1-....................................</w:t>
      </w:r>
    </w:p>
    <w:p w:rsidR="00D54A38" w:rsidRDefault="00D54A38" w:rsidP="00D6222A">
      <w:pPr>
        <w:spacing w:line="276" w:lineRule="auto"/>
        <w:rPr>
          <w:rFonts w:ascii="adwa-assalaf" w:hAnsi="adwa-assalaf" w:cs="adwa-assalaf"/>
          <w:b/>
          <w:bCs/>
          <w:sz w:val="24"/>
          <w:szCs w:val="24"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2-....................................</w:t>
      </w:r>
    </w:p>
    <w:p w:rsidR="00171FBA" w:rsidRDefault="00171FBA" w:rsidP="00441EFA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Y="344"/>
        <w:bidiVisual/>
        <w:tblW w:w="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</w:tblGrid>
      <w:tr w:rsidR="00D54A38" w:rsidRPr="00D54A38" w:rsidTr="00D54A38">
        <w:trPr>
          <w:trHeight w:val="150"/>
        </w:trPr>
        <w:tc>
          <w:tcPr>
            <w:tcW w:w="728" w:type="dxa"/>
            <w:shd w:val="clear" w:color="auto" w:fill="auto"/>
          </w:tcPr>
          <w:p w:rsidR="00D54A38" w:rsidRPr="00D54A38" w:rsidRDefault="00D54A38" w:rsidP="00D54A38">
            <w:pPr>
              <w:spacing w:line="276" w:lineRule="auto"/>
              <w:rPr>
                <w:rFonts w:ascii="adwa-assalaf" w:hAnsi="adwa-assalaf" w:cs="adwa-assalaf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54A38" w:rsidRPr="00D54A38" w:rsidTr="00D54A38">
        <w:trPr>
          <w:trHeight w:val="113"/>
        </w:trPr>
        <w:tc>
          <w:tcPr>
            <w:tcW w:w="728" w:type="dxa"/>
            <w:shd w:val="clear" w:color="auto" w:fill="auto"/>
          </w:tcPr>
          <w:p w:rsidR="00D54A38" w:rsidRPr="00D54A38" w:rsidRDefault="00D54A38" w:rsidP="00D54A38">
            <w:pPr>
              <w:spacing w:line="276" w:lineRule="auto"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  <w:r w:rsidRPr="00D54A38">
              <w:rPr>
                <w:rFonts w:ascii="adwa-assalaf" w:hAnsi="adwa-assalaf" w:cs="adwa-assalaf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</w:tbl>
    <w:p w:rsidR="00171FBA" w:rsidRDefault="00D6222A" w:rsidP="00D54A38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السؤال الرابع : أجيبي عن مايلي </w:t>
      </w:r>
      <w:r w:rsidRPr="00A97CBA">
        <w:rPr>
          <w:rFonts w:ascii="adwa-assalaf" w:hAnsi="adwa-assalaf" w:cs="adwa-assalaf" w:hint="cs"/>
          <w:b/>
          <w:bCs/>
          <w:sz w:val="24"/>
          <w:szCs w:val="24"/>
          <w:rtl/>
        </w:rPr>
        <w:t>(كل فقرة نصف درجة )</w:t>
      </w:r>
      <w:r w:rsidR="00D54A3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                                             </w:t>
      </w:r>
    </w:p>
    <w:p w:rsidR="00D6222A" w:rsidRDefault="00D6222A" w:rsidP="00D6222A">
      <w:pPr>
        <w:pStyle w:val="a6"/>
        <w:numPr>
          <w:ilvl w:val="0"/>
          <w:numId w:val="7"/>
        </w:numPr>
        <w:spacing w:line="276" w:lineRule="auto"/>
        <w:rPr>
          <w:rFonts w:ascii="adwa-assalaf" w:hAnsi="adwa-assalaf" w:cs="adwa-assalaf"/>
          <w:b/>
          <w:bCs/>
          <w:sz w:val="32"/>
          <w:szCs w:val="32"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عددي منقصات الإيمان </w:t>
      </w:r>
    </w:p>
    <w:p w:rsidR="00D6222A" w:rsidRDefault="00D6222A" w:rsidP="00D6222A">
      <w:pPr>
        <w:spacing w:line="276" w:lineRule="auto"/>
        <w:ind w:left="360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1-.....................................</w:t>
      </w:r>
    </w:p>
    <w:p w:rsidR="00D6222A" w:rsidRDefault="00D6222A" w:rsidP="00D6222A">
      <w:pPr>
        <w:spacing w:line="276" w:lineRule="auto"/>
        <w:ind w:left="360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2-.....................................</w:t>
      </w:r>
    </w:p>
    <w:p w:rsidR="00D6222A" w:rsidRDefault="00D6222A" w:rsidP="00D6222A">
      <w:pPr>
        <w:spacing w:line="276" w:lineRule="auto"/>
        <w:ind w:left="360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3-.....................................</w:t>
      </w:r>
    </w:p>
    <w:p w:rsidR="00D6222A" w:rsidRDefault="00D6222A" w:rsidP="00D6222A">
      <w:pPr>
        <w:spacing w:line="276" w:lineRule="auto"/>
        <w:ind w:left="360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4-.....................................</w:t>
      </w:r>
    </w:p>
    <w:p w:rsidR="00D6222A" w:rsidRDefault="00D6222A" w:rsidP="00D6222A">
      <w:pPr>
        <w:spacing w:line="276" w:lineRule="auto"/>
        <w:ind w:left="360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ب-من أنواع الشرك الأكبر</w:t>
      </w:r>
    </w:p>
    <w:p w:rsidR="00D6222A" w:rsidRDefault="00D6222A" w:rsidP="00D6222A">
      <w:pPr>
        <w:spacing w:line="276" w:lineRule="auto"/>
        <w:ind w:left="360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1-...................................</w:t>
      </w:r>
    </w:p>
    <w:p w:rsidR="00772CEB" w:rsidRPr="00D6222A" w:rsidRDefault="00D6222A" w:rsidP="00D6222A">
      <w:pPr>
        <w:spacing w:line="276" w:lineRule="auto"/>
        <w:ind w:left="360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2-...................................</w:t>
      </w:r>
    </w:p>
    <w:p w:rsidR="00D6222A" w:rsidRPr="00D6222A" w:rsidRDefault="00772CEB" w:rsidP="00D6222A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24"/>
          <w:szCs w:val="24"/>
          <w:rtl/>
        </w:rPr>
      </w:pPr>
      <w:r w:rsidRPr="00D6222A">
        <w:rPr>
          <w:rFonts w:ascii="adwa-assalaf" w:hAnsi="adwa-assalaf" w:cs="adwa-assalaf"/>
          <w:b/>
          <w:bCs/>
          <w:sz w:val="24"/>
          <w:szCs w:val="24"/>
          <w:rtl/>
        </w:rPr>
        <w:t>تمت الأسئلة.... مع تمنياتي لكم بالتوفيق والسداد</w:t>
      </w:r>
    </w:p>
    <w:p w:rsidR="00D6222A" w:rsidRPr="00D6222A" w:rsidRDefault="00D6222A" w:rsidP="00D6222A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36"/>
          <w:szCs w:val="36"/>
        </w:rPr>
      </w:pPr>
      <w:r w:rsidRPr="00D6222A"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معلمة المادة/ملاك محمد</w:t>
      </w:r>
    </w:p>
    <w:p w:rsidR="007A6E6B" w:rsidRPr="00E2121B" w:rsidRDefault="007A6E6B" w:rsidP="00E2121B">
      <w:pPr>
        <w:tabs>
          <w:tab w:val="left" w:pos="5883"/>
        </w:tabs>
        <w:rPr>
          <w:rtl/>
        </w:rPr>
      </w:pPr>
    </w:p>
    <w:sectPr w:rsidR="007A6E6B" w:rsidRPr="00E2121B" w:rsidSect="009476BF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567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75B" w:rsidRDefault="0051275B" w:rsidP="00A92AB4">
      <w:r>
        <w:separator/>
      </w:r>
    </w:p>
  </w:endnote>
  <w:endnote w:type="continuationSeparator" w:id="0">
    <w:p w:rsidR="0051275B" w:rsidRDefault="0051275B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1416FB69-3B34-49CB-8F28-25D7F6C8357F}"/>
    <w:embedBold r:id="rId2" w:fontKey="{040C45DD-1E83-41A1-AE71-330BD8B088E9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EB1B970-6509-4070-9A13-831C36B8C149}"/>
  </w:font>
  <w:font w:name="adwa-assalaf">
    <w:altName w:val="Arial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4" w:fontKey="{8F5D881A-3719-413F-B8E1-DEE49C0A37BF}"/>
    <w:embedBold r:id="rId5" w:fontKey="{1A378C24-D08D-4DC9-B44A-9DDDD0DF0FE4}"/>
    <w:embedItalic r:id="rId6" w:fontKey="{948657C3-CC59-4C5C-83A4-39E292010D4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F61AA2C-789F-4C4E-851C-805E41494C40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  <w:embedBold r:id="rId8" w:fontKey="{9F4D892D-BE8C-497E-AE2E-9AEB6CBCDDB0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A4E06284-44A0-4FCD-999F-7A45F13BAFF0}"/>
    <w:embedBold r:id="rId10" w:fontKey="{1529AE2C-FFBE-4ABF-950E-467B32C570E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7B92B4F-0F62-4FC6-B5E3-7C5CE19799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172734C-D11E-4AF3-B16C-319E21030A1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EFA" w:rsidRDefault="00441EF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02E3F5" wp14:editId="7AEFF7E1">
              <wp:simplePos x="0" y="0"/>
              <wp:positionH relativeFrom="page">
                <wp:posOffset>2689860</wp:posOffset>
              </wp:positionH>
              <wp:positionV relativeFrom="page">
                <wp:posOffset>9940290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1EFA" w:rsidRPr="00374657" w:rsidRDefault="00441EFA" w:rsidP="00D54A38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</w:p>
                        <w:p w:rsidR="00441EFA" w:rsidRPr="00374657" w:rsidRDefault="00441EF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441EFA" w:rsidRPr="00374657" w:rsidRDefault="00441EF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441EFA" w:rsidRPr="00374657" w:rsidRDefault="00441EF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211.8pt;margin-top:782.7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LZtwIAALk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" filled="f" stroked="f">
              <v:textbox>
                <w:txbxContent>
                  <w:p w:rsidR="00441EFA" w:rsidRPr="00374657" w:rsidRDefault="00441EFA" w:rsidP="00D54A38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</w:t>
                    </w:r>
                  </w:p>
                  <w:p w:rsidR="00441EFA" w:rsidRPr="00374657" w:rsidRDefault="00441EF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441EFA" w:rsidRPr="00374657" w:rsidRDefault="00441EF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441EFA" w:rsidRPr="00374657" w:rsidRDefault="00441EF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27823" wp14:editId="4487B3A0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1EFA" w:rsidRPr="00374657" w:rsidRDefault="00441EFA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4A5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4A5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441EFA" w:rsidRPr="00374657" w:rsidRDefault="00441EFA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441EFA" w:rsidRPr="00374657" w:rsidRDefault="00441EFA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4A53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4A53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441EFA" w:rsidRPr="00374657" w:rsidRDefault="00441EFA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EFA" w:rsidRDefault="00441EF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0A0056" wp14:editId="4DBBCF37">
              <wp:simplePos x="0" y="0"/>
              <wp:positionH relativeFrom="column">
                <wp:posOffset>-121285</wp:posOffset>
              </wp:positionH>
              <wp:positionV relativeFrom="paragraph">
                <wp:posOffset>61595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1EFA" w:rsidRPr="00374657" w:rsidRDefault="00441EFA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4A5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4A53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441EFA" w:rsidRPr="00374657" w:rsidRDefault="00441EFA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-9.55pt;margin-top:4.8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AXexOL3QAA&#10;AAgBAAAPAAAAAAAAAAAAAAAAABAFAABkcnMvZG93bnJldi54bWxQSwUGAAAAAAQABADzAAAAGgYA&#10;AAAA&#10;" filled="f" stroked="f">
              <v:textbox>
                <w:txbxContent>
                  <w:p w:rsidR="00441EFA" w:rsidRPr="00374657" w:rsidRDefault="00441EFA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4A53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4A53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441EFA" w:rsidRPr="00374657" w:rsidRDefault="00441EFA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12BB21" wp14:editId="04A1D235">
              <wp:simplePos x="0" y="0"/>
              <wp:positionH relativeFrom="page">
                <wp:posOffset>2667000</wp:posOffset>
              </wp:positionH>
              <wp:positionV relativeFrom="page">
                <wp:posOffset>10134600</wp:posOffset>
              </wp:positionV>
              <wp:extent cx="4660265" cy="4381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1EFA" w:rsidRPr="00374657" w:rsidRDefault="00441EFA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0/1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تاريخ الإصدار :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/09/2019م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441EFA" w:rsidRPr="00374657" w:rsidRDefault="00441EF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441EFA" w:rsidRPr="00374657" w:rsidRDefault="00441EF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441EFA" w:rsidRPr="00374657" w:rsidRDefault="00441EF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712BB21" id="_x0000_s1035" type="#_x0000_t202" style="position:absolute;left:0;text-align:left;margin-left:210pt;margin-top:798pt;width:366.9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qA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" filled="f" stroked="f">
              <v:textbox>
                <w:txbxContent>
                  <w:p w:rsidR="00441EFA" w:rsidRPr="00374657" w:rsidRDefault="00441EFA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0/1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تاريخ الإصدار :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/09/2019م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:rsidR="00441EFA" w:rsidRPr="00374657" w:rsidRDefault="00441EF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441EFA" w:rsidRPr="00374657" w:rsidRDefault="00441EF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441EFA" w:rsidRPr="00374657" w:rsidRDefault="00441EF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889E36" wp14:editId="492A57E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41EFA" w:rsidRPr="00021D6D" w:rsidRDefault="00441EFA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C4A53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C4A53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5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441EFA" w:rsidRPr="00021D6D" w:rsidRDefault="00441EFA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C4A53">
                      <w:rPr>
                        <w:rFonts w:cs="mohammad bold art 1"/>
                        <w:sz w:val="18"/>
                        <w:szCs w:val="18"/>
                        <w:rtl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C4A53">
                      <w:rPr>
                        <w:rFonts w:cs="mohammad bold art 1"/>
                        <w:sz w:val="18"/>
                        <w:szCs w:val="18"/>
                        <w:rtl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75B" w:rsidRDefault="0051275B" w:rsidP="00A92AB4">
      <w:r>
        <w:separator/>
      </w:r>
    </w:p>
  </w:footnote>
  <w:footnote w:type="continuationSeparator" w:id="0">
    <w:p w:rsidR="0051275B" w:rsidRDefault="0051275B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EFA" w:rsidRDefault="00441EF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8ED022B" wp14:editId="0778D62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4176D43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156" w:type="dxa"/>
      <w:tblInd w:w="-17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420"/>
      <w:gridCol w:w="60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441EFA" w:rsidRPr="004A5331" w:rsidTr="00715BA8">
      <w:trPr>
        <w:cantSplit/>
      </w:trPr>
      <w:tc>
        <w:tcPr>
          <w:tcW w:w="287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441EFA" w:rsidRPr="00CB7830" w:rsidRDefault="00441EFA" w:rsidP="00BF0F71">
          <w:pPr>
            <w:pStyle w:val="4"/>
            <w:jc w:val="left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441EFA" w:rsidRPr="00CB7830" w:rsidRDefault="00441EFA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441EFA" w:rsidRPr="00CB7830" w:rsidRDefault="00441EF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441EFA" w:rsidRPr="00CB7830" w:rsidRDefault="00441EF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441EFA" w:rsidRPr="00CB7830" w:rsidRDefault="00441EFA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441EFA" w:rsidRPr="00CF70DF" w:rsidRDefault="00441EFA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08DC148" wp14:editId="393CCF4F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1EFA" w:rsidRDefault="00441EFA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type w14:anchorId="608DC1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441EFA" w:rsidRDefault="00441EFA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441EFA" w:rsidRDefault="00441EFA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6CE9CF9B" wp14:editId="60CE5934">
                <wp:simplePos x="0" y="0"/>
                <wp:positionH relativeFrom="column">
                  <wp:posOffset>145415</wp:posOffset>
                </wp:positionH>
                <wp:positionV relativeFrom="paragraph">
                  <wp:posOffset>-635000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441EFA" w:rsidRDefault="00441EFA" w:rsidP="00252C9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 الدور: الأول</w:t>
          </w:r>
        </w:p>
        <w:p w:rsidR="00441EFA" w:rsidRDefault="00441EFA" w:rsidP="00D90925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الدراسي: 1441هـ</w:t>
          </w:r>
        </w:p>
        <w:p w:rsidR="00441EFA" w:rsidRPr="0067565F" w:rsidRDefault="00441EFA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 w:rsidR="00D54A38"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 w:rsidR="00D54A38"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441EFA" w:rsidRPr="004A5331" w:rsidTr="00715BA8">
      <w:trPr>
        <w:cantSplit/>
        <w:trHeight w:val="406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441EFA" w:rsidRPr="00FF44B1" w:rsidRDefault="00441EF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441EFA" w:rsidRPr="00FF44B1" w:rsidRDefault="00441EF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441EFA" w:rsidRPr="00816F73" w:rsidRDefault="00441EF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41EFA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441EFA" w:rsidRPr="00FF44B1" w:rsidRDefault="00441EF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441EFA" w:rsidRPr="00FF44B1" w:rsidRDefault="00441EF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441EFA" w:rsidRPr="00816F73" w:rsidRDefault="00441EF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41EFA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441EFA" w:rsidRPr="00FF44B1" w:rsidRDefault="00441EF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441EFA" w:rsidRPr="00FF44B1" w:rsidRDefault="00441EF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41EFA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EFA" w:rsidRPr="004A5331" w:rsidRDefault="00441EFA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441EFA" w:rsidRPr="004A5331" w:rsidRDefault="00441EFA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41EFA" w:rsidRPr="004A5331" w:rsidTr="00715BA8">
      <w:trPr>
        <w:cantSplit/>
        <w:trHeight w:val="454"/>
      </w:trPr>
      <w:tc>
        <w:tcPr>
          <w:tcW w:w="357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441EFA" w:rsidRPr="00CB7830" w:rsidRDefault="00441EFA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57103C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>: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441EFA" w:rsidRPr="004A5331" w:rsidRDefault="00441EFA" w:rsidP="00E97888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Pr="00BF0F71">
            <w:rPr>
              <w:rFonts w:cs="AL-Mohanad Bold" w:hint="cs"/>
              <w:sz w:val="28"/>
              <w:szCs w:val="26"/>
              <w:rtl/>
            </w:rPr>
            <w:t>ا</w:t>
          </w:r>
          <w:r w:rsidR="00D54A38">
            <w:rPr>
              <w:rFonts w:cs="AL-Mohanad Bold" w:hint="cs"/>
              <w:sz w:val="28"/>
              <w:szCs w:val="26"/>
              <w:rtl/>
            </w:rPr>
            <w:t>لسادس إ</w:t>
          </w:r>
          <w:r w:rsidRPr="00BF0F71">
            <w:rPr>
              <w:rFonts w:cs="AL-Mohanad Bold" w:hint="cs"/>
              <w:sz w:val="28"/>
              <w:szCs w:val="26"/>
              <w:rtl/>
            </w:rPr>
            <w:t>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441EFA" w:rsidRPr="00816F73" w:rsidRDefault="00441EF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41EFA" w:rsidRPr="004A5331" w:rsidTr="00715BA8">
      <w:trPr>
        <w:cantSplit/>
        <w:trHeight w:val="454"/>
      </w:trPr>
      <w:tc>
        <w:tcPr>
          <w:tcW w:w="3295" w:type="dxa"/>
          <w:gridSpan w:val="5"/>
          <w:tcBorders>
            <w:left w:val="thinThickLargeGap" w:sz="18" w:space="0" w:color="auto"/>
          </w:tcBorders>
        </w:tcPr>
        <w:p w:rsidR="00441EFA" w:rsidRPr="004A5331" w:rsidRDefault="00441EFA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441EFA" w:rsidRPr="00EC6AB2" w:rsidRDefault="00441EFA" w:rsidP="00BF0F7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المادة: توحيد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441EFA" w:rsidRPr="00816F73" w:rsidRDefault="00441EF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41EFA" w:rsidRPr="004A5331" w:rsidTr="00715BA8">
      <w:trPr>
        <w:cantSplit/>
        <w:trHeight w:val="454"/>
      </w:trPr>
      <w:tc>
        <w:tcPr>
          <w:tcW w:w="1560" w:type="dxa"/>
          <w:tcBorders>
            <w:left w:val="thinThickLargeGap" w:sz="18" w:space="0" w:color="auto"/>
          </w:tcBorders>
        </w:tcPr>
        <w:p w:rsidR="00441EFA" w:rsidRPr="00F93A25" w:rsidRDefault="00441EFA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019" w:type="dxa"/>
          <w:gridSpan w:val="6"/>
          <w:tcBorders>
            <w:right w:val="single" w:sz="4" w:space="0" w:color="auto"/>
          </w:tcBorders>
        </w:tcPr>
        <w:p w:rsidR="00441EFA" w:rsidRPr="00F93A25" w:rsidRDefault="00441EFA" w:rsidP="00D90925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/  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441EFA" w:rsidRPr="00F93A25" w:rsidRDefault="00441EFA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441EFA" w:rsidRPr="00816F73" w:rsidRDefault="00441EF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41EFA" w:rsidRPr="004A5331" w:rsidTr="00715BA8">
      <w:trPr>
        <w:cantSplit/>
        <w:trHeight w:val="211"/>
      </w:trPr>
      <w:tc>
        <w:tcPr>
          <w:tcW w:w="198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441EFA" w:rsidRPr="004A5331" w:rsidRDefault="00441EFA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441EFA" w:rsidRPr="00B141FF" w:rsidRDefault="00441EFA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441EFA" w:rsidRPr="00B141FF" w:rsidRDefault="00441EFA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441EFA" w:rsidRPr="00B141FF" w:rsidRDefault="00441EFA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441EFA" w:rsidRDefault="00441EFA" w:rsidP="00715BA8">
          <w:pPr>
            <w:pStyle w:val="4"/>
            <w:rPr>
              <w:rFonts w:cs="AL-Mohanad Bold"/>
              <w:sz w:val="2"/>
              <w:szCs w:val="4"/>
              <w:rtl/>
            </w:rPr>
          </w:pPr>
        </w:p>
        <w:p w:rsidR="00441EFA" w:rsidRDefault="00441EFA" w:rsidP="00F24582">
          <w:pPr>
            <w:rPr>
              <w:rtl/>
            </w:rPr>
          </w:pPr>
        </w:p>
        <w:p w:rsidR="00441EFA" w:rsidRPr="00B141FF" w:rsidRDefault="00441EFA" w:rsidP="00F24582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18"/>
              <w:szCs w:val="20"/>
              <w:rtl/>
            </w:rPr>
            <w:t xml:space="preserve">ثلاثون </w:t>
          </w:r>
          <w:r w:rsidRPr="00715BA8">
            <w:rPr>
              <w:rFonts w:cs="AL-Mohanad Bold" w:hint="cs"/>
              <w:sz w:val="18"/>
              <w:szCs w:val="20"/>
              <w:rtl/>
            </w:rPr>
            <w:t>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>
            <w:rPr>
              <w:rFonts w:cs="mohammad bold art 1" w:hint="cs"/>
              <w:b/>
              <w:bCs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7410F4F" wp14:editId="45F5275C">
                    <wp:simplePos x="0" y="0"/>
                    <wp:positionH relativeFrom="column">
                      <wp:posOffset>447675</wp:posOffset>
                    </wp:positionH>
                    <wp:positionV relativeFrom="paragraph">
                      <wp:posOffset>30480</wp:posOffset>
                    </wp:positionV>
                    <wp:extent cx="971550" cy="0"/>
                    <wp:effectExtent l="0" t="0" r="19050" b="19050"/>
                    <wp:wrapNone/>
                    <wp:docPr id="11" name="رابط مستقيم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971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line w14:anchorId="4B8CFCF9" id="رابط مستقيم 1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.4pt" to="11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" strokecolor="black [3200]" strokeweight=".5pt">
                    <v:stroke joinstyle="miter"/>
                  </v:line>
                </w:pict>
              </mc:Fallback>
            </mc:AlternateContent>
          </w: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441EFA" w:rsidRPr="00816F73" w:rsidRDefault="00441EF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441EFA" w:rsidRPr="00816F73" w:rsidRDefault="00441EF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41EFA" w:rsidRPr="004A5331" w:rsidTr="00715BA8">
      <w:trPr>
        <w:cantSplit/>
        <w:trHeight w:val="210"/>
      </w:trPr>
      <w:tc>
        <w:tcPr>
          <w:tcW w:w="198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441EFA" w:rsidRDefault="00441EFA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441EFA" w:rsidRPr="00B141FF" w:rsidRDefault="00441EF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441EFA" w:rsidRPr="00B141FF" w:rsidRDefault="00441EFA" w:rsidP="00F91D90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441EFA" w:rsidRPr="00B141FF" w:rsidRDefault="00441EF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441EFA" w:rsidRPr="00B141FF" w:rsidRDefault="00441EF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441EFA" w:rsidRPr="000F6296" w:rsidRDefault="00441EFA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441EFA" w:rsidRPr="00DF0CBD" w:rsidRDefault="00441EF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441EFA" w:rsidRPr="00DF0CBD" w:rsidRDefault="00441EF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441EFA" w:rsidRPr="00DF0CBD" w:rsidRDefault="00441EF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441EFA" w:rsidRPr="00DF0CBD" w:rsidRDefault="00441EFA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441EFA" w:rsidRDefault="00441EFA">
    <w:pPr>
      <w:pStyle w:val="a3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8F3D035" wp14:editId="6C876EA6">
              <wp:simplePos x="0" y="0"/>
              <wp:positionH relativeFrom="column">
                <wp:posOffset>-93345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1716AF4" id="Rectangle 5" o:spid="_x0000_s1026" style="position:absolute;left:0;text-align:left;margin-left:-7.35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iVf6U+AAAAAMAQAADwAAAGRycy9kb3ducmV2&#10;LnhtbEyPzU7DMBCE70i8g7VI3Fq7EQk0jVMhpF4qxE8p6tW1TRIRr6PYTcLbsznBbUfzaXam2E6u&#10;ZYPtQ+NRwmopgFnU3jRYSTh+7BYPwEJUaFTr0Ur4sQG25fVVoXLjR3y3wyFWjEIw5EpCHWOXcx50&#10;bZ0KS99ZJO/L905Fkn3FTa9GCnctT4TIuFMN0odadfaptvr7cHESknbcpy+v+i0dcJd9ntxz2B+1&#10;lLc30+MGWLRT/INhrk/VoaROZ39BE1grYbG6uyeUjIQ2zYBYr2nMeb6yVAAvC/5/RPkL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iVf6U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2ACB7A3" wp14:editId="570DC04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1EFA" w:rsidRPr="008A7580" w:rsidRDefault="0057103C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 الطال</w:t>
                          </w:r>
                          <w:r w:rsidR="00441EFA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بة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استعيني بالله ثم ابدئي</w:t>
                          </w:r>
                          <w:r w:rsidR="00441EFA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2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441EFA" w:rsidRPr="008A7580" w:rsidRDefault="0057103C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 الطال</w:t>
                    </w:r>
                    <w:r w:rsidR="00441EFA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بة 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استعيني بالله ثم ابدئي</w:t>
                    </w:r>
                    <w:r w:rsidR="00441EFA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1C94"/>
    <w:multiLevelType w:val="hybridMultilevel"/>
    <w:tmpl w:val="78F6F950"/>
    <w:lvl w:ilvl="0" w:tplc="A0962B9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4624D"/>
    <w:multiLevelType w:val="hybridMultilevel"/>
    <w:tmpl w:val="ED683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92BC9"/>
    <w:multiLevelType w:val="hybridMultilevel"/>
    <w:tmpl w:val="919CA43E"/>
    <w:lvl w:ilvl="0" w:tplc="4578A27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E43BA"/>
    <w:multiLevelType w:val="hybridMultilevel"/>
    <w:tmpl w:val="F768E6F2"/>
    <w:lvl w:ilvl="0" w:tplc="4DA41F6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0412F"/>
    <w:multiLevelType w:val="hybridMultilevel"/>
    <w:tmpl w:val="8B18B38E"/>
    <w:lvl w:ilvl="0" w:tplc="C332CA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6">
    <w:nsid w:val="74AA0071"/>
    <w:multiLevelType w:val="hybridMultilevel"/>
    <w:tmpl w:val="CDDC1C56"/>
    <w:lvl w:ilvl="0" w:tplc="7E2021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4800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E3"/>
    <w:rsid w:val="00002329"/>
    <w:rsid w:val="00003105"/>
    <w:rsid w:val="00007D32"/>
    <w:rsid w:val="00015274"/>
    <w:rsid w:val="00020732"/>
    <w:rsid w:val="0002745E"/>
    <w:rsid w:val="0003051A"/>
    <w:rsid w:val="00030D20"/>
    <w:rsid w:val="0003124C"/>
    <w:rsid w:val="0003374A"/>
    <w:rsid w:val="00040614"/>
    <w:rsid w:val="00040F43"/>
    <w:rsid w:val="00042922"/>
    <w:rsid w:val="00050179"/>
    <w:rsid w:val="000532E8"/>
    <w:rsid w:val="000552BF"/>
    <w:rsid w:val="00063665"/>
    <w:rsid w:val="00064E4B"/>
    <w:rsid w:val="000661C2"/>
    <w:rsid w:val="00083C4C"/>
    <w:rsid w:val="0009419F"/>
    <w:rsid w:val="000B7212"/>
    <w:rsid w:val="000C0628"/>
    <w:rsid w:val="000C20AA"/>
    <w:rsid w:val="000C4A53"/>
    <w:rsid w:val="000C4B33"/>
    <w:rsid w:val="000C740B"/>
    <w:rsid w:val="000D04BC"/>
    <w:rsid w:val="000D1EAE"/>
    <w:rsid w:val="000D3985"/>
    <w:rsid w:val="000E52A1"/>
    <w:rsid w:val="000E531A"/>
    <w:rsid w:val="000F0083"/>
    <w:rsid w:val="000F3772"/>
    <w:rsid w:val="000F6296"/>
    <w:rsid w:val="0010218B"/>
    <w:rsid w:val="00105411"/>
    <w:rsid w:val="0010578E"/>
    <w:rsid w:val="001063B3"/>
    <w:rsid w:val="0010715B"/>
    <w:rsid w:val="001125F8"/>
    <w:rsid w:val="00113B51"/>
    <w:rsid w:val="0012109F"/>
    <w:rsid w:val="001225ED"/>
    <w:rsid w:val="00135591"/>
    <w:rsid w:val="00142F65"/>
    <w:rsid w:val="001464F8"/>
    <w:rsid w:val="00150C7A"/>
    <w:rsid w:val="001534C2"/>
    <w:rsid w:val="0015545F"/>
    <w:rsid w:val="00171FBA"/>
    <w:rsid w:val="00174670"/>
    <w:rsid w:val="0017777D"/>
    <w:rsid w:val="00177FE5"/>
    <w:rsid w:val="001824BE"/>
    <w:rsid w:val="00192289"/>
    <w:rsid w:val="00197444"/>
    <w:rsid w:val="001A02F4"/>
    <w:rsid w:val="001A20EF"/>
    <w:rsid w:val="001A57CB"/>
    <w:rsid w:val="001B602D"/>
    <w:rsid w:val="001B7601"/>
    <w:rsid w:val="001C00FA"/>
    <w:rsid w:val="001C3402"/>
    <w:rsid w:val="001C44AD"/>
    <w:rsid w:val="001E2926"/>
    <w:rsid w:val="001F3971"/>
    <w:rsid w:val="001F4B63"/>
    <w:rsid w:val="001F7E75"/>
    <w:rsid w:val="00201196"/>
    <w:rsid w:val="00201E7C"/>
    <w:rsid w:val="002065CB"/>
    <w:rsid w:val="0021006A"/>
    <w:rsid w:val="00216725"/>
    <w:rsid w:val="002218C7"/>
    <w:rsid w:val="002218FC"/>
    <w:rsid w:val="00221BD4"/>
    <w:rsid w:val="002250E3"/>
    <w:rsid w:val="00237478"/>
    <w:rsid w:val="002413A2"/>
    <w:rsid w:val="0024538C"/>
    <w:rsid w:val="00252C9E"/>
    <w:rsid w:val="00253233"/>
    <w:rsid w:val="00270C5D"/>
    <w:rsid w:val="00287EF4"/>
    <w:rsid w:val="00292E81"/>
    <w:rsid w:val="00296D0C"/>
    <w:rsid w:val="002A11AA"/>
    <w:rsid w:val="002A1481"/>
    <w:rsid w:val="002A4F2C"/>
    <w:rsid w:val="002B437A"/>
    <w:rsid w:val="002B4BEE"/>
    <w:rsid w:val="002B7A69"/>
    <w:rsid w:val="002C329E"/>
    <w:rsid w:val="002D0E77"/>
    <w:rsid w:val="002D21F1"/>
    <w:rsid w:val="002E1400"/>
    <w:rsid w:val="002E1504"/>
    <w:rsid w:val="002E24AB"/>
    <w:rsid w:val="002E33EF"/>
    <w:rsid w:val="002E60A3"/>
    <w:rsid w:val="002F4D0E"/>
    <w:rsid w:val="0030518B"/>
    <w:rsid w:val="00305228"/>
    <w:rsid w:val="00306637"/>
    <w:rsid w:val="0031049C"/>
    <w:rsid w:val="00312197"/>
    <w:rsid w:val="00321A81"/>
    <w:rsid w:val="00333F56"/>
    <w:rsid w:val="00337D7B"/>
    <w:rsid w:val="0034305C"/>
    <w:rsid w:val="0035245C"/>
    <w:rsid w:val="00355650"/>
    <w:rsid w:val="00356961"/>
    <w:rsid w:val="0036045C"/>
    <w:rsid w:val="00363CBF"/>
    <w:rsid w:val="00364B02"/>
    <w:rsid w:val="00374657"/>
    <w:rsid w:val="003748EC"/>
    <w:rsid w:val="0037615F"/>
    <w:rsid w:val="00377B77"/>
    <w:rsid w:val="00381453"/>
    <w:rsid w:val="0038643D"/>
    <w:rsid w:val="00387BF5"/>
    <w:rsid w:val="003A0857"/>
    <w:rsid w:val="003B0BCD"/>
    <w:rsid w:val="003B2C4F"/>
    <w:rsid w:val="003B3A84"/>
    <w:rsid w:val="003C4D0E"/>
    <w:rsid w:val="003C6373"/>
    <w:rsid w:val="003D0B12"/>
    <w:rsid w:val="003D279D"/>
    <w:rsid w:val="003E026B"/>
    <w:rsid w:val="003F2F4F"/>
    <w:rsid w:val="003F514D"/>
    <w:rsid w:val="003F65B3"/>
    <w:rsid w:val="003F78D5"/>
    <w:rsid w:val="00400AA7"/>
    <w:rsid w:val="00402134"/>
    <w:rsid w:val="00406C8F"/>
    <w:rsid w:val="00407524"/>
    <w:rsid w:val="00407BA0"/>
    <w:rsid w:val="00413958"/>
    <w:rsid w:val="00433718"/>
    <w:rsid w:val="00441EFA"/>
    <w:rsid w:val="004426B6"/>
    <w:rsid w:val="0044766D"/>
    <w:rsid w:val="004500B9"/>
    <w:rsid w:val="00452E34"/>
    <w:rsid w:val="00463FB9"/>
    <w:rsid w:val="00470B10"/>
    <w:rsid w:val="00471286"/>
    <w:rsid w:val="00491932"/>
    <w:rsid w:val="00492926"/>
    <w:rsid w:val="00495CE2"/>
    <w:rsid w:val="004A4E7B"/>
    <w:rsid w:val="004A5331"/>
    <w:rsid w:val="004B4718"/>
    <w:rsid w:val="004C056D"/>
    <w:rsid w:val="004C134E"/>
    <w:rsid w:val="004E6550"/>
    <w:rsid w:val="004F06FC"/>
    <w:rsid w:val="004F3B7F"/>
    <w:rsid w:val="004F46A9"/>
    <w:rsid w:val="004F5102"/>
    <w:rsid w:val="0050465F"/>
    <w:rsid w:val="00505A5D"/>
    <w:rsid w:val="00510DF0"/>
    <w:rsid w:val="0051275B"/>
    <w:rsid w:val="00516572"/>
    <w:rsid w:val="00516A91"/>
    <w:rsid w:val="00523F97"/>
    <w:rsid w:val="00536BE1"/>
    <w:rsid w:val="0056003A"/>
    <w:rsid w:val="00562387"/>
    <w:rsid w:val="0056735A"/>
    <w:rsid w:val="0057100C"/>
    <w:rsid w:val="0057103C"/>
    <w:rsid w:val="00585967"/>
    <w:rsid w:val="00591E41"/>
    <w:rsid w:val="00592E4E"/>
    <w:rsid w:val="005938D0"/>
    <w:rsid w:val="005A2EDA"/>
    <w:rsid w:val="005A631F"/>
    <w:rsid w:val="005A6742"/>
    <w:rsid w:val="005B1A09"/>
    <w:rsid w:val="005C296F"/>
    <w:rsid w:val="005C2CE2"/>
    <w:rsid w:val="005D037F"/>
    <w:rsid w:val="005D5CE9"/>
    <w:rsid w:val="005E091D"/>
    <w:rsid w:val="005E32E8"/>
    <w:rsid w:val="005E5532"/>
    <w:rsid w:val="005E7DC6"/>
    <w:rsid w:val="005F31DA"/>
    <w:rsid w:val="005F73FF"/>
    <w:rsid w:val="00600C9D"/>
    <w:rsid w:val="00603640"/>
    <w:rsid w:val="00611067"/>
    <w:rsid w:val="00645FEC"/>
    <w:rsid w:val="00650B02"/>
    <w:rsid w:val="00652A70"/>
    <w:rsid w:val="00653F1B"/>
    <w:rsid w:val="00655957"/>
    <w:rsid w:val="00656877"/>
    <w:rsid w:val="00661D21"/>
    <w:rsid w:val="00661FDF"/>
    <w:rsid w:val="0067012F"/>
    <w:rsid w:val="00672298"/>
    <w:rsid w:val="0067565F"/>
    <w:rsid w:val="00680D03"/>
    <w:rsid w:val="006A5517"/>
    <w:rsid w:val="006B1D74"/>
    <w:rsid w:val="006B2CCA"/>
    <w:rsid w:val="006B3DA1"/>
    <w:rsid w:val="006B4367"/>
    <w:rsid w:val="006B449D"/>
    <w:rsid w:val="006C3C31"/>
    <w:rsid w:val="006D04D5"/>
    <w:rsid w:val="006E3825"/>
    <w:rsid w:val="006E6595"/>
    <w:rsid w:val="006F6370"/>
    <w:rsid w:val="00704044"/>
    <w:rsid w:val="00704214"/>
    <w:rsid w:val="00706429"/>
    <w:rsid w:val="00715BA8"/>
    <w:rsid w:val="00722877"/>
    <w:rsid w:val="0073009F"/>
    <w:rsid w:val="00735733"/>
    <w:rsid w:val="00742240"/>
    <w:rsid w:val="00754DE3"/>
    <w:rsid w:val="00760000"/>
    <w:rsid w:val="007625AF"/>
    <w:rsid w:val="007666C3"/>
    <w:rsid w:val="0076764A"/>
    <w:rsid w:val="00772CEB"/>
    <w:rsid w:val="00774CDA"/>
    <w:rsid w:val="0077660F"/>
    <w:rsid w:val="0078097C"/>
    <w:rsid w:val="007A27B0"/>
    <w:rsid w:val="007A31B3"/>
    <w:rsid w:val="007A6E6B"/>
    <w:rsid w:val="007B06B5"/>
    <w:rsid w:val="007B105C"/>
    <w:rsid w:val="007B59CF"/>
    <w:rsid w:val="007B7645"/>
    <w:rsid w:val="007C7304"/>
    <w:rsid w:val="007C73DE"/>
    <w:rsid w:val="007D4659"/>
    <w:rsid w:val="007D6D04"/>
    <w:rsid w:val="007E3E03"/>
    <w:rsid w:val="007E6BB4"/>
    <w:rsid w:val="007F12B8"/>
    <w:rsid w:val="007F7FD6"/>
    <w:rsid w:val="00801F50"/>
    <w:rsid w:val="008020F4"/>
    <w:rsid w:val="00805DCB"/>
    <w:rsid w:val="008143D3"/>
    <w:rsid w:val="008153A2"/>
    <w:rsid w:val="00816F73"/>
    <w:rsid w:val="00820CEF"/>
    <w:rsid w:val="0082225F"/>
    <w:rsid w:val="00837DB6"/>
    <w:rsid w:val="00847BE0"/>
    <w:rsid w:val="00853206"/>
    <w:rsid w:val="008541F1"/>
    <w:rsid w:val="008603B5"/>
    <w:rsid w:val="0086432A"/>
    <w:rsid w:val="0087704E"/>
    <w:rsid w:val="0088547D"/>
    <w:rsid w:val="00885C38"/>
    <w:rsid w:val="00885F6B"/>
    <w:rsid w:val="00887D39"/>
    <w:rsid w:val="008952CC"/>
    <w:rsid w:val="008A6FB3"/>
    <w:rsid w:val="008A7580"/>
    <w:rsid w:val="008C44CF"/>
    <w:rsid w:val="008C4719"/>
    <w:rsid w:val="008C777F"/>
    <w:rsid w:val="008D357A"/>
    <w:rsid w:val="008E009A"/>
    <w:rsid w:val="008E6935"/>
    <w:rsid w:val="008E76C6"/>
    <w:rsid w:val="008F1F9B"/>
    <w:rsid w:val="008F64C7"/>
    <w:rsid w:val="008F6CD3"/>
    <w:rsid w:val="00901A1B"/>
    <w:rsid w:val="009031AF"/>
    <w:rsid w:val="0090593B"/>
    <w:rsid w:val="00906C24"/>
    <w:rsid w:val="00912385"/>
    <w:rsid w:val="00917A21"/>
    <w:rsid w:val="009238D8"/>
    <w:rsid w:val="0092543C"/>
    <w:rsid w:val="009310EC"/>
    <w:rsid w:val="009318A7"/>
    <w:rsid w:val="0093753B"/>
    <w:rsid w:val="009375AA"/>
    <w:rsid w:val="00944314"/>
    <w:rsid w:val="009476BF"/>
    <w:rsid w:val="00947DE0"/>
    <w:rsid w:val="009517E3"/>
    <w:rsid w:val="0095204D"/>
    <w:rsid w:val="009550F0"/>
    <w:rsid w:val="00960F39"/>
    <w:rsid w:val="00977FFD"/>
    <w:rsid w:val="00982434"/>
    <w:rsid w:val="009876BD"/>
    <w:rsid w:val="00993311"/>
    <w:rsid w:val="00994065"/>
    <w:rsid w:val="0099745C"/>
    <w:rsid w:val="009A4D59"/>
    <w:rsid w:val="009B2A18"/>
    <w:rsid w:val="009D0207"/>
    <w:rsid w:val="009D3EB8"/>
    <w:rsid w:val="009E633D"/>
    <w:rsid w:val="009E7C6B"/>
    <w:rsid w:val="009F3F3E"/>
    <w:rsid w:val="009F61AD"/>
    <w:rsid w:val="00A07BFB"/>
    <w:rsid w:val="00A1438B"/>
    <w:rsid w:val="00A168CE"/>
    <w:rsid w:val="00A23BA6"/>
    <w:rsid w:val="00A41D86"/>
    <w:rsid w:val="00A6080C"/>
    <w:rsid w:val="00A61ABF"/>
    <w:rsid w:val="00A62FC8"/>
    <w:rsid w:val="00A90042"/>
    <w:rsid w:val="00A91602"/>
    <w:rsid w:val="00A92AB4"/>
    <w:rsid w:val="00A96FBE"/>
    <w:rsid w:val="00A97CBA"/>
    <w:rsid w:val="00AA4287"/>
    <w:rsid w:val="00AA6274"/>
    <w:rsid w:val="00AA717E"/>
    <w:rsid w:val="00AB61AF"/>
    <w:rsid w:val="00AD615E"/>
    <w:rsid w:val="00AE5CEC"/>
    <w:rsid w:val="00B06F54"/>
    <w:rsid w:val="00B10F0F"/>
    <w:rsid w:val="00B141FF"/>
    <w:rsid w:val="00B259E5"/>
    <w:rsid w:val="00B30234"/>
    <w:rsid w:val="00B30A8F"/>
    <w:rsid w:val="00B354FC"/>
    <w:rsid w:val="00B46885"/>
    <w:rsid w:val="00B539B7"/>
    <w:rsid w:val="00B57C1E"/>
    <w:rsid w:val="00B60404"/>
    <w:rsid w:val="00B71448"/>
    <w:rsid w:val="00B74E14"/>
    <w:rsid w:val="00B75CE6"/>
    <w:rsid w:val="00B824EC"/>
    <w:rsid w:val="00B86CD6"/>
    <w:rsid w:val="00B87B0A"/>
    <w:rsid w:val="00B90E93"/>
    <w:rsid w:val="00B944FF"/>
    <w:rsid w:val="00BA2C61"/>
    <w:rsid w:val="00BB293B"/>
    <w:rsid w:val="00BD01B9"/>
    <w:rsid w:val="00BD7364"/>
    <w:rsid w:val="00BF0F71"/>
    <w:rsid w:val="00BF3A4E"/>
    <w:rsid w:val="00BF5718"/>
    <w:rsid w:val="00BF6A4A"/>
    <w:rsid w:val="00C01F69"/>
    <w:rsid w:val="00C057D3"/>
    <w:rsid w:val="00C12ECB"/>
    <w:rsid w:val="00C366A8"/>
    <w:rsid w:val="00C40699"/>
    <w:rsid w:val="00C43E6C"/>
    <w:rsid w:val="00C44C00"/>
    <w:rsid w:val="00C45DB9"/>
    <w:rsid w:val="00C50983"/>
    <w:rsid w:val="00C62543"/>
    <w:rsid w:val="00C62646"/>
    <w:rsid w:val="00C626A7"/>
    <w:rsid w:val="00C8090B"/>
    <w:rsid w:val="00C81856"/>
    <w:rsid w:val="00C82B07"/>
    <w:rsid w:val="00C8717B"/>
    <w:rsid w:val="00CA2A7F"/>
    <w:rsid w:val="00CA6CF9"/>
    <w:rsid w:val="00CB1C74"/>
    <w:rsid w:val="00CB7830"/>
    <w:rsid w:val="00CB7B16"/>
    <w:rsid w:val="00CC1381"/>
    <w:rsid w:val="00CC287D"/>
    <w:rsid w:val="00CD0299"/>
    <w:rsid w:val="00CD06FC"/>
    <w:rsid w:val="00CF128C"/>
    <w:rsid w:val="00CF1446"/>
    <w:rsid w:val="00CF70DF"/>
    <w:rsid w:val="00D0401B"/>
    <w:rsid w:val="00D0496D"/>
    <w:rsid w:val="00D05C45"/>
    <w:rsid w:val="00D14D29"/>
    <w:rsid w:val="00D17445"/>
    <w:rsid w:val="00D23952"/>
    <w:rsid w:val="00D37036"/>
    <w:rsid w:val="00D50B07"/>
    <w:rsid w:val="00D54A38"/>
    <w:rsid w:val="00D57053"/>
    <w:rsid w:val="00D60663"/>
    <w:rsid w:val="00D60D76"/>
    <w:rsid w:val="00D6222A"/>
    <w:rsid w:val="00D65313"/>
    <w:rsid w:val="00D714D2"/>
    <w:rsid w:val="00D76C43"/>
    <w:rsid w:val="00D85A04"/>
    <w:rsid w:val="00D864F5"/>
    <w:rsid w:val="00D90925"/>
    <w:rsid w:val="00D909C6"/>
    <w:rsid w:val="00D94C91"/>
    <w:rsid w:val="00DB32ED"/>
    <w:rsid w:val="00DB6113"/>
    <w:rsid w:val="00DC2585"/>
    <w:rsid w:val="00DC2F84"/>
    <w:rsid w:val="00DD3D18"/>
    <w:rsid w:val="00DF0CBD"/>
    <w:rsid w:val="00DF7891"/>
    <w:rsid w:val="00E055B0"/>
    <w:rsid w:val="00E110DA"/>
    <w:rsid w:val="00E133DB"/>
    <w:rsid w:val="00E14777"/>
    <w:rsid w:val="00E17E4F"/>
    <w:rsid w:val="00E2121B"/>
    <w:rsid w:val="00E32373"/>
    <w:rsid w:val="00E32C1E"/>
    <w:rsid w:val="00E34474"/>
    <w:rsid w:val="00E36D3F"/>
    <w:rsid w:val="00E43420"/>
    <w:rsid w:val="00E46006"/>
    <w:rsid w:val="00E6016B"/>
    <w:rsid w:val="00E658DC"/>
    <w:rsid w:val="00E7039C"/>
    <w:rsid w:val="00E86356"/>
    <w:rsid w:val="00E966A7"/>
    <w:rsid w:val="00E97888"/>
    <w:rsid w:val="00EA02AA"/>
    <w:rsid w:val="00EA1F9A"/>
    <w:rsid w:val="00EB172A"/>
    <w:rsid w:val="00EB1FD7"/>
    <w:rsid w:val="00EB3710"/>
    <w:rsid w:val="00EB4384"/>
    <w:rsid w:val="00EB6A93"/>
    <w:rsid w:val="00EC6AB2"/>
    <w:rsid w:val="00ED054C"/>
    <w:rsid w:val="00ED3CB3"/>
    <w:rsid w:val="00EE2A24"/>
    <w:rsid w:val="00F02D6E"/>
    <w:rsid w:val="00F03430"/>
    <w:rsid w:val="00F077CA"/>
    <w:rsid w:val="00F24582"/>
    <w:rsid w:val="00F2715B"/>
    <w:rsid w:val="00F31B5E"/>
    <w:rsid w:val="00F31DCA"/>
    <w:rsid w:val="00F32266"/>
    <w:rsid w:val="00F3295A"/>
    <w:rsid w:val="00F337FB"/>
    <w:rsid w:val="00F35F4F"/>
    <w:rsid w:val="00F40688"/>
    <w:rsid w:val="00F43BF8"/>
    <w:rsid w:val="00F43DF1"/>
    <w:rsid w:val="00F46282"/>
    <w:rsid w:val="00F61BD1"/>
    <w:rsid w:val="00F6491C"/>
    <w:rsid w:val="00F64D87"/>
    <w:rsid w:val="00F650D0"/>
    <w:rsid w:val="00F65741"/>
    <w:rsid w:val="00F659A7"/>
    <w:rsid w:val="00F665CC"/>
    <w:rsid w:val="00F91D90"/>
    <w:rsid w:val="00F923F6"/>
    <w:rsid w:val="00F93A25"/>
    <w:rsid w:val="00FA26C4"/>
    <w:rsid w:val="00FA2BDA"/>
    <w:rsid w:val="00FA5581"/>
    <w:rsid w:val="00FA69FC"/>
    <w:rsid w:val="00FA708E"/>
    <w:rsid w:val="00FC5770"/>
    <w:rsid w:val="00FC6B88"/>
    <w:rsid w:val="00FD2EB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v\Desktop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A8290-A011-431B-9F60-DEDF8C21E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24</TotalTime>
  <Pages>1</Pages>
  <Words>572</Words>
  <Characters>3262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basheer</Company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pcv</dc:creator>
  <cp:lastModifiedBy>mlak</cp:lastModifiedBy>
  <cp:revision>9</cp:revision>
  <cp:lastPrinted>2019-12-14T08:46:00Z</cp:lastPrinted>
  <dcterms:created xsi:type="dcterms:W3CDTF">2019-12-07T11:55:00Z</dcterms:created>
  <dcterms:modified xsi:type="dcterms:W3CDTF">2019-12-27T09:48:00Z</dcterms:modified>
</cp:coreProperties>
</file>