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9AA3C" w14:textId="2B90D1F8" w:rsidR="009A4D59" w:rsidRDefault="009A4D59" w:rsidP="009A4D59">
      <w:pPr>
        <w:jc w:val="lowKashida"/>
        <w:rPr>
          <w:b/>
          <w:bCs/>
          <w:sz w:val="32"/>
          <w:szCs w:val="32"/>
        </w:rPr>
      </w:pPr>
    </w:p>
    <w:p w14:paraId="4D96EDD7" w14:textId="7CB34EDA" w:rsidR="003C7D26" w:rsidRDefault="00F30D7A" w:rsidP="00F30D7A">
      <w:pPr>
        <w:jc w:val="right"/>
        <w:rPr>
          <w:b/>
          <w:bCs/>
          <w:sz w:val="32"/>
          <w:szCs w:val="32"/>
        </w:rPr>
      </w:pPr>
      <w:r w:rsidRPr="00F30D7A">
        <w:rPr>
          <w:b/>
          <w:bCs/>
          <w:sz w:val="32"/>
          <w:szCs w:val="32"/>
          <w:rtl/>
        </w:rPr>
        <w:t xml:space="preserve">                                                                   (كل فقرة  بثلاث أرباع الدرجة 0,75 )</w:t>
      </w:r>
      <w:r w:rsidR="00A37E37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C4D94D" wp14:editId="2D845929">
                <wp:simplePos x="0" y="0"/>
                <wp:positionH relativeFrom="column">
                  <wp:posOffset>-24765</wp:posOffset>
                </wp:positionH>
                <wp:positionV relativeFrom="paragraph">
                  <wp:posOffset>248920</wp:posOffset>
                </wp:positionV>
                <wp:extent cx="564515" cy="447040"/>
                <wp:effectExtent l="0" t="0" r="26035" b="10160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447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8A0689" id="مستطيل 28" o:spid="_x0000_s1026" style="position:absolute;left:0;text-align:left;margin-left:-1.95pt;margin-top:19.6pt;width:44.45pt;height:35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" filled="f" strokecolor="windowText" strokeweight="1pt"/>
            </w:pict>
          </mc:Fallback>
        </mc:AlternateContent>
      </w:r>
      <w:r w:rsidR="00A37E37">
        <w:rPr>
          <w:rFonts w:cs="Times New Roman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E0B1DD" wp14:editId="2DDBB498">
                <wp:simplePos x="0" y="0"/>
                <wp:positionH relativeFrom="column">
                  <wp:posOffset>-28575</wp:posOffset>
                </wp:positionH>
                <wp:positionV relativeFrom="paragraph">
                  <wp:posOffset>247015</wp:posOffset>
                </wp:positionV>
                <wp:extent cx="553085" cy="39116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85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45468" w14:textId="77777777" w:rsidR="001919E3" w:rsidRDefault="00592953" w:rsidP="001919E3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CS Jeddah S_U normal." w:hint="cs"/>
                                        <w:rtl/>
                                      </w:rPr>
                                      <m:t>15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0B1DD" id="_x0000_t202" coordsize="21600,21600" o:spt="202" path="m,l,21600r21600,l21600,xe">
                <v:stroke joinstyle="miter"/>
                <v:path gradientshapeok="t" o:connecttype="rect"/>
              </v:shapetype>
              <v:shape id="مربع نص 27" o:spid="_x0000_s1026" type="#_x0000_t202" style="position:absolute;margin-left:-2.25pt;margin-top:19.45pt;width:43.55pt;height:3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" filled="f" stroked="f" strokeweight=".5pt">
                <v:textbox>
                  <w:txbxContent>
                    <w:p w14:paraId="6F145468" w14:textId="77777777" w:rsidR="001919E3" w:rsidRDefault="00592953" w:rsidP="001919E3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CS Jeddah S_U normal." w:hint="cs"/>
                                  <w:rtl/>
                                </w:rPr>
                                <m:t>15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E0B706B" w14:textId="7FDC896C" w:rsidR="00681D50" w:rsidRPr="000870BB" w:rsidRDefault="00796D5E" w:rsidP="00A37E37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السؤال الأول</w:t>
      </w:r>
      <w:r w:rsidR="00A37E37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: </w:t>
      </w:r>
      <w:r w:rsidR="00681D50" w:rsidRPr="000870BB">
        <w:rPr>
          <w:rFonts w:ascii="Traditional Arabic" w:hAnsi="Traditional Arabic" w:cs="AL-Mohanad"/>
          <w:b/>
          <w:bCs/>
          <w:sz w:val="32"/>
          <w:szCs w:val="32"/>
          <w:rtl/>
        </w:rPr>
        <w:t>ظلل</w:t>
      </w:r>
      <w:r w:rsidR="00D2167B">
        <w:rPr>
          <w:rFonts w:ascii="Traditional Arabic" w:hAnsi="Traditional Arabic" w:cs="AL-Mohanad" w:hint="cs"/>
          <w:b/>
          <w:bCs/>
          <w:sz w:val="32"/>
          <w:szCs w:val="32"/>
          <w:rtl/>
        </w:rPr>
        <w:t>ي</w:t>
      </w:r>
      <w:r w:rsidR="00681D50" w:rsidRPr="000870BB">
        <w:rPr>
          <w:rFonts w:ascii="Traditional Arabic" w:hAnsi="Traditional Arabic" w:cs="AL-Mohanad"/>
          <w:b/>
          <w:bCs/>
          <w:sz w:val="32"/>
          <w:szCs w:val="32"/>
          <w:rtl/>
        </w:rPr>
        <w:t xml:space="preserve"> الاختيار الصحيح لكل من الأسئلة التالية في ورقة الإجابة الخارجية المرفقة </w:t>
      </w:r>
    </w:p>
    <w:p w14:paraId="2C24CFD6" w14:textId="77777777" w:rsidR="00226CD4" w:rsidRPr="00B04153" w:rsidRDefault="00226CD4" w:rsidP="00226CD4">
      <w:pPr>
        <w:pStyle w:val="a7"/>
        <w:numPr>
          <w:ilvl w:val="0"/>
          <w:numId w:val="1"/>
        </w:numPr>
        <w:spacing w:after="0" w:line="240" w:lineRule="auto"/>
        <w:ind w:left="643"/>
        <w:rPr>
          <w:rFonts w:ascii="Arial Black" w:hAnsi="Arial Black" w:cs="mohammad bold art 1"/>
          <w:sz w:val="28"/>
          <w:szCs w:val="28"/>
        </w:rPr>
      </w:pPr>
      <w:r>
        <w:rPr>
          <w:rFonts w:hint="cs"/>
          <w:sz w:val="28"/>
          <w:szCs w:val="28"/>
          <w:rtl/>
        </w:rPr>
        <w:t>منزلة الرقم الذي تحته خط في العدد 9</w:t>
      </w:r>
      <w:r w:rsidRPr="00B04153">
        <w:rPr>
          <w:rFonts w:hint="cs"/>
          <w:sz w:val="28"/>
          <w:szCs w:val="28"/>
          <w:u w:val="single"/>
          <w:rtl/>
        </w:rPr>
        <w:t>1</w:t>
      </w:r>
      <w:r>
        <w:rPr>
          <w:rFonts w:hint="cs"/>
          <w:sz w:val="28"/>
          <w:szCs w:val="28"/>
          <w:rtl/>
        </w:rPr>
        <w:t xml:space="preserve">306200513    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753A888D" w14:textId="77777777" w:rsidTr="003E0BD1">
        <w:tc>
          <w:tcPr>
            <w:tcW w:w="289" w:type="dxa"/>
            <w:vAlign w:val="center"/>
          </w:tcPr>
          <w:p w14:paraId="1B4605B5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855B6BC" w14:textId="77777777" w:rsidR="00226CD4" w:rsidRPr="00A3233B" w:rsidRDefault="00226CD4" w:rsidP="003E0BD1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احاد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B503D2A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0473932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769EAD7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 xml:space="preserve">احاد الألوف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562EC02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F04E184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94C6829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احاد الملايين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344B340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D9D8D99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04DD6E8" w14:textId="77777777" w:rsidR="00226CD4" w:rsidRPr="00633E44" w:rsidRDefault="00226CD4" w:rsidP="003E0BD1">
            <w:pPr>
              <w:jc w:val="center"/>
              <w:rPr>
                <w:sz w:val="28"/>
                <w:szCs w:val="28"/>
              </w:rPr>
            </w:pPr>
            <w:r w:rsidRPr="00520676">
              <w:rPr>
                <w:rFonts w:hint="cs"/>
                <w:sz w:val="28"/>
                <w:szCs w:val="28"/>
                <w:highlight w:val="yellow"/>
                <w:rtl/>
              </w:rPr>
              <w:t>احاد البلايين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</w:tbl>
    <w:p w14:paraId="6195763E" w14:textId="77777777" w:rsidR="00226CD4" w:rsidRDefault="00226CD4" w:rsidP="00226CD4">
      <w:pPr>
        <w:spacing w:before="80" w:after="60"/>
        <w:rPr>
          <w:rFonts w:asciiTheme="minorBidi" w:hAnsiTheme="minorBidi" w:cstheme="minorBidi"/>
          <w:b/>
          <w:bCs/>
          <w:sz w:val="32"/>
          <w:szCs w:val="32"/>
        </w:rPr>
      </w:pPr>
      <w:r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</w:p>
    <w:p w14:paraId="3DE60D74" w14:textId="77777777" w:rsidR="00226CD4" w:rsidRPr="00B04153" w:rsidRDefault="00226CD4" w:rsidP="00226CD4">
      <w:pPr>
        <w:numPr>
          <w:ilvl w:val="0"/>
          <w:numId w:val="1"/>
        </w:numPr>
        <w:tabs>
          <w:tab w:val="clear" w:pos="644"/>
          <w:tab w:val="num" w:pos="565"/>
        </w:tabs>
        <w:spacing w:before="80" w:after="60"/>
        <w:ind w:left="643" w:hanging="504"/>
        <w:rPr>
          <w:rFonts w:asciiTheme="minorBidi" w:hAnsiTheme="minorBidi" w:cstheme="minorBidi"/>
          <w:sz w:val="32"/>
          <w:szCs w:val="32"/>
          <w:rtl/>
        </w:rPr>
      </w:pPr>
      <w:r w:rsidRPr="00B04153">
        <w:rPr>
          <w:rFonts w:asciiTheme="minorBidi" w:hAnsiTheme="minorBidi" w:cstheme="minorBidi" w:hint="cs"/>
          <w:sz w:val="32"/>
          <w:szCs w:val="32"/>
          <w:rtl/>
        </w:rPr>
        <w:t xml:space="preserve">خمسون بليونا ومئة مليون </w:t>
      </w:r>
      <w:r>
        <w:rPr>
          <w:rFonts w:ascii="Traditional Arabic" w:hAnsi="Traditional Arabic" w:cs="AL-Mohanad" w:hint="cs"/>
          <w:sz w:val="28"/>
          <w:szCs w:val="28"/>
          <w:rtl/>
        </w:rPr>
        <w:t xml:space="preserve">ومئتان وخمس وتسعون ألفا،بالصيغة القياسية </w:t>
      </w:r>
      <w:r w:rsidRPr="00B04153">
        <w:rPr>
          <w:rFonts w:ascii="Traditional Arabic" w:hAnsi="Traditional Arabic" w:cs="AL-Mohanad" w:hint="cs"/>
          <w:sz w:val="28"/>
          <w:szCs w:val="28"/>
          <w:rtl/>
        </w:rPr>
        <w:t xml:space="preserve">                       </w:t>
      </w:r>
      <w:r w:rsidRPr="00B04153">
        <w:rPr>
          <w:rFonts w:ascii="Traditional Arabic" w:hAnsi="Traditional Arabic" w:cs="AL-Mohanad"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19A3EAEF" w14:textId="77777777" w:rsidTr="003E0BD1">
        <w:tc>
          <w:tcPr>
            <w:tcW w:w="289" w:type="dxa"/>
            <w:vAlign w:val="center"/>
          </w:tcPr>
          <w:p w14:paraId="3D9EE851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44348B7" w14:textId="77777777" w:rsidR="00226CD4" w:rsidRPr="00B6031B" w:rsidRDefault="00226CD4" w:rsidP="003E0BD1">
            <w:pPr>
              <w:rPr>
                <w:i/>
                <w:sz w:val="28"/>
                <w:szCs w:val="28"/>
              </w:rPr>
            </w:pPr>
            <w:r w:rsidRPr="00520676">
              <w:rPr>
                <w:rFonts w:hint="cs"/>
                <w:i/>
                <w:sz w:val="28"/>
                <w:szCs w:val="28"/>
                <w:highlight w:val="yellow"/>
                <w:rtl/>
              </w:rPr>
              <w:t>50100295000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4494D6C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B2C2A3C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285D1F55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5010095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787CA10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F5F748B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C06E332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501000955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F46C1D1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88641CB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19704E8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501295000</w:t>
            </w:r>
          </w:p>
        </w:tc>
      </w:tr>
    </w:tbl>
    <w:p w14:paraId="4078A493" w14:textId="77777777" w:rsidR="00226CD4" w:rsidRDefault="00226CD4" w:rsidP="00226CD4">
      <w:pPr>
        <w:jc w:val="lowKashida"/>
        <w:rPr>
          <w:b/>
          <w:bCs/>
          <w:sz w:val="32"/>
          <w:szCs w:val="32"/>
          <w:rtl/>
        </w:rPr>
      </w:pPr>
    </w:p>
    <w:p w14:paraId="6F4E60E5" w14:textId="77777777" w:rsidR="00226CD4" w:rsidRPr="006A4290" w:rsidRDefault="00226CD4" w:rsidP="00226CD4">
      <w:pPr>
        <w:pStyle w:val="a7"/>
        <w:numPr>
          <w:ilvl w:val="0"/>
          <w:numId w:val="1"/>
        </w:numPr>
        <w:ind w:left="643" w:hanging="502"/>
        <w:rPr>
          <w:rFonts w:ascii="Arial Black" w:hAnsi="Arial Black" w:cs="mohammad bold art 1"/>
          <w:sz w:val="32"/>
          <w:szCs w:val="32"/>
        </w:rPr>
      </w:pPr>
      <w:r w:rsidRPr="006A4290">
        <w:rPr>
          <w:rFonts w:ascii="Arial Black" w:hAnsi="Arial Black" w:cs="mohammad bold art 1" w:hint="cs"/>
          <w:sz w:val="32"/>
          <w:szCs w:val="32"/>
          <w:rtl/>
        </w:rPr>
        <w:t>قدر المجموع بتقريب الاعداد الى أقرب مئة 526+193 =........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681E50ED" w14:textId="77777777" w:rsidTr="003E0BD1">
        <w:tc>
          <w:tcPr>
            <w:tcW w:w="289" w:type="dxa"/>
            <w:vAlign w:val="center"/>
          </w:tcPr>
          <w:p w14:paraId="2CE83045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290A34D" w14:textId="77777777" w:rsidR="00226CD4" w:rsidRPr="00A3233B" w:rsidRDefault="00226CD4" w:rsidP="003E0BD1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1D5B1D0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E136788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977A69F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600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E3FEFE9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5E3A8CB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9CF43FF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520676">
              <w:rPr>
                <w:rStyle w:val="vocalized"/>
                <w:rFonts w:hint="cs"/>
                <w:sz w:val="28"/>
                <w:szCs w:val="28"/>
                <w:highlight w:val="yellow"/>
                <w:rtl/>
              </w:rPr>
              <w:t>700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F7055B9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39543A4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050D593" w14:textId="77777777" w:rsidR="00226CD4" w:rsidRPr="00633E44" w:rsidRDefault="00226CD4" w:rsidP="003E0BD1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800</w:t>
            </w:r>
          </w:p>
        </w:tc>
      </w:tr>
    </w:tbl>
    <w:p w14:paraId="6E137CEB" w14:textId="77777777" w:rsidR="00226CD4" w:rsidRPr="006C6D9D" w:rsidRDefault="00226CD4" w:rsidP="00226CD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7CAC47FE" w14:textId="77777777" w:rsidR="00226CD4" w:rsidRPr="00D84438" w:rsidRDefault="00226CD4" w:rsidP="00226CD4">
      <w:pPr>
        <w:numPr>
          <w:ilvl w:val="0"/>
          <w:numId w:val="1"/>
        </w:numPr>
        <w:spacing w:before="80" w:after="60"/>
        <w:ind w:left="643" w:hanging="504"/>
        <w:rPr>
          <w:rFonts w:asciiTheme="minorBidi" w:hAnsiTheme="minorBidi" w:cstheme="minorBidi"/>
          <w:sz w:val="32"/>
          <w:szCs w:val="32"/>
          <w:rtl/>
        </w:rPr>
      </w:pPr>
      <w:r w:rsidRPr="00D84438">
        <w:rPr>
          <w:rFonts w:asciiTheme="minorBidi" w:hAnsiTheme="minorBidi" w:cstheme="minorBidi" w:hint="cs"/>
          <w:sz w:val="32"/>
          <w:szCs w:val="32"/>
          <w:rtl/>
        </w:rPr>
        <w:t>قدر 62,6- 28,2 =.......</w:t>
      </w:r>
      <w:r w:rsidRPr="00D84438">
        <w:rPr>
          <w:rFonts w:asciiTheme="minorBidi" w:hAnsiTheme="minorBidi" w:cstheme="minorBidi"/>
          <w:sz w:val="32"/>
          <w:szCs w:val="32"/>
          <w:rtl/>
        </w:rPr>
        <w:t xml:space="preserve"> </w:t>
      </w:r>
      <w:r w:rsidRPr="00D84438">
        <w:rPr>
          <w:rFonts w:ascii="Traditional Arabic" w:hAnsi="Traditional Arabic" w:cs="AL-Mohanad"/>
          <w:sz w:val="28"/>
          <w:szCs w:val="28"/>
        </w:rPr>
        <w:t xml:space="preserve">    </w:t>
      </w:r>
      <w:r w:rsidRPr="00D84438">
        <w:rPr>
          <w:rFonts w:ascii="Traditional Arabic" w:hAnsi="Traditional Arabic" w:cs="AL-Mohanad" w:hint="cs"/>
          <w:sz w:val="28"/>
          <w:szCs w:val="28"/>
          <w:rtl/>
        </w:rPr>
        <w:t xml:space="preserve">                            </w:t>
      </w:r>
      <w:r w:rsidRPr="00D84438">
        <w:rPr>
          <w:rFonts w:ascii="Traditional Arabic" w:hAnsi="Traditional Arabic" w:cs="AL-Mohanad"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62157D67" w14:textId="77777777" w:rsidTr="003E0BD1">
        <w:tc>
          <w:tcPr>
            <w:tcW w:w="289" w:type="dxa"/>
            <w:vAlign w:val="center"/>
          </w:tcPr>
          <w:p w14:paraId="7852C897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AE649A9" w14:textId="307DD899" w:rsidR="00226CD4" w:rsidRPr="00B6031B" w:rsidRDefault="006A4290" w:rsidP="003E0BD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4</w:t>
            </w:r>
            <w:r w:rsidR="00226CD4">
              <w:rPr>
                <w:rFonts w:hint="cs"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FA4952A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7FB2BA6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9C64C68" w14:textId="68ADD242" w:rsidR="00226CD4" w:rsidRPr="00633E44" w:rsidRDefault="006A4290" w:rsidP="003E0BD1">
            <w:pPr>
              <w:jc w:val="center"/>
              <w:rPr>
                <w:sz w:val="28"/>
                <w:szCs w:val="28"/>
                <w:rtl/>
              </w:rPr>
            </w:pPr>
            <w:r w:rsidRPr="00520676">
              <w:rPr>
                <w:rFonts w:hint="cs"/>
                <w:sz w:val="28"/>
                <w:szCs w:val="28"/>
                <w:highlight w:val="yellow"/>
                <w:rtl/>
              </w:rPr>
              <w:t>3</w:t>
            </w:r>
            <w:r w:rsidR="00226CD4" w:rsidRPr="00520676">
              <w:rPr>
                <w:rFonts w:hint="cs"/>
                <w:sz w:val="28"/>
                <w:szCs w:val="28"/>
                <w:highlight w:val="yellow"/>
                <w:rtl/>
              </w:rPr>
              <w:t>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76E081A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3398A84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1839EDA" w14:textId="0A3F1235" w:rsidR="00226CD4" w:rsidRPr="00633E44" w:rsidRDefault="006A4290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  <w:r w:rsidR="00226CD4">
              <w:rPr>
                <w:rFonts w:hint="cs"/>
                <w:sz w:val="28"/>
                <w:szCs w:val="28"/>
                <w:rtl/>
              </w:rPr>
              <w:t>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171F42D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BB13A3C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914127A" w14:textId="0ACCD940" w:rsidR="00226CD4" w:rsidRPr="00633E44" w:rsidRDefault="006A4290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  <w:r w:rsidR="00226CD4">
              <w:rPr>
                <w:rFonts w:hint="cs"/>
                <w:sz w:val="28"/>
                <w:szCs w:val="28"/>
                <w:rtl/>
              </w:rPr>
              <w:t>0</w:t>
            </w:r>
          </w:p>
        </w:tc>
      </w:tr>
    </w:tbl>
    <w:p w14:paraId="6D78C343" w14:textId="77777777" w:rsidR="00226CD4" w:rsidRPr="00D84438" w:rsidRDefault="00226CD4" w:rsidP="00226CD4">
      <w:pPr>
        <w:rPr>
          <w:rFonts w:ascii="Arial Black" w:hAnsi="Arial Black" w:cs="mohammad bold art 1"/>
          <w:sz w:val="28"/>
          <w:szCs w:val="28"/>
        </w:rPr>
      </w:pPr>
      <w:r w:rsidRPr="00D84438">
        <w:rPr>
          <w:rFonts w:hint="cs"/>
          <w:sz w:val="28"/>
          <w:szCs w:val="28"/>
          <w:rtl/>
        </w:rPr>
        <w:t xml:space="preserve">  </w:t>
      </w:r>
    </w:p>
    <w:p w14:paraId="4CE7E24A" w14:textId="77777777" w:rsidR="00226CD4" w:rsidRPr="00D61271" w:rsidRDefault="00226CD4" w:rsidP="00226CD4">
      <w:pPr>
        <w:pStyle w:val="a7"/>
        <w:numPr>
          <w:ilvl w:val="0"/>
          <w:numId w:val="1"/>
        </w:numPr>
        <w:ind w:left="643" w:hanging="502"/>
        <w:rPr>
          <w:rFonts w:ascii="Arial Black" w:hAnsi="Arial Black" w:cs="mohammad bold art 1"/>
          <w:sz w:val="32"/>
          <w:szCs w:val="32"/>
        </w:rPr>
      </w:pPr>
      <w:r w:rsidRPr="00D61271">
        <w:rPr>
          <w:rFonts w:hint="cs"/>
          <w:sz w:val="32"/>
          <w:szCs w:val="32"/>
          <w:rtl/>
        </w:rPr>
        <w:t xml:space="preserve">تحمل سيارة 5صناديق، كتلة كل صندوق 20 كجم. أوجدي مجموع كتل الصناديق؟    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01459D72" w14:textId="77777777" w:rsidTr="003E0BD1">
        <w:tc>
          <w:tcPr>
            <w:tcW w:w="289" w:type="dxa"/>
            <w:vAlign w:val="center"/>
          </w:tcPr>
          <w:p w14:paraId="76E121F2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5E044CA" w14:textId="5CF6655E" w:rsidR="00226CD4" w:rsidRPr="00A3233B" w:rsidRDefault="00226CD4" w:rsidP="003E0BD1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  <w:r w:rsidR="00D3603C">
              <w:rPr>
                <w:rFonts w:hint="cs"/>
                <w:sz w:val="28"/>
                <w:szCs w:val="28"/>
                <w:rtl/>
              </w:rPr>
              <w:t>كجم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BBC73B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9D71811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4BC34B45" w14:textId="001C5D02" w:rsidR="00226CD4" w:rsidRPr="00A3233B" w:rsidRDefault="00226CD4" w:rsidP="003E0BD1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520676">
              <w:rPr>
                <w:rStyle w:val="vocalized"/>
                <w:rFonts w:ascii="Arial" w:hAnsi="Arial" w:hint="cs"/>
                <w:sz w:val="28"/>
                <w:szCs w:val="28"/>
                <w:highlight w:val="yellow"/>
                <w:rtl/>
              </w:rPr>
              <w:t>100</w:t>
            </w:r>
            <w:r w:rsidR="00D3603C" w:rsidRPr="00520676">
              <w:rPr>
                <w:rStyle w:val="vocalized"/>
                <w:rFonts w:ascii="Arial" w:hAnsi="Arial" w:hint="cs"/>
                <w:sz w:val="28"/>
                <w:szCs w:val="28"/>
                <w:highlight w:val="yellow"/>
                <w:rtl/>
              </w:rPr>
              <w:t>كجم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E2B8317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650C7D9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40F960A" w14:textId="669BDE60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1000</w:t>
            </w:r>
            <w:r w:rsidR="00D3603C">
              <w:rPr>
                <w:rStyle w:val="vocalized"/>
                <w:rFonts w:hint="cs"/>
                <w:sz w:val="28"/>
                <w:szCs w:val="28"/>
                <w:rtl/>
              </w:rPr>
              <w:t>كجم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4FBDF0A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DA86192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FB3D6D7" w14:textId="675EE601" w:rsidR="00226CD4" w:rsidRPr="00633E44" w:rsidRDefault="00226CD4" w:rsidP="003E0BD1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70</w:t>
            </w:r>
            <w:r w:rsidR="00D3603C">
              <w:rPr>
                <w:rFonts w:hint="cs"/>
                <w:sz w:val="28"/>
                <w:szCs w:val="28"/>
                <w:rtl/>
              </w:rPr>
              <w:t>كجم</w:t>
            </w:r>
          </w:p>
        </w:tc>
      </w:tr>
    </w:tbl>
    <w:p w14:paraId="66B5DFC0" w14:textId="77777777" w:rsidR="00226CD4" w:rsidRDefault="00226CD4" w:rsidP="00226CD4">
      <w:pPr>
        <w:spacing w:before="80" w:after="60"/>
        <w:ind w:left="643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</w:p>
    <w:p w14:paraId="6A55B193" w14:textId="77777777" w:rsidR="00226CD4" w:rsidRPr="00D84438" w:rsidRDefault="00226CD4" w:rsidP="00226CD4">
      <w:pPr>
        <w:numPr>
          <w:ilvl w:val="0"/>
          <w:numId w:val="1"/>
        </w:numPr>
        <w:spacing w:before="80" w:after="60"/>
        <w:ind w:left="643" w:hanging="504"/>
        <w:rPr>
          <w:rFonts w:asciiTheme="minorBidi" w:hAnsiTheme="minorBidi" w:cstheme="minorBidi"/>
          <w:sz w:val="32"/>
          <w:szCs w:val="32"/>
          <w:rtl/>
        </w:rPr>
      </w:pPr>
      <w:r w:rsidRPr="00D84438">
        <w:rPr>
          <w:rFonts w:asciiTheme="minorBidi" w:hAnsiTheme="minorBidi" w:cstheme="minorBidi" w:hint="cs"/>
          <w:sz w:val="32"/>
          <w:szCs w:val="32"/>
          <w:rtl/>
        </w:rPr>
        <w:t xml:space="preserve">عبارة مجموع 11،ع </w:t>
      </w:r>
      <w:r w:rsidRPr="00D84438">
        <w:rPr>
          <w:rFonts w:asciiTheme="minorBidi" w:hAnsiTheme="minorBidi" w:cstheme="minorBidi"/>
          <w:sz w:val="32"/>
          <w:szCs w:val="32"/>
          <w:rtl/>
        </w:rPr>
        <w:t xml:space="preserve">  </w:t>
      </w:r>
      <w:r w:rsidRPr="00D84438">
        <w:rPr>
          <w:rFonts w:ascii="Traditional Arabic" w:hAnsi="Traditional Arabic" w:cs="AL-Mohanad"/>
          <w:sz w:val="28"/>
          <w:szCs w:val="28"/>
        </w:rPr>
        <w:t xml:space="preserve">     </w:t>
      </w:r>
      <w:r w:rsidRPr="00D84438">
        <w:rPr>
          <w:rFonts w:ascii="Traditional Arabic" w:hAnsi="Traditional Arabic" w:cs="AL-Mohanad" w:hint="cs"/>
          <w:sz w:val="28"/>
          <w:szCs w:val="28"/>
          <w:rtl/>
        </w:rPr>
        <w:t xml:space="preserve">                            </w:t>
      </w:r>
      <w:r w:rsidRPr="00D84438">
        <w:rPr>
          <w:rFonts w:ascii="Traditional Arabic" w:hAnsi="Traditional Arabic" w:cs="AL-Mohanad"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6111553A" w14:textId="77777777" w:rsidTr="003E0BD1">
        <w:tc>
          <w:tcPr>
            <w:tcW w:w="289" w:type="dxa"/>
            <w:vAlign w:val="center"/>
          </w:tcPr>
          <w:p w14:paraId="748A3E20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767E36C6" w14:textId="77777777" w:rsidR="00226CD4" w:rsidRPr="00B6031B" w:rsidRDefault="00226CD4" w:rsidP="003E0BD1">
            <w:pPr>
              <w:jc w:val="center"/>
              <w:rPr>
                <w:i/>
                <w:sz w:val="28"/>
                <w:szCs w:val="28"/>
              </w:rPr>
            </w:pPr>
            <w:r w:rsidRPr="00520676">
              <w:rPr>
                <w:rFonts w:hint="cs"/>
                <w:i/>
                <w:sz w:val="28"/>
                <w:szCs w:val="28"/>
                <w:highlight w:val="yellow"/>
                <w:rtl/>
              </w:rPr>
              <w:t>11+ع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3085286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152BD9D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6E410F31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11-ع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0F0BEDD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ED70C10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AF68B3E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11×ع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F48A3AA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0BB77F0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2F52176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11÷ع</w:t>
            </w:r>
          </w:p>
        </w:tc>
      </w:tr>
    </w:tbl>
    <w:p w14:paraId="136289BB" w14:textId="368DF7F8" w:rsidR="00226CD4" w:rsidRDefault="00226CD4" w:rsidP="00226CD4">
      <w:pPr>
        <w:rPr>
          <w:rFonts w:ascii="Arial Black" w:hAnsi="Arial Black" w:cs="mohammad bold art 1"/>
          <w:sz w:val="28"/>
          <w:szCs w:val="28"/>
          <w:rtl/>
        </w:rPr>
      </w:pPr>
      <w:r w:rsidRPr="00D84438">
        <w:rPr>
          <w:rFonts w:hint="cs"/>
          <w:sz w:val="28"/>
          <w:szCs w:val="28"/>
          <w:rtl/>
        </w:rPr>
        <w:t xml:space="preserve">   </w:t>
      </w:r>
    </w:p>
    <w:p w14:paraId="7F6EB736" w14:textId="77777777" w:rsidR="00A37E37" w:rsidRPr="00226CD4" w:rsidRDefault="00A37E37" w:rsidP="00226CD4">
      <w:pPr>
        <w:rPr>
          <w:rFonts w:ascii="Arial Black" w:hAnsi="Arial Black" w:cs="mohammad bold art 1"/>
          <w:sz w:val="28"/>
          <w:szCs w:val="28"/>
        </w:rPr>
      </w:pPr>
    </w:p>
    <w:p w14:paraId="464A8D18" w14:textId="77777777" w:rsidR="00226CD4" w:rsidRPr="00D84438" w:rsidRDefault="00226CD4" w:rsidP="00226CD4">
      <w:pPr>
        <w:numPr>
          <w:ilvl w:val="0"/>
          <w:numId w:val="1"/>
        </w:numPr>
        <w:spacing w:before="80" w:after="60"/>
        <w:ind w:left="643" w:hanging="504"/>
        <w:rPr>
          <w:rFonts w:asciiTheme="minorBidi" w:hAnsiTheme="minorBidi" w:cstheme="minorBidi"/>
          <w:sz w:val="32"/>
          <w:szCs w:val="32"/>
          <w:rtl/>
        </w:rPr>
      </w:pPr>
      <w:r w:rsidRPr="00D84438">
        <w:rPr>
          <w:rFonts w:asciiTheme="minorBidi" w:hAnsiTheme="minorBidi" w:cstheme="minorBidi" w:hint="cs"/>
          <w:sz w:val="32"/>
          <w:szCs w:val="32"/>
          <w:rtl/>
        </w:rPr>
        <w:lastRenderedPageBreak/>
        <w:t xml:space="preserve">اذا كانت قيمة </w:t>
      </w:r>
      <w:r>
        <w:rPr>
          <w:rFonts w:asciiTheme="minorBidi" w:hAnsiTheme="minorBidi" w:cstheme="minorBidi" w:hint="cs"/>
          <w:sz w:val="32"/>
          <w:szCs w:val="32"/>
          <w:rtl/>
        </w:rPr>
        <w:t>س</w:t>
      </w:r>
      <w:r w:rsidRPr="00D84438">
        <w:rPr>
          <w:rFonts w:asciiTheme="minorBidi" w:hAnsiTheme="minorBidi" w:cstheme="minorBidi" w:hint="cs"/>
          <w:sz w:val="32"/>
          <w:szCs w:val="32"/>
          <w:rtl/>
        </w:rPr>
        <w:t>=3 فان 2</w:t>
      </w:r>
      <w:r>
        <w:rPr>
          <w:rFonts w:asciiTheme="minorBidi" w:hAnsiTheme="minorBidi" w:cstheme="minorBidi" w:hint="cs"/>
          <w:sz w:val="32"/>
          <w:szCs w:val="32"/>
          <w:rtl/>
        </w:rPr>
        <w:t>س</w:t>
      </w:r>
      <w:r w:rsidRPr="00D84438">
        <w:rPr>
          <w:rFonts w:asciiTheme="minorBidi" w:hAnsiTheme="minorBidi" w:cstheme="minorBidi" w:hint="cs"/>
          <w:sz w:val="32"/>
          <w:szCs w:val="32"/>
          <w:rtl/>
        </w:rPr>
        <w:t>= ..........</w:t>
      </w:r>
      <w:r w:rsidRPr="00D84438">
        <w:rPr>
          <w:rFonts w:asciiTheme="minorBidi" w:hAnsiTheme="minorBidi" w:cstheme="minorBidi"/>
          <w:sz w:val="32"/>
          <w:szCs w:val="32"/>
          <w:rtl/>
        </w:rPr>
        <w:t xml:space="preserve">  </w:t>
      </w:r>
      <w:r w:rsidRPr="00D84438">
        <w:rPr>
          <w:rFonts w:ascii="Traditional Arabic" w:hAnsi="Traditional Arabic" w:cs="AL-Mohanad"/>
          <w:b/>
          <w:bCs/>
          <w:sz w:val="28"/>
          <w:szCs w:val="28"/>
        </w:rPr>
        <w:t xml:space="preserve">    </w:t>
      </w:r>
      <w:r w:rsidRPr="00D84438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Pr="00D84438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59FF4227" w14:textId="77777777" w:rsidTr="003E0BD1">
        <w:tc>
          <w:tcPr>
            <w:tcW w:w="289" w:type="dxa"/>
            <w:vAlign w:val="center"/>
          </w:tcPr>
          <w:p w14:paraId="3513BA78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0E564E2" w14:textId="77777777" w:rsidR="00226CD4" w:rsidRPr="00B6031B" w:rsidRDefault="00226CD4" w:rsidP="003E0BD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12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B5C2366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8C6A5BE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27D151E0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43ECEC6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88F57F3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E2DCCD5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E17F320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7D6F41C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C5F95B6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 w:rsidRPr="00520676">
              <w:rPr>
                <w:rFonts w:hint="cs"/>
                <w:sz w:val="28"/>
                <w:szCs w:val="28"/>
                <w:highlight w:val="yellow"/>
                <w:rtl/>
              </w:rPr>
              <w:t>6</w:t>
            </w:r>
          </w:p>
        </w:tc>
      </w:tr>
    </w:tbl>
    <w:p w14:paraId="3099C69C" w14:textId="77777777" w:rsidR="00226CD4" w:rsidRPr="00546A46" w:rsidRDefault="00226CD4" w:rsidP="00226CD4">
      <w:pPr>
        <w:pStyle w:val="a7"/>
        <w:ind w:left="643"/>
        <w:rPr>
          <w:rFonts w:ascii="Arial Black" w:hAnsi="Arial Black" w:cs="mohammad bold art 1"/>
          <w:sz w:val="28"/>
          <w:szCs w:val="28"/>
        </w:rPr>
      </w:pPr>
    </w:p>
    <w:p w14:paraId="16650C7E" w14:textId="77777777" w:rsidR="00226CD4" w:rsidRPr="00546A46" w:rsidRDefault="00226CD4" w:rsidP="00226CD4">
      <w:pPr>
        <w:pStyle w:val="a7"/>
        <w:numPr>
          <w:ilvl w:val="0"/>
          <w:numId w:val="1"/>
        </w:numPr>
        <w:ind w:left="643" w:hanging="502"/>
        <w:rPr>
          <w:rFonts w:ascii="Arial Black" w:hAnsi="Arial Black" w:cs="mohammad bold art 1"/>
          <w:sz w:val="32"/>
          <w:szCs w:val="32"/>
        </w:rPr>
      </w:pPr>
      <w:r w:rsidRPr="00546A46">
        <w:rPr>
          <w:rFonts w:hint="cs"/>
          <w:sz w:val="32"/>
          <w:szCs w:val="32"/>
          <w:rtl/>
        </w:rPr>
        <w:t xml:space="preserve">قيمة ن في المعادلة التالية: 5+ن=11 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4AE02F15" w14:textId="77777777" w:rsidTr="003E0BD1">
        <w:tc>
          <w:tcPr>
            <w:tcW w:w="289" w:type="dxa"/>
            <w:vAlign w:val="center"/>
          </w:tcPr>
          <w:p w14:paraId="3D9CEBA1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48085F9F" w14:textId="77777777" w:rsidR="00226CD4" w:rsidRPr="00A3233B" w:rsidRDefault="00226CD4" w:rsidP="003E0BD1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BA44D7">
              <w:rPr>
                <w:rFonts w:hint="cs"/>
                <w:sz w:val="28"/>
                <w:szCs w:val="28"/>
                <w:highlight w:val="yellow"/>
                <w:rtl/>
              </w:rPr>
              <w:t>ن=6</w:t>
            </w:r>
            <w:bookmarkStart w:id="0" w:name="_GoBack"/>
            <w:bookmarkEnd w:id="0"/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4493254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71C72A5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966EB45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BA44D7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ن=4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5CB346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B564BE8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38AB0E6D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ن=3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552AEA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F5C1923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B3D5485" w14:textId="77777777" w:rsidR="00226CD4" w:rsidRPr="00633E44" w:rsidRDefault="00226CD4" w:rsidP="003E0BD1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ن=2</w:t>
            </w:r>
          </w:p>
        </w:tc>
      </w:tr>
    </w:tbl>
    <w:p w14:paraId="157B1E62" w14:textId="77777777" w:rsidR="00226CD4" w:rsidRPr="006C6D9D" w:rsidRDefault="00226CD4" w:rsidP="00226CD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2F4962B4" w14:textId="04433693" w:rsidR="00226CD4" w:rsidRPr="00546A46" w:rsidRDefault="00226CD4" w:rsidP="00226CD4">
      <w:pPr>
        <w:numPr>
          <w:ilvl w:val="0"/>
          <w:numId w:val="1"/>
        </w:numPr>
        <w:spacing w:before="80" w:after="60"/>
        <w:ind w:left="643" w:hanging="504"/>
        <w:rPr>
          <w:rFonts w:asciiTheme="minorBidi" w:hAnsiTheme="minorBidi" w:cstheme="minorBidi"/>
          <w:sz w:val="32"/>
          <w:szCs w:val="32"/>
          <w:rtl/>
        </w:rPr>
      </w:pPr>
      <w:r w:rsidRPr="00546A46">
        <w:rPr>
          <w:rFonts w:asciiTheme="minorBidi" w:hAnsiTheme="minorBidi" w:cstheme="minorBidi" w:hint="cs"/>
          <w:sz w:val="32"/>
          <w:szCs w:val="32"/>
          <w:rtl/>
        </w:rPr>
        <w:t xml:space="preserve">14 +0 =14 ،تسمى الخاصية </w:t>
      </w:r>
      <w:r w:rsidR="006A4290">
        <w:rPr>
          <w:rFonts w:asciiTheme="minorBidi" w:hAnsiTheme="minorBidi" w:cstheme="minorBidi" w:hint="cs"/>
          <w:sz w:val="32"/>
          <w:szCs w:val="32"/>
          <w:rtl/>
        </w:rPr>
        <w:t>المستخدمة</w:t>
      </w:r>
      <w:r w:rsidRPr="00546A46">
        <w:rPr>
          <w:rFonts w:asciiTheme="minorBidi" w:hAnsiTheme="minorBidi" w:cstheme="minorBidi" w:hint="cs"/>
          <w:sz w:val="32"/>
          <w:szCs w:val="32"/>
          <w:rtl/>
        </w:rPr>
        <w:t xml:space="preserve"> ..........</w:t>
      </w:r>
      <w:r w:rsidRPr="00546A46">
        <w:rPr>
          <w:rFonts w:asciiTheme="minorBidi" w:hAnsiTheme="minorBidi" w:cstheme="minorBidi"/>
          <w:sz w:val="32"/>
          <w:szCs w:val="32"/>
          <w:rtl/>
        </w:rPr>
        <w:t xml:space="preserve">  </w:t>
      </w:r>
      <w:r w:rsidRPr="00546A46">
        <w:rPr>
          <w:rFonts w:ascii="Traditional Arabic" w:hAnsi="Traditional Arabic" w:cs="AL-Mohanad"/>
          <w:b/>
          <w:bCs/>
          <w:sz w:val="28"/>
          <w:szCs w:val="28"/>
        </w:rPr>
        <w:t xml:space="preserve">     </w:t>
      </w:r>
      <w:r w:rsidRPr="00546A46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Pr="00546A46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53DCE2DF" w14:textId="77777777" w:rsidTr="003E0BD1">
        <w:tc>
          <w:tcPr>
            <w:tcW w:w="289" w:type="dxa"/>
            <w:vAlign w:val="center"/>
          </w:tcPr>
          <w:p w14:paraId="2D5C69B6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D50282F" w14:textId="77777777" w:rsidR="00226CD4" w:rsidRPr="00B6031B" w:rsidRDefault="00226CD4" w:rsidP="003E0BD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 xml:space="preserve">خاصية الابدال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7226E57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EEFBC3A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6E14AE85" w14:textId="77777777" w:rsidR="00226CD4" w:rsidRPr="00633E44" w:rsidRDefault="00226CD4" w:rsidP="003E0BD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خاصية التجميع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782006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D715BD2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0DC78BB" w14:textId="0EE34199" w:rsidR="00226CD4" w:rsidRPr="00633E44" w:rsidRDefault="00226CD4" w:rsidP="003E0BD1">
            <w:pPr>
              <w:rPr>
                <w:sz w:val="28"/>
                <w:szCs w:val="28"/>
                <w:rtl/>
              </w:rPr>
            </w:pPr>
            <w:r w:rsidRPr="00520676">
              <w:rPr>
                <w:rFonts w:hint="cs"/>
                <w:sz w:val="28"/>
                <w:szCs w:val="28"/>
                <w:highlight w:val="yellow"/>
                <w:rtl/>
              </w:rPr>
              <w:t xml:space="preserve">خاصية العنصر المحايد </w:t>
            </w:r>
            <w:r w:rsidR="00D3603C" w:rsidRPr="00520676">
              <w:rPr>
                <w:rFonts w:hint="cs"/>
                <w:sz w:val="28"/>
                <w:szCs w:val="28"/>
                <w:highlight w:val="yellow"/>
                <w:rtl/>
              </w:rPr>
              <w:t>الجمعي</w:t>
            </w:r>
            <w:r w:rsidR="00D3603C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51077ED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3D57857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F76991F" w14:textId="77777777" w:rsidR="00226CD4" w:rsidRPr="00633E44" w:rsidRDefault="00226CD4" w:rsidP="003E0BD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خاصية التوزيع </w:t>
            </w:r>
          </w:p>
        </w:tc>
      </w:tr>
    </w:tbl>
    <w:p w14:paraId="5BF87015" w14:textId="77777777" w:rsidR="00226CD4" w:rsidRPr="00546A46" w:rsidRDefault="00226CD4" w:rsidP="00226CD4">
      <w:pPr>
        <w:rPr>
          <w:rFonts w:ascii="Arial Black" w:hAnsi="Arial Black" w:cs="mohammad bold art 1"/>
          <w:sz w:val="28"/>
          <w:szCs w:val="28"/>
        </w:rPr>
      </w:pPr>
      <w:r w:rsidRPr="00546A46">
        <w:rPr>
          <w:rFonts w:hint="cs"/>
          <w:sz w:val="28"/>
          <w:szCs w:val="28"/>
          <w:rtl/>
        </w:rPr>
        <w:t xml:space="preserve"> </w:t>
      </w:r>
    </w:p>
    <w:p w14:paraId="64F0C51F" w14:textId="4F96F018" w:rsidR="00226CD4" w:rsidRPr="00726536" w:rsidRDefault="00226CD4" w:rsidP="00226CD4">
      <w:pPr>
        <w:pStyle w:val="a7"/>
        <w:numPr>
          <w:ilvl w:val="0"/>
          <w:numId w:val="1"/>
        </w:numPr>
        <w:ind w:left="643" w:hanging="785"/>
        <w:rPr>
          <w:rFonts w:ascii="Arial Black" w:hAnsi="Arial Black" w:cs="mohammad bold art 1"/>
          <w:sz w:val="28"/>
          <w:szCs w:val="28"/>
        </w:rPr>
      </w:pPr>
      <w:r>
        <w:rPr>
          <w:rFonts w:hint="cs"/>
          <w:sz w:val="32"/>
          <w:szCs w:val="32"/>
          <w:rtl/>
        </w:rPr>
        <w:t>ناتج العبارة (5-</w:t>
      </w:r>
      <w:r w:rsidR="006A4290">
        <w:rPr>
          <w:rFonts w:hint="cs"/>
          <w:sz w:val="32"/>
          <w:szCs w:val="32"/>
          <w:rtl/>
        </w:rPr>
        <w:t>15</w:t>
      </w:r>
      <w:r>
        <w:rPr>
          <w:rFonts w:hint="cs"/>
          <w:sz w:val="32"/>
          <w:szCs w:val="32"/>
          <w:rtl/>
        </w:rPr>
        <w:t xml:space="preserve">) × </w:t>
      </w:r>
      <w:r>
        <w:rPr>
          <w:sz w:val="32"/>
          <w:szCs w:val="32"/>
          <w:rtl/>
        </w:rPr>
        <w:t>(</w:t>
      </w:r>
      <w:r>
        <w:rPr>
          <w:rFonts w:hint="cs"/>
          <w:sz w:val="32"/>
          <w:szCs w:val="32"/>
          <w:rtl/>
        </w:rPr>
        <w:t xml:space="preserve">2+3) </w:t>
      </w:r>
      <w:r>
        <w:rPr>
          <w:sz w:val="32"/>
          <w:szCs w:val="32"/>
          <w:rtl/>
        </w:rPr>
        <w:t>=</w:t>
      </w:r>
      <w:r>
        <w:rPr>
          <w:rFonts w:hint="cs"/>
          <w:sz w:val="32"/>
          <w:szCs w:val="32"/>
          <w:rtl/>
        </w:rPr>
        <w:t>..........</w:t>
      </w:r>
      <w:r>
        <w:rPr>
          <w:rFonts w:hint="cs"/>
          <w:sz w:val="28"/>
          <w:szCs w:val="28"/>
          <w:rtl/>
        </w:rPr>
        <w:t xml:space="preserve">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2B2632DF" w14:textId="77777777" w:rsidTr="003E0BD1">
        <w:tc>
          <w:tcPr>
            <w:tcW w:w="289" w:type="dxa"/>
            <w:vAlign w:val="center"/>
          </w:tcPr>
          <w:p w14:paraId="03C71AE5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85F747F" w14:textId="77777777" w:rsidR="00226CD4" w:rsidRPr="00A3233B" w:rsidRDefault="00226CD4" w:rsidP="003E0BD1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04F38B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5FFF94E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80C0F10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520676">
              <w:rPr>
                <w:rStyle w:val="vocalized"/>
                <w:rFonts w:ascii="Arial" w:hAnsi="Arial" w:hint="cs"/>
                <w:sz w:val="28"/>
                <w:szCs w:val="28"/>
                <w:highlight w:val="yellow"/>
                <w:rtl/>
              </w:rPr>
              <w:t>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AA979A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886D107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70DCA78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23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71D17AA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221A5D4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FE3A463" w14:textId="77777777" w:rsidR="00226CD4" w:rsidRPr="00633E44" w:rsidRDefault="00226CD4" w:rsidP="003E0BD1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15</w:t>
            </w:r>
          </w:p>
        </w:tc>
      </w:tr>
    </w:tbl>
    <w:p w14:paraId="737A64BC" w14:textId="77777777" w:rsidR="00226CD4" w:rsidRDefault="00226CD4" w:rsidP="00226CD4">
      <w:pPr>
        <w:spacing w:before="80" w:after="60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</w:p>
    <w:p w14:paraId="39776454" w14:textId="77777777" w:rsidR="00226CD4" w:rsidRPr="00726536" w:rsidRDefault="00226CD4" w:rsidP="00226CD4">
      <w:pPr>
        <w:numPr>
          <w:ilvl w:val="0"/>
          <w:numId w:val="1"/>
        </w:numPr>
        <w:spacing w:before="80" w:after="60"/>
        <w:ind w:left="643"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5,6 </w:t>
      </w:r>
      <w:r>
        <w:rPr>
          <w:rFonts w:asciiTheme="minorBidi" w:hAnsiTheme="minorBidi" w:cstheme="minorBidi"/>
          <w:sz w:val="32"/>
          <w:szCs w:val="32"/>
          <w:rtl/>
        </w:rPr>
        <w:t>–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2,1 =..........</w:t>
      </w:r>
      <w:r w:rsidRPr="00726536">
        <w:rPr>
          <w:rFonts w:ascii="Traditional Arabic" w:hAnsi="Traditional Arabic" w:cs="AL-Mohanad"/>
          <w:b/>
          <w:bCs/>
          <w:sz w:val="28"/>
          <w:szCs w:val="28"/>
        </w:rPr>
        <w:t xml:space="preserve"> </w:t>
      </w:r>
      <w:r w:rsidRPr="00726536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Pr="00726536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79B2AF03" w14:textId="77777777" w:rsidTr="003E0BD1">
        <w:tc>
          <w:tcPr>
            <w:tcW w:w="289" w:type="dxa"/>
            <w:vAlign w:val="center"/>
          </w:tcPr>
          <w:p w14:paraId="3450B0E0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69E4A5C" w14:textId="77777777" w:rsidR="00226CD4" w:rsidRPr="00B6031B" w:rsidRDefault="00226CD4" w:rsidP="003E0BD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975BC0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6A7B4A9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5ACA7E0D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3,9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5529D94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D73FCF9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5BCBDDE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4,9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4CCA639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A119181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F07CF90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 w:rsidRPr="00520676">
              <w:rPr>
                <w:rFonts w:hint="cs"/>
                <w:sz w:val="28"/>
                <w:szCs w:val="28"/>
                <w:highlight w:val="yellow"/>
                <w:rtl/>
              </w:rPr>
              <w:t>3,5</w:t>
            </w:r>
          </w:p>
        </w:tc>
      </w:tr>
    </w:tbl>
    <w:p w14:paraId="56F0EEEA" w14:textId="77777777" w:rsidR="00226CD4" w:rsidRPr="009E7E54" w:rsidRDefault="00226CD4" w:rsidP="00226CD4">
      <w:pPr>
        <w:ind w:left="283"/>
        <w:rPr>
          <w:rFonts w:ascii="Arial Black" w:hAnsi="Arial Black" w:cs="mohammad bold art 1"/>
          <w:sz w:val="28"/>
          <w:szCs w:val="28"/>
        </w:rPr>
      </w:pPr>
      <w:r w:rsidRPr="009E7E54">
        <w:rPr>
          <w:rFonts w:hint="cs"/>
          <w:sz w:val="28"/>
          <w:szCs w:val="28"/>
          <w:rtl/>
        </w:rPr>
        <w:t xml:space="preserve">       </w:t>
      </w:r>
    </w:p>
    <w:p w14:paraId="740A6557" w14:textId="77777777" w:rsidR="00226CD4" w:rsidRPr="00726536" w:rsidRDefault="00226CD4" w:rsidP="00226CD4">
      <w:pPr>
        <w:pStyle w:val="a7"/>
        <w:numPr>
          <w:ilvl w:val="0"/>
          <w:numId w:val="1"/>
        </w:numPr>
        <w:ind w:left="643" w:hanging="643"/>
        <w:rPr>
          <w:rFonts w:ascii="Arial Black" w:hAnsi="Arial Black" w:cs="mohammad bold art 1"/>
          <w:sz w:val="32"/>
          <w:szCs w:val="32"/>
        </w:rPr>
      </w:pPr>
      <w:r w:rsidRPr="00726536">
        <w:rPr>
          <w:rFonts w:ascii="Arial Black" w:hAnsi="Arial Black" w:cs="mohammad bold art 1" w:hint="cs"/>
          <w:sz w:val="32"/>
          <w:szCs w:val="32"/>
          <w:rtl/>
        </w:rPr>
        <w:t>61×5 =.........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2442DE3E" w14:textId="77777777" w:rsidTr="003E0BD1">
        <w:tc>
          <w:tcPr>
            <w:tcW w:w="289" w:type="dxa"/>
            <w:vAlign w:val="center"/>
          </w:tcPr>
          <w:p w14:paraId="4DDEAEBE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72E29DD7" w14:textId="77777777" w:rsidR="00226CD4" w:rsidRPr="00A3233B" w:rsidRDefault="00226CD4" w:rsidP="003E0BD1">
            <w:pPr>
              <w:spacing w:before="80"/>
              <w:jc w:val="center"/>
              <w:rPr>
                <w:sz w:val="28"/>
                <w:szCs w:val="28"/>
                <w:rtl/>
              </w:rPr>
            </w:pPr>
            <w:bookmarkStart w:id="1" w:name="_Hlk26644058"/>
            <w:r>
              <w:rPr>
                <w:rFonts w:hint="cs"/>
                <w:sz w:val="28"/>
                <w:szCs w:val="28"/>
                <w:rtl/>
              </w:rPr>
              <w:t>2</w:t>
            </w:r>
            <w:bookmarkEnd w:id="1"/>
            <w:r>
              <w:rPr>
                <w:rFonts w:hint="cs"/>
                <w:sz w:val="28"/>
                <w:szCs w:val="28"/>
                <w:rtl/>
              </w:rPr>
              <w:t>40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ACE33BE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3A3FCEE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52B0882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520676">
              <w:rPr>
                <w:rStyle w:val="vocalized"/>
                <w:rFonts w:ascii="Arial" w:hAnsi="Arial" w:hint="cs"/>
                <w:sz w:val="28"/>
                <w:szCs w:val="28"/>
                <w:highlight w:val="yellow"/>
                <w:rtl/>
              </w:rPr>
              <w:t>305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EF23918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D852DB3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9372017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350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2D6FA0F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C43D3E8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1256FE7" w14:textId="77777777" w:rsidR="00226CD4" w:rsidRPr="00633E44" w:rsidRDefault="00226CD4" w:rsidP="003E0BD1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400</w:t>
            </w:r>
          </w:p>
        </w:tc>
      </w:tr>
    </w:tbl>
    <w:p w14:paraId="3454A486" w14:textId="77777777" w:rsidR="00226CD4" w:rsidRPr="006C6D9D" w:rsidRDefault="00226CD4" w:rsidP="00226CD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2E3884C5" w14:textId="77777777" w:rsidR="00226CD4" w:rsidRPr="00726536" w:rsidRDefault="00226CD4" w:rsidP="00226CD4">
      <w:pPr>
        <w:numPr>
          <w:ilvl w:val="0"/>
          <w:numId w:val="1"/>
        </w:numPr>
        <w:spacing w:before="80" w:after="60"/>
        <w:ind w:left="643"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>تأكل بقرة بمعدل 11 كجم يوميا ،كم تأكل في 31 يوم ؟</w:t>
      </w:r>
      <w:r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Pr="00726536">
        <w:rPr>
          <w:rFonts w:ascii="Traditional Arabic" w:hAnsi="Traditional Arabic" w:cs="AL-Mohanad"/>
          <w:b/>
          <w:bCs/>
          <w:sz w:val="28"/>
          <w:szCs w:val="28"/>
        </w:rPr>
        <w:t xml:space="preserve">    </w:t>
      </w:r>
      <w:r w:rsidRPr="00726536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Pr="00726536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11667689" w14:textId="77777777" w:rsidTr="003E0BD1">
        <w:tc>
          <w:tcPr>
            <w:tcW w:w="289" w:type="dxa"/>
            <w:vAlign w:val="center"/>
          </w:tcPr>
          <w:p w14:paraId="494A361C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3F0AA105" w14:textId="77777777" w:rsidR="00226CD4" w:rsidRPr="00B6031B" w:rsidRDefault="00226CD4" w:rsidP="003E0BD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3</w:t>
            </w:r>
            <w:bookmarkStart w:id="2" w:name="_Hlk26625810"/>
            <w:r>
              <w:rPr>
                <w:rFonts w:hint="cs"/>
                <w:i/>
                <w:sz w:val="28"/>
                <w:szCs w:val="28"/>
                <w:rtl/>
              </w:rPr>
              <w:t>01</w:t>
            </w:r>
            <w:bookmarkEnd w:id="2"/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D01649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AF39D59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EE84D54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321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0EB5BDE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0303102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3D50002" w14:textId="13E05022" w:rsidR="00226CD4" w:rsidRPr="00633E44" w:rsidRDefault="00520676" w:rsidP="00520676">
            <w:pPr>
              <w:jc w:val="center"/>
              <w:rPr>
                <w:sz w:val="28"/>
                <w:szCs w:val="28"/>
                <w:rtl/>
              </w:rPr>
            </w:pPr>
            <w:r w:rsidRPr="00520676">
              <w:rPr>
                <w:rFonts w:hint="cs"/>
                <w:sz w:val="28"/>
                <w:szCs w:val="28"/>
                <w:highlight w:val="yellow"/>
                <w:rtl/>
              </w:rPr>
              <w:t>341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D6DFDF5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FB46072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5E4B0FB" w14:textId="5FB8C527" w:rsidR="00520676" w:rsidRPr="00633E44" w:rsidRDefault="00520676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431</w:t>
            </w:r>
          </w:p>
        </w:tc>
      </w:tr>
    </w:tbl>
    <w:p w14:paraId="22DE2815" w14:textId="77777777" w:rsidR="00226CD4" w:rsidRPr="00726536" w:rsidRDefault="00226CD4" w:rsidP="00226CD4">
      <w:pPr>
        <w:rPr>
          <w:rFonts w:ascii="Arial Black" w:hAnsi="Arial Black" w:cs="mohammad bold art 1"/>
          <w:sz w:val="28"/>
          <w:szCs w:val="28"/>
        </w:rPr>
      </w:pPr>
      <w:r w:rsidRPr="00726536">
        <w:rPr>
          <w:rFonts w:hint="cs"/>
          <w:sz w:val="28"/>
          <w:szCs w:val="28"/>
          <w:rtl/>
        </w:rPr>
        <w:t xml:space="preserve"> </w:t>
      </w:r>
    </w:p>
    <w:p w14:paraId="3FB47DF4" w14:textId="77777777" w:rsidR="00226CD4" w:rsidRPr="00726536" w:rsidRDefault="00226CD4" w:rsidP="00226CD4">
      <w:pPr>
        <w:pStyle w:val="a7"/>
        <w:numPr>
          <w:ilvl w:val="0"/>
          <w:numId w:val="1"/>
        </w:numPr>
        <w:ind w:left="643" w:hanging="643"/>
        <w:rPr>
          <w:rFonts w:ascii="Arial Black" w:hAnsi="Arial Black" w:cs="mohammad bold art 1"/>
          <w:sz w:val="28"/>
          <w:szCs w:val="28"/>
        </w:rPr>
      </w:pPr>
      <w:r>
        <w:rPr>
          <w:rFonts w:hint="cs"/>
          <w:sz w:val="32"/>
          <w:szCs w:val="32"/>
          <w:rtl/>
        </w:rPr>
        <w:t>174 ÷8=............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289D60B7" w14:textId="77777777" w:rsidTr="003E0BD1">
        <w:tc>
          <w:tcPr>
            <w:tcW w:w="289" w:type="dxa"/>
            <w:vAlign w:val="center"/>
          </w:tcPr>
          <w:p w14:paraId="0A50C8B2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582FF9FA" w14:textId="77777777" w:rsidR="00226CD4" w:rsidRPr="00A3233B" w:rsidRDefault="00226CD4" w:rsidP="003E0BD1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520676">
              <w:rPr>
                <w:rFonts w:hint="cs"/>
                <w:sz w:val="28"/>
                <w:szCs w:val="28"/>
                <w:highlight w:val="yellow"/>
                <w:rtl/>
              </w:rPr>
              <w:t>21والباقي 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395D731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66D57CD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BCE4DFC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bookmarkStart w:id="3" w:name="_Hlk26644085"/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5</w:t>
            </w:r>
            <w:bookmarkEnd w:id="3"/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6والباقي 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4926F5A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0C68905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B833691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35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3D149E5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F0CA6BE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365849D" w14:textId="77777777" w:rsidR="00226CD4" w:rsidRPr="00633E44" w:rsidRDefault="00226CD4" w:rsidP="003E0BD1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99</w:t>
            </w:r>
          </w:p>
        </w:tc>
      </w:tr>
    </w:tbl>
    <w:p w14:paraId="3894129D" w14:textId="77777777" w:rsidR="00226CD4" w:rsidRPr="006C6D9D" w:rsidRDefault="00226CD4" w:rsidP="00226CD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239AEB7A" w14:textId="311A5A57" w:rsidR="00226CD4" w:rsidRPr="00431FB9" w:rsidRDefault="00226CD4" w:rsidP="00226CD4">
      <w:pPr>
        <w:numPr>
          <w:ilvl w:val="0"/>
          <w:numId w:val="1"/>
        </w:numPr>
        <w:spacing w:before="80" w:after="60"/>
        <w:ind w:left="643"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>الكسر</w:t>
      </w:r>
      <m:oMath>
        <m:f>
          <m:fPr>
            <m:ctrlPr>
              <w:rPr>
                <w:rFonts w:ascii="Cambria Math" w:hAnsi="Cambria Math" w:cstheme="minorBidi"/>
                <w:i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cs"/>
                <w:sz w:val="40"/>
                <w:szCs w:val="40"/>
                <w:rtl/>
              </w:rPr>
              <m:t>4</m:t>
            </m:r>
          </m:num>
          <m:den>
            <m:r>
              <w:rPr>
                <w:rFonts w:ascii="Cambria Math" w:hAnsi="Cambria Math" w:hint="cs"/>
                <w:sz w:val="40"/>
                <w:szCs w:val="40"/>
                <w:rtl/>
              </w:rPr>
              <m:t>10</m:t>
            </m:r>
          </m:den>
        </m:f>
      </m:oMath>
      <w:r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Pr="00947B9C">
        <w:rPr>
          <w:rFonts w:asciiTheme="minorBidi" w:hAnsiTheme="minorBidi" w:cstheme="minorBidi" w:hint="cs"/>
          <w:sz w:val="32"/>
          <w:szCs w:val="32"/>
          <w:rtl/>
        </w:rPr>
        <w:t>في صورة كسر عشري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Pr="00431FB9">
        <w:rPr>
          <w:rFonts w:ascii="Traditional Arabic" w:hAnsi="Traditional Arabic" w:cs="AL-Mohanad"/>
          <w:b/>
          <w:bCs/>
          <w:sz w:val="28"/>
          <w:szCs w:val="28"/>
        </w:rPr>
        <w:t xml:space="preserve"> </w:t>
      </w:r>
      <w:r w:rsidRPr="00431FB9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Pr="00431FB9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226CD4" w:rsidRPr="00A3233B" w14:paraId="384D28DC" w14:textId="77777777" w:rsidTr="003E0BD1">
        <w:tc>
          <w:tcPr>
            <w:tcW w:w="289" w:type="dxa"/>
            <w:vAlign w:val="center"/>
          </w:tcPr>
          <w:p w14:paraId="09486404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3931A5E0" w14:textId="77777777" w:rsidR="00226CD4" w:rsidRPr="00B6031B" w:rsidRDefault="00226CD4" w:rsidP="003E0BD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40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0B55399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754EA87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5FB5FDA1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 w:rsidRPr="00520676">
              <w:rPr>
                <w:rFonts w:hint="cs"/>
                <w:sz w:val="28"/>
                <w:szCs w:val="28"/>
                <w:highlight w:val="yellow"/>
                <w:rtl/>
              </w:rPr>
              <w:t>0,</w:t>
            </w:r>
            <w:bookmarkStart w:id="4" w:name="_Hlk26644530"/>
            <w:r w:rsidRPr="00520676">
              <w:rPr>
                <w:rFonts w:hint="cs"/>
                <w:sz w:val="28"/>
                <w:szCs w:val="28"/>
                <w:highlight w:val="yellow"/>
                <w:rtl/>
              </w:rPr>
              <w:t>4</w:t>
            </w:r>
            <w:bookmarkEnd w:id="4"/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3CFF95B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C9DF92B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36CA9AF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0,04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AB667DB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2BB08C3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C4BF043" w14:textId="77777777" w:rsidR="00226CD4" w:rsidRPr="00633E44" w:rsidRDefault="00226CD4" w:rsidP="003E0B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0,004</w:t>
            </w:r>
          </w:p>
        </w:tc>
      </w:tr>
    </w:tbl>
    <w:p w14:paraId="032556C5" w14:textId="5EF92B44" w:rsidR="00226CD4" w:rsidRPr="00D61271" w:rsidRDefault="00226CD4" w:rsidP="00226CD4">
      <w:pPr>
        <w:pStyle w:val="a7"/>
        <w:numPr>
          <w:ilvl w:val="0"/>
          <w:numId w:val="1"/>
        </w:numPr>
        <w:ind w:left="643" w:hanging="502"/>
        <w:rPr>
          <w:rFonts w:ascii="Arial Black" w:hAnsi="Arial Black" w:cs="mohammad bold art 1"/>
          <w:sz w:val="32"/>
          <w:szCs w:val="32"/>
        </w:rPr>
      </w:pPr>
      <w:r w:rsidRPr="00D61271">
        <w:rPr>
          <w:rFonts w:ascii="Arial Black" w:hAnsi="Arial Black" w:cs="mohammad bold art 1" w:hint="cs"/>
          <w:sz w:val="32"/>
          <w:szCs w:val="32"/>
          <w:rtl/>
        </w:rPr>
        <w:t xml:space="preserve">تقاسمت كل من أمل وريم وأحلام وسارة علبة بسكويت بالتساوي. ما نصيب كل </w:t>
      </w:r>
      <w:r w:rsidR="006A4290" w:rsidRPr="00D61271">
        <w:rPr>
          <w:rFonts w:ascii="Arial Black" w:hAnsi="Arial Black" w:cs="mohammad bold art 1" w:hint="cs"/>
          <w:sz w:val="32"/>
          <w:szCs w:val="32"/>
          <w:rtl/>
        </w:rPr>
        <w:t>منهن؟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6"/>
        <w:gridCol w:w="238"/>
        <w:gridCol w:w="364"/>
        <w:gridCol w:w="2101"/>
        <w:gridCol w:w="238"/>
        <w:gridCol w:w="266"/>
        <w:gridCol w:w="2060"/>
        <w:gridCol w:w="238"/>
        <w:gridCol w:w="280"/>
        <w:gridCol w:w="2220"/>
      </w:tblGrid>
      <w:tr w:rsidR="00226CD4" w:rsidRPr="00A3233B" w14:paraId="1EE8C164" w14:textId="77777777" w:rsidTr="003E0BD1">
        <w:trPr>
          <w:trHeight w:val="547"/>
        </w:trPr>
        <w:tc>
          <w:tcPr>
            <w:tcW w:w="289" w:type="dxa"/>
            <w:vAlign w:val="center"/>
          </w:tcPr>
          <w:p w14:paraId="4A7E64AF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6" w:type="dxa"/>
            <w:vAlign w:val="center"/>
          </w:tcPr>
          <w:p w14:paraId="6DE9725A" w14:textId="5E9A4EB6" w:rsidR="00226CD4" w:rsidRPr="00A3233B" w:rsidRDefault="00592953" w:rsidP="003E0BD1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hint="cs"/>
                        <w:sz w:val="28"/>
                        <w:szCs w:val="28"/>
                        <w:rtl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vocalized"/>
                        <w:rFonts w:ascii="Cambria Math" w:hAnsi="Cambria Math" w:hint="cs"/>
                        <w:sz w:val="28"/>
                        <w:szCs w:val="28"/>
                        <w:rtl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FD4E34D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520DD83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1" w:type="dxa"/>
            <w:vAlign w:val="center"/>
          </w:tcPr>
          <w:p w14:paraId="28DEAA95" w14:textId="552023A8" w:rsidR="00226CD4" w:rsidRPr="00A3233B" w:rsidRDefault="00592953" w:rsidP="003E0BD1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hint="cs"/>
                        <w:sz w:val="28"/>
                        <w:szCs w:val="28"/>
                        <w:rtl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vocalized"/>
                        <w:rFonts w:ascii="Cambria Math" w:hAnsi="Cambria Math" w:hint="cs"/>
                        <w:sz w:val="28"/>
                        <w:szCs w:val="28"/>
                        <w:rtl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142CE41" w14:textId="77777777" w:rsidR="00226CD4" w:rsidRPr="00A3233B" w:rsidRDefault="00226CD4" w:rsidP="003E0BD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AEF48F5" w14:textId="77777777" w:rsidR="00226CD4" w:rsidRPr="00A3233B" w:rsidRDefault="00226CD4" w:rsidP="003E0BD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60" w:type="dxa"/>
            <w:vAlign w:val="center"/>
          </w:tcPr>
          <w:p w14:paraId="48CEEBCC" w14:textId="4749D74A" w:rsidR="00226CD4" w:rsidRPr="00A3233B" w:rsidRDefault="00592953" w:rsidP="003E0BD1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Style w:val="vocalized"/>
                        <w:rFonts w:ascii="Cambria Math" w:hAnsi="Cambria Math"/>
                        <w:i/>
                        <w:sz w:val="28"/>
                        <w:szCs w:val="28"/>
                        <w:highlight w:val="yellow"/>
                      </w:rPr>
                    </m:ctrlPr>
                  </m:fPr>
                  <m:num>
                    <m:r>
                      <w:rPr>
                        <w:rFonts w:ascii="Cambria Math" w:hAnsi="Cambria Math" w:hint="cs"/>
                        <w:sz w:val="28"/>
                        <w:szCs w:val="28"/>
                        <w:highlight w:val="yellow"/>
                        <w:rtl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28"/>
                        <w:szCs w:val="28"/>
                        <w:highlight w:val="yellow"/>
                        <w:rtl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38BBD0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C89F813" w14:textId="77777777" w:rsidR="00226CD4" w:rsidRPr="00A3233B" w:rsidRDefault="00226CD4" w:rsidP="003E0BD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20" w:type="dxa"/>
          </w:tcPr>
          <w:p w14:paraId="43FEBEC1" w14:textId="33FAB6F9" w:rsidR="00226CD4" w:rsidRPr="00633E44" w:rsidRDefault="00592953" w:rsidP="003E0BD1">
            <w:pPr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28"/>
                        <w:szCs w:val="28"/>
                        <w:rtl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28"/>
                        <w:szCs w:val="28"/>
                        <w:rtl/>
                      </w:rPr>
                      <m:t>4</m:t>
                    </m:r>
                  </m:den>
                </m:f>
              </m:oMath>
            </m:oMathPara>
          </w:p>
        </w:tc>
      </w:tr>
    </w:tbl>
    <w:p w14:paraId="5BFAED37" w14:textId="6CA7F673" w:rsidR="009E7E54" w:rsidRPr="006A4290" w:rsidRDefault="00642B1D" w:rsidP="00642B1D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32"/>
          <w:szCs w:val="32"/>
        </w:rPr>
      </w:pPr>
      <w:r w:rsidRPr="006A4290">
        <w:rPr>
          <w:rFonts w:hint="cs"/>
          <w:sz w:val="32"/>
          <w:szCs w:val="32"/>
          <w:rtl/>
        </w:rPr>
        <w:lastRenderedPageBreak/>
        <w:t xml:space="preserve">الكسر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rtl/>
                <w:lang w:eastAsia="ar-SA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rtl/>
              </w:rPr>
              <m:t>2</m:t>
            </m:r>
          </m:den>
        </m:f>
      </m:oMath>
      <w:r w:rsidR="009E7E54" w:rsidRPr="006A4290">
        <w:rPr>
          <w:rFonts w:hint="cs"/>
          <w:sz w:val="32"/>
          <w:szCs w:val="32"/>
          <w:rtl/>
        </w:rPr>
        <w:t xml:space="preserve"> </w:t>
      </w:r>
      <w:r w:rsidRPr="006A4290">
        <w:rPr>
          <w:rFonts w:hint="cs"/>
          <w:sz w:val="32"/>
          <w:szCs w:val="32"/>
          <w:rtl/>
        </w:rPr>
        <w:t xml:space="preserve"> في صورة عدد كسري ....</w:t>
      </w:r>
      <w:r w:rsidR="009E7E54" w:rsidRPr="006A4290">
        <w:rPr>
          <w:rFonts w:hint="cs"/>
          <w:sz w:val="32"/>
          <w:szCs w:val="32"/>
          <w:rtl/>
        </w:rPr>
        <w:t xml:space="preserve">   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76A97D55" w14:textId="77777777" w:rsidTr="009E7E54">
        <w:tc>
          <w:tcPr>
            <w:tcW w:w="289" w:type="dxa"/>
            <w:vAlign w:val="center"/>
          </w:tcPr>
          <w:p w14:paraId="446B38E9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0732BFE" w14:textId="6963BF2A" w:rsidR="009E7E54" w:rsidRPr="00642B1D" w:rsidRDefault="00642B1D" w:rsidP="009E7E54">
            <w:pPr>
              <w:spacing w:before="80"/>
              <w:jc w:val="center"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ohammad bold art 1" w:hint="cs"/>
                    <w:sz w:val="28"/>
                    <w:szCs w:val="28"/>
                    <w:highlight w:val="yellow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highlight w:val="yellow"/>
                      </w:rPr>
                    </m:ctrlPr>
                  </m:fPr>
                  <m:num>
                    <w:bookmarkStart w:id="5" w:name="_Hlk26649350"/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28"/>
                        <w:szCs w:val="28"/>
                        <w:highlight w:val="yellow"/>
                        <w:rtl/>
                      </w:rPr>
                      <m:t>1</m:t>
                    </m:r>
                    <w:bookmarkEnd w:id="5"/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mohammad bold art 1" w:hint="cs"/>
                        <w:sz w:val="28"/>
                        <w:szCs w:val="28"/>
                        <w:highlight w:val="yellow"/>
                        <w:rtl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D6B97F3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3B11599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B9683FF" w14:textId="730F516A" w:rsidR="009E7E54" w:rsidRPr="00A3233B" w:rsidRDefault="00642B1D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hint="cs"/>
                    <w:sz w:val="28"/>
                    <w:szCs w:val="28"/>
                    <w:rtl/>
                  </w:rPr>
                  <m:t>1</m:t>
                </m:r>
                <m:f>
                  <m:fPr>
                    <m:ctrlPr>
                      <w:rPr>
                        <w:rStyle w:val="vocalized"/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mohammad bold art 1" w:hint="cs"/>
                        <w:sz w:val="28"/>
                        <w:szCs w:val="28"/>
                        <w:rtl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mohammad bold art 1" w:hint="cs"/>
                        <w:sz w:val="28"/>
                        <w:szCs w:val="28"/>
                        <w:rtl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8529950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3D07D70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068F067" w14:textId="47C6BBE8" w:rsidR="009E7E54" w:rsidRPr="00A3233B" w:rsidRDefault="00642B1D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ohammad bold art 1" w:hint="cs"/>
                    <w:sz w:val="28"/>
                    <w:szCs w:val="28"/>
                    <w:rtl/>
                  </w:rPr>
                  <m:t>2</m:t>
                </m:r>
                <m:f>
                  <m:fPr>
                    <m:ctrlPr>
                      <w:rPr>
                        <w:rStyle w:val="vocalized"/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mohammad bold art 1" w:hint="cs"/>
                        <w:sz w:val="28"/>
                        <w:szCs w:val="28"/>
                        <w:rtl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28"/>
                        <w:szCs w:val="28"/>
                        <w:rtl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4DB7A89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2F88873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39783D6" w14:textId="624F2CCE" w:rsidR="009E7E54" w:rsidRPr="00633E44" w:rsidRDefault="00642B1D" w:rsidP="009E7E5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</w:tr>
    </w:tbl>
    <w:p w14:paraId="5F3A28DA" w14:textId="1E666706" w:rsidR="009E7E54" w:rsidRPr="006C6D9D" w:rsidRDefault="009E7E54" w:rsidP="009E7E5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7966F982" w14:textId="73BB3F5C" w:rsidR="009E7E54" w:rsidRPr="003C7D26" w:rsidRDefault="00B85CDB" w:rsidP="003C7D26">
      <w:pPr>
        <w:numPr>
          <w:ilvl w:val="0"/>
          <w:numId w:val="1"/>
        </w:numPr>
        <w:spacing w:before="80" w:after="60"/>
        <w:ind w:hanging="504"/>
        <w:rPr>
          <w:rFonts w:ascii="Traditional Arabic" w:hAnsi="Traditional Arabic" w:cs="AL-Mohanad"/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F677EF" wp14:editId="38C55AA1">
                <wp:simplePos x="0" y="0"/>
                <wp:positionH relativeFrom="column">
                  <wp:posOffset>4185092</wp:posOffset>
                </wp:positionH>
                <wp:positionV relativeFrom="paragraph">
                  <wp:posOffset>127000</wp:posOffset>
                </wp:positionV>
                <wp:extent cx="222637" cy="230587"/>
                <wp:effectExtent l="0" t="0" r="25400" b="17145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7" cy="23058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AA2843" id="شكل بيضاوي 7" o:spid="_x0000_s1026" style="position:absolute;left:0;text-align:left;margin-left:329.55pt;margin-top:10pt;width:17.55pt;height:1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" filled="f" strokecolor="windowText" strokeweight="1pt">
                <v:stroke joinstyle="miter"/>
              </v:oval>
            </w:pict>
          </mc:Fallback>
        </mc:AlternateContent>
      </w:r>
      <w:r w:rsidR="00642B1D" w:rsidRPr="00642B1D">
        <w:rPr>
          <w:rFonts w:asciiTheme="minorBidi" w:hAnsiTheme="minorBidi" w:cstheme="minorBidi" w:hint="cs"/>
          <w:sz w:val="32"/>
          <w:szCs w:val="32"/>
          <w:rtl/>
        </w:rPr>
        <w:t xml:space="preserve">ضعي الإشارة المناسبة </w:t>
      </w:r>
      <w:r w:rsidR="00642B1D" w:rsidRPr="006A4290">
        <w:rPr>
          <w:rFonts w:asciiTheme="minorBidi" w:hAnsiTheme="minorBidi" w:cstheme="minorBidi" w:hint="cs"/>
          <w:sz w:val="36"/>
          <w:szCs w:val="36"/>
          <w:rtl/>
        </w:rPr>
        <w:t xml:space="preserve">بين </w:t>
      </w:r>
      <m:oMath>
        <m:f>
          <m:fPr>
            <m:ctrlPr>
              <w:rPr>
                <w:rFonts w:ascii="Cambria Math" w:hAnsi="Cambria Math" w:cs="AL-Mohanad"/>
                <w:b/>
                <w:bCs/>
                <w:i/>
                <w:sz w:val="40"/>
                <w:szCs w:val="3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F_Aseer" w:hint="cs"/>
                <w:sz w:val="40"/>
                <w:szCs w:val="38"/>
                <w:rtl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hint="cs"/>
                <w:sz w:val="40"/>
                <w:szCs w:val="40"/>
                <w:rtl/>
              </w:rPr>
              <m:t>4</m:t>
            </m:r>
          </m:den>
        </m:f>
      </m:oMath>
      <w:r w:rsidR="009E7E54" w:rsidRPr="006A4290">
        <w:rPr>
          <w:rFonts w:ascii="Traditional Arabic" w:hAnsi="Traditional Arabic" w:cs="AL-Mohanad"/>
          <w:b/>
          <w:bCs/>
          <w:sz w:val="36"/>
          <w:szCs w:val="36"/>
          <w:rtl/>
        </w:rPr>
        <w:t xml:space="preserve">  </w:t>
      </w:r>
      <w:r w:rsidR="00642B1D" w:rsidRPr="006A4290">
        <w:rPr>
          <w:rFonts w:ascii="Traditional Arabic" w:hAnsi="Traditional Arabic" w:cs="AL-Mohanad" w:hint="cs"/>
          <w:b/>
          <w:bCs/>
          <w:sz w:val="36"/>
          <w:szCs w:val="36"/>
          <w:rtl/>
        </w:rPr>
        <w:t xml:space="preserve">     </w:t>
      </w:r>
      <m:oMath>
        <m:f>
          <m:fPr>
            <m:ctrlPr>
              <w:rPr>
                <w:rFonts w:ascii="Cambria Math" w:hAnsi="Cambria Math" w:cs="AL-Mohanad"/>
                <w:i/>
                <w:sz w:val="44"/>
                <w:szCs w:val="4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cs"/>
                <w:sz w:val="44"/>
                <w:szCs w:val="44"/>
                <w:rtl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hint="cs"/>
                <w:sz w:val="44"/>
                <w:szCs w:val="44"/>
                <w:rtl/>
              </w:rPr>
              <m:t>4</m:t>
            </m:r>
          </m:den>
        </m:f>
        <m:r>
          <w:rPr>
            <w:rFonts w:ascii="Cambria Math" w:hAnsi="Cambria Math" w:cs="AL-Mohanad"/>
            <w:sz w:val="44"/>
            <w:szCs w:val="42"/>
          </w:rPr>
          <m:t xml:space="preserve"> </m:t>
        </m:r>
      </m:oMath>
      <w:r w:rsidR="00642B1D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</w:t>
      </w:r>
      <w:r w:rsidR="009E7E54" w:rsidRPr="003C7D26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</w:t>
      </w:r>
      <w:r w:rsidR="008B583A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</w:t>
      </w:r>
      <w:r w:rsidR="009E7E54" w:rsidRPr="003C7D26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</w:t>
      </w:r>
      <w:r w:rsidR="009E7E54" w:rsidRPr="003C7D26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42984348" w14:textId="77777777" w:rsidTr="009E7E54">
        <w:tc>
          <w:tcPr>
            <w:tcW w:w="289" w:type="dxa"/>
            <w:vAlign w:val="center"/>
          </w:tcPr>
          <w:p w14:paraId="7E7EF97E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8364DFB" w14:textId="661030CC" w:rsidR="009E7E54" w:rsidRPr="00B6031B" w:rsidRDefault="008B583A" w:rsidP="008B583A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=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65A9617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C3CA627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DBF100B" w14:textId="162CFC52" w:rsidR="009E7E54" w:rsidRPr="00633E44" w:rsidRDefault="008B583A" w:rsidP="008B583A">
            <w:pPr>
              <w:jc w:val="center"/>
              <w:rPr>
                <w:sz w:val="28"/>
                <w:szCs w:val="28"/>
                <w:rtl/>
              </w:rPr>
            </w:pPr>
            <w:r w:rsidRPr="00520676">
              <w:rPr>
                <w:rFonts w:hint="cs"/>
                <w:sz w:val="28"/>
                <w:szCs w:val="28"/>
                <w:highlight w:val="yellow"/>
                <w:rtl/>
              </w:rPr>
              <w:t>&gt;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D742B9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E278D0B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E5AD707" w14:textId="0EF3B6F2" w:rsidR="009E7E54" w:rsidRPr="00633E44" w:rsidRDefault="008B583A" w:rsidP="008B583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&lt;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DF82771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40E1CA7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C6DFD39" w14:textId="36BE147E" w:rsidR="009E7E54" w:rsidRPr="00633E44" w:rsidRDefault="008B583A" w:rsidP="008B583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+</w:t>
            </w:r>
          </w:p>
        </w:tc>
      </w:tr>
    </w:tbl>
    <w:p w14:paraId="12720420" w14:textId="77777777" w:rsidR="008B583A" w:rsidRPr="008B583A" w:rsidRDefault="008B583A" w:rsidP="008B583A">
      <w:pPr>
        <w:rPr>
          <w:rFonts w:ascii="Arial Black" w:hAnsi="Arial Black" w:cs="mohammad bold art 1"/>
          <w:sz w:val="28"/>
          <w:szCs w:val="28"/>
          <w:rtl/>
        </w:rPr>
      </w:pPr>
      <w:r w:rsidRPr="008B583A">
        <w:rPr>
          <w:rFonts w:hint="cs"/>
          <w:sz w:val="28"/>
          <w:szCs w:val="28"/>
          <w:rtl/>
        </w:rPr>
        <w:t xml:space="preserve"> </w:t>
      </w:r>
    </w:p>
    <w:p w14:paraId="514BB071" w14:textId="7D68A02D" w:rsidR="009E7E54" w:rsidRPr="00D61271" w:rsidRDefault="008B583A" w:rsidP="008B583A">
      <w:pPr>
        <w:pStyle w:val="a7"/>
        <w:numPr>
          <w:ilvl w:val="0"/>
          <w:numId w:val="1"/>
        </w:numPr>
        <w:ind w:hanging="644"/>
        <w:rPr>
          <w:rFonts w:ascii="Arial Black" w:hAnsi="Arial Black" w:cs="mohammad bold art 1"/>
          <w:sz w:val="32"/>
          <w:szCs w:val="32"/>
        </w:rPr>
      </w:pPr>
      <w:r w:rsidRPr="00D61271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AD805C" wp14:editId="46EBC0D4">
                <wp:simplePos x="0" y="0"/>
                <wp:positionH relativeFrom="column">
                  <wp:posOffset>4050665</wp:posOffset>
                </wp:positionH>
                <wp:positionV relativeFrom="paragraph">
                  <wp:posOffset>65405</wp:posOffset>
                </wp:positionV>
                <wp:extent cx="222637" cy="230587"/>
                <wp:effectExtent l="0" t="0" r="25400" b="17145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7" cy="2305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CC4113" id="شكل بيضاوي 5" o:spid="_x0000_s1026" style="position:absolute;left:0;text-align:left;margin-left:318.95pt;margin-top:5.15pt;width:17.55pt;height:1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" filled="f" strokecolor="black [3213]" strokeweight="1pt">
                <v:stroke joinstyle="miter"/>
              </v:oval>
            </w:pict>
          </mc:Fallback>
        </mc:AlternateContent>
      </w:r>
      <w:r w:rsidRPr="00D61271">
        <w:rPr>
          <w:rFonts w:hint="cs"/>
          <w:sz w:val="32"/>
          <w:szCs w:val="32"/>
          <w:rtl/>
        </w:rPr>
        <w:t xml:space="preserve">ضعي الإشارة المناسبة بين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rtl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F_Aseer"/>
                <w:sz w:val="32"/>
                <w:szCs w:val="32"/>
                <w:rtl/>
              </w:rPr>
              <m:t>3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 w:rsidR="009E7E54" w:rsidRPr="00D61271">
        <w:rPr>
          <w:rFonts w:hint="cs"/>
          <w:sz w:val="32"/>
          <w:szCs w:val="32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hint="cs"/>
            <w:sz w:val="32"/>
            <w:szCs w:val="32"/>
            <w:rtl/>
          </w:rPr>
          <m:t>1</m:t>
        </m:r>
      </m:oMath>
      <w:r w:rsidR="009E7E54" w:rsidRPr="00D61271">
        <w:rPr>
          <w:rFonts w:hint="cs"/>
          <w:sz w:val="32"/>
          <w:szCs w:val="32"/>
          <w:rtl/>
        </w:rPr>
        <w:t xml:space="preserve">  </w:t>
      </w:r>
      <w:r w:rsidRPr="00D61271">
        <w:rPr>
          <w:rFonts w:hint="cs"/>
          <w:sz w:val="32"/>
          <w:szCs w:val="32"/>
          <w:rtl/>
        </w:rPr>
        <w:t xml:space="preserve">  </w:t>
      </w:r>
      <w:r w:rsidR="009E7E54" w:rsidRPr="00D61271">
        <w:rPr>
          <w:rFonts w:hint="cs"/>
          <w:sz w:val="32"/>
          <w:szCs w:val="32"/>
          <w:rtl/>
        </w:rPr>
        <w:t xml:space="preserve"> </w:t>
      </w:r>
      <w:r w:rsidRPr="00D61271">
        <w:rPr>
          <w:rFonts w:ascii="Arial Black" w:hAnsi="Arial Black" w:cs="mohammad bold art 1" w:hint="cs"/>
          <w:sz w:val="32"/>
          <w:szCs w:val="32"/>
          <w:rtl/>
        </w:rPr>
        <w:t xml:space="preserve">  </w:t>
      </w:r>
      <m:oMath>
        <m:f>
          <m:fPr>
            <m:ctrlPr>
              <w:rPr>
                <w:rFonts w:ascii="Cambria Math" w:hAnsi="Cambria Math" w:cs="mohammad bold art 1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mohammad bold art 1" w:hint="cs"/>
                <w:sz w:val="32"/>
                <w:szCs w:val="32"/>
                <w:rtl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AF_Aseer" w:hint="cs"/>
                <w:sz w:val="32"/>
                <w:szCs w:val="32"/>
                <w:rtl/>
              </w:rPr>
              <m:t>3</m:t>
            </m:r>
          </m:den>
        </m:f>
      </m:oMath>
      <w:r w:rsidRPr="00D61271">
        <w:rPr>
          <w:rFonts w:ascii="Arial Black" w:hAnsi="Arial Black" w:cs="mohammad bold art 1" w:hint="cs"/>
          <w:sz w:val="32"/>
          <w:szCs w:val="32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hint="cs"/>
            <w:sz w:val="32"/>
            <w:szCs w:val="32"/>
            <w:rtl/>
          </w:rPr>
          <m:t>1</m:t>
        </m:r>
      </m:oMath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4D1EEE79" w14:textId="77777777" w:rsidTr="009E7E54">
        <w:tc>
          <w:tcPr>
            <w:tcW w:w="289" w:type="dxa"/>
            <w:vAlign w:val="center"/>
          </w:tcPr>
          <w:p w14:paraId="5FBCC16E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75585C1" w14:textId="5E346F6E" w:rsidR="009E7E54" w:rsidRPr="00A3233B" w:rsidRDefault="008B583A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&gt;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6F9336D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136AF2B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9EAE4E8" w14:textId="1CA3BFA8" w:rsidR="009E7E54" w:rsidRPr="00A3233B" w:rsidRDefault="008B583A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=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35C5B6A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92BE81E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474B558" w14:textId="50FC4AB3" w:rsidR="009E7E54" w:rsidRPr="00A3233B" w:rsidRDefault="008B583A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520676">
              <w:rPr>
                <w:rStyle w:val="vocalized"/>
                <w:rFonts w:hint="cs"/>
                <w:sz w:val="28"/>
                <w:szCs w:val="28"/>
                <w:highlight w:val="yellow"/>
                <w:rtl/>
              </w:rPr>
              <w:t>&lt;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C5DC0C5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3B90A33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CC92F0D" w14:textId="79CA977B" w:rsidR="009E7E54" w:rsidRPr="00633E44" w:rsidRDefault="008B583A" w:rsidP="009E7E5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+</w:t>
            </w:r>
          </w:p>
        </w:tc>
      </w:tr>
    </w:tbl>
    <w:p w14:paraId="36AF6F66" w14:textId="77777777" w:rsidR="009E7E54" w:rsidRPr="006C6D9D" w:rsidRDefault="009E7E54" w:rsidP="009E7E5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6A1BCE19" w14:textId="4799DF0F" w:rsidR="009E7E54" w:rsidRPr="008B583A" w:rsidRDefault="008B583A" w:rsidP="008B583A">
      <w:pPr>
        <w:numPr>
          <w:ilvl w:val="0"/>
          <w:numId w:val="1"/>
        </w:numPr>
        <w:spacing w:before="80" w:after="60"/>
        <w:ind w:hanging="644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>العدد 0,429</w:t>
      </w:r>
      <w:r w:rsidR="009E7E54"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ED5EE6">
        <w:rPr>
          <w:rFonts w:asciiTheme="minorBidi" w:hAnsiTheme="minorBidi" w:cstheme="minorBidi" w:hint="cs"/>
          <w:sz w:val="32"/>
          <w:szCs w:val="32"/>
          <w:rtl/>
        </w:rPr>
        <w:t xml:space="preserve">بالصيغة التحليلية </w:t>
      </w:r>
      <w:r w:rsidR="009E7E54" w:rsidRPr="008B583A">
        <w:rPr>
          <w:rFonts w:ascii="Traditional Arabic" w:hAnsi="Traditional Arabic" w:cs="AL-Mohanad"/>
          <w:b/>
          <w:bCs/>
          <w:sz w:val="28"/>
          <w:szCs w:val="28"/>
        </w:rPr>
        <w:t xml:space="preserve"> </w:t>
      </w:r>
      <w:r w:rsidR="009E7E54" w:rsidRPr="008B583A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="009E7E54" w:rsidRPr="008B583A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53FE5257" w14:textId="77777777" w:rsidTr="009E7E54">
        <w:tc>
          <w:tcPr>
            <w:tcW w:w="289" w:type="dxa"/>
            <w:vAlign w:val="center"/>
          </w:tcPr>
          <w:p w14:paraId="47BE7571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70AC3A27" w14:textId="48C18D9A" w:rsidR="009E7E54" w:rsidRPr="0049346E" w:rsidRDefault="008B583A" w:rsidP="009E7E54">
            <w:pPr>
              <w:rPr>
                <w:i/>
                <w:sz w:val="28"/>
                <w:szCs w:val="28"/>
                <w:highlight w:val="yellow"/>
              </w:rPr>
            </w:pPr>
            <w:r w:rsidRPr="0049346E">
              <w:rPr>
                <w:rFonts w:hint="cs"/>
                <w:i/>
                <w:sz w:val="28"/>
                <w:szCs w:val="28"/>
                <w:highlight w:val="yellow"/>
                <w:rtl/>
              </w:rPr>
              <w:t>0,4+ 0,02 +0,009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A3FDCA9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F0107DA" w14:textId="333C6FD1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597027A" w14:textId="658A0673" w:rsidR="009E7E54" w:rsidRPr="0049346E" w:rsidRDefault="008B583A" w:rsidP="009E7E54">
            <w:pPr>
              <w:rPr>
                <w:sz w:val="28"/>
                <w:szCs w:val="28"/>
                <w:rtl/>
              </w:rPr>
            </w:pPr>
            <w:r w:rsidRPr="0049346E">
              <w:rPr>
                <w:rFonts w:hint="cs"/>
                <w:sz w:val="28"/>
                <w:szCs w:val="28"/>
                <w:rtl/>
              </w:rPr>
              <w:t xml:space="preserve">0,9 +0,02 </w:t>
            </w:r>
            <w:r w:rsidR="00512796" w:rsidRPr="0049346E">
              <w:rPr>
                <w:rFonts w:hint="cs"/>
                <w:sz w:val="28"/>
                <w:szCs w:val="28"/>
                <w:rtl/>
              </w:rPr>
              <w:t xml:space="preserve">+0,004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D46B25A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C34EABA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51DDF13" w14:textId="4AFC93E6" w:rsidR="009E7E54" w:rsidRPr="00633E44" w:rsidRDefault="00512796" w:rsidP="009E7E5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9+20+400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03BF56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8CFFB23" w14:textId="2880AFC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DE2770F" w14:textId="4651D3EC" w:rsidR="009E7E54" w:rsidRPr="00633E44" w:rsidRDefault="00512796" w:rsidP="009E7E5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900=20=4</w:t>
            </w:r>
          </w:p>
        </w:tc>
      </w:tr>
    </w:tbl>
    <w:p w14:paraId="4F9DF630" w14:textId="60CB65B1" w:rsidR="00D2691E" w:rsidRDefault="00D2691E" w:rsidP="00150880">
      <w:pPr>
        <w:jc w:val="lowKashida"/>
        <w:rPr>
          <w:rFonts w:cs="mohammad bold art 1"/>
          <w:b/>
          <w:bCs/>
          <w:sz w:val="32"/>
          <w:szCs w:val="32"/>
          <w:rtl/>
        </w:rPr>
      </w:pPr>
      <w:r w:rsidRPr="00A37E37">
        <w:rPr>
          <w:rFonts w:cs="Times New Roman"/>
          <w:b/>
          <w:bCs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2F02BE" wp14:editId="23E8253D">
                <wp:simplePos x="0" y="0"/>
                <wp:positionH relativeFrom="column">
                  <wp:posOffset>113665</wp:posOffset>
                </wp:positionH>
                <wp:positionV relativeFrom="paragraph">
                  <wp:posOffset>173990</wp:posOffset>
                </wp:positionV>
                <wp:extent cx="410210" cy="445135"/>
                <wp:effectExtent l="0" t="0" r="0" b="0"/>
                <wp:wrapNone/>
                <wp:docPr id="18432" name="مربع نص 18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92E6F" w14:textId="77777777" w:rsidR="001919E3" w:rsidRDefault="00592953" w:rsidP="001919E3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vocalized"/>
                                        <w:rFonts w:ascii="Cambria Math" w:hAnsi="Cambria Math"/>
                                        <w:sz w:val="28"/>
                                        <w:szCs w:val="28"/>
                                        <w:rtl/>
                                      </w:rPr>
                                      <m:t>9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F02BE" id="مربع نص 18432" o:spid="_x0000_s1027" type="#_x0000_t202" style="position:absolute;left:0;text-align:left;margin-left:8.95pt;margin-top:13.7pt;width:32.3pt;height:3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" filled="f" stroked="f" strokeweight=".5pt">
                <v:textbox>
                  <w:txbxContent>
                    <w:p w14:paraId="10892E6F" w14:textId="77777777" w:rsidR="001919E3" w:rsidRDefault="00592953" w:rsidP="001919E3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Style w:val="vocalized"/>
                                  <w:rFonts w:ascii="Cambria Math" w:hAnsi="Cambria Math"/>
                                  <w:sz w:val="28"/>
                                  <w:szCs w:val="28"/>
                                  <w:rtl/>
                                </w:rPr>
                                <m:t>9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A37E37">
        <w:rPr>
          <w:b/>
          <w:b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5D01AB" wp14:editId="5E38F435">
                <wp:simplePos x="0" y="0"/>
                <wp:positionH relativeFrom="column">
                  <wp:posOffset>34290</wp:posOffset>
                </wp:positionH>
                <wp:positionV relativeFrom="paragraph">
                  <wp:posOffset>190500</wp:posOffset>
                </wp:positionV>
                <wp:extent cx="564515" cy="447040"/>
                <wp:effectExtent l="0" t="0" r="26035" b="1016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447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F8573" id="مستطيل 10" o:spid="_x0000_s1026" style="position:absolute;left:0;text-align:left;margin-left:2.7pt;margin-top:15pt;width:44.45pt;height:3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" filled="f" strokecolor="windowText" strokeweight="1pt"/>
            </w:pict>
          </mc:Fallback>
        </mc:AlternateContent>
      </w:r>
    </w:p>
    <w:p w14:paraId="729690E1" w14:textId="37C304DA" w:rsidR="00150880" w:rsidRPr="00150880" w:rsidRDefault="00150880" w:rsidP="00150880">
      <w:pPr>
        <w:jc w:val="lowKashida"/>
        <w:rPr>
          <w:b/>
          <w:bCs/>
          <w:sz w:val="32"/>
          <w:szCs w:val="32"/>
          <w:rtl/>
        </w:rPr>
      </w:pPr>
      <w:r w:rsidRPr="00543252">
        <w:rPr>
          <w:rFonts w:cs="mohammad bold art 1" w:hint="cs"/>
          <w:b/>
          <w:bCs/>
          <w:sz w:val="32"/>
          <w:szCs w:val="32"/>
          <w:rtl/>
        </w:rPr>
        <w:t>السؤال الثاني :</w:t>
      </w:r>
      <w:r>
        <w:rPr>
          <w:rFonts w:cs="mohammad bold art 1" w:hint="cs"/>
          <w:b/>
          <w:bCs/>
          <w:sz w:val="32"/>
          <w:szCs w:val="32"/>
          <w:rtl/>
        </w:rPr>
        <w:t xml:space="preserve"> </w:t>
      </w:r>
      <w:r w:rsidRPr="002D37DD">
        <w:rPr>
          <w:rFonts w:cs="mohammad bold art 1" w:hint="cs"/>
          <w:b/>
          <w:bCs/>
          <w:sz w:val="32"/>
          <w:szCs w:val="32"/>
          <w:rtl/>
        </w:rPr>
        <w:t>ضعي ع</w:t>
      </w:r>
      <w:r>
        <w:rPr>
          <w:rFonts w:cs="mohammad bold art 1" w:hint="cs"/>
          <w:b/>
          <w:bCs/>
          <w:sz w:val="32"/>
          <w:szCs w:val="32"/>
          <w:rtl/>
        </w:rPr>
        <w:t xml:space="preserve">لامة </w:t>
      </w:r>
      <w:bookmarkStart w:id="6" w:name="_Hlk26445627"/>
      <w:r>
        <w:rPr>
          <w:rFonts w:cs="mohammad bold art 1" w:hint="cs"/>
          <w:b/>
          <w:bCs/>
          <w:sz w:val="32"/>
          <w:szCs w:val="32"/>
          <w:rtl/>
        </w:rPr>
        <w:t>(</w:t>
      </w:r>
      <w:r>
        <w:rPr>
          <w:rFonts w:cs="mohammad bold art 1" w:hint="cs"/>
          <w:b/>
          <w:bCs/>
          <w:sz w:val="32"/>
          <w:szCs w:val="32"/>
        </w:rPr>
        <w:sym w:font="Wingdings" w:char="F0FC"/>
      </w:r>
      <w:r>
        <w:rPr>
          <w:rFonts w:cs="mohammad bold art 1" w:hint="cs"/>
          <w:b/>
          <w:bCs/>
          <w:sz w:val="32"/>
          <w:szCs w:val="32"/>
          <w:rtl/>
        </w:rPr>
        <w:t xml:space="preserve"> </w:t>
      </w:r>
      <w:r w:rsidRPr="002D37DD">
        <w:rPr>
          <w:rFonts w:cs="AF_Aseer" w:hint="cs"/>
          <w:b/>
          <w:bCs/>
          <w:sz w:val="28"/>
          <w:szCs w:val="28"/>
          <w:rtl/>
        </w:rPr>
        <w:t>)</w:t>
      </w:r>
      <w:bookmarkEnd w:id="6"/>
      <w:r w:rsidRPr="002D37DD">
        <w:rPr>
          <w:rFonts w:cs="AF_Aseer" w:hint="cs"/>
          <w:b/>
          <w:bCs/>
          <w:sz w:val="28"/>
          <w:szCs w:val="28"/>
          <w:rtl/>
        </w:rPr>
        <w:t xml:space="preserve"> </w:t>
      </w:r>
      <w:r w:rsidRPr="00543252">
        <w:rPr>
          <w:rFonts w:cs="mohammad bold art 1" w:hint="cs"/>
          <w:b/>
          <w:bCs/>
          <w:sz w:val="28"/>
          <w:szCs w:val="28"/>
          <w:rtl/>
        </w:rPr>
        <w:t xml:space="preserve"> </w:t>
      </w:r>
      <w:r w:rsidRPr="00543252">
        <w:rPr>
          <w:rFonts w:cs="mohammad bold art 1" w:hint="cs"/>
          <w:b/>
          <w:bCs/>
          <w:sz w:val="32"/>
          <w:szCs w:val="32"/>
          <w:rtl/>
        </w:rPr>
        <w:t>أمام العبارة الصحيحة وعلامة  (</w:t>
      </w:r>
      <w:r w:rsidRPr="00543252">
        <w:rPr>
          <w:rFonts w:cs="mohammad bold art 1" w:hint="cs"/>
          <w:b/>
          <w:bCs/>
          <w:sz w:val="32"/>
          <w:szCs w:val="32"/>
        </w:rPr>
        <w:sym w:font="Wingdings" w:char="F0FB"/>
      </w:r>
      <w:r w:rsidRPr="00543252">
        <w:rPr>
          <w:rFonts w:cs="mohammad bold art 1" w:hint="cs"/>
          <w:b/>
          <w:bCs/>
          <w:sz w:val="32"/>
          <w:szCs w:val="32"/>
          <w:rtl/>
        </w:rPr>
        <w:t>) أمام  العبارة الخاطئة</w:t>
      </w:r>
    </w:p>
    <w:p w14:paraId="6F72849F" w14:textId="20C97B1B" w:rsidR="0012579F" w:rsidRDefault="0012579F" w:rsidP="00F30D7A">
      <w:pPr>
        <w:rPr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ب</w:t>
      </w:r>
      <w:r w:rsidR="00AD4B54">
        <w:rPr>
          <w:rFonts w:ascii="Traditional Arabic" w:hAnsi="Traditional Arabic" w:cs="AL-Mohanad" w:hint="cs"/>
          <w:b/>
          <w:bCs/>
          <w:sz w:val="32"/>
          <w:szCs w:val="32"/>
          <w:rtl/>
        </w:rPr>
        <w:t>تظليل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رقم 1 أو 2 </w:t>
      </w:r>
      <w:r w:rsidRPr="000870BB">
        <w:rPr>
          <w:rFonts w:ascii="Traditional Arabic" w:hAnsi="Traditional Arabic" w:cs="AL-Mohanad"/>
          <w:b/>
          <w:bCs/>
          <w:sz w:val="32"/>
          <w:szCs w:val="32"/>
          <w:rtl/>
        </w:rPr>
        <w:t>في ورقة الإجابة الخارجية المرفقة</w:t>
      </w:r>
      <w:r w:rsidR="00F30D7A">
        <w:rPr>
          <w:rFonts w:hint="cs"/>
          <w:b/>
          <w:bCs/>
          <w:sz w:val="32"/>
          <w:szCs w:val="32"/>
          <w:rtl/>
        </w:rPr>
        <w:t xml:space="preserve"> </w:t>
      </w:r>
      <w:r w:rsidR="00F30D7A" w:rsidRPr="00F30D7A">
        <w:rPr>
          <w:b/>
          <w:bCs/>
          <w:sz w:val="32"/>
          <w:szCs w:val="32"/>
          <w:rtl/>
        </w:rPr>
        <w:t xml:space="preserve">    (كل فقرة  بثلاث أرباع الدرجة 0,75 )</w:t>
      </w:r>
    </w:p>
    <w:tbl>
      <w:tblPr>
        <w:bidiVisual/>
        <w:tblW w:w="0" w:type="auto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"/>
        <w:gridCol w:w="7612"/>
        <w:gridCol w:w="984"/>
        <w:gridCol w:w="971"/>
      </w:tblGrid>
      <w:tr w:rsidR="0012579F" w:rsidRPr="00C9303E" w14:paraId="7A5E7EFC" w14:textId="77777777" w:rsidTr="007221AD">
        <w:trPr>
          <w:trHeight w:val="604"/>
        </w:trPr>
        <w:tc>
          <w:tcPr>
            <w:tcW w:w="774" w:type="dxa"/>
            <w:shd w:val="clear" w:color="auto" w:fill="A6A6A6"/>
          </w:tcPr>
          <w:p w14:paraId="1756C173" w14:textId="77777777" w:rsidR="0012579F" w:rsidRPr="009C3516" w:rsidRDefault="0012579F" w:rsidP="00283B83">
            <w:pPr>
              <w:jc w:val="center"/>
              <w:rPr>
                <w:rFonts w:cs="AF_Aseer"/>
                <w:sz w:val="28"/>
                <w:szCs w:val="28"/>
                <w:rtl/>
              </w:rPr>
            </w:pPr>
          </w:p>
        </w:tc>
        <w:tc>
          <w:tcPr>
            <w:tcW w:w="7612" w:type="dxa"/>
            <w:shd w:val="clear" w:color="auto" w:fill="A6A6A6"/>
          </w:tcPr>
          <w:p w14:paraId="76480BA7" w14:textId="77777777" w:rsidR="0012579F" w:rsidRPr="009C3516" w:rsidRDefault="0012579F" w:rsidP="00283B83">
            <w:pPr>
              <w:jc w:val="center"/>
              <w:rPr>
                <w:rFonts w:cs="AF_Aseer"/>
                <w:sz w:val="28"/>
                <w:szCs w:val="28"/>
                <w:rtl/>
              </w:rPr>
            </w:pPr>
            <w:r w:rsidRPr="009C3516">
              <w:rPr>
                <w:rFonts w:cs="AF_Aseer" w:hint="cs"/>
                <w:sz w:val="28"/>
                <w:szCs w:val="28"/>
                <w:rtl/>
              </w:rPr>
              <w:t>العـــــــــــــــــــــــــــــــــبـــــــــــارة</w:t>
            </w:r>
          </w:p>
        </w:tc>
        <w:tc>
          <w:tcPr>
            <w:tcW w:w="984" w:type="dxa"/>
          </w:tcPr>
          <w:p w14:paraId="44F3EC52" w14:textId="20EBD90D" w:rsidR="0012579F" w:rsidRPr="00C9303E" w:rsidRDefault="00150880" w:rsidP="00283B83">
            <w:pPr>
              <w:jc w:val="center"/>
              <w:rPr>
                <w:b/>
                <w:bCs/>
                <w:rtl/>
              </w:rPr>
            </w:pPr>
            <w:r>
              <w:rPr>
                <w:rFonts w:cs="Al-KsorZulfiMath" w:hint="cs"/>
                <w:b/>
                <w:bCs/>
                <w:rtl/>
              </w:rPr>
              <w:t xml:space="preserve">العبارة الصحيحة </w:t>
            </w:r>
          </w:p>
        </w:tc>
        <w:tc>
          <w:tcPr>
            <w:tcW w:w="971" w:type="dxa"/>
          </w:tcPr>
          <w:p w14:paraId="5CBDD9EF" w14:textId="01726F2B" w:rsidR="0012579F" w:rsidRPr="00C9303E" w:rsidRDefault="00150880" w:rsidP="00283B83">
            <w:pPr>
              <w:jc w:val="center"/>
              <w:rPr>
                <w:b/>
                <w:bCs/>
                <w:rtl/>
              </w:rPr>
            </w:pPr>
            <w:r>
              <w:rPr>
                <w:rFonts w:cs="Al-KsorZulfiMath" w:hint="cs"/>
                <w:b/>
                <w:bCs/>
                <w:rtl/>
              </w:rPr>
              <w:t xml:space="preserve">العبارة الخاطئة </w:t>
            </w:r>
          </w:p>
        </w:tc>
      </w:tr>
      <w:tr w:rsidR="0012579F" w:rsidRPr="00C9303E" w14:paraId="73D8F36E" w14:textId="77777777" w:rsidTr="007221AD">
        <w:trPr>
          <w:trHeight w:val="589"/>
        </w:trPr>
        <w:tc>
          <w:tcPr>
            <w:tcW w:w="774" w:type="dxa"/>
          </w:tcPr>
          <w:p w14:paraId="163A8F99" w14:textId="194D62B4" w:rsidR="0012579F" w:rsidRPr="009C3516" w:rsidRDefault="00524EAF" w:rsidP="00CC040A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21</w:t>
            </w:r>
          </w:p>
        </w:tc>
        <w:tc>
          <w:tcPr>
            <w:tcW w:w="7612" w:type="dxa"/>
          </w:tcPr>
          <w:p w14:paraId="5FA39268" w14:textId="04B2DA6A" w:rsidR="00491472" w:rsidRPr="00D61271" w:rsidRDefault="00512796" w:rsidP="00283B83">
            <w:pPr>
              <w:rPr>
                <w:rFonts w:cs="AF_Aseer"/>
                <w:sz w:val="32"/>
                <w:szCs w:val="32"/>
                <w:rtl/>
              </w:rPr>
            </w:pPr>
            <w:r w:rsidRPr="00D61271">
              <w:rPr>
                <w:rFonts w:cs="AF_Aseer" w:hint="cs"/>
                <w:sz w:val="32"/>
                <w:szCs w:val="32"/>
                <w:rtl/>
              </w:rPr>
              <w:t>العدد 5,8 مقربا لأقرب احاد = 5</w:t>
            </w:r>
          </w:p>
        </w:tc>
        <w:tc>
          <w:tcPr>
            <w:tcW w:w="984" w:type="dxa"/>
          </w:tcPr>
          <w:p w14:paraId="213497F8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971" w:type="dxa"/>
          </w:tcPr>
          <w:p w14:paraId="79B6C60E" w14:textId="20DB18F2" w:rsidR="0012579F" w:rsidRPr="0049346E" w:rsidRDefault="0049346E" w:rsidP="0049346E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</w:rPr>
              <w:sym w:font="Wingdings" w:char="F0FB"/>
            </w:r>
          </w:p>
        </w:tc>
      </w:tr>
      <w:tr w:rsidR="0012579F" w:rsidRPr="00C9303E" w14:paraId="3F73038A" w14:textId="77777777" w:rsidTr="007221AD">
        <w:trPr>
          <w:trHeight w:val="604"/>
        </w:trPr>
        <w:tc>
          <w:tcPr>
            <w:tcW w:w="774" w:type="dxa"/>
          </w:tcPr>
          <w:p w14:paraId="64FFB5F9" w14:textId="793B8451" w:rsidR="0012579F" w:rsidRPr="009C3516" w:rsidRDefault="00524EAF" w:rsidP="00CC040A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22</w:t>
            </w:r>
          </w:p>
        </w:tc>
        <w:tc>
          <w:tcPr>
            <w:tcW w:w="7612" w:type="dxa"/>
          </w:tcPr>
          <w:p w14:paraId="5BA0C93F" w14:textId="6ACBF2D0" w:rsidR="00491472" w:rsidRPr="00D61271" w:rsidRDefault="00512796" w:rsidP="00283B83">
            <w:pPr>
              <w:rPr>
                <w:rFonts w:cs="AF_Aseer"/>
                <w:sz w:val="32"/>
                <w:szCs w:val="32"/>
                <w:rtl/>
              </w:rPr>
            </w:pPr>
            <w:r w:rsidRPr="00D61271">
              <w:rPr>
                <w:rFonts w:cs="AF_Aseer" w:hint="cs"/>
                <w:sz w:val="32"/>
                <w:szCs w:val="32"/>
                <w:rtl/>
              </w:rPr>
              <w:t xml:space="preserve">5×14 =5×4 +5×10 </w:t>
            </w:r>
          </w:p>
        </w:tc>
        <w:tc>
          <w:tcPr>
            <w:tcW w:w="984" w:type="dxa"/>
          </w:tcPr>
          <w:p w14:paraId="425552B9" w14:textId="5F177349" w:rsidR="0012579F" w:rsidRPr="0049346E" w:rsidRDefault="0049346E" w:rsidP="0049346E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1" w:type="dxa"/>
          </w:tcPr>
          <w:p w14:paraId="5E535F11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C9303E" w14:paraId="7FFD2296" w14:textId="77777777" w:rsidTr="007221AD">
        <w:trPr>
          <w:trHeight w:val="604"/>
        </w:trPr>
        <w:tc>
          <w:tcPr>
            <w:tcW w:w="774" w:type="dxa"/>
          </w:tcPr>
          <w:p w14:paraId="3A5BA258" w14:textId="4A960E03" w:rsidR="0012579F" w:rsidRPr="009C3516" w:rsidRDefault="00524EA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</w:t>
            </w:r>
            <w:bookmarkStart w:id="7" w:name="_Hlk26651951"/>
            <w:r>
              <w:rPr>
                <w:rFonts w:cs="AF_Aseer" w:hint="cs"/>
                <w:sz w:val="28"/>
                <w:szCs w:val="28"/>
                <w:rtl/>
              </w:rPr>
              <w:t>3</w:t>
            </w:r>
            <w:bookmarkEnd w:id="7"/>
          </w:p>
        </w:tc>
        <w:tc>
          <w:tcPr>
            <w:tcW w:w="7612" w:type="dxa"/>
          </w:tcPr>
          <w:p w14:paraId="686FE24F" w14:textId="0FB8562D" w:rsidR="0012579F" w:rsidRPr="00D61271" w:rsidRDefault="00512796" w:rsidP="00283B83">
            <w:pPr>
              <w:tabs>
                <w:tab w:val="left" w:pos="2917"/>
              </w:tabs>
              <w:rPr>
                <w:rFonts w:cs="AF_Aseer"/>
                <w:sz w:val="32"/>
                <w:szCs w:val="32"/>
              </w:rPr>
            </w:pPr>
            <w:r w:rsidRPr="00D61271">
              <w:rPr>
                <w:rFonts w:cs="AF_Aseer" w:hint="cs"/>
                <w:sz w:val="32"/>
                <w:szCs w:val="32"/>
                <w:rtl/>
              </w:rPr>
              <w:t xml:space="preserve">34+12=12+34 ،تسمى الخاصية المستخدمة خاصية التجميع </w:t>
            </w:r>
          </w:p>
        </w:tc>
        <w:tc>
          <w:tcPr>
            <w:tcW w:w="984" w:type="dxa"/>
          </w:tcPr>
          <w:p w14:paraId="2749D076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971" w:type="dxa"/>
          </w:tcPr>
          <w:p w14:paraId="55CEF796" w14:textId="3E673125" w:rsidR="0012579F" w:rsidRPr="0049346E" w:rsidRDefault="0049346E" w:rsidP="0049346E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B"/>
            </w:r>
          </w:p>
        </w:tc>
      </w:tr>
      <w:tr w:rsidR="0012579F" w:rsidRPr="00C9303E" w14:paraId="64A6CDAB" w14:textId="77777777" w:rsidTr="007221AD">
        <w:trPr>
          <w:trHeight w:val="604"/>
        </w:trPr>
        <w:tc>
          <w:tcPr>
            <w:tcW w:w="774" w:type="dxa"/>
          </w:tcPr>
          <w:p w14:paraId="2D24C051" w14:textId="3165E24A" w:rsidR="0012579F" w:rsidRPr="009C3516" w:rsidRDefault="00524EAF" w:rsidP="00CC040A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24</w:t>
            </w:r>
          </w:p>
        </w:tc>
        <w:tc>
          <w:tcPr>
            <w:tcW w:w="7612" w:type="dxa"/>
          </w:tcPr>
          <w:p w14:paraId="75F2A596" w14:textId="58F2B4FF" w:rsidR="0012579F" w:rsidRPr="00D61271" w:rsidRDefault="00512796" w:rsidP="00283B83">
            <w:pPr>
              <w:rPr>
                <w:rFonts w:cs="AF_Aseer"/>
                <w:sz w:val="32"/>
                <w:szCs w:val="32"/>
              </w:rPr>
            </w:pPr>
            <w:r w:rsidRPr="00D61271">
              <w:rPr>
                <w:rFonts w:cs="AF_Aseer" w:hint="cs"/>
                <w:sz w:val="32"/>
                <w:szCs w:val="32"/>
                <w:rtl/>
              </w:rPr>
              <w:t xml:space="preserve">6×5=5×6 ، تسمى الخاصية المستخدمة خاصية العنصر المحايد الضربي </w:t>
            </w:r>
          </w:p>
        </w:tc>
        <w:tc>
          <w:tcPr>
            <w:tcW w:w="984" w:type="dxa"/>
          </w:tcPr>
          <w:p w14:paraId="78C7543D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971" w:type="dxa"/>
          </w:tcPr>
          <w:p w14:paraId="11F7A5F8" w14:textId="77501B30" w:rsidR="0012579F" w:rsidRPr="0049346E" w:rsidRDefault="0049346E" w:rsidP="0049346E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B"/>
            </w:r>
          </w:p>
        </w:tc>
      </w:tr>
      <w:tr w:rsidR="0012579F" w:rsidRPr="00C9303E" w14:paraId="0E33B12F" w14:textId="77777777" w:rsidTr="007221AD">
        <w:trPr>
          <w:trHeight w:val="604"/>
        </w:trPr>
        <w:tc>
          <w:tcPr>
            <w:tcW w:w="774" w:type="dxa"/>
          </w:tcPr>
          <w:p w14:paraId="6E2D0A43" w14:textId="1FD1A731" w:rsidR="0012579F" w:rsidRPr="009C3516" w:rsidRDefault="00524EAF" w:rsidP="00CC040A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25</w:t>
            </w:r>
          </w:p>
        </w:tc>
        <w:tc>
          <w:tcPr>
            <w:tcW w:w="7612" w:type="dxa"/>
          </w:tcPr>
          <w:p w14:paraId="50EF90D1" w14:textId="7B649B5C" w:rsidR="0012579F" w:rsidRPr="00D61271" w:rsidRDefault="00512796" w:rsidP="00283B83">
            <w:pPr>
              <w:rPr>
                <w:rFonts w:cs="AF_Aseer"/>
                <w:sz w:val="32"/>
                <w:szCs w:val="32"/>
                <w:rtl/>
              </w:rPr>
            </w:pPr>
            <w:r w:rsidRPr="00D61271">
              <w:rPr>
                <w:rFonts w:cs="AF_Aseer" w:hint="cs"/>
                <w:sz w:val="32"/>
                <w:szCs w:val="32"/>
                <w:rtl/>
              </w:rPr>
              <w:t>تقدير ناتج ضرب 139 ×18 هو 1</w:t>
            </w:r>
            <w:r w:rsidR="007F23B2" w:rsidRPr="00D61271">
              <w:rPr>
                <w:rFonts w:cs="AF_Aseer" w:hint="cs"/>
                <w:sz w:val="32"/>
                <w:szCs w:val="32"/>
                <w:rtl/>
              </w:rPr>
              <w:t>00</w:t>
            </w:r>
            <w:r w:rsidRPr="00D61271">
              <w:rPr>
                <w:rFonts w:cs="AF_Aseer" w:hint="cs"/>
                <w:sz w:val="32"/>
                <w:szCs w:val="32"/>
                <w:rtl/>
              </w:rPr>
              <w:t xml:space="preserve"> ×20= 2</w:t>
            </w:r>
            <w:r w:rsidR="007F23B2" w:rsidRPr="00D61271">
              <w:rPr>
                <w:rFonts w:cs="AF_Aseer" w:hint="cs"/>
                <w:sz w:val="32"/>
                <w:szCs w:val="32"/>
                <w:rtl/>
              </w:rPr>
              <w:t>0</w:t>
            </w:r>
            <w:r w:rsidRPr="00D61271">
              <w:rPr>
                <w:rFonts w:cs="AF_Aseer" w:hint="cs"/>
                <w:sz w:val="32"/>
                <w:szCs w:val="32"/>
                <w:rtl/>
              </w:rPr>
              <w:t>00</w:t>
            </w:r>
          </w:p>
        </w:tc>
        <w:tc>
          <w:tcPr>
            <w:tcW w:w="984" w:type="dxa"/>
          </w:tcPr>
          <w:p w14:paraId="11939219" w14:textId="5CA36D40" w:rsidR="0012579F" w:rsidRPr="007F23B2" w:rsidRDefault="007F23B2" w:rsidP="007F23B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1" w:type="dxa"/>
          </w:tcPr>
          <w:p w14:paraId="65587955" w14:textId="5DA90AE9" w:rsidR="0012579F" w:rsidRPr="007F23B2" w:rsidRDefault="0012579F" w:rsidP="007F23B2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12579F" w:rsidRPr="00C9303E" w14:paraId="62C08575" w14:textId="77777777" w:rsidTr="007221AD">
        <w:trPr>
          <w:trHeight w:val="589"/>
        </w:trPr>
        <w:tc>
          <w:tcPr>
            <w:tcW w:w="774" w:type="dxa"/>
          </w:tcPr>
          <w:p w14:paraId="702122DA" w14:textId="4969C223" w:rsidR="0012579F" w:rsidRPr="009C3516" w:rsidRDefault="00524EAF" w:rsidP="00CC040A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26</w:t>
            </w:r>
          </w:p>
        </w:tc>
        <w:tc>
          <w:tcPr>
            <w:tcW w:w="7612" w:type="dxa"/>
          </w:tcPr>
          <w:p w14:paraId="4242E9AD" w14:textId="282B18F3" w:rsidR="0012579F" w:rsidRPr="00D61271" w:rsidRDefault="00512796" w:rsidP="00283B83">
            <w:pPr>
              <w:rPr>
                <w:rFonts w:cs="AF_Aseer"/>
                <w:sz w:val="32"/>
                <w:szCs w:val="32"/>
              </w:rPr>
            </w:pPr>
            <w:r w:rsidRPr="00D61271">
              <w:rPr>
                <w:rFonts w:cs="AF_Aseer" w:hint="cs"/>
                <w:sz w:val="32"/>
                <w:szCs w:val="32"/>
                <w:rtl/>
              </w:rPr>
              <w:t>اطرح ذهنيا:96-35 = 126</w:t>
            </w:r>
          </w:p>
        </w:tc>
        <w:tc>
          <w:tcPr>
            <w:tcW w:w="984" w:type="dxa"/>
          </w:tcPr>
          <w:p w14:paraId="1C0B5BA8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971" w:type="dxa"/>
          </w:tcPr>
          <w:p w14:paraId="7AC7EC48" w14:textId="3930081C" w:rsidR="0012579F" w:rsidRPr="007F23B2" w:rsidRDefault="007F23B2" w:rsidP="007F23B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B"/>
            </w:r>
          </w:p>
        </w:tc>
      </w:tr>
      <w:tr w:rsidR="0012579F" w:rsidRPr="00C9303E" w14:paraId="7CA19CAA" w14:textId="77777777" w:rsidTr="007221AD">
        <w:trPr>
          <w:trHeight w:val="604"/>
        </w:trPr>
        <w:tc>
          <w:tcPr>
            <w:tcW w:w="774" w:type="dxa"/>
          </w:tcPr>
          <w:p w14:paraId="0ECCCAB9" w14:textId="14323E29" w:rsidR="0012579F" w:rsidRPr="009C3516" w:rsidRDefault="00524EAF" w:rsidP="00CC040A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27</w:t>
            </w:r>
          </w:p>
        </w:tc>
        <w:tc>
          <w:tcPr>
            <w:tcW w:w="7612" w:type="dxa"/>
          </w:tcPr>
          <w:p w14:paraId="6189E04A" w14:textId="49618D0D" w:rsidR="0012579F" w:rsidRPr="00D61271" w:rsidRDefault="00512796" w:rsidP="00283B83">
            <w:pPr>
              <w:rPr>
                <w:rFonts w:cs="AF_Aseer"/>
                <w:sz w:val="32"/>
                <w:szCs w:val="32"/>
              </w:rPr>
            </w:pPr>
            <w:r w:rsidRPr="00D61271">
              <w:rPr>
                <w:rFonts w:cs="AF_Aseer" w:hint="cs"/>
                <w:sz w:val="32"/>
                <w:szCs w:val="32"/>
                <w:rtl/>
              </w:rPr>
              <w:t xml:space="preserve">المقسوم في المعادلة 20÷5=4 هو 20 </w:t>
            </w:r>
          </w:p>
        </w:tc>
        <w:tc>
          <w:tcPr>
            <w:tcW w:w="984" w:type="dxa"/>
          </w:tcPr>
          <w:p w14:paraId="016E62DC" w14:textId="50210C4A" w:rsidR="0012579F" w:rsidRPr="007F23B2" w:rsidRDefault="007F23B2" w:rsidP="007F23B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1" w:type="dxa"/>
          </w:tcPr>
          <w:p w14:paraId="02D33B96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C9303E" w14:paraId="3F16C82B" w14:textId="77777777" w:rsidTr="007221AD">
        <w:trPr>
          <w:trHeight w:val="604"/>
        </w:trPr>
        <w:tc>
          <w:tcPr>
            <w:tcW w:w="774" w:type="dxa"/>
          </w:tcPr>
          <w:p w14:paraId="5F0433C8" w14:textId="742A9DF0" w:rsidR="0012579F" w:rsidRPr="009C3516" w:rsidRDefault="00524EA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28</w:t>
            </w:r>
          </w:p>
        </w:tc>
        <w:tc>
          <w:tcPr>
            <w:tcW w:w="7612" w:type="dxa"/>
          </w:tcPr>
          <w:p w14:paraId="3F43614A" w14:textId="1CF90352" w:rsidR="0012579F" w:rsidRPr="00D61271" w:rsidRDefault="00512796" w:rsidP="00283B83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D61271">
              <w:rPr>
                <w:rFonts w:cs="AF_Aseer" w:hint="cs"/>
                <w:sz w:val="32"/>
                <w:szCs w:val="32"/>
                <w:rtl/>
              </w:rPr>
              <w:t xml:space="preserve">أقدر ناتج القسمة باستعمال التقريب والأعداد المتناغمة </w:t>
            </w:r>
          </w:p>
        </w:tc>
        <w:tc>
          <w:tcPr>
            <w:tcW w:w="984" w:type="dxa"/>
          </w:tcPr>
          <w:p w14:paraId="16F8215D" w14:textId="5AC35009" w:rsidR="0012579F" w:rsidRPr="007F23B2" w:rsidRDefault="007F23B2" w:rsidP="007F23B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1" w:type="dxa"/>
          </w:tcPr>
          <w:p w14:paraId="48249938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CC040A" w:rsidRPr="00C9303E" w14:paraId="5FD1BA92" w14:textId="77777777" w:rsidTr="007221AD">
        <w:trPr>
          <w:trHeight w:val="604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01C4" w14:textId="0C1F2E69" w:rsidR="00CC040A" w:rsidRPr="009C3516" w:rsidRDefault="00524EA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29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A51A" w14:textId="2AC5F03D" w:rsidR="007F23B2" w:rsidRPr="00D61271" w:rsidRDefault="007F23B2" w:rsidP="00CC040A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D61271">
              <w:rPr>
                <w:rFonts w:cs="AF_Aseer" w:hint="cs"/>
                <w:sz w:val="32"/>
                <w:szCs w:val="32"/>
                <w:rtl/>
              </w:rPr>
              <w:t>يقرأ العدد 4,9 ( تسعة و4 أعشار 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BBAC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9E89" w14:textId="05219B65" w:rsidR="00CC040A" w:rsidRPr="007F23B2" w:rsidRDefault="007F23B2" w:rsidP="007F23B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B"/>
            </w:r>
          </w:p>
        </w:tc>
      </w:tr>
      <w:tr w:rsidR="00CC040A" w:rsidRPr="00C9303E" w14:paraId="33B49673" w14:textId="77777777" w:rsidTr="007221AD">
        <w:trPr>
          <w:trHeight w:val="604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53DA" w14:textId="088974C2" w:rsidR="00CC040A" w:rsidRPr="009C3516" w:rsidRDefault="00524EA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30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7961" w14:textId="61A053F5" w:rsidR="00CC040A" w:rsidRPr="00D61271" w:rsidRDefault="007F23B2" w:rsidP="007F23B2">
            <w:pPr>
              <w:tabs>
                <w:tab w:val="left" w:pos="2917"/>
              </w:tabs>
              <w:rPr>
                <w:rFonts w:cs="AF_Aseer"/>
                <w:sz w:val="32"/>
                <w:szCs w:val="32"/>
              </w:rPr>
            </w:pPr>
            <w:r w:rsidRPr="00D61271">
              <w:rPr>
                <w:rFonts w:cs="AF_Aseer" w:hint="cs"/>
                <w:sz w:val="32"/>
                <w:szCs w:val="32"/>
                <w:rtl/>
              </w:rPr>
              <w:t xml:space="preserve">7ن=21 ،قيمة ن = 3 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7E5E" w14:textId="706A9A2C" w:rsidR="00CC040A" w:rsidRPr="007F23B2" w:rsidRDefault="007F23B2" w:rsidP="007F23B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A701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</w:tr>
      <w:tr w:rsidR="00CC040A" w:rsidRPr="00C9303E" w14:paraId="240A3F37" w14:textId="77777777" w:rsidTr="007221AD">
        <w:trPr>
          <w:trHeight w:val="604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7F63" w14:textId="64D34257" w:rsidR="00CC040A" w:rsidRPr="009C3516" w:rsidRDefault="00524EA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lastRenderedPageBreak/>
              <w:t>31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C8FD" w14:textId="12430443" w:rsidR="00CC040A" w:rsidRPr="00D61271" w:rsidRDefault="00512796" w:rsidP="00CC040A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D61271">
              <w:rPr>
                <w:rFonts w:cs="AF_Aseer" w:hint="cs"/>
                <w:sz w:val="32"/>
                <w:szCs w:val="32"/>
                <w:rtl/>
              </w:rPr>
              <w:t>1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</w:rPr>
                    <m:t>5</m:t>
                  </m:r>
                </m:den>
              </m:f>
            </m:oMath>
            <w:r w:rsidRPr="00D61271">
              <w:rPr>
                <w:rFonts w:cs="AF_Aseer" w:hint="cs"/>
                <w:sz w:val="32"/>
                <w:szCs w:val="32"/>
                <w:rtl/>
              </w:rPr>
              <w:t xml:space="preserve"> في صورة كسر غير فعلي </w:t>
            </w:r>
            <m:oMath>
              <m:f>
                <m:fPr>
                  <m:ctrlPr>
                    <w:rPr>
                      <w:rFonts w:ascii="Cambria Math" w:hAnsi="Cambria Math" w:cs="AF_Aseer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F_Aseer" w:hint="cs"/>
                      <w:sz w:val="32"/>
                      <w:szCs w:val="32"/>
                      <w:rtl/>
                    </w:rPr>
                    <m:t>11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F_Aseer"/>
                      <w:sz w:val="32"/>
                      <w:szCs w:val="32"/>
                      <w:rtl/>
                    </w:rPr>
                    <m:t>5</m:t>
                  </m:r>
                </m:den>
              </m:f>
            </m:oMath>
            <w:r w:rsidR="007F23B2" w:rsidRPr="00D61271">
              <w:rPr>
                <w:rFonts w:cs="AF_Aseer" w:hint="cs"/>
                <w:sz w:val="32"/>
                <w:szCs w:val="32"/>
                <w:rtl/>
              </w:rPr>
              <w:t xml:space="preserve">     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6B72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F6F1" w14:textId="39C6B39B" w:rsidR="00CC040A" w:rsidRPr="007F23B2" w:rsidRDefault="007F23B2" w:rsidP="007F23B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</w:rPr>
              <w:sym w:font="Wingdings" w:char="F0FB"/>
            </w:r>
          </w:p>
        </w:tc>
      </w:tr>
      <w:tr w:rsidR="00CC040A" w:rsidRPr="00C9303E" w14:paraId="095D1648" w14:textId="77777777" w:rsidTr="007221AD">
        <w:trPr>
          <w:trHeight w:val="604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D548" w14:textId="2D56F2FD" w:rsidR="00CC040A" w:rsidRPr="009C3516" w:rsidRDefault="00524EA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32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FCC0" w14:textId="09AF19ED" w:rsidR="00CC040A" w:rsidRPr="00D61271" w:rsidRDefault="00592953" w:rsidP="00944FA4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 w:val="32"/>
                      <w:szCs w:val="32"/>
                      <w:rtl/>
                    </w:rPr>
                    <m:t>10</m:t>
                  </m:r>
                </m:den>
              </m:f>
            </m:oMath>
            <w:r w:rsidR="005A4573" w:rsidRPr="00D61271">
              <w:rPr>
                <w:rFonts w:cs="AF_Aseer" w:hint="cs"/>
                <w:sz w:val="32"/>
                <w:szCs w:val="32"/>
                <w:rtl/>
              </w:rPr>
              <w:t xml:space="preserve">  يقرب الى الصفر 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4A88" w14:textId="0E6D1BC0" w:rsidR="00CC040A" w:rsidRPr="007F23B2" w:rsidRDefault="007F23B2" w:rsidP="007F23B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3C1E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</w:tr>
    </w:tbl>
    <w:p w14:paraId="0BD65C80" w14:textId="77777777" w:rsidR="00150880" w:rsidRDefault="00150880" w:rsidP="009763DF">
      <w:pPr>
        <w:jc w:val="lowKashida"/>
        <w:rPr>
          <w:b/>
          <w:bCs/>
          <w:sz w:val="32"/>
          <w:szCs w:val="32"/>
        </w:rPr>
      </w:pPr>
    </w:p>
    <w:p w14:paraId="5F4278F0" w14:textId="39A74C1A" w:rsidR="00344A59" w:rsidRDefault="001919E3" w:rsidP="009763DF">
      <w:pPr>
        <w:jc w:val="lowKashida"/>
        <w:rPr>
          <w:b/>
          <w:bCs/>
          <w:sz w:val="32"/>
          <w:szCs w:val="32"/>
          <w:rtl/>
        </w:rPr>
      </w:pPr>
      <w:r>
        <w:rPr>
          <w:rFonts w:cs="Times New Roman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5306C4" wp14:editId="41C3DFB5">
                <wp:simplePos x="0" y="0"/>
                <wp:positionH relativeFrom="column">
                  <wp:posOffset>109192</wp:posOffset>
                </wp:positionH>
                <wp:positionV relativeFrom="paragraph">
                  <wp:posOffset>148645</wp:posOffset>
                </wp:positionV>
                <wp:extent cx="410210" cy="445135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37889D" w14:textId="77777777" w:rsidR="001919E3" w:rsidRDefault="00592953" w:rsidP="001919E3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L-Mohanad" w:hint="cs"/>
                                        <w:sz w:val="24"/>
                                        <w:szCs w:val="24"/>
                                        <w:rtl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306C4" id="مربع نص 15" o:spid="_x0000_s1028" type="#_x0000_t202" style="position:absolute;left:0;text-align:left;margin-left:8.6pt;margin-top:11.7pt;width:32.3pt;height:3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" filled="f" stroked="f" strokeweight=".5pt">
                <v:textbox>
                  <w:txbxContent>
                    <w:p w14:paraId="0237889D" w14:textId="77777777" w:rsidR="001919E3" w:rsidRDefault="00592953" w:rsidP="001919E3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L-Mohanad" w:hint="cs"/>
                                  <w:sz w:val="24"/>
                                  <w:szCs w:val="24"/>
                                  <w:rtl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153F06" wp14:editId="452A3D00">
                <wp:simplePos x="0" y="0"/>
                <wp:positionH relativeFrom="column">
                  <wp:posOffset>27001</wp:posOffset>
                </wp:positionH>
                <wp:positionV relativeFrom="paragraph">
                  <wp:posOffset>134068</wp:posOffset>
                </wp:positionV>
                <wp:extent cx="564515" cy="447040"/>
                <wp:effectExtent l="0" t="0" r="26035" b="1016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447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AFDB7" id="مستطيل 11" o:spid="_x0000_s1026" style="position:absolute;left:0;text-align:left;margin-left:2.15pt;margin-top:10.55pt;width:44.45pt;height:3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" filled="f" strokecolor="windowText" strokeweight="1pt"/>
            </w:pict>
          </mc:Fallback>
        </mc:AlternateContent>
      </w:r>
    </w:p>
    <w:p w14:paraId="142679E3" w14:textId="79B83CF3" w:rsidR="00344A59" w:rsidRDefault="00344A59" w:rsidP="00344A59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السؤال الثالث</w:t>
      </w:r>
      <w:r w:rsidR="005A4573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: أوجدي المطلوب في كل ممايلي : </w:t>
      </w:r>
      <w:r w:rsidR="00F30D7A" w:rsidRPr="00F30D7A">
        <w:rPr>
          <w:rFonts w:ascii="Traditional Arabic" w:hAnsi="Traditional Arabic" w:cs="AL-Mohanad" w:hint="cs"/>
          <w:sz w:val="28"/>
          <w:szCs w:val="28"/>
          <w:rtl/>
        </w:rPr>
        <w:t>(كل فقرة بدرجة واحدة )</w:t>
      </w:r>
    </w:p>
    <w:p w14:paraId="231EC61E" w14:textId="70D66080" w:rsidR="00344A59" w:rsidRPr="005A4573" w:rsidRDefault="005A4573" w:rsidP="00344A59">
      <w:pPr>
        <w:rPr>
          <w:rFonts w:ascii="Traditional Arabic" w:hAnsi="Traditional Arabic" w:cs="AL-Mohanad"/>
          <w:sz w:val="32"/>
          <w:szCs w:val="32"/>
          <w:rtl/>
        </w:rPr>
      </w:pPr>
      <w:r w:rsidRPr="005A4573">
        <w:rPr>
          <w:rFonts w:ascii="Traditional Arabic" w:hAnsi="Traditional Arabic" w:cs="AL-Mohanad" w:hint="cs"/>
          <w:sz w:val="32"/>
          <w:szCs w:val="32"/>
          <w:rtl/>
        </w:rPr>
        <w:t xml:space="preserve">رتبي كل مجموعة من الأعداد فيما يأتي من الأصغر الى الأكبر </w:t>
      </w:r>
      <w:r>
        <w:rPr>
          <w:rFonts w:ascii="Traditional Arabic" w:hAnsi="Traditional Arabic" w:cs="AL-Mohanad" w:hint="cs"/>
          <w:sz w:val="32"/>
          <w:szCs w:val="32"/>
          <w:rtl/>
        </w:rPr>
        <w:t>:</w:t>
      </w:r>
      <w:r w:rsidR="001919E3" w:rsidRPr="001919E3">
        <w:rPr>
          <w:rFonts w:cs="Times New Roman"/>
          <w:noProof w:val="0"/>
          <w:sz w:val="24"/>
          <w:szCs w:val="24"/>
          <w:lang w:eastAsia="en-US"/>
        </w:rPr>
        <w:t xml:space="preserve"> </w:t>
      </w:r>
    </w:p>
    <w:p w14:paraId="6EA33FC4" w14:textId="0706F36F" w:rsidR="00344A59" w:rsidRPr="005A4573" w:rsidRDefault="005A4573" w:rsidP="005A4573">
      <w:pPr>
        <w:pStyle w:val="a7"/>
        <w:numPr>
          <w:ilvl w:val="0"/>
          <w:numId w:val="3"/>
        </w:numPr>
        <w:ind w:hanging="579"/>
        <w:rPr>
          <w:rFonts w:ascii="Traditional Arabic" w:hAnsi="Traditional Arabic" w:cs="AL-Mohanad"/>
          <w:sz w:val="32"/>
          <w:szCs w:val="32"/>
          <w:rtl/>
        </w:rPr>
      </w:pPr>
      <w:bookmarkStart w:id="8" w:name="_Hlk26657742"/>
      <w:r w:rsidRPr="005A4573">
        <w:rPr>
          <w:rFonts w:ascii="Traditional Arabic" w:hAnsi="Traditional Arabic" w:cs="AL-Mohanad" w:hint="cs"/>
          <w:sz w:val="32"/>
          <w:szCs w:val="32"/>
          <w:rtl/>
        </w:rPr>
        <w:t>أعمار 4 معلمات بالسنين</w:t>
      </w:r>
      <w:bookmarkEnd w:id="8"/>
      <w:r w:rsidRPr="005A4573">
        <w:rPr>
          <w:rFonts w:ascii="Traditional Arabic" w:hAnsi="Traditional Arabic" w:cs="AL-Mohanad" w:hint="cs"/>
          <w:sz w:val="32"/>
          <w:szCs w:val="32"/>
          <w:rtl/>
        </w:rPr>
        <w:t xml:space="preserve">: </w:t>
      </w:r>
      <w:r>
        <w:rPr>
          <w:rFonts w:ascii="Traditional Arabic" w:hAnsi="Traditional Arabic" w:cs="AL-Mohanad" w:hint="cs"/>
          <w:sz w:val="32"/>
          <w:szCs w:val="32"/>
          <w:rtl/>
        </w:rPr>
        <w:t>45</w:t>
      </w:r>
      <w:r w:rsidR="004D0DFF">
        <w:rPr>
          <w:rFonts w:ascii="Traditional Arabic" w:hAnsi="Traditional Arabic" w:cs="AL-Mohanad" w:hint="cs"/>
          <w:sz w:val="32"/>
          <w:szCs w:val="32"/>
          <w:rtl/>
        </w:rPr>
        <w:t xml:space="preserve"> -</w:t>
      </w:r>
      <w:r>
        <w:rPr>
          <w:rFonts w:ascii="Traditional Arabic" w:hAnsi="Traditional Arabic" w:cs="AL-Mohanad" w:hint="cs"/>
          <w:sz w:val="32"/>
          <w:szCs w:val="32"/>
          <w:rtl/>
        </w:rPr>
        <w:t xml:space="preserve"> 32</w:t>
      </w:r>
      <w:r w:rsidR="004D0DFF">
        <w:rPr>
          <w:rFonts w:ascii="Traditional Arabic" w:hAnsi="Traditional Arabic" w:cs="AL-Mohanad" w:hint="cs"/>
          <w:sz w:val="32"/>
          <w:szCs w:val="32"/>
          <w:rtl/>
        </w:rPr>
        <w:t xml:space="preserve"> -</w:t>
      </w:r>
      <w:r>
        <w:rPr>
          <w:rFonts w:ascii="Traditional Arabic" w:hAnsi="Traditional Arabic" w:cs="AL-Mohanad" w:hint="cs"/>
          <w:sz w:val="32"/>
          <w:szCs w:val="32"/>
          <w:rtl/>
        </w:rPr>
        <w:t xml:space="preserve"> </w:t>
      </w:r>
      <w:r w:rsidR="004D0DFF">
        <w:rPr>
          <w:rFonts w:ascii="Traditional Arabic" w:hAnsi="Traditional Arabic" w:cs="AL-Mohanad" w:hint="cs"/>
          <w:sz w:val="32"/>
          <w:szCs w:val="32"/>
          <w:rtl/>
        </w:rPr>
        <w:t>29 -</w:t>
      </w:r>
      <w:r>
        <w:rPr>
          <w:rFonts w:ascii="Traditional Arabic" w:hAnsi="Traditional Arabic" w:cs="AL-Mohanad" w:hint="cs"/>
          <w:sz w:val="32"/>
          <w:szCs w:val="32"/>
          <w:rtl/>
        </w:rPr>
        <w:t xml:space="preserve"> 30 </w:t>
      </w:r>
    </w:p>
    <w:p w14:paraId="05B2024F" w14:textId="366F505F" w:rsidR="003811D2" w:rsidRPr="005A4573" w:rsidRDefault="005A4573" w:rsidP="005A4573">
      <w:pPr>
        <w:pStyle w:val="a7"/>
        <w:jc w:val="lowKashida"/>
        <w:rPr>
          <w:sz w:val="32"/>
          <w:szCs w:val="32"/>
          <w:rtl/>
        </w:rPr>
      </w:pPr>
      <w:r w:rsidRPr="005A4573">
        <w:rPr>
          <w:rFonts w:hint="cs"/>
          <w:sz w:val="32"/>
          <w:szCs w:val="32"/>
          <w:rtl/>
        </w:rPr>
        <w:t>...............</w:t>
      </w:r>
      <w:r w:rsidR="007F23B2">
        <w:rPr>
          <w:rFonts w:hint="cs"/>
          <w:sz w:val="32"/>
          <w:szCs w:val="32"/>
          <w:rtl/>
        </w:rPr>
        <w:t xml:space="preserve">29 </w:t>
      </w:r>
      <w:r w:rsidR="007F23B2">
        <w:rPr>
          <w:sz w:val="32"/>
          <w:szCs w:val="32"/>
          <w:rtl/>
        </w:rPr>
        <w:t>–</w:t>
      </w:r>
      <w:r w:rsidR="007F23B2">
        <w:rPr>
          <w:rFonts w:hint="cs"/>
          <w:sz w:val="32"/>
          <w:szCs w:val="32"/>
          <w:rtl/>
        </w:rPr>
        <w:t xml:space="preserve"> 30 </w:t>
      </w:r>
      <w:r w:rsidR="007F23B2">
        <w:rPr>
          <w:sz w:val="32"/>
          <w:szCs w:val="32"/>
          <w:rtl/>
        </w:rPr>
        <w:t>–</w:t>
      </w:r>
      <w:r w:rsidR="007F23B2">
        <w:rPr>
          <w:rFonts w:hint="cs"/>
          <w:sz w:val="32"/>
          <w:szCs w:val="32"/>
          <w:rtl/>
        </w:rPr>
        <w:t xml:space="preserve"> 32 </w:t>
      </w:r>
      <w:r w:rsidR="007F23B2">
        <w:rPr>
          <w:sz w:val="32"/>
          <w:szCs w:val="32"/>
          <w:rtl/>
        </w:rPr>
        <w:t>–</w:t>
      </w:r>
      <w:r w:rsidR="007F23B2">
        <w:rPr>
          <w:rFonts w:hint="cs"/>
          <w:sz w:val="32"/>
          <w:szCs w:val="32"/>
          <w:rtl/>
        </w:rPr>
        <w:t xml:space="preserve"> 45 </w:t>
      </w:r>
      <w:r w:rsidRPr="005A4573">
        <w:rPr>
          <w:rFonts w:hint="cs"/>
          <w:sz w:val="32"/>
          <w:szCs w:val="32"/>
          <w:rtl/>
        </w:rPr>
        <w:t>..................</w:t>
      </w:r>
    </w:p>
    <w:p w14:paraId="190F4693" w14:textId="4061CEFA" w:rsidR="003811D2" w:rsidRPr="00BB3286" w:rsidRDefault="00BB3286" w:rsidP="005A4573">
      <w:pPr>
        <w:pStyle w:val="a7"/>
        <w:numPr>
          <w:ilvl w:val="0"/>
          <w:numId w:val="3"/>
        </w:numPr>
        <w:ind w:left="283" w:hanging="283"/>
        <w:jc w:val="lowKashida"/>
        <w:rPr>
          <w:b/>
          <w:bCs/>
          <w:sz w:val="32"/>
          <w:szCs w:val="32"/>
          <w:rtl/>
        </w:rPr>
      </w:pPr>
      <w:r>
        <w:rPr>
          <w:sz w:val="28"/>
          <w:szCs w:val="28"/>
        </w:rPr>
        <w:t xml:space="preserve">  </w:t>
      </w:r>
      <w:bookmarkStart w:id="9" w:name="_Hlk26837526"/>
      <w:r w:rsidR="005A4573">
        <w:rPr>
          <w:rFonts w:hint="cs"/>
          <w:sz w:val="32"/>
          <w:szCs w:val="32"/>
          <w:rtl/>
        </w:rPr>
        <w:t xml:space="preserve">ارتفاعات أشجار مختلفة </w:t>
      </w:r>
      <w:r w:rsidR="004D0DFF">
        <w:rPr>
          <w:rFonts w:hint="cs"/>
          <w:sz w:val="32"/>
          <w:szCs w:val="32"/>
          <w:rtl/>
        </w:rPr>
        <w:t>بالأمتار:</w:t>
      </w:r>
      <w:r w:rsidR="005A4573">
        <w:rPr>
          <w:rFonts w:hint="cs"/>
          <w:sz w:val="32"/>
          <w:szCs w:val="32"/>
          <w:rtl/>
        </w:rPr>
        <w:t xml:space="preserve"> 9,</w:t>
      </w:r>
      <w:proofErr w:type="gramStart"/>
      <w:r w:rsidR="005A4573">
        <w:rPr>
          <w:rFonts w:hint="cs"/>
          <w:sz w:val="32"/>
          <w:szCs w:val="32"/>
          <w:rtl/>
        </w:rPr>
        <w:t>8  -</w:t>
      </w:r>
      <w:proofErr w:type="gramEnd"/>
      <w:r w:rsidR="005A4573">
        <w:rPr>
          <w:rFonts w:hint="cs"/>
          <w:sz w:val="32"/>
          <w:szCs w:val="32"/>
          <w:rtl/>
        </w:rPr>
        <w:t xml:space="preserve"> 10,2 - 12,6 </w:t>
      </w:r>
      <w:r w:rsidR="005A4573">
        <w:rPr>
          <w:sz w:val="32"/>
          <w:szCs w:val="32"/>
          <w:rtl/>
        </w:rPr>
        <w:t>–</w:t>
      </w:r>
      <w:r w:rsidR="005A4573">
        <w:rPr>
          <w:rFonts w:hint="cs"/>
          <w:sz w:val="32"/>
          <w:szCs w:val="32"/>
          <w:rtl/>
        </w:rPr>
        <w:t xml:space="preserve"> 11,1 </w:t>
      </w:r>
      <w:r w:rsidR="003811D2" w:rsidRPr="00BB3286">
        <w:rPr>
          <w:rFonts w:hint="cs"/>
          <w:sz w:val="28"/>
          <w:szCs w:val="28"/>
          <w:rtl/>
        </w:rPr>
        <w:t xml:space="preserve"> </w:t>
      </w:r>
      <w:r w:rsidR="003811D2" w:rsidRPr="00BB3286">
        <w:rPr>
          <w:rFonts w:hint="cs"/>
          <w:b/>
          <w:bCs/>
          <w:sz w:val="32"/>
          <w:szCs w:val="32"/>
          <w:rtl/>
        </w:rPr>
        <w:t xml:space="preserve"> </w:t>
      </w:r>
    </w:p>
    <w:p w14:paraId="654294B0" w14:textId="4A4B5E2A" w:rsidR="00D2691E" w:rsidRPr="00D2691E" w:rsidRDefault="005A4573" w:rsidP="00D2691E">
      <w:pPr>
        <w:pStyle w:val="a7"/>
        <w:jc w:val="lowKashida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</w:t>
      </w:r>
      <w:r w:rsidR="007F23B2">
        <w:rPr>
          <w:rFonts w:hint="cs"/>
          <w:sz w:val="32"/>
          <w:szCs w:val="32"/>
          <w:rtl/>
        </w:rPr>
        <w:t xml:space="preserve">9,8 </w:t>
      </w:r>
      <w:r w:rsidR="007F23B2">
        <w:rPr>
          <w:sz w:val="32"/>
          <w:szCs w:val="32"/>
          <w:rtl/>
        </w:rPr>
        <w:t>–</w:t>
      </w:r>
      <w:r w:rsidR="007F23B2">
        <w:rPr>
          <w:rFonts w:hint="cs"/>
          <w:sz w:val="32"/>
          <w:szCs w:val="32"/>
          <w:rtl/>
        </w:rPr>
        <w:t xml:space="preserve"> 10,2 </w:t>
      </w:r>
      <w:r w:rsidR="007F23B2">
        <w:rPr>
          <w:sz w:val="32"/>
          <w:szCs w:val="32"/>
          <w:rtl/>
        </w:rPr>
        <w:t>–</w:t>
      </w:r>
      <w:r w:rsidR="007F23B2">
        <w:rPr>
          <w:rFonts w:hint="cs"/>
          <w:sz w:val="32"/>
          <w:szCs w:val="32"/>
          <w:rtl/>
        </w:rPr>
        <w:t xml:space="preserve"> 11,1 </w:t>
      </w:r>
      <w:r w:rsidR="00E2248D">
        <w:rPr>
          <w:sz w:val="32"/>
          <w:szCs w:val="32"/>
          <w:rtl/>
        </w:rPr>
        <w:t>–</w:t>
      </w:r>
      <w:r w:rsidR="007F23B2">
        <w:rPr>
          <w:rFonts w:hint="cs"/>
          <w:sz w:val="32"/>
          <w:szCs w:val="32"/>
          <w:rtl/>
        </w:rPr>
        <w:t xml:space="preserve"> </w:t>
      </w:r>
      <w:r w:rsidR="00E2248D">
        <w:rPr>
          <w:rFonts w:hint="cs"/>
          <w:sz w:val="32"/>
          <w:szCs w:val="32"/>
          <w:rtl/>
        </w:rPr>
        <w:t xml:space="preserve">12,6 </w:t>
      </w:r>
      <w:r>
        <w:rPr>
          <w:rFonts w:hint="cs"/>
          <w:sz w:val="32"/>
          <w:szCs w:val="32"/>
          <w:rtl/>
        </w:rPr>
        <w:t>.................</w:t>
      </w:r>
    </w:p>
    <w:bookmarkEnd w:id="9"/>
    <w:p w14:paraId="32FA95C9" w14:textId="6F7A8B09" w:rsidR="00417715" w:rsidRDefault="00D2691E" w:rsidP="004D0DFF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ج)    </w:t>
      </w:r>
      <w:r w:rsidR="00150880">
        <w:rPr>
          <w:rFonts w:hint="cs"/>
          <w:sz w:val="32"/>
          <w:szCs w:val="32"/>
          <w:rtl/>
        </w:rPr>
        <w:t xml:space="preserve"> </w:t>
      </w:r>
      <w:r w:rsidR="004D0DFF" w:rsidRPr="004D0DFF">
        <w:rPr>
          <w:rFonts w:ascii="Traditional Arabic" w:hAnsi="Traditional Arabic" w:cs="AL-Mohanad" w:hint="cs"/>
          <w:sz w:val="32"/>
          <w:szCs w:val="32"/>
          <w:rtl/>
        </w:rPr>
        <w:t>أوجدي قيمة المخرجة في الجدول التالي</w:t>
      </w:r>
      <w:r w:rsidR="004D0DFF" w:rsidRPr="004D0DFF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: 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2519"/>
        <w:gridCol w:w="2519"/>
      </w:tblGrid>
      <w:tr w:rsidR="001F4FAA" w14:paraId="3073B4E6" w14:textId="77777777" w:rsidTr="001F4FAA">
        <w:trPr>
          <w:trHeight w:val="514"/>
          <w:jc w:val="center"/>
        </w:trPr>
        <w:tc>
          <w:tcPr>
            <w:tcW w:w="2519" w:type="dxa"/>
          </w:tcPr>
          <w:p w14:paraId="5043DAC6" w14:textId="1548906D" w:rsidR="001F4FAA" w:rsidRPr="001F4FAA" w:rsidRDefault="001F4FAA" w:rsidP="001F4FA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المدخلة (س)</w:t>
            </w:r>
          </w:p>
        </w:tc>
        <w:tc>
          <w:tcPr>
            <w:tcW w:w="2519" w:type="dxa"/>
          </w:tcPr>
          <w:p w14:paraId="562CC1CF" w14:textId="219E7269" w:rsidR="001F4FAA" w:rsidRPr="001F4FAA" w:rsidRDefault="001F4FAA" w:rsidP="001F4FA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4س</w:t>
            </w:r>
          </w:p>
        </w:tc>
        <w:tc>
          <w:tcPr>
            <w:tcW w:w="2519" w:type="dxa"/>
          </w:tcPr>
          <w:p w14:paraId="0E1400E9" w14:textId="102666A6" w:rsidR="001F4FAA" w:rsidRPr="001F4FAA" w:rsidRDefault="001F4FAA" w:rsidP="001F4FA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المخرجة</w:t>
            </w:r>
          </w:p>
        </w:tc>
      </w:tr>
      <w:tr w:rsidR="001F4FAA" w14:paraId="4DB69F2E" w14:textId="77777777" w:rsidTr="001F4FAA">
        <w:trPr>
          <w:trHeight w:val="514"/>
          <w:jc w:val="center"/>
        </w:trPr>
        <w:tc>
          <w:tcPr>
            <w:tcW w:w="2519" w:type="dxa"/>
          </w:tcPr>
          <w:p w14:paraId="61EFB59E" w14:textId="2C3CB69D" w:rsidR="001F4FAA" w:rsidRPr="001F4FAA" w:rsidRDefault="001F4FAA" w:rsidP="001F4FA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2519" w:type="dxa"/>
          </w:tcPr>
          <w:p w14:paraId="441754FA" w14:textId="0E56CB1E" w:rsidR="001F4FAA" w:rsidRDefault="00E2248D" w:rsidP="00E2248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4×8</w:t>
            </w:r>
          </w:p>
        </w:tc>
        <w:tc>
          <w:tcPr>
            <w:tcW w:w="2519" w:type="dxa"/>
          </w:tcPr>
          <w:p w14:paraId="4E23C7D9" w14:textId="48CAC18C" w:rsidR="001F4FAA" w:rsidRDefault="00E2248D" w:rsidP="00E2248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</w:tr>
    </w:tbl>
    <w:p w14:paraId="38CDA311" w14:textId="77777777" w:rsidR="00150880" w:rsidRDefault="00150880" w:rsidP="00417715">
      <w:pPr>
        <w:jc w:val="lowKashida"/>
        <w:rPr>
          <w:b/>
          <w:bCs/>
          <w:sz w:val="32"/>
          <w:szCs w:val="32"/>
        </w:rPr>
      </w:pPr>
    </w:p>
    <w:p w14:paraId="2B447F50" w14:textId="1E1F7B65" w:rsidR="00BB3286" w:rsidRDefault="001919E3" w:rsidP="00417715">
      <w:pPr>
        <w:jc w:val="lowKashida"/>
        <w:rPr>
          <w:b/>
          <w:bCs/>
          <w:sz w:val="32"/>
          <w:szCs w:val="32"/>
          <w:rtl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CA1664" wp14:editId="3E72A3F8">
                <wp:simplePos x="0" y="0"/>
                <wp:positionH relativeFrom="column">
                  <wp:posOffset>105410</wp:posOffset>
                </wp:positionH>
                <wp:positionV relativeFrom="paragraph">
                  <wp:posOffset>191881</wp:posOffset>
                </wp:positionV>
                <wp:extent cx="564515" cy="447040"/>
                <wp:effectExtent l="0" t="0" r="26035" b="1016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447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44D81" id="مستطيل 13" o:spid="_x0000_s1026" style="position:absolute;left:0;text-align:left;margin-left:8.3pt;margin-top:15.1pt;width:44.45pt;height:35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" filled="f" strokecolor="windowText" strokeweight="1pt"/>
            </w:pict>
          </mc:Fallback>
        </mc:AlternateContent>
      </w:r>
      <w:r>
        <w:rPr>
          <w:rFonts w:cs="Times New Roman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44010F" wp14:editId="224D555C">
                <wp:simplePos x="0" y="0"/>
                <wp:positionH relativeFrom="column">
                  <wp:posOffset>186745</wp:posOffset>
                </wp:positionH>
                <wp:positionV relativeFrom="paragraph">
                  <wp:posOffset>195276</wp:posOffset>
                </wp:positionV>
                <wp:extent cx="410210" cy="445135"/>
                <wp:effectExtent l="0" t="0" r="0" b="0"/>
                <wp:wrapNone/>
                <wp:docPr id="18434" name="مربع نص 18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96580" w14:textId="77777777" w:rsidR="001919E3" w:rsidRDefault="00592953" w:rsidP="001919E3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L-Mohanad" w:hint="cs"/>
                                        <w:sz w:val="24"/>
                                        <w:szCs w:val="24"/>
                                        <w:rtl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4010F" id="مربع نص 18434" o:spid="_x0000_s1029" type="#_x0000_t202" style="position:absolute;left:0;text-align:left;margin-left:14.7pt;margin-top:15.4pt;width:32.3pt;height:3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" filled="f" stroked="f" strokeweight=".5pt">
                <v:textbox>
                  <w:txbxContent>
                    <w:p w14:paraId="78E96580" w14:textId="77777777" w:rsidR="001919E3" w:rsidRDefault="00592953" w:rsidP="001919E3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L-Mohanad" w:hint="cs"/>
                                  <w:sz w:val="24"/>
                                  <w:szCs w:val="24"/>
                                  <w:rtl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DD4F94C" w14:textId="54616591" w:rsidR="000C7D72" w:rsidRPr="00F30D7A" w:rsidRDefault="000C7D72" w:rsidP="000C7D72">
      <w:pPr>
        <w:rPr>
          <w:rFonts w:ascii="Traditional Arabic" w:hAnsi="Traditional Arabic" w:cs="AL-Mohanad"/>
          <w:sz w:val="28"/>
          <w:szCs w:val="28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السؤال الرابع</w:t>
      </w:r>
      <w:r w:rsidR="001F4FAA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: أوجدي المطلوب في كل مما يلي :</w:t>
      </w:r>
      <w:r w:rsidR="001919E3" w:rsidRPr="001919E3">
        <w:t xml:space="preserve"> </w:t>
      </w:r>
      <w:r w:rsidR="00F30D7A">
        <w:rPr>
          <w:rFonts w:ascii="Traditional Arabic" w:hAnsi="Traditional Arabic" w:cs="AL-Mohanad" w:hint="cs"/>
          <w:sz w:val="28"/>
          <w:szCs w:val="28"/>
          <w:rtl/>
        </w:rPr>
        <w:t xml:space="preserve">( كل فقرة بدرجة واحدة ) </w:t>
      </w:r>
    </w:p>
    <w:p w14:paraId="6E6CE59F" w14:textId="77777777" w:rsidR="000C7D72" w:rsidRDefault="000C7D72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62B1FF45" w14:textId="5286F279" w:rsidR="000C7D72" w:rsidRPr="001F4FAA" w:rsidRDefault="001F4FAA" w:rsidP="000C7D72">
      <w:pPr>
        <w:pStyle w:val="a7"/>
        <w:numPr>
          <w:ilvl w:val="0"/>
          <w:numId w:val="4"/>
        </w:numPr>
        <w:rPr>
          <w:rFonts w:ascii="Traditional Arabic" w:hAnsi="Traditional Arabic" w:cs="AL-Mohanad"/>
          <w:sz w:val="32"/>
          <w:szCs w:val="32"/>
          <w:rtl/>
        </w:rPr>
      </w:pPr>
      <w:r w:rsidRPr="001F4FAA">
        <w:rPr>
          <w:rFonts w:ascii="Traditional Arabic" w:hAnsi="Traditional Arabic" w:cs="AL-Mohanad" w:hint="cs"/>
          <w:sz w:val="32"/>
          <w:szCs w:val="32"/>
          <w:rtl/>
        </w:rPr>
        <w:t>ناتج قسمة 68 ÷2</w:t>
      </w:r>
      <w:r w:rsidR="005E4932">
        <w:rPr>
          <w:rFonts w:ascii="Traditional Arabic" w:hAnsi="Traditional Arabic" w:cs="AL-Mohanad" w:hint="cs"/>
          <w:sz w:val="32"/>
          <w:szCs w:val="32"/>
          <w:rtl/>
        </w:rPr>
        <w:t>=</w:t>
      </w:r>
      <w:r w:rsidRPr="001F4FAA">
        <w:rPr>
          <w:rFonts w:ascii="Traditional Arabic" w:hAnsi="Traditional Arabic" w:cs="AL-Mohanad" w:hint="cs"/>
          <w:sz w:val="32"/>
          <w:szCs w:val="32"/>
          <w:rtl/>
        </w:rPr>
        <w:t xml:space="preserve"> ....</w:t>
      </w:r>
      <w:r w:rsidR="00E2248D">
        <w:rPr>
          <w:rFonts w:ascii="Traditional Arabic" w:hAnsi="Traditional Arabic" w:cs="AL-Mohanad" w:hint="cs"/>
          <w:sz w:val="32"/>
          <w:szCs w:val="32"/>
          <w:rtl/>
        </w:rPr>
        <w:t>34</w:t>
      </w:r>
      <w:r w:rsidRPr="001F4FAA">
        <w:rPr>
          <w:rFonts w:ascii="Traditional Arabic" w:hAnsi="Traditional Arabic" w:cs="AL-Mohanad" w:hint="cs"/>
          <w:sz w:val="32"/>
          <w:szCs w:val="32"/>
          <w:rtl/>
        </w:rPr>
        <w:t>.....</w:t>
      </w:r>
    </w:p>
    <w:p w14:paraId="619AD34E" w14:textId="77777777" w:rsidR="000C7D72" w:rsidRPr="0047435B" w:rsidRDefault="000C7D72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76BBE6E7" w14:textId="0CEFEAE2" w:rsidR="000C7D72" w:rsidRPr="00A9365C" w:rsidRDefault="001F4FAA" w:rsidP="000C7D72">
      <w:pPr>
        <w:pStyle w:val="a7"/>
        <w:numPr>
          <w:ilvl w:val="0"/>
          <w:numId w:val="4"/>
        </w:numPr>
        <w:rPr>
          <w:rFonts w:asciiTheme="minorBidi" w:hAnsiTheme="minorBidi" w:cstheme="minorBidi"/>
          <w:sz w:val="32"/>
          <w:szCs w:val="32"/>
        </w:rPr>
      </w:pPr>
      <w:r>
        <w:rPr>
          <w:rFonts w:ascii="Traditional Arabic" w:hAnsi="Traditional Arabic" w:cs="AL-Mohanad" w:hint="cs"/>
          <w:sz w:val="32"/>
          <w:szCs w:val="32"/>
          <w:rtl/>
        </w:rPr>
        <w:t>ناتج قسمة 384 ÷24 =....</w:t>
      </w:r>
      <w:r w:rsidR="00E2248D">
        <w:rPr>
          <w:rFonts w:ascii="Traditional Arabic" w:hAnsi="Traditional Arabic" w:cs="AL-Mohanad" w:hint="cs"/>
          <w:sz w:val="32"/>
          <w:szCs w:val="32"/>
          <w:rtl/>
        </w:rPr>
        <w:t>16</w:t>
      </w:r>
      <w:r>
        <w:rPr>
          <w:rFonts w:ascii="Traditional Arabic" w:hAnsi="Traditional Arabic" w:cs="AL-Mohanad" w:hint="cs"/>
          <w:sz w:val="32"/>
          <w:szCs w:val="32"/>
          <w:rtl/>
        </w:rPr>
        <w:t>.....</w:t>
      </w:r>
    </w:p>
    <w:p w14:paraId="1F0038AB" w14:textId="77777777" w:rsidR="00A9365C" w:rsidRDefault="00A9365C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668AC00D" w14:textId="1BA591CD" w:rsidR="000C7D72" w:rsidRPr="001F4FAA" w:rsidRDefault="000C7D72" w:rsidP="00BB3286">
      <w:pPr>
        <w:rPr>
          <w:rFonts w:ascii="Traditional Arabic" w:hAnsi="Traditional Arabic" w:cs="AL-Mohanad"/>
          <w:sz w:val="32"/>
          <w:szCs w:val="32"/>
          <w:rtl/>
        </w:rPr>
      </w:pPr>
      <w:r w:rsidRPr="001F4FAA">
        <w:rPr>
          <w:rFonts w:ascii="Traditional Arabic" w:hAnsi="Traditional Arabic" w:cs="AL-Mohanad" w:hint="cs"/>
          <w:sz w:val="32"/>
          <w:szCs w:val="32"/>
          <w:rtl/>
        </w:rPr>
        <w:t>ج)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1F4FAA" w:rsidRPr="001F4FAA">
        <w:rPr>
          <w:rFonts w:ascii="Traditional Arabic" w:hAnsi="Traditional Arabic" w:cs="AL-Mohanad" w:hint="cs"/>
          <w:sz w:val="32"/>
          <w:szCs w:val="32"/>
          <w:rtl/>
        </w:rPr>
        <w:t xml:space="preserve">قسمي 96 سائحا على 8 مجموعات فما عدد كل مجموعة ؟ </w:t>
      </w:r>
      <w:r w:rsidR="001F4FAA">
        <w:rPr>
          <w:rFonts w:ascii="Traditional Arabic" w:hAnsi="Traditional Arabic" w:cs="AL-Mohanad" w:hint="cs"/>
          <w:sz w:val="32"/>
          <w:szCs w:val="32"/>
          <w:rtl/>
        </w:rPr>
        <w:t>.......</w:t>
      </w:r>
      <w:r w:rsidR="00E2248D">
        <w:rPr>
          <w:rFonts w:ascii="Traditional Arabic" w:hAnsi="Traditional Arabic" w:cs="AL-Mohanad" w:hint="cs"/>
          <w:sz w:val="32"/>
          <w:szCs w:val="32"/>
          <w:rtl/>
        </w:rPr>
        <w:t>12</w:t>
      </w:r>
      <w:r w:rsidR="001F4FAA">
        <w:rPr>
          <w:rFonts w:ascii="Traditional Arabic" w:hAnsi="Traditional Arabic" w:cs="AL-Mohanad" w:hint="cs"/>
          <w:sz w:val="32"/>
          <w:szCs w:val="32"/>
          <w:rtl/>
        </w:rPr>
        <w:t>..........</w:t>
      </w:r>
    </w:p>
    <w:p w14:paraId="73F69AF2" w14:textId="77777777" w:rsidR="00A77F5A" w:rsidRPr="001F4FAA" w:rsidRDefault="00A77F5A" w:rsidP="000C7D72">
      <w:pPr>
        <w:rPr>
          <w:rFonts w:ascii="Traditional Arabic" w:hAnsi="Traditional Arabic" w:cs="AL-Mohanad"/>
          <w:sz w:val="32"/>
          <w:szCs w:val="32"/>
          <w:rtl/>
        </w:rPr>
      </w:pPr>
    </w:p>
    <w:p w14:paraId="56A32927" w14:textId="77777777" w:rsidR="00A77F5A" w:rsidRDefault="00A77F5A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4C6EA518" w14:textId="77777777" w:rsidR="00A77F5A" w:rsidRDefault="00A77F5A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4BC06116" w14:textId="77777777" w:rsidR="00A77F5A" w:rsidRDefault="00A77F5A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2E595AE4" w14:textId="77777777" w:rsidR="00A77F5A" w:rsidRDefault="00A77F5A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6C9884A0" w14:textId="696800E5" w:rsidR="000C7D72" w:rsidRPr="00150880" w:rsidRDefault="000C7D72" w:rsidP="00150880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3224EBDB" w14:textId="77777777" w:rsidR="000C7D72" w:rsidRDefault="00BD52D0" w:rsidP="001919E3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انتهت الأسئلة ،،،تمنياتي بالتوفيق</w:t>
      </w:r>
    </w:p>
    <w:p w14:paraId="4D79029B" w14:textId="6A79404E" w:rsidR="00BD52D0" w:rsidRPr="00417715" w:rsidRDefault="00226CD4" w:rsidP="001919E3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معلمة المادة:جوزاء مساعد الحربي</w:t>
      </w:r>
    </w:p>
    <w:sectPr w:rsidR="00BD52D0" w:rsidRPr="00417715" w:rsidSect="003524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872C5" w14:textId="77777777" w:rsidR="00592953" w:rsidRDefault="00592953" w:rsidP="00A92AB4">
      <w:r>
        <w:separator/>
      </w:r>
    </w:p>
  </w:endnote>
  <w:endnote w:type="continuationSeparator" w:id="0">
    <w:p w14:paraId="3BE3C27F" w14:textId="77777777" w:rsidR="00592953" w:rsidRDefault="00592953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671087B2-87D7-49AE-839A-A6FED11E766E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EDB8D4B8-F79C-416B-B655-EEED4BA89D21}"/>
    <w:embedBold r:id="rId3" w:fontKey="{86097F4E-DB8D-48DF-BBBB-0F5E8CE8E754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35F4185-54B6-4595-B1E7-94BCA1D03D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A287E979-61CC-404F-B60E-E149038E09C6}"/>
    <w:embedBold r:id="rId6" w:fontKey="{D0E253D7-A9C9-4FF7-81CA-26E10DEB9264}"/>
    <w:embedItalic r:id="rId7" w:fontKey="{9ABA16DD-9B81-4A86-A39D-7CE01E8436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8" w:fontKey="{AE3E9A10-D24C-4157-976F-14E3C80C0102}"/>
    <w:embedItalic r:id="rId9" w:fontKey="{CBB522CC-1B97-4723-9979-3A17D82A2969}"/>
    <w:embedBoldItalic r:id="rId10" w:fontKey="{0FE59E97-CF7B-4068-BD1F-2F3F46D8BEC4}"/>
  </w:font>
  <w:font w:name="MCS Jedd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F_Aseer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1" w:fontKey="{A5C2D5B0-F41A-43F3-BE6D-9316D03DBC6F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12" w:fontKey="{E6FC0321-085B-4D33-966B-0F7284585DA6}"/>
    <w:embedBold r:id="rId13" w:fontKey="{42C95698-BE34-4A36-B940-A7B48166148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3B30D89E-D683-4ACF-A8B1-D671DBCAD5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1DBFD" w14:textId="77777777" w:rsidR="00117A75" w:rsidRDefault="00117A75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2907A" w14:textId="77777777" w:rsidR="009E7E54" w:rsidRDefault="009E7E5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E112635" wp14:editId="22F3B4AB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391D8" w14:textId="433300C3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 w:rsidR="00E552E5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تاريخ الإصدار :  01/</w:t>
                          </w:r>
                          <w:r w:rsidR="00E552E5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 w:rsidR="00E552E5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39BEB7E7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64A1E7BE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2444129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11263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" filled="f" stroked="f">
              <v:textbox>
                <w:txbxContent>
                  <w:p w14:paraId="10C391D8" w14:textId="433300C3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 w:rsidR="00E552E5"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تاريخ الإصدار :  01/</w:t>
                    </w:r>
                    <w:r w:rsidR="00E552E5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 w:rsidR="00E552E5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39BEB7E7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64A1E7BE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2444129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66CFDF" wp14:editId="5541905A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127B96" w14:textId="77777777" w:rsidR="009E7E54" w:rsidRPr="00374657" w:rsidRDefault="009E7E54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C1BE1EB" w14:textId="77777777" w:rsidR="009E7E54" w:rsidRPr="00374657" w:rsidRDefault="009E7E54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66CFDF" id="Text Box 19" o:spid="_x0000_s1031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14:paraId="1C127B96" w14:textId="77777777" w:rsidR="009E7E54" w:rsidRPr="00374657" w:rsidRDefault="009E7E54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C1BE1EB" w14:textId="77777777" w:rsidR="009E7E54" w:rsidRPr="00374657" w:rsidRDefault="009E7E54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A80FF" w14:textId="77777777" w:rsidR="009E7E54" w:rsidRDefault="009E7E5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9C250C" wp14:editId="4146151A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98688" w14:textId="4399D3D7" w:rsidR="009E7E54" w:rsidRPr="00A22239" w:rsidRDefault="009E7E54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 w:rsidR="00DE74A4">
                            <w:rPr>
                              <w:rFonts w:cs="mohammad bold art 1" w:hint="cs"/>
                              <w:b/>
                              <w:rtl/>
                            </w:rPr>
                            <w:t>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 w:rsidR="00DE74A4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 w:rsidR="00DE74A4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6DBAD490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3798B41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58E008AA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C250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" filled="f" stroked="f">
              <v:textbox>
                <w:txbxContent>
                  <w:p w14:paraId="26498688" w14:textId="4399D3D7" w:rsidR="009E7E54" w:rsidRPr="00A22239" w:rsidRDefault="009E7E54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 w:rsidR="00DE74A4">
                      <w:rPr>
                        <w:rFonts w:cs="mohammad bold art 1" w:hint="cs"/>
                        <w:b/>
                        <w:rtl/>
                      </w:rPr>
                      <w:t>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 w:rsidR="00DE74A4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 w:rsidR="00DE74A4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6DBAD490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3798B41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58E008AA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A454D2" wp14:editId="1356D5FB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9B612" w14:textId="77777777" w:rsidR="009E7E54" w:rsidRPr="00374657" w:rsidRDefault="009E7E54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6DAA68F" w14:textId="77777777" w:rsidR="009E7E54" w:rsidRPr="00374657" w:rsidRDefault="009E7E54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A454D2" id="Text Box 8" o:spid="_x0000_s1034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" filled="f" stroked="f">
              <v:textbox>
                <w:txbxContent>
                  <w:p w14:paraId="5049B612" w14:textId="77777777" w:rsidR="009E7E54" w:rsidRPr="00374657" w:rsidRDefault="009E7E54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6DAA68F" w14:textId="77777777" w:rsidR="009E7E54" w:rsidRPr="00374657" w:rsidRDefault="009E7E54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5BC1EC" wp14:editId="2C2B3601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2A5D79C" w14:textId="77777777" w:rsidR="009E7E54" w:rsidRPr="00021D6D" w:rsidRDefault="009E7E54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491BD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491BD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8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5BC1EC" id="مربع نص 4" o:spid="_x0000_s1035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vk2kr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14:paraId="62A5D79C" w14:textId="77777777" w:rsidR="009E7E54" w:rsidRPr="00021D6D" w:rsidRDefault="009E7E54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491BD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491BD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8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3F4BFF" w14:textId="77777777" w:rsidR="00592953" w:rsidRDefault="00592953" w:rsidP="00A92AB4">
      <w:r>
        <w:separator/>
      </w:r>
    </w:p>
  </w:footnote>
  <w:footnote w:type="continuationSeparator" w:id="0">
    <w:p w14:paraId="4590F864" w14:textId="77777777" w:rsidR="00592953" w:rsidRDefault="00592953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DCC57" w14:textId="77777777" w:rsidR="00117A75" w:rsidRDefault="00117A7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1B859" w14:textId="77777777" w:rsidR="009E7E54" w:rsidRDefault="009E7E5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B02D5BA" wp14:editId="46CE293F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99A2F1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9E7E54" w:rsidRPr="004A5331" w14:paraId="3BF28818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3703EDEF" w14:textId="77777777" w:rsidR="002C77EF" w:rsidRPr="00CB7830" w:rsidRDefault="002C77EF" w:rsidP="002C77EF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2CCBBA26" w14:textId="77777777" w:rsidR="002C77EF" w:rsidRPr="00CB7830" w:rsidRDefault="002C77EF" w:rsidP="002C77EF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1EB112DB" w14:textId="77777777" w:rsidR="002C77EF" w:rsidRPr="00CB7830" w:rsidRDefault="002C77EF" w:rsidP="002C77E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0A2D273D" w14:textId="77777777" w:rsidR="002C77EF" w:rsidRPr="00CB7830" w:rsidRDefault="002C77EF" w:rsidP="002C77E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0147142C" w14:textId="77777777" w:rsidR="002C77EF" w:rsidRPr="00CB7830" w:rsidRDefault="002C77EF" w:rsidP="002C77EF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1EDD9AA0" w14:textId="77777777" w:rsidR="002C77EF" w:rsidRDefault="002C77EF" w:rsidP="002C77EF">
          <w:pPr>
            <w:jc w:val="center"/>
            <w:rPr>
              <w:sz w:val="22"/>
              <w:szCs w:val="22"/>
              <w:rtl/>
              <w:lang w:eastAsia="en-US"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</w:p>
        <w:p w14:paraId="379043A7" w14:textId="3681C046" w:rsidR="009E7E54" w:rsidRPr="00A84BF0" w:rsidRDefault="002C77EF" w:rsidP="002C77EF">
          <w:pPr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3480290C" w14:textId="77777777" w:rsidR="009E7E54" w:rsidRDefault="009E7E54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9CC28F2" wp14:editId="684B97BD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33B380DC" w14:textId="1783EB3E" w:rsidR="009E7E54" w:rsidRDefault="009E7E54" w:rsidP="006F353F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-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 xml:space="preserve">الدور: </w:t>
          </w:r>
          <w:r w:rsidR="005E4932">
            <w:rPr>
              <w:rFonts w:cs="mohammad bold art 1" w:hint="cs"/>
              <w:rtl/>
            </w:rPr>
            <w:t>الأول</w:t>
          </w:r>
        </w:p>
        <w:p w14:paraId="0863470D" w14:textId="77777777" w:rsidR="009E7E54" w:rsidRDefault="009E7E54" w:rsidP="006F353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 xml:space="preserve">للعام الدراسي </w:t>
          </w:r>
          <w:r w:rsidR="00156C2B">
            <w:rPr>
              <w:rFonts w:cs="mohammad bold art 1" w:hint="cs"/>
              <w:rtl/>
            </w:rPr>
            <w:t>1441</w:t>
          </w:r>
        </w:p>
        <w:p w14:paraId="63A96A01" w14:textId="77777777" w:rsidR="009E7E54" w:rsidRPr="0067565F" w:rsidRDefault="009E7E54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5548F9D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8165F6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D57363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5C75AC8" w14:textId="77777777" w:rsidR="009E7E54" w:rsidRPr="00816F73" w:rsidRDefault="009E7E54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9E7E54" w:rsidRPr="004A5331" w14:paraId="43ED5697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25BC799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6053256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06913D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1A29F519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56AC6E16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3008301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4528A922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3A11C0C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031FC583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4E8E038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EEB5F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4C690D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AEEA4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15EC14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3B294A3C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273CBC9F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561C879A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1F8AF078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3037F70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E0D5DD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11D55906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40C4E7E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5D01C05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5FA55B3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01CF2A1" w14:textId="77777777" w:rsidR="009E7E54" w:rsidRPr="004A5331" w:rsidRDefault="009E7E5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519506A5" w14:textId="77777777" w:rsidR="009E7E54" w:rsidRPr="004A5331" w:rsidRDefault="009E7E5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5D2CC0F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18F348C1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483ACE1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1301D24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47ECB9E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1936C2E1" w14:textId="77777777" w:rsidTr="00681D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5A83313" w14:textId="454945FF" w:rsidR="009E7E54" w:rsidRPr="00CB7830" w:rsidRDefault="009E7E54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</w:t>
          </w:r>
          <w:r w:rsidR="003A2BFF">
            <w:rPr>
              <w:rFonts w:cs="AL-Mohanad Bold" w:hint="cs"/>
              <w:b/>
              <w:bCs/>
              <w:szCs w:val="26"/>
              <w:rtl/>
            </w:rPr>
            <w:t>ة</w:t>
          </w:r>
          <w:r>
            <w:rPr>
              <w:rFonts w:cs="AL-Mohanad Bold" w:hint="cs"/>
              <w:b/>
              <w:bCs/>
              <w:szCs w:val="26"/>
              <w:rtl/>
            </w:rPr>
            <w:t xml:space="preserve">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00BC5CAA" w14:textId="035361F1" w:rsidR="009E7E54" w:rsidRPr="004A5331" w:rsidRDefault="009E7E54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="005E4932" w:rsidRPr="005E4932">
            <w:rPr>
              <w:rFonts w:cs="AL-Mohanad Bold" w:hint="cs"/>
              <w:b w:val="0"/>
              <w:bCs w:val="0"/>
              <w:sz w:val="28"/>
              <w:szCs w:val="28"/>
              <w:rtl/>
            </w:rPr>
            <w:t>خامس</w:t>
          </w:r>
          <w:r w:rsidR="00EB4419" w:rsidRPr="005E4932">
            <w:rPr>
              <w:rFonts w:cs="AL-Mohanad Bold" w:hint="cs"/>
              <w:b w:val="0"/>
              <w:bCs w:val="0"/>
              <w:sz w:val="28"/>
              <w:szCs w:val="28"/>
              <w:rtl/>
            </w:rPr>
            <w:t xml:space="preserve"> </w:t>
          </w:r>
          <w:r w:rsidR="00A24C7C">
            <w:rPr>
              <w:rFonts w:cs="AL-Mohanad Bold" w:hint="cs"/>
              <w:sz w:val="24"/>
              <w:szCs w:val="24"/>
              <w:rtl/>
            </w:rPr>
            <w:t>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553B836E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72DEA1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77AD64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6E7ABAF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75640593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55022175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DEE98F" w14:textId="77777777" w:rsidR="009E7E54" w:rsidRPr="004A5331" w:rsidRDefault="009E7E54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6B2F926" w14:textId="77777777" w:rsidR="009E7E54" w:rsidRPr="00EC6AB2" w:rsidRDefault="009E7E54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B0D1DB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139D97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3575D01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1997B58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C1AA393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61080505" w14:textId="77777777" w:rsidTr="00681D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4DCA6470" w14:textId="77777777" w:rsidR="009E7E54" w:rsidRPr="00F93A25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687BFBD8" w14:textId="77777777" w:rsidR="009E7E54" w:rsidRPr="00F93A25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الأحد   / </w:t>
          </w:r>
          <w:r w:rsidR="00EB4419">
            <w:rPr>
              <w:rFonts w:cs="AL-Mohanad Bold" w:hint="cs"/>
              <w:b/>
              <w:bCs/>
              <w:sz w:val="24"/>
              <w:szCs w:val="30"/>
              <w:rtl/>
            </w:rPr>
            <w:t xml:space="preserve"> </w:t>
          </w: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 /1441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77798188" w14:textId="77777777" w:rsidR="009E7E54" w:rsidRPr="00F93A25" w:rsidRDefault="009E7E54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 </w:t>
          </w:r>
          <w:r w:rsidR="00EB4419">
            <w:rPr>
              <w:rFonts w:cs="AL-Mohanad Bold" w:hint="cs"/>
              <w:b/>
              <w:bCs/>
              <w:szCs w:val="26"/>
              <w:rtl/>
            </w:rPr>
            <w:t xml:space="preserve">ساعتان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0B6B261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8A1C2A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0B49F1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0C48E259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3201665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3F7BAFE9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0BB572FA" w14:textId="77777777" w:rsidR="009E7E54" w:rsidRPr="004A5331" w:rsidRDefault="009E7E54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B089259" w14:textId="77777777" w:rsidR="009E7E54" w:rsidRPr="00B141FF" w:rsidRDefault="009E7E5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2E33CA5" w14:textId="77777777" w:rsidR="009E7E54" w:rsidRPr="00B141FF" w:rsidRDefault="009E7E54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29A5764" w14:textId="77777777" w:rsidR="009E7E54" w:rsidRPr="00B141FF" w:rsidRDefault="009E7E5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6175BCF" w14:textId="77777777" w:rsidR="009E7E54" w:rsidRPr="00B141FF" w:rsidRDefault="009E7E54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92A1526" w14:textId="77777777" w:rsidR="009E7E54" w:rsidRPr="00816F73" w:rsidRDefault="009E7E54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E7A5AC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16FA380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84417F2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0757699F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4C8DF2E0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07184B80" w14:textId="77777777" w:rsidR="009E7E54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A151669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6099ABB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5981B094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5F6003E4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018231C6" w14:textId="77777777" w:rsidR="009E7E54" w:rsidRPr="000F6296" w:rsidRDefault="009E7E54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7ABC3AA3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22228AE2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2236D54C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2CA18C3E" w14:textId="77777777" w:rsidR="009E7E54" w:rsidRPr="00DF0CBD" w:rsidRDefault="009E7E54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7CAB58BB" w14:textId="77777777" w:rsidR="009E7E54" w:rsidRDefault="009E7E5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70926F8" wp14:editId="7528D4D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2EDE00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A7AAA74" wp14:editId="0EE9F65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730385" w14:textId="083C994E" w:rsidR="009E7E54" w:rsidRPr="008A7580" w:rsidRDefault="009E7E54" w:rsidP="00681D5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</w:t>
                          </w:r>
                          <w:r w:rsidR="003A2BFF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ت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 w:rsidR="003A2BFF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</w:t>
                          </w:r>
                          <w:r w:rsidR="000C7A27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 w:rsidR="000C7A27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 w:rsidR="00AB3239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</w:t>
                          </w:r>
                          <w:r w:rsidR="000C7A27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7AAA74"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32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Aw4/2O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49730385" w14:textId="083C994E" w:rsidR="009E7E54" w:rsidRPr="008A7580" w:rsidRDefault="009E7E54" w:rsidP="00681D5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</w:t>
                    </w:r>
                    <w:r w:rsidR="003A2BFF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ت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 w:rsidR="003A2BFF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</w:t>
                    </w:r>
                    <w:r w:rsidR="000C7A27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 w:rsidR="000C7A27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 w:rsidR="00AB3239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</w:t>
                    </w:r>
                    <w:r w:rsidR="000C7A27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359"/>
        </w:tabs>
        <w:ind w:left="359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46"/>
        </w:tabs>
        <w:ind w:left="124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66"/>
        </w:tabs>
        <w:ind w:left="19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86"/>
        </w:tabs>
        <w:ind w:left="26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06"/>
        </w:tabs>
        <w:ind w:left="34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26"/>
        </w:tabs>
        <w:ind w:left="41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46"/>
        </w:tabs>
        <w:ind w:left="48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66"/>
        </w:tabs>
        <w:ind w:left="55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86"/>
        </w:tabs>
        <w:ind w:left="6286" w:hanging="180"/>
      </w:pPr>
    </w:lvl>
  </w:abstractNum>
  <w:abstractNum w:abstractNumId="1" w15:restartNumberingAfterBreak="0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 w15:restartNumberingAfterBreak="0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 w15:restartNumberingAfterBreak="0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 w15:restartNumberingAfterBreak="0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 w15:restartNumberingAfterBreak="0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 w15:restartNumberingAfterBreak="0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 w15:restartNumberingAfterBreak="0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 w15:restartNumberingAfterBreak="0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 w15:restartNumberingAfterBreak="0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 w15:restartNumberingAfterBreak="0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42B83E98"/>
    <w:multiLevelType w:val="hybridMultilevel"/>
    <w:tmpl w:val="427CDB70"/>
    <w:lvl w:ilvl="0" w:tplc="F2566654">
      <w:start w:val="1"/>
      <w:numFmt w:val="arabicAbjad"/>
      <w:lvlText w:val="%1)"/>
      <w:lvlJc w:val="left"/>
      <w:pPr>
        <w:ind w:left="643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 w15:restartNumberingAfterBreak="0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5" w15:restartNumberingAfterBreak="0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6" w15:restartNumberingAfterBreak="0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 w15:restartNumberingAfterBreak="0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 w15:restartNumberingAfterBreak="0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 w15:restartNumberingAfterBreak="0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 w15:restartNumberingAfterBreak="0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1" w15:restartNumberingAfterBreak="0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2" w15:restartNumberingAfterBreak="0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4" w15:restartNumberingAfterBreak="0">
    <w:nsid w:val="74AA007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5" w15:restartNumberingAfterBreak="0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6" w15:restartNumberingAfterBreak="0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24"/>
  </w:num>
  <w:num w:numId="2">
    <w:abstractNumId w:val="22"/>
  </w:num>
  <w:num w:numId="3">
    <w:abstractNumId w:val="12"/>
  </w:num>
  <w:num w:numId="4">
    <w:abstractNumId w:val="9"/>
  </w:num>
  <w:num w:numId="5">
    <w:abstractNumId w:val="23"/>
  </w:num>
  <w:num w:numId="6">
    <w:abstractNumId w:val="3"/>
  </w:num>
  <w:num w:numId="7">
    <w:abstractNumId w:val="13"/>
  </w:num>
  <w:num w:numId="8">
    <w:abstractNumId w:val="26"/>
  </w:num>
  <w:num w:numId="9">
    <w:abstractNumId w:val="21"/>
  </w:num>
  <w:num w:numId="10">
    <w:abstractNumId w:val="1"/>
  </w:num>
  <w:num w:numId="11">
    <w:abstractNumId w:val="0"/>
  </w:num>
  <w:num w:numId="12">
    <w:abstractNumId w:val="25"/>
  </w:num>
  <w:num w:numId="13">
    <w:abstractNumId w:val="4"/>
  </w:num>
  <w:num w:numId="14">
    <w:abstractNumId w:val="15"/>
  </w:num>
  <w:num w:numId="15">
    <w:abstractNumId w:val="17"/>
  </w:num>
  <w:num w:numId="16">
    <w:abstractNumId w:val="20"/>
  </w:num>
  <w:num w:numId="17">
    <w:abstractNumId w:val="11"/>
  </w:num>
  <w:num w:numId="18">
    <w:abstractNumId w:val="16"/>
  </w:num>
  <w:num w:numId="19">
    <w:abstractNumId w:val="6"/>
  </w:num>
  <w:num w:numId="20">
    <w:abstractNumId w:val="7"/>
  </w:num>
  <w:num w:numId="21">
    <w:abstractNumId w:val="10"/>
  </w:num>
  <w:num w:numId="22">
    <w:abstractNumId w:val="8"/>
  </w:num>
  <w:num w:numId="23">
    <w:abstractNumId w:val="14"/>
  </w:num>
  <w:num w:numId="24">
    <w:abstractNumId w:val="5"/>
  </w:num>
  <w:num w:numId="25">
    <w:abstractNumId w:val="18"/>
  </w:num>
  <w:num w:numId="26">
    <w:abstractNumId w:val="19"/>
  </w:num>
  <w:num w:numId="27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94D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5665B"/>
    <w:rsid w:val="00063665"/>
    <w:rsid w:val="00064E4B"/>
    <w:rsid w:val="000661C2"/>
    <w:rsid w:val="00083473"/>
    <w:rsid w:val="00091B63"/>
    <w:rsid w:val="0009419F"/>
    <w:rsid w:val="00096FBE"/>
    <w:rsid w:val="000A5225"/>
    <w:rsid w:val="000C0628"/>
    <w:rsid w:val="000C20AA"/>
    <w:rsid w:val="000C515D"/>
    <w:rsid w:val="000C740B"/>
    <w:rsid w:val="000C7A27"/>
    <w:rsid w:val="000C7D72"/>
    <w:rsid w:val="000D1EAE"/>
    <w:rsid w:val="000F4A16"/>
    <w:rsid w:val="000F6296"/>
    <w:rsid w:val="00105411"/>
    <w:rsid w:val="0010578E"/>
    <w:rsid w:val="0010715B"/>
    <w:rsid w:val="001125F8"/>
    <w:rsid w:val="00113B51"/>
    <w:rsid w:val="00117A75"/>
    <w:rsid w:val="0012109F"/>
    <w:rsid w:val="001225ED"/>
    <w:rsid w:val="0012579F"/>
    <w:rsid w:val="00135591"/>
    <w:rsid w:val="001464F8"/>
    <w:rsid w:val="00150880"/>
    <w:rsid w:val="00150C7A"/>
    <w:rsid w:val="001552DC"/>
    <w:rsid w:val="00156C2B"/>
    <w:rsid w:val="00161E55"/>
    <w:rsid w:val="0017777D"/>
    <w:rsid w:val="00177FE5"/>
    <w:rsid w:val="001919E3"/>
    <w:rsid w:val="00192289"/>
    <w:rsid w:val="00197444"/>
    <w:rsid w:val="001A55E0"/>
    <w:rsid w:val="001A5B80"/>
    <w:rsid w:val="001A7474"/>
    <w:rsid w:val="001B602D"/>
    <w:rsid w:val="001B7601"/>
    <w:rsid w:val="001C00FA"/>
    <w:rsid w:val="001C3247"/>
    <w:rsid w:val="001C44AD"/>
    <w:rsid w:val="001D2326"/>
    <w:rsid w:val="001D5258"/>
    <w:rsid w:val="001F4FAA"/>
    <w:rsid w:val="001F7E75"/>
    <w:rsid w:val="00201196"/>
    <w:rsid w:val="00201E7C"/>
    <w:rsid w:val="002065CB"/>
    <w:rsid w:val="00212526"/>
    <w:rsid w:val="002218C7"/>
    <w:rsid w:val="002218FC"/>
    <w:rsid w:val="00224275"/>
    <w:rsid w:val="002250E3"/>
    <w:rsid w:val="002256D5"/>
    <w:rsid w:val="00226CD4"/>
    <w:rsid w:val="00230612"/>
    <w:rsid w:val="00237478"/>
    <w:rsid w:val="002410E1"/>
    <w:rsid w:val="002413A2"/>
    <w:rsid w:val="0024538C"/>
    <w:rsid w:val="002460D9"/>
    <w:rsid w:val="0026741D"/>
    <w:rsid w:val="00283B83"/>
    <w:rsid w:val="00296D0C"/>
    <w:rsid w:val="002A1481"/>
    <w:rsid w:val="002A7EC0"/>
    <w:rsid w:val="002A7F6E"/>
    <w:rsid w:val="002B4BEE"/>
    <w:rsid w:val="002C329E"/>
    <w:rsid w:val="002C77EF"/>
    <w:rsid w:val="002E1504"/>
    <w:rsid w:val="002E33EF"/>
    <w:rsid w:val="002E60A3"/>
    <w:rsid w:val="002F10C6"/>
    <w:rsid w:val="003049B5"/>
    <w:rsid w:val="0031049C"/>
    <w:rsid w:val="00312197"/>
    <w:rsid w:val="003224A8"/>
    <w:rsid w:val="00327881"/>
    <w:rsid w:val="003351EF"/>
    <w:rsid w:val="0034305C"/>
    <w:rsid w:val="00344A59"/>
    <w:rsid w:val="00345152"/>
    <w:rsid w:val="003503BF"/>
    <w:rsid w:val="0035245C"/>
    <w:rsid w:val="00352D47"/>
    <w:rsid w:val="00355650"/>
    <w:rsid w:val="00356961"/>
    <w:rsid w:val="00361A5A"/>
    <w:rsid w:val="0036278C"/>
    <w:rsid w:val="00364B02"/>
    <w:rsid w:val="00374657"/>
    <w:rsid w:val="00377B77"/>
    <w:rsid w:val="003811D2"/>
    <w:rsid w:val="0038643D"/>
    <w:rsid w:val="00393C06"/>
    <w:rsid w:val="0039473D"/>
    <w:rsid w:val="003A2BFF"/>
    <w:rsid w:val="003A5CE8"/>
    <w:rsid w:val="003B0BCD"/>
    <w:rsid w:val="003B3A84"/>
    <w:rsid w:val="003C0180"/>
    <w:rsid w:val="003C7D26"/>
    <w:rsid w:val="003D279D"/>
    <w:rsid w:val="003E026B"/>
    <w:rsid w:val="003F0A72"/>
    <w:rsid w:val="003F2F4F"/>
    <w:rsid w:val="003F42C5"/>
    <w:rsid w:val="003F65B3"/>
    <w:rsid w:val="003F78D5"/>
    <w:rsid w:val="00400AA7"/>
    <w:rsid w:val="00402134"/>
    <w:rsid w:val="00407BA0"/>
    <w:rsid w:val="00417715"/>
    <w:rsid w:val="00433718"/>
    <w:rsid w:val="00436581"/>
    <w:rsid w:val="0044766D"/>
    <w:rsid w:val="00447973"/>
    <w:rsid w:val="00450F41"/>
    <w:rsid w:val="00452E34"/>
    <w:rsid w:val="00464104"/>
    <w:rsid w:val="00471286"/>
    <w:rsid w:val="0047435B"/>
    <w:rsid w:val="00491472"/>
    <w:rsid w:val="00491BDF"/>
    <w:rsid w:val="0049346E"/>
    <w:rsid w:val="0049471B"/>
    <w:rsid w:val="00495CE2"/>
    <w:rsid w:val="004A3249"/>
    <w:rsid w:val="004A5331"/>
    <w:rsid w:val="004B4718"/>
    <w:rsid w:val="004C056D"/>
    <w:rsid w:val="004D0DFF"/>
    <w:rsid w:val="004D384B"/>
    <w:rsid w:val="004E33A2"/>
    <w:rsid w:val="004F46A9"/>
    <w:rsid w:val="004F5102"/>
    <w:rsid w:val="0050465F"/>
    <w:rsid w:val="00505A5D"/>
    <w:rsid w:val="00510DF0"/>
    <w:rsid w:val="00512796"/>
    <w:rsid w:val="00520676"/>
    <w:rsid w:val="00524EAF"/>
    <w:rsid w:val="005322BB"/>
    <w:rsid w:val="00546F9B"/>
    <w:rsid w:val="00554CC1"/>
    <w:rsid w:val="00562387"/>
    <w:rsid w:val="0057100C"/>
    <w:rsid w:val="00585967"/>
    <w:rsid w:val="00591E41"/>
    <w:rsid w:val="00592953"/>
    <w:rsid w:val="005938D0"/>
    <w:rsid w:val="00596BEE"/>
    <w:rsid w:val="005A4573"/>
    <w:rsid w:val="005A6742"/>
    <w:rsid w:val="005B1A09"/>
    <w:rsid w:val="005B3567"/>
    <w:rsid w:val="005C2CE2"/>
    <w:rsid w:val="005D037F"/>
    <w:rsid w:val="005D5CE9"/>
    <w:rsid w:val="005E32E8"/>
    <w:rsid w:val="005E4932"/>
    <w:rsid w:val="005E5532"/>
    <w:rsid w:val="005F0ACE"/>
    <w:rsid w:val="005F31DA"/>
    <w:rsid w:val="005F73FF"/>
    <w:rsid w:val="00603640"/>
    <w:rsid w:val="00641E25"/>
    <w:rsid w:val="00642B1D"/>
    <w:rsid w:val="00650B02"/>
    <w:rsid w:val="00653F1B"/>
    <w:rsid w:val="00655957"/>
    <w:rsid w:val="00661D21"/>
    <w:rsid w:val="0067012F"/>
    <w:rsid w:val="00672298"/>
    <w:rsid w:val="0067565F"/>
    <w:rsid w:val="00680D03"/>
    <w:rsid w:val="00681D50"/>
    <w:rsid w:val="00681DBA"/>
    <w:rsid w:val="006A3AB0"/>
    <w:rsid w:val="006A4290"/>
    <w:rsid w:val="006B1A3D"/>
    <w:rsid w:val="006B3DA1"/>
    <w:rsid w:val="006B4367"/>
    <w:rsid w:val="006C3C31"/>
    <w:rsid w:val="006C57AA"/>
    <w:rsid w:val="006C6D9D"/>
    <w:rsid w:val="006D04D5"/>
    <w:rsid w:val="006D30EB"/>
    <w:rsid w:val="006E3825"/>
    <w:rsid w:val="006E6595"/>
    <w:rsid w:val="006F353F"/>
    <w:rsid w:val="00705B94"/>
    <w:rsid w:val="007221AD"/>
    <w:rsid w:val="007226AA"/>
    <w:rsid w:val="00742240"/>
    <w:rsid w:val="00754DE3"/>
    <w:rsid w:val="00760000"/>
    <w:rsid w:val="007625AF"/>
    <w:rsid w:val="0076764A"/>
    <w:rsid w:val="0078097C"/>
    <w:rsid w:val="00796D5E"/>
    <w:rsid w:val="00797ECE"/>
    <w:rsid w:val="007A0DF3"/>
    <w:rsid w:val="007A27B0"/>
    <w:rsid w:val="007A7007"/>
    <w:rsid w:val="007B06B5"/>
    <w:rsid w:val="007B59CF"/>
    <w:rsid w:val="007B6024"/>
    <w:rsid w:val="007B7645"/>
    <w:rsid w:val="007C419D"/>
    <w:rsid w:val="007C73DE"/>
    <w:rsid w:val="007D6D04"/>
    <w:rsid w:val="007E3E03"/>
    <w:rsid w:val="007E5506"/>
    <w:rsid w:val="007E6BB4"/>
    <w:rsid w:val="007F23B2"/>
    <w:rsid w:val="007F6BEB"/>
    <w:rsid w:val="00801B35"/>
    <w:rsid w:val="00801F50"/>
    <w:rsid w:val="008020F4"/>
    <w:rsid w:val="008033D6"/>
    <w:rsid w:val="008144AE"/>
    <w:rsid w:val="008153A2"/>
    <w:rsid w:val="00816F73"/>
    <w:rsid w:val="00820CEF"/>
    <w:rsid w:val="0082225F"/>
    <w:rsid w:val="0083335D"/>
    <w:rsid w:val="00853206"/>
    <w:rsid w:val="0086432A"/>
    <w:rsid w:val="00875200"/>
    <w:rsid w:val="0087704E"/>
    <w:rsid w:val="0088547D"/>
    <w:rsid w:val="00887D39"/>
    <w:rsid w:val="008A7580"/>
    <w:rsid w:val="008B583A"/>
    <w:rsid w:val="008C05EA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207A"/>
    <w:rsid w:val="00944314"/>
    <w:rsid w:val="0095204D"/>
    <w:rsid w:val="00960F39"/>
    <w:rsid w:val="00962F34"/>
    <w:rsid w:val="00964E6A"/>
    <w:rsid w:val="009756F3"/>
    <w:rsid w:val="009763DF"/>
    <w:rsid w:val="00977FFD"/>
    <w:rsid w:val="00982434"/>
    <w:rsid w:val="009876BD"/>
    <w:rsid w:val="00990CD7"/>
    <w:rsid w:val="0099745C"/>
    <w:rsid w:val="009A4D59"/>
    <w:rsid w:val="009A5B1A"/>
    <w:rsid w:val="009B115A"/>
    <w:rsid w:val="009B2A18"/>
    <w:rsid w:val="009C3242"/>
    <w:rsid w:val="009D3EB8"/>
    <w:rsid w:val="009E6963"/>
    <w:rsid w:val="009E7C6B"/>
    <w:rsid w:val="009E7E54"/>
    <w:rsid w:val="009F53EB"/>
    <w:rsid w:val="00A07BFB"/>
    <w:rsid w:val="00A11502"/>
    <w:rsid w:val="00A168CE"/>
    <w:rsid w:val="00A22239"/>
    <w:rsid w:val="00A23BA6"/>
    <w:rsid w:val="00A24C7C"/>
    <w:rsid w:val="00A30B55"/>
    <w:rsid w:val="00A36975"/>
    <w:rsid w:val="00A37E37"/>
    <w:rsid w:val="00A6080C"/>
    <w:rsid w:val="00A62FC8"/>
    <w:rsid w:val="00A77F5A"/>
    <w:rsid w:val="00A84BF0"/>
    <w:rsid w:val="00A90042"/>
    <w:rsid w:val="00A91602"/>
    <w:rsid w:val="00A92AB4"/>
    <w:rsid w:val="00A9365C"/>
    <w:rsid w:val="00A95F69"/>
    <w:rsid w:val="00A96FBE"/>
    <w:rsid w:val="00AA717E"/>
    <w:rsid w:val="00AB3239"/>
    <w:rsid w:val="00AD4B54"/>
    <w:rsid w:val="00AD615E"/>
    <w:rsid w:val="00B03ED2"/>
    <w:rsid w:val="00B06F54"/>
    <w:rsid w:val="00B10F0F"/>
    <w:rsid w:val="00B12B64"/>
    <w:rsid w:val="00B141FF"/>
    <w:rsid w:val="00B15226"/>
    <w:rsid w:val="00B259E5"/>
    <w:rsid w:val="00B30234"/>
    <w:rsid w:val="00B46885"/>
    <w:rsid w:val="00B4776C"/>
    <w:rsid w:val="00B545EC"/>
    <w:rsid w:val="00B60404"/>
    <w:rsid w:val="00B62C64"/>
    <w:rsid w:val="00B65B31"/>
    <w:rsid w:val="00B71448"/>
    <w:rsid w:val="00B75CE6"/>
    <w:rsid w:val="00B85CDB"/>
    <w:rsid w:val="00BA44D7"/>
    <w:rsid w:val="00BB3286"/>
    <w:rsid w:val="00BD01B9"/>
    <w:rsid w:val="00BD52D0"/>
    <w:rsid w:val="00BD7364"/>
    <w:rsid w:val="00BF3A4E"/>
    <w:rsid w:val="00BF73E2"/>
    <w:rsid w:val="00C013F8"/>
    <w:rsid w:val="00C11DCE"/>
    <w:rsid w:val="00C16D86"/>
    <w:rsid w:val="00C17A8E"/>
    <w:rsid w:val="00C34AD9"/>
    <w:rsid w:val="00C366A8"/>
    <w:rsid w:val="00C40699"/>
    <w:rsid w:val="00C43571"/>
    <w:rsid w:val="00C44C00"/>
    <w:rsid w:val="00C45DB9"/>
    <w:rsid w:val="00C50983"/>
    <w:rsid w:val="00C5110A"/>
    <w:rsid w:val="00C52080"/>
    <w:rsid w:val="00C62543"/>
    <w:rsid w:val="00C62646"/>
    <w:rsid w:val="00C626A7"/>
    <w:rsid w:val="00C97437"/>
    <w:rsid w:val="00CB7830"/>
    <w:rsid w:val="00CC040A"/>
    <w:rsid w:val="00CC1381"/>
    <w:rsid w:val="00CD0299"/>
    <w:rsid w:val="00CE05C3"/>
    <w:rsid w:val="00CF70DF"/>
    <w:rsid w:val="00D01A50"/>
    <w:rsid w:val="00D14D29"/>
    <w:rsid w:val="00D2167B"/>
    <w:rsid w:val="00D2691E"/>
    <w:rsid w:val="00D3603C"/>
    <w:rsid w:val="00D60663"/>
    <w:rsid w:val="00D60D76"/>
    <w:rsid w:val="00D61271"/>
    <w:rsid w:val="00D65313"/>
    <w:rsid w:val="00D709B2"/>
    <w:rsid w:val="00D714D2"/>
    <w:rsid w:val="00D76C43"/>
    <w:rsid w:val="00D808B3"/>
    <w:rsid w:val="00D85A04"/>
    <w:rsid w:val="00D87239"/>
    <w:rsid w:val="00D909C6"/>
    <w:rsid w:val="00D92082"/>
    <w:rsid w:val="00DB32ED"/>
    <w:rsid w:val="00DB6113"/>
    <w:rsid w:val="00DC2585"/>
    <w:rsid w:val="00DE19FC"/>
    <w:rsid w:val="00DE2199"/>
    <w:rsid w:val="00DE74A4"/>
    <w:rsid w:val="00DF0CBD"/>
    <w:rsid w:val="00DF7891"/>
    <w:rsid w:val="00E00A50"/>
    <w:rsid w:val="00E133DB"/>
    <w:rsid w:val="00E14777"/>
    <w:rsid w:val="00E17E4F"/>
    <w:rsid w:val="00E2248D"/>
    <w:rsid w:val="00E32373"/>
    <w:rsid w:val="00E34474"/>
    <w:rsid w:val="00E45C1C"/>
    <w:rsid w:val="00E552E5"/>
    <w:rsid w:val="00E6016B"/>
    <w:rsid w:val="00E658DC"/>
    <w:rsid w:val="00E679A5"/>
    <w:rsid w:val="00E7039C"/>
    <w:rsid w:val="00E86356"/>
    <w:rsid w:val="00EA1F9A"/>
    <w:rsid w:val="00EA2381"/>
    <w:rsid w:val="00EB1FD7"/>
    <w:rsid w:val="00EB3710"/>
    <w:rsid w:val="00EB4384"/>
    <w:rsid w:val="00EB4419"/>
    <w:rsid w:val="00EB6649"/>
    <w:rsid w:val="00EC2765"/>
    <w:rsid w:val="00EC594D"/>
    <w:rsid w:val="00EC640D"/>
    <w:rsid w:val="00EC6AB2"/>
    <w:rsid w:val="00ED3CB3"/>
    <w:rsid w:val="00ED5EE6"/>
    <w:rsid w:val="00EE2A24"/>
    <w:rsid w:val="00F02D6E"/>
    <w:rsid w:val="00F03430"/>
    <w:rsid w:val="00F20666"/>
    <w:rsid w:val="00F30D7A"/>
    <w:rsid w:val="00F31B5E"/>
    <w:rsid w:val="00F32266"/>
    <w:rsid w:val="00F3295A"/>
    <w:rsid w:val="00F337FB"/>
    <w:rsid w:val="00F35F4F"/>
    <w:rsid w:val="00F40688"/>
    <w:rsid w:val="00F43BF8"/>
    <w:rsid w:val="00F43DFF"/>
    <w:rsid w:val="00F46282"/>
    <w:rsid w:val="00F61BD1"/>
    <w:rsid w:val="00F64D87"/>
    <w:rsid w:val="00F650D0"/>
    <w:rsid w:val="00F65741"/>
    <w:rsid w:val="00F659A7"/>
    <w:rsid w:val="00F76D61"/>
    <w:rsid w:val="00F82D53"/>
    <w:rsid w:val="00F923F6"/>
    <w:rsid w:val="00F93A25"/>
    <w:rsid w:val="00FA26C4"/>
    <w:rsid w:val="00FA708E"/>
    <w:rsid w:val="00FD6E28"/>
    <w:rsid w:val="00FE78F7"/>
    <w:rsid w:val="00FF44B1"/>
    <w:rsid w:val="00FF7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377D440"/>
  <w15:docId w15:val="{F09394A1-83A9-47DE-8223-9305000D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link w:val="4Char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  <w:style w:type="character" w:customStyle="1" w:styleId="4Char">
    <w:name w:val="عنوان 4 Char"/>
    <w:basedOn w:val="a0"/>
    <w:link w:val="4"/>
    <w:rsid w:val="002C77EF"/>
    <w:rPr>
      <w:rFonts w:cs="AF_Jeddah"/>
      <w:b/>
      <w:bCs/>
      <w:noProof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38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21C51-6CD9-4DE1-A49B-39DB186F0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178</TotalTime>
  <Pages>1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pc</cp:lastModifiedBy>
  <cp:revision>34</cp:revision>
  <cp:lastPrinted>2019-12-24T22:16:00Z</cp:lastPrinted>
  <dcterms:created xsi:type="dcterms:W3CDTF">2019-12-02T18:21:00Z</dcterms:created>
  <dcterms:modified xsi:type="dcterms:W3CDTF">2019-12-24T22:17:00Z</dcterms:modified>
</cp:coreProperties>
</file>