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76987" w14:textId="77777777" w:rsidR="00661D21" w:rsidRPr="00E25169" w:rsidRDefault="00661D21">
      <w:pPr>
        <w:rPr>
          <w:sz w:val="28"/>
          <w:szCs w:val="28"/>
          <w:rtl/>
        </w:rPr>
      </w:pPr>
    </w:p>
    <w:p w14:paraId="42A81F82" w14:textId="77777777" w:rsidR="00BD10AB" w:rsidRDefault="00BD10AB" w:rsidP="00B6635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السؤال الأول: اخت</w:t>
      </w:r>
      <w:r w:rsidR="00B67D79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اري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 xml:space="preserve"> الإجابة الصحيحة مما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يلي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:</w:t>
      </w:r>
    </w:p>
    <w:p w14:paraId="46CD924C" w14:textId="77777777" w:rsidR="007A034C" w:rsidRPr="00E25169" w:rsidRDefault="007A034C" w:rsidP="00B6635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Traditional Arabic" w:hAnsi="Traditional Arabic"/>
          <w:b/>
          <w:bCs/>
          <w:sz w:val="28"/>
          <w:szCs w:val="28"/>
          <w:rtl/>
          <w:lang w:val="ar-SA" w:eastAsia="en-US"/>
        </w:rPr>
        <w:drawing>
          <wp:inline distT="0" distB="0" distL="0" distR="0" wp14:anchorId="1501D48A" wp14:editId="02437054">
            <wp:extent cx="1643838" cy="169803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211-WA0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936" cy="170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3FCE" w14:textId="77777777" w:rsidR="00BD10AB" w:rsidRPr="00E25169" w:rsidRDefault="00BD10AB" w:rsidP="00C24C88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="00C24C88"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="007A034C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يشير السهم رقم 1 إلى دائرة 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5EF78ED" w14:textId="77777777" w:rsidTr="00ED5D3E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6A5A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5C51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الجدي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9B842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191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1A5C1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السرطان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10B68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D36411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BDB1B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الاستواء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18D2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CBD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8B334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القطبية الجنوبي </w:t>
            </w:r>
          </w:p>
        </w:tc>
      </w:tr>
    </w:tbl>
    <w:p w14:paraId="5EFF0E49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2 – </w:t>
      </w:r>
      <w:r w:rsidR="007A034C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يشير السهم رقم 2 إلى دائرة 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1ED56D9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FFD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A44C7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الجدي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FD5B5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D24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1A890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السرطان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C9F4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7A0D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23278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الاستواء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2701A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778531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76BE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القطبية الجنوبي</w:t>
            </w:r>
          </w:p>
        </w:tc>
      </w:tr>
    </w:tbl>
    <w:p w14:paraId="6929BE89" w14:textId="77777777" w:rsidR="007A034C" w:rsidRPr="00E25169" w:rsidRDefault="00BD10AB" w:rsidP="007A034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3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A034C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أقرب الكواكب لنجم الشمس كوكب:</w:t>
      </w:r>
      <w:r w:rsidR="007A034C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..............................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CC0F5E9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17F89B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28281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عطارد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E5469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2B96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FAE36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الأرض </w:t>
            </w: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B28F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F029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32E8D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الزهرة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7DACF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06B9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CA273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المريخ</w:t>
            </w:r>
          </w:p>
        </w:tc>
      </w:tr>
    </w:tbl>
    <w:p w14:paraId="51A6C735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4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A034C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شعب ...........أول الشعوب التي سكنت جنوب العراق وأشهر مدنهم: أور، ونيبور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985151B" w14:textId="77777777" w:rsidTr="00ED5D3E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14C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9AAB8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العموريون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C72BB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8E3C66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FDBA7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الآشوريون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DA54E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82DC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23CC2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السومريون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E1C12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FDD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5E092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الكلدانيون</w:t>
            </w:r>
          </w:p>
        </w:tc>
      </w:tr>
    </w:tbl>
    <w:p w14:paraId="3187A55F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5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– من</w:t>
      </w:r>
      <w:r w:rsidR="00D97190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أشهر ملوك الكلدانيون ............الذي بنى إمبراطورية الكلدانيين التي امتدت إلى سوريا ولبنان وفلسطين.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0C45CB9" w14:textId="77777777" w:rsidTr="00ED5D3E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EAF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56A62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حمورابي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EFFF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EF38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0AC53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سامو آبي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EFCDC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CB6657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08C15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نبوخذ نصر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ADE6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2773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497E7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أوزوريس</w:t>
            </w:r>
          </w:p>
        </w:tc>
      </w:tr>
    </w:tbl>
    <w:p w14:paraId="1825FCF3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6 –</w:t>
      </w:r>
      <w:r w:rsidR="00D97190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ظهرت الحضارة الصينية على ضفاف.............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5068098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C4A8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6145B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نهر </w:t>
            </w:r>
            <w:r w:rsidR="00D97190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الفرات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7D12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CD2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E91BC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نهر </w:t>
            </w:r>
            <w:r w:rsidR="00D97190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دجلة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B9AC3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1A34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FC6A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نهر </w:t>
            </w:r>
            <w:r w:rsidR="00D97190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النيل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D57A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F87B5B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25152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النهر </w:t>
            </w:r>
            <w:r w:rsidR="00D97190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الأصفر </w:t>
            </w:r>
          </w:p>
        </w:tc>
      </w:tr>
    </w:tbl>
    <w:p w14:paraId="75801DD5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7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97190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...........تعني المعاونة في تحمل أعباء الحكم.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60FD4F5" w14:textId="77777777" w:rsidTr="00ED5D3E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573A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3CB6E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الخلافة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10000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DDE91F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2A71E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الوزارة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22037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BBD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5DB5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البيعة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58B57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7098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2B6C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الدواوين </w:t>
            </w:r>
          </w:p>
        </w:tc>
      </w:tr>
    </w:tbl>
    <w:p w14:paraId="18698543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lastRenderedPageBreak/>
        <w:t>8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– ...........</w:t>
      </w:r>
      <w:r w:rsidR="00115E09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هو تعيين القضاة للفصل 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بين الناس في الخصومات بموجب القرآن الكريم والسنة النبوية.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02CA8B97" w14:textId="77777777" w:rsidTr="00ED5D3E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A0F0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D936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الأمارة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8CB9A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DBABE4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30483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القضاء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70D12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4D4E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A469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الدواوين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AB46D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9286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0CFA4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الوزارة </w:t>
            </w:r>
          </w:p>
        </w:tc>
      </w:tr>
    </w:tbl>
    <w:p w14:paraId="2F59DE7F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9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تحول الجيش في عهد الخليفة...................</w:t>
      </w:r>
      <w:r w:rsidR="00BF2CA3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رضي الله عنه 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إلى جيش نظامي أنشئ له ديوان خاص به.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0"/>
        <w:gridCol w:w="2343"/>
        <w:gridCol w:w="243"/>
        <w:gridCol w:w="297"/>
        <w:gridCol w:w="1980"/>
        <w:gridCol w:w="236"/>
        <w:gridCol w:w="277"/>
        <w:gridCol w:w="1987"/>
      </w:tblGrid>
      <w:tr w:rsidR="00BD10AB" w:rsidRPr="00E25169" w14:paraId="00F003E9" w14:textId="77777777" w:rsidTr="00ED5D3E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98249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7F453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بكر الصديق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F4EAC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3DF608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2600" w14:textId="77777777" w:rsidR="00BD10AB" w:rsidRPr="00E25169" w:rsidRDefault="00EF69D5" w:rsidP="00EF69D5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D4630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</w:t>
            </w: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C968F4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عمر بن الخطاب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6CD8D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A04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C740D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عثمان بن عفان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DCC94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359C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FF61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على بن أبي طالب </w:t>
            </w:r>
          </w:p>
        </w:tc>
      </w:tr>
    </w:tbl>
    <w:p w14:paraId="12D2A2B1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10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................هم رجال يتولون حفظ الأمن ليلاً</w:t>
      </w:r>
      <w:r w:rsidR="001A411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37FAA34" w14:textId="77777777" w:rsidTr="00ED5D3E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17C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3EF9C" w14:textId="77777777" w:rsidR="00BD10AB" w:rsidRPr="00E25169" w:rsidRDefault="00BD10AB" w:rsidP="008750C3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 </w:t>
            </w:r>
            <w:r w:rsidR="00C968F4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الجند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BC278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9F8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2787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الجيش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5E614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3C7991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90A8E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العسس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26C57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9AC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BA182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الشرطة </w:t>
            </w:r>
          </w:p>
        </w:tc>
      </w:tr>
    </w:tbl>
    <w:p w14:paraId="43B16CA6" w14:textId="77777777" w:rsidR="00BD10AB" w:rsidRPr="00E25169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1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1A411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...............هي نقل العلوم من لغتها الأصلية إلى اللغة العربية.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EF69D5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D1591E8" w14:textId="77777777" w:rsidTr="00ED5D3E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1FB6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F20F" w14:textId="77777777" w:rsidR="00BD10AB" w:rsidRPr="00E25169" w:rsidRDefault="001A41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التفسير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94154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D00E08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09BB" w14:textId="77777777" w:rsidR="00BD10AB" w:rsidRPr="00E25169" w:rsidRDefault="001A41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الترجمة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2C4CB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ACA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1210" w14:textId="77777777" w:rsidR="00BD10AB" w:rsidRPr="00E25169" w:rsidRDefault="001A41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الكيمياء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D99F8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660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8B570" w14:textId="77777777" w:rsidR="00BD10AB" w:rsidRPr="00E25169" w:rsidRDefault="001A41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الفقه</w:t>
            </w:r>
          </w:p>
        </w:tc>
      </w:tr>
    </w:tbl>
    <w:p w14:paraId="6F8B53CF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12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1A411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علم ........... هو العلم الذي يدرس ذكر الوقائع وأوقاتها</w:t>
      </w:r>
      <w:r w:rsidR="00C5261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270CD46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B270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4679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الجغرافيا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008C7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6CE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BD6D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الترجمة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FBA7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1461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B88C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الفلك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56A4A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7F88E8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10A31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التاريخ</w:t>
            </w:r>
          </w:p>
        </w:tc>
      </w:tr>
    </w:tbl>
    <w:p w14:paraId="2C7FB73F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13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C5261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أشهر المؤلفات في علم ..........كتاب (الجامع الصحيح).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18785EBE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AA5A3E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EDC91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الحديث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B0913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01CE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E5E1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التفسير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98F2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922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1D615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اللغة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EEBD6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966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A7E34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التاريخ </w:t>
            </w:r>
          </w:p>
        </w:tc>
      </w:tr>
    </w:tbl>
    <w:p w14:paraId="5CD76E4C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4 </w:t>
      </w:r>
      <w:r w:rsidR="00903457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– </w:t>
      </w:r>
      <w:r w:rsidR="00C5261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تعد </w:t>
      </w:r>
      <w:r w:rsidR="00400BA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صناعة الأدوية من الصناعات 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77643FD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F3A3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848D0" w14:textId="77777777" w:rsidR="00BD10AB" w:rsidRPr="00E25169" w:rsidRDefault="00400BA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الغذائية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EE135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968471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4BCB" w14:textId="77777777" w:rsidR="00BD10AB" w:rsidRPr="00E25169" w:rsidRDefault="00400BA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الكيميائية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74900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70C6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2ADFE" w14:textId="77777777" w:rsidR="00BD10AB" w:rsidRPr="00E25169" w:rsidRDefault="00400BA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الزجاجية والخزفية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49D18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6E87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07285" w14:textId="77777777" w:rsidR="00BD10AB" w:rsidRPr="00E25169" w:rsidRDefault="00400BA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المنسوجات </w:t>
            </w:r>
          </w:p>
        </w:tc>
      </w:tr>
    </w:tbl>
    <w:p w14:paraId="1F1B1B6D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15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– </w:t>
      </w:r>
      <w:r w:rsidR="009949AF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أنشئت الدواوين في عهد الخليفة: .................</w:t>
      </w:r>
      <w:r w:rsidR="009949AF"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.</w:t>
      </w:r>
      <w:r w:rsidR="009949AF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4630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رضي الله عنه. 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7"/>
        <w:gridCol w:w="236"/>
        <w:gridCol w:w="297"/>
        <w:gridCol w:w="1980"/>
        <w:gridCol w:w="236"/>
        <w:gridCol w:w="277"/>
        <w:gridCol w:w="1987"/>
      </w:tblGrid>
      <w:tr w:rsidR="00BD10AB" w:rsidRPr="00E25169" w14:paraId="445653F2" w14:textId="77777777" w:rsidTr="00ED5D3E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DF7E84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606A3" w14:textId="77777777" w:rsidR="00BD10AB" w:rsidRPr="00E25169" w:rsidRDefault="009949A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عمر بن الخطاب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89935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5B78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DE6B1" w14:textId="77777777" w:rsidR="00BD10AB" w:rsidRPr="00E25169" w:rsidRDefault="009949A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عثمان بن عفان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4806C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9623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313E" w14:textId="77777777" w:rsidR="00BD10AB" w:rsidRPr="00E25169" w:rsidRDefault="009949A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على بن أبي طالب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2F4E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686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628C1" w14:textId="77777777" w:rsidR="00BD10AB" w:rsidRPr="00E25169" w:rsidRDefault="009949A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بكر الصديق </w:t>
            </w:r>
          </w:p>
        </w:tc>
      </w:tr>
    </w:tbl>
    <w:p w14:paraId="3EDF50F7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16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D4630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.................</w:t>
      </w:r>
      <w:r w:rsidR="0030599D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هو: </w:t>
      </w:r>
      <w:r w:rsidR="00D46309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كل ما يحي</w:t>
      </w:r>
      <w:r w:rsidR="00D46309" w:rsidRPr="00E25169">
        <w:rPr>
          <w:rFonts w:ascii="Traditional Arabic" w:hAnsi="Traditional Arabic" w:hint="eastAsia"/>
          <w:b/>
          <w:bCs/>
          <w:noProof w:val="0"/>
          <w:sz w:val="28"/>
          <w:szCs w:val="28"/>
          <w:rtl/>
          <w:lang w:eastAsia="en-US"/>
        </w:rPr>
        <w:t>ط</w:t>
      </w:r>
      <w:r w:rsidR="00D46309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بنا من نجوم، ومجرات، وكائنات حية.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D6C29F2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831FCB5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87196" w14:textId="77777777" w:rsidR="00BD10AB" w:rsidRPr="00E25169" w:rsidRDefault="00D46309" w:rsidP="00D46309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EA6C6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E386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6F16E" w14:textId="77777777" w:rsidR="00BD10AB" w:rsidRPr="00E25169" w:rsidRDefault="00D4630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المجموعة الشمسية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F8E84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37AB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2ADA" w14:textId="77777777" w:rsidR="00BD10AB" w:rsidRPr="00E25169" w:rsidRDefault="00D4630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درب التبانة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F3B08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1CB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60BD" w14:textId="77777777" w:rsidR="00BD10AB" w:rsidRPr="00E25169" w:rsidRDefault="00D4630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الكواكب</w:t>
            </w:r>
          </w:p>
        </w:tc>
      </w:tr>
    </w:tbl>
    <w:p w14:paraId="79920958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17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C845F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خطوط الطول تفيد في: ........................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05935B15" w14:textId="77777777" w:rsidTr="00ED5D3E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27D6C6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499F0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تحديد الزمن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82630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DF16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247BE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تحديد الأقاليم المناخية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4729A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4C4A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9193B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تحديد خط الاستواء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D9A8C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BB00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DEEE9" w14:textId="77777777" w:rsidR="00BD10AB" w:rsidRPr="00E25169" w:rsidRDefault="00C845FE" w:rsidP="008750C3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تحديد المناطق الحرارية </w:t>
            </w:r>
          </w:p>
        </w:tc>
      </w:tr>
    </w:tbl>
    <w:p w14:paraId="0119E077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18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845F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مدار الجدي</w:t>
      </w:r>
      <w:r w:rsidR="00D4630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يقع عند درجة .............جنوباً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DB8F488" w14:textId="77777777" w:rsidTr="00ED5D3E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8C4F2A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883B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23,5</w:t>
            </w:r>
            <w:r w:rsidRPr="00E25169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>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DCF2E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FA65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C4AD1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523,5</w:t>
            </w:r>
            <w:r w:rsidRPr="00E25169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>̊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4F022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25DE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F2B7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66,5</w:t>
            </w:r>
            <w:r w:rsidRPr="00E25169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>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110F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6018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52C80" w14:textId="77777777" w:rsidR="00BD10AB" w:rsidRPr="00E25169" w:rsidRDefault="00D4630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90</w:t>
            </w:r>
            <w:r w:rsidR="00C845FE" w:rsidRPr="00E25169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>̊</w:t>
            </w:r>
          </w:p>
        </w:tc>
      </w:tr>
    </w:tbl>
    <w:p w14:paraId="7B89CA90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19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845F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يحدث فصل الربيع</w:t>
      </w:r>
      <w:r w:rsidR="00D4630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الشمالي</w:t>
      </w:r>
      <w:r w:rsidR="00C845F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في يوم 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79B705C2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02CE940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D2EAB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21 مارس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F417A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6BF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2CE73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22 ديسمبر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6D9B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ADCF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5610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21 يونيو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2E653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E2B8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7A7A4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23 سبتمبر </w:t>
            </w:r>
          </w:p>
        </w:tc>
      </w:tr>
    </w:tbl>
    <w:p w14:paraId="7D64D2BE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20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ترتيب الأرض من حيث القرب من الشمس: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68785AB" w14:textId="77777777" w:rsidTr="00ED5D3E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5B93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E2B26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5A19E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1CA7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9BE2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الثاني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8FB7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864510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4A3E6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الثالث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90972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3A2E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CB1A3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الرابع </w:t>
            </w:r>
          </w:p>
        </w:tc>
      </w:tr>
    </w:tbl>
    <w:p w14:paraId="081FC798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21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يحدث الصيف في شمال الكرة الأرضية عندما تتعامد أشعة الشمس على: 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CAF6105" w14:textId="77777777" w:rsidTr="00ED5D3E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638B6D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BE8F2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مدار السرطان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B4494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1FE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BFF4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مدار الجدي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DF35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580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943B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خط الاستوا</w:t>
            </w:r>
            <w:r w:rsidRPr="00E25169">
              <w:rPr>
                <w:rFonts w:ascii="Traditional Arabic" w:hAnsi="Traditional Arabic" w:hint="eastAsia"/>
                <w:b/>
                <w:bCs/>
                <w:noProof w:val="0"/>
                <w:sz w:val="28"/>
                <w:szCs w:val="28"/>
                <w:rtl/>
                <w:lang w:eastAsia="en-US"/>
              </w:rPr>
              <w:t>ء</w:t>
            </w: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958D6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E668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05F93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الدائرة القطبية الجنوبية </w:t>
            </w:r>
          </w:p>
        </w:tc>
      </w:tr>
    </w:tbl>
    <w:p w14:paraId="7F29D5C1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22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...............مرحلة تحضيرية </w:t>
      </w:r>
      <w:r w:rsidR="00CB4425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للعمل،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وخطوة ممنهجة ومنظمة لتحديد المهام والأعمال</w:t>
      </w:r>
      <w:r w:rsidR="00CB4425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AEAA938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2FA3E4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283E" w14:textId="77777777" w:rsidR="00BD10AB" w:rsidRPr="00E25169" w:rsidRDefault="00CB442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التخطيط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BAA3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CF83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045D" w14:textId="77777777" w:rsidR="00BD10AB" w:rsidRPr="00E25169" w:rsidRDefault="00CB442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</w:t>
            </w:r>
            <w:r w:rsidR="004A5B5A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أهداف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5327F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3A2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18518" w14:textId="77777777" w:rsidR="00BD10AB" w:rsidRPr="00E25169" w:rsidRDefault="004A5B5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المهام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BF0A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88D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8D46" w14:textId="77777777" w:rsidR="00BD10AB" w:rsidRPr="00E25169" w:rsidRDefault="008663E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الحضارة </w:t>
            </w:r>
          </w:p>
        </w:tc>
      </w:tr>
    </w:tbl>
    <w:p w14:paraId="476AADAC" w14:textId="77777777" w:rsidR="00BD10AB" w:rsidRPr="00E25169" w:rsidRDefault="00E25169" w:rsidP="00E25169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23</w:t>
      </w:r>
      <w:r w:rsidR="00BD10AB"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="00BD10A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..................</w:t>
      </w:r>
      <w:r w:rsidR="005D0AE8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1080D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يجري بين الناس في الحياة اليومية مثل النقاشات العائلية والاجتماعية.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0E2CA8B3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29581B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2858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الحوار التلقائي </w:t>
            </w:r>
            <w:r w:rsidR="005D0AE8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E69C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88E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AF9CA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الحوار الرياضي </w:t>
            </w:r>
            <w:r w:rsidR="005D0AE8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FD805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262A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659A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الحوار التربوي </w:t>
            </w:r>
            <w:r w:rsidR="005D0AE8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9A2F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E4F7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AC7B8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الحوار الوطني </w:t>
            </w:r>
            <w:r w:rsidR="008606C7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</w:tr>
    </w:tbl>
    <w:p w14:paraId="6250A01C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24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– قُسّمت دول العالم إلى .....................منطقة زمنية.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1C7597A4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A1B3E2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lastRenderedPageBreak/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BE178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أربع وعشرين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756BC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40B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40972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خمس وعشرين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B272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969E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12E0B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ست وعشرين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20356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CE53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548D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سبع وعشرين </w:t>
            </w:r>
          </w:p>
        </w:tc>
      </w:tr>
    </w:tbl>
    <w:p w14:paraId="66473010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25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71080D">
        <w:rPr>
          <w:rFonts w:hint="cs"/>
          <w:b/>
          <w:bCs/>
          <w:sz w:val="28"/>
          <w:szCs w:val="28"/>
          <w:rtl/>
          <w:lang w:bidi="ar-EG"/>
        </w:rPr>
        <w:t>..............</w:t>
      </w:r>
      <w:r w:rsidR="00A06306" w:rsidRPr="00E25169">
        <w:rPr>
          <w:rFonts w:hint="cs"/>
          <w:b/>
          <w:bCs/>
          <w:sz w:val="28"/>
          <w:szCs w:val="28"/>
          <w:rtl/>
          <w:lang w:bidi="ar-EG"/>
        </w:rPr>
        <w:t>:</w:t>
      </w:r>
      <w:r w:rsidRPr="00E25169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71080D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أجسام كروية صلبة معتمة، تستمد من الشمس الحرارة والضوء.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7A6D47F3" w14:textId="77777777" w:rsidTr="00ED5D3E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CC9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3F96B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46BC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8102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FA378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الشمس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DF187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9B2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CDB6D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المذنبات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AA26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1F590B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E0FB4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الكواكب </w:t>
            </w:r>
          </w:p>
        </w:tc>
      </w:tr>
    </w:tbl>
    <w:p w14:paraId="4D6E3421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26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كوكب الأرض وسطاً بين كواكب المجموعة الشمسية: حيث يمثل المرتبة ............حجماً.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78A970B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2C3C3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C74A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الثالثة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66253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A0A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3EF13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الرابعة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E7B12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782F0F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3137D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الخامسة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EF817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ABD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94F78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السادسة </w:t>
            </w:r>
          </w:p>
        </w:tc>
      </w:tr>
    </w:tbl>
    <w:p w14:paraId="2AD162C7" w14:textId="77777777" w:rsidR="00BD10AB" w:rsidRPr="00E25169" w:rsidRDefault="00BD10AB" w:rsidP="00E25169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27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من إنجازات العلماء المسلمين في علم الرياضيات: ...........................................................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7BFAF4D9" w14:textId="77777777" w:rsidTr="00ED5D3E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DC747B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6B54F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استخدام نظام الترقيم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36674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4BE8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DE947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تنقية المعادن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DB376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AEB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EBC9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اختراع الاسطرلاب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9C40E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3CC2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C6210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إدخال السكر في بعض الأدوية </w:t>
            </w:r>
          </w:p>
        </w:tc>
      </w:tr>
    </w:tbl>
    <w:p w14:paraId="65901E8B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28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– 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................مهمته نقل الرسائل بين الخليفة وولاة الأقاليم، حيث يستطيع الخليفة 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و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هو في العاصمة أن يطَلع على أخبار الدولة.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27669DF5" w14:textId="77777777" w:rsidTr="00ED5D3E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0A21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611D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الدواوين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029E4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EF6A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AEAC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القضاة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EF14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2BBD14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03AE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البريد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920C3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B8A4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56A2A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بيت المال </w:t>
            </w:r>
          </w:p>
        </w:tc>
      </w:tr>
    </w:tbl>
    <w:p w14:paraId="26C68B89" w14:textId="77777777" w:rsidR="00BD10AB" w:rsidRPr="00E25169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29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AA6805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كان شعب ...........العدو الأول الشرس للصينيين.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73B7B5B9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3BDD8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6CE5A" w14:textId="77777777" w:rsidR="00BD10AB" w:rsidRPr="00E25169" w:rsidRDefault="00AA680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الآشوريون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57261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209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716D9" w14:textId="77777777" w:rsidR="00BD10AB" w:rsidRPr="00E25169" w:rsidRDefault="00AA680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الكلدانيون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F430D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26FD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85D62" w14:textId="77777777" w:rsidR="00BD10AB" w:rsidRPr="00E25169" w:rsidRDefault="00AA680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الفراعنة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73607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848128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C0E27" w14:textId="77777777" w:rsidR="00BD10AB" w:rsidRPr="00E25169" w:rsidRDefault="00AA680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المغول </w:t>
            </w:r>
          </w:p>
        </w:tc>
      </w:tr>
    </w:tbl>
    <w:p w14:paraId="69C365F4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30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77216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أنشئ............لجمع واردات الدولة، وتنظيمها، وتحقيق التوازن بين الموارد والمصروفات.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1EEE2C13" w14:textId="77777777" w:rsidTr="00ED5D3E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B234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501E7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الدواوين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56F41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722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995E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الخراج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DE520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CFE078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37ADE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بيت المال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D72A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4995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B26DA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القضاء</w:t>
            </w:r>
          </w:p>
        </w:tc>
      </w:tr>
    </w:tbl>
    <w:p w14:paraId="321D9531" w14:textId="77777777" w:rsidR="00BD10AB" w:rsidRPr="00E25169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31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3923C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...............هو الخط الوهمي المستقيم الواصل بين أبعد نقطتين على خط الاستواء والمار بمركز الأرض.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1C691E0" w14:textId="77777777" w:rsidTr="00ED5D3E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3F14CC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BF956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القطر الاستوائي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39402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F88F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723CF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القطر القطبي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5842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CE3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5E0EE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مدار السرطان</w:t>
            </w:r>
            <w:r w:rsidR="003923CB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42F94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0B6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D77B8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دائرة الاستواء </w:t>
            </w:r>
          </w:p>
        </w:tc>
      </w:tr>
    </w:tbl>
    <w:p w14:paraId="19D73BE2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32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3923C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................خطوط وهمية طولية، تُرسم على شكل الكرة الأرضية من القطب الشمالي إلى القطب الجنوبي.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0F08883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10A1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D0F04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القطر الاستوائي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85CD4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0881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29548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القطر القطبي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F5AF5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B5481A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FF1B0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خطوط الطول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E7C1F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99A3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F111E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دوائر العرض </w:t>
            </w:r>
          </w:p>
        </w:tc>
      </w:tr>
    </w:tbl>
    <w:p w14:paraId="36B1E78D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 w:bidi="ar-EG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33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3923CB" w:rsidRPr="00E25169">
        <w:rPr>
          <w:rFonts w:hint="cs"/>
          <w:b/>
          <w:bCs/>
          <w:sz w:val="28"/>
          <w:szCs w:val="28"/>
          <w:rtl/>
          <w:lang w:bidi="ar-EG"/>
        </w:rPr>
        <w:t xml:space="preserve">يعتبر المحيط ............أكبر المحيطات مساحة. </w:t>
      </w:r>
      <w:r w:rsidRPr="00E25169">
        <w:rPr>
          <w:rFonts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E7F8D7E" w14:textId="77777777" w:rsidTr="00ED5D3E">
        <w:trPr>
          <w:trHeight w:val="317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DD8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B143B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المحيط الأطلسي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63D7E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B5E82C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CA9B2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المحيط الهادي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96E67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4EE3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2FB7D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المحيط المتجمد الشمالي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69F8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31C4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34B2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المحيط الهندي </w:t>
            </w:r>
          </w:p>
        </w:tc>
      </w:tr>
    </w:tbl>
    <w:p w14:paraId="0E640C25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34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3923C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تشغل اليابسة (......) من مساحة سطح الأرض.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D83DF0D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F32941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66D0" w14:textId="77777777" w:rsidR="00BD10AB" w:rsidRPr="00E25169" w:rsidRDefault="00445B1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29%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D0A5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257B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CC6FB" w14:textId="77777777" w:rsidR="00BD10AB" w:rsidRPr="00E25169" w:rsidRDefault="00445B1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39%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5A2C1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9CB2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2EFD5" w14:textId="77777777" w:rsidR="00BD10AB" w:rsidRPr="00E25169" w:rsidRDefault="00445B1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49%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478A5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A5F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1E325" w14:textId="77777777" w:rsidR="00BD10AB" w:rsidRPr="00E25169" w:rsidRDefault="00445B1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95%</w:t>
            </w:r>
          </w:p>
        </w:tc>
      </w:tr>
    </w:tbl>
    <w:p w14:paraId="5710E30B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35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45B1A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تفاعل المجموعات البشرية مع البيئة المحيطة بهم, وما ينتج عنه من أثر ديني أو فكري أو اجتماعي أو عمراني في مدة محددة</w:t>
      </w:r>
      <w:r w:rsidR="00445B1A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E389616" w14:textId="77777777" w:rsidTr="00ED5D3E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F75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6082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التاريخ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DB3E2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DEB6F3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5D0FD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الحضارة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FF759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0040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7E527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علم اللغة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DEC3C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8EB5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8C709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الجغرافيا </w:t>
            </w:r>
          </w:p>
        </w:tc>
      </w:tr>
    </w:tbl>
    <w:p w14:paraId="6BE2A075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36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621F52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تقع...................... بين دائرتي عرض (23,5) شمالاً وجنوباً، ويمر وسطها خط الاستواء.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252152D" w14:textId="77777777" w:rsidTr="00ED5D3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299DE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5D31B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المنطقتان المعتدلتان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C09D9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A30C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0480" w14:textId="77777777" w:rsidR="00621F52" w:rsidRPr="00E25169" w:rsidRDefault="00621F52" w:rsidP="00621F52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المنطقتان الباردتان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0278A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C0D9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238A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المناطق الزمنية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7475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6F999A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82721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المنطقة الحارة </w:t>
            </w:r>
          </w:p>
        </w:tc>
      </w:tr>
    </w:tbl>
    <w:p w14:paraId="12032050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37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621F52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عندما يحل فصل الخريف في نصف الأرض الشمالي، يقابله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فصل </w:t>
      </w:r>
      <w:r w:rsidR="00621F52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 في النصف الأرض الجنوبي.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77D2A88" w14:textId="77777777" w:rsidTr="00ED5D3E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CFB630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38FDC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الربيع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82D63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1006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6182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الصيف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A16AA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56BE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836BC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الشتاء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A8934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E17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53208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الخريف</w:t>
            </w:r>
          </w:p>
        </w:tc>
      </w:tr>
    </w:tbl>
    <w:p w14:paraId="57D58423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38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="00621F52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8708A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يقوم أسلوب الحوار .............على سرد القصص، وضرب الأمثال. 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1990DC7" w14:textId="77777777" w:rsidTr="00ED5D3E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53B1FA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7448" w14:textId="77777777" w:rsidR="00BD10AB" w:rsidRPr="00E25169" w:rsidRDefault="0078708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الوصفي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8BB87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14E1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D37B9" w14:textId="77777777" w:rsidR="00BD10AB" w:rsidRPr="00E25169" w:rsidRDefault="0078708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الاستنتاجي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9F819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098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54672" w14:textId="77777777" w:rsidR="00BD10AB" w:rsidRPr="00E25169" w:rsidRDefault="0078708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الاستفهامي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AC602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733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E3A5" w14:textId="77777777" w:rsidR="00BD10AB" w:rsidRPr="00E25169" w:rsidRDefault="0078708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التلقائي </w:t>
            </w:r>
          </w:p>
        </w:tc>
      </w:tr>
    </w:tbl>
    <w:p w14:paraId="57B26727" w14:textId="77777777" w:rsidR="00BD10AB" w:rsidRPr="00E25169" w:rsidRDefault="00BD10AB" w:rsidP="00D60F48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39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8708A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عدد كواكب المجموعة الشمسية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............كواكب.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44246B7" w14:textId="77777777" w:rsidTr="001E031E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3787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B399E" w14:textId="77777777" w:rsidR="00BD10AB" w:rsidRPr="00E25169" w:rsidRDefault="0078708A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سبعة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E3AB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7E0446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b/>
                <w:bCs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D9BF5" w14:textId="77777777" w:rsidR="00BD10AB" w:rsidRPr="00E25169" w:rsidRDefault="0078708A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ثمانية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4CCB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F341F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b/>
                <w:bCs/>
                <w:sz w:val="28"/>
                <w:szCs w:val="28"/>
                <w:rtl/>
                <w:lang w:bidi="ar-EG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4B58" w14:textId="77777777" w:rsidR="00BD10AB" w:rsidRPr="00E25169" w:rsidRDefault="00B67D79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تسعة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A771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86F06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b/>
                <w:bCs/>
                <w:sz w:val="28"/>
                <w:szCs w:val="28"/>
                <w:rtl/>
                <w:lang w:bidi="ar-EG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0AC6" w14:textId="77777777" w:rsidR="00BD10AB" w:rsidRPr="00E25169" w:rsidRDefault="00B67D79" w:rsidP="00D60F48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عشرة </w:t>
            </w:r>
          </w:p>
        </w:tc>
      </w:tr>
    </w:tbl>
    <w:p w14:paraId="0D9FACD4" w14:textId="77777777" w:rsidR="00BD10AB" w:rsidRPr="00E25169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 w:bidi="ar-EG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40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1249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 w:bidi="ar-EG"/>
        </w:rPr>
        <w:t>من الدواوين التي استحدثت في عهد الدولة الأموية: ديوان...........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D7C630B" w14:textId="77777777" w:rsidTr="001E031E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0C6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lastRenderedPageBreak/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64E32" w14:textId="77777777" w:rsidR="00BD10AB" w:rsidRPr="00E25169" w:rsidRDefault="00D1249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الجند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27CE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F62B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C07EE" w14:textId="77777777" w:rsidR="00BD10AB" w:rsidRPr="00E25169" w:rsidRDefault="00D1249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الخراج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79153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E46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B16B2" w14:textId="77777777" w:rsidR="00BD10AB" w:rsidRPr="00E25169" w:rsidRDefault="00D1249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الزمام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82702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3143DB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050E5" w14:textId="77777777" w:rsidR="00BD10AB" w:rsidRPr="00E25169" w:rsidRDefault="00D1249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البريد </w:t>
            </w:r>
          </w:p>
        </w:tc>
      </w:tr>
    </w:tbl>
    <w:p w14:paraId="67F06E84" w14:textId="77777777" w:rsidR="00BD10AB" w:rsidRPr="00E25169" w:rsidRDefault="00BD10AB" w:rsidP="00BD10AB">
      <w:pPr>
        <w:jc w:val="center"/>
        <w:rPr>
          <w:vanish/>
          <w:sz w:val="28"/>
          <w:szCs w:val="28"/>
          <w:rtl/>
        </w:rPr>
      </w:pPr>
    </w:p>
    <w:tbl>
      <w:tblPr>
        <w:tblpPr w:leftFromText="180" w:rightFromText="180" w:vertAnchor="text" w:horzAnchor="margin" w:tblpY="-16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7A034C" w:rsidRPr="00E25169" w14:paraId="007FEF0A" w14:textId="77777777" w:rsidTr="007A034C">
        <w:trPr>
          <w:trHeight w:val="456"/>
        </w:trPr>
        <w:tc>
          <w:tcPr>
            <w:tcW w:w="993" w:type="dxa"/>
            <w:shd w:val="clear" w:color="auto" w:fill="auto"/>
          </w:tcPr>
          <w:p w14:paraId="0DCCAFC6" w14:textId="0BBF5BCE" w:rsidR="007A034C" w:rsidRPr="00E25169" w:rsidRDefault="001E031E" w:rsidP="001E031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031E">
              <w:rPr>
                <w:rFonts w:hint="cs"/>
                <w:b/>
                <w:bCs/>
                <w:sz w:val="16"/>
                <w:szCs w:val="16"/>
                <w:rtl/>
              </w:rPr>
              <w:t>نصف درجة لكل فقرة</w:t>
            </w:r>
          </w:p>
        </w:tc>
      </w:tr>
      <w:tr w:rsidR="007A034C" w:rsidRPr="00E25169" w14:paraId="31780B74" w14:textId="77777777" w:rsidTr="007A034C">
        <w:trPr>
          <w:trHeight w:val="469"/>
        </w:trPr>
        <w:tc>
          <w:tcPr>
            <w:tcW w:w="993" w:type="dxa"/>
            <w:shd w:val="clear" w:color="auto" w:fill="auto"/>
          </w:tcPr>
          <w:p w14:paraId="4701F746" w14:textId="77777777" w:rsidR="007A034C" w:rsidRPr="00E25169" w:rsidRDefault="007A034C" w:rsidP="007A034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</w:tbl>
    <w:p w14:paraId="655C29F8" w14:textId="77777777" w:rsidR="00BD10AB" w:rsidRPr="00E25169" w:rsidRDefault="00BD10AB" w:rsidP="00BD10AB">
      <w:pPr>
        <w:jc w:val="lowKashida"/>
        <w:rPr>
          <w:b/>
          <w:bCs/>
          <w:sz w:val="28"/>
          <w:szCs w:val="28"/>
          <w:rtl/>
        </w:rPr>
      </w:pPr>
    </w:p>
    <w:p w14:paraId="1BC2FE37" w14:textId="77777777" w:rsidR="00E25169" w:rsidRPr="00E25169" w:rsidRDefault="00E25169" w:rsidP="00BD10AB">
      <w:pPr>
        <w:jc w:val="lowKashida"/>
        <w:rPr>
          <w:b/>
          <w:bCs/>
          <w:sz w:val="28"/>
          <w:szCs w:val="28"/>
          <w:rtl/>
        </w:rPr>
      </w:pPr>
    </w:p>
    <w:p w14:paraId="229F45C5" w14:textId="77777777" w:rsidR="00BD10AB" w:rsidRPr="00E25169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  <w:r w:rsidRPr="00E25169">
        <w:rPr>
          <w:b/>
          <w:bCs/>
          <w:sz w:val="28"/>
          <w:szCs w:val="28"/>
          <w:u w:val="single"/>
          <w:rtl/>
        </w:rPr>
        <w:t>السؤال الثاني:ضع</w:t>
      </w:r>
      <w:r w:rsidR="00B67D79">
        <w:rPr>
          <w:rFonts w:hint="cs"/>
          <w:b/>
          <w:bCs/>
          <w:sz w:val="28"/>
          <w:szCs w:val="28"/>
          <w:u w:val="single"/>
          <w:rtl/>
        </w:rPr>
        <w:t xml:space="preserve">ي </w:t>
      </w:r>
      <w:r w:rsidRPr="00E25169">
        <w:rPr>
          <w:rFonts w:hint="cs"/>
          <w:b/>
          <w:bCs/>
          <w:sz w:val="28"/>
          <w:szCs w:val="28"/>
          <w:u w:val="single"/>
          <w:rtl/>
        </w:rPr>
        <w:t xml:space="preserve">كلمة </w:t>
      </w:r>
      <w:r w:rsidRPr="00E25169">
        <w:rPr>
          <w:b/>
          <w:bCs/>
          <w:sz w:val="28"/>
          <w:szCs w:val="28"/>
          <w:u w:val="single"/>
          <w:rtl/>
        </w:rPr>
        <w:t xml:space="preserve">( صح ) أمام العبارة الصحيحة </w:t>
      </w:r>
      <w:r w:rsidRPr="00E25169">
        <w:rPr>
          <w:rFonts w:hint="cs"/>
          <w:b/>
          <w:bCs/>
          <w:sz w:val="28"/>
          <w:szCs w:val="28"/>
          <w:u w:val="single"/>
          <w:rtl/>
        </w:rPr>
        <w:t>, أ</w:t>
      </w:r>
      <w:r w:rsidRPr="00E25169">
        <w:rPr>
          <w:b/>
          <w:bCs/>
          <w:sz w:val="28"/>
          <w:szCs w:val="28"/>
          <w:u w:val="single"/>
          <w:rtl/>
        </w:rPr>
        <w:t xml:space="preserve">و </w:t>
      </w:r>
      <w:r w:rsidRPr="00E25169">
        <w:rPr>
          <w:rFonts w:hint="cs"/>
          <w:b/>
          <w:bCs/>
          <w:sz w:val="28"/>
          <w:szCs w:val="28"/>
          <w:u w:val="single"/>
          <w:rtl/>
        </w:rPr>
        <w:t xml:space="preserve">كلمة </w:t>
      </w:r>
      <w:r w:rsidRPr="00E25169">
        <w:rPr>
          <w:b/>
          <w:bCs/>
          <w:sz w:val="28"/>
          <w:szCs w:val="28"/>
          <w:u w:val="single"/>
          <w:rtl/>
        </w:rPr>
        <w:t>( خطأ ) أمام العبارة الخاطئة فيما يلي:</w:t>
      </w: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567"/>
        <w:gridCol w:w="993"/>
        <w:gridCol w:w="567"/>
        <w:gridCol w:w="850"/>
      </w:tblGrid>
      <w:tr w:rsidR="00BD10AB" w:rsidRPr="00E25169" w14:paraId="424E2EF4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53445C7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6804" w:type="dxa"/>
            <w:shd w:val="clear" w:color="auto" w:fill="auto"/>
          </w:tcPr>
          <w:p w14:paraId="009C79D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DFB8F9E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06C157B3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خاطئة</w:t>
            </w:r>
          </w:p>
        </w:tc>
      </w:tr>
      <w:tr w:rsidR="00BD10AB" w:rsidRPr="00E25169" w14:paraId="0D7A5A3C" w14:textId="77777777" w:rsidTr="001E031E">
        <w:trPr>
          <w:trHeight w:val="479"/>
        </w:trPr>
        <w:tc>
          <w:tcPr>
            <w:tcW w:w="567" w:type="dxa"/>
            <w:shd w:val="clear" w:color="auto" w:fill="auto"/>
          </w:tcPr>
          <w:p w14:paraId="4C6C1C52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6804" w:type="dxa"/>
            <w:shd w:val="clear" w:color="auto" w:fill="auto"/>
          </w:tcPr>
          <w:p w14:paraId="6A87577E" w14:textId="77777777" w:rsidR="00BD10AB" w:rsidRPr="00E25169" w:rsidRDefault="007C444D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2A0F32" w:rsidRPr="00E25169">
              <w:rPr>
                <w:rFonts w:hint="cs"/>
                <w:b/>
                <w:bCs/>
                <w:sz w:val="28"/>
                <w:szCs w:val="28"/>
                <w:rtl/>
              </w:rPr>
              <w:t>أهبط الله آدم وحواء عليهما السلام في المدينة المنورة.</w:t>
            </w:r>
          </w:p>
        </w:tc>
        <w:tc>
          <w:tcPr>
            <w:tcW w:w="567" w:type="dxa"/>
            <w:shd w:val="clear" w:color="auto" w:fill="auto"/>
          </w:tcPr>
          <w:p w14:paraId="65347794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28DC5DCE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907770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1E6E6DE3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210AF2B8" w14:textId="77777777" w:rsidTr="001E031E">
        <w:trPr>
          <w:trHeight w:val="479"/>
        </w:trPr>
        <w:tc>
          <w:tcPr>
            <w:tcW w:w="567" w:type="dxa"/>
            <w:shd w:val="clear" w:color="auto" w:fill="auto"/>
          </w:tcPr>
          <w:p w14:paraId="29E46F30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6804" w:type="dxa"/>
            <w:shd w:val="clear" w:color="auto" w:fill="auto"/>
          </w:tcPr>
          <w:p w14:paraId="3B8A518A" w14:textId="77777777" w:rsidR="00BD10AB" w:rsidRPr="00E25169" w:rsidRDefault="002A0F32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تميزت عمارة المساجد في عهد النبي عليه الصلاة والسلام والخلفاء الراشدين ببساطة البناء.</w:t>
            </w:r>
          </w:p>
        </w:tc>
        <w:tc>
          <w:tcPr>
            <w:tcW w:w="567" w:type="dxa"/>
            <w:shd w:val="clear" w:color="auto" w:fill="auto"/>
          </w:tcPr>
          <w:p w14:paraId="4466F173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3C49AC35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71604884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15CAD2F0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60BF2559" w14:textId="77777777" w:rsidTr="001E031E">
        <w:trPr>
          <w:trHeight w:val="465"/>
        </w:trPr>
        <w:tc>
          <w:tcPr>
            <w:tcW w:w="567" w:type="dxa"/>
            <w:shd w:val="clear" w:color="auto" w:fill="auto"/>
          </w:tcPr>
          <w:p w14:paraId="3C0E32CB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6804" w:type="dxa"/>
            <w:shd w:val="clear" w:color="auto" w:fill="auto"/>
          </w:tcPr>
          <w:p w14:paraId="07BF6732" w14:textId="77777777" w:rsidR="00BD10AB" w:rsidRPr="00E25169" w:rsidRDefault="002A0F32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من أركان الحوار: أطراف الحوار.</w:t>
            </w:r>
          </w:p>
        </w:tc>
        <w:tc>
          <w:tcPr>
            <w:tcW w:w="567" w:type="dxa"/>
            <w:shd w:val="clear" w:color="auto" w:fill="auto"/>
          </w:tcPr>
          <w:p w14:paraId="54E6ADA6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30A093E5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B5682D3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0E588D4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13253E14" w14:textId="77777777" w:rsidTr="001E031E">
        <w:trPr>
          <w:trHeight w:val="479"/>
        </w:trPr>
        <w:tc>
          <w:tcPr>
            <w:tcW w:w="567" w:type="dxa"/>
            <w:shd w:val="clear" w:color="auto" w:fill="auto"/>
          </w:tcPr>
          <w:p w14:paraId="2008BC9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6804" w:type="dxa"/>
            <w:shd w:val="clear" w:color="auto" w:fill="auto"/>
          </w:tcPr>
          <w:p w14:paraId="0A37F754" w14:textId="77777777" w:rsidR="00BD10AB" w:rsidRPr="00E25169" w:rsidRDefault="002A0F32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التخطيط يزيد من التوتر والقلق.</w:t>
            </w:r>
          </w:p>
        </w:tc>
        <w:tc>
          <w:tcPr>
            <w:tcW w:w="567" w:type="dxa"/>
            <w:shd w:val="clear" w:color="auto" w:fill="auto"/>
          </w:tcPr>
          <w:p w14:paraId="2017F868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52A16BAC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5AC80A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15D12280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263728C3" w14:textId="77777777" w:rsidTr="001E031E">
        <w:trPr>
          <w:trHeight w:val="479"/>
        </w:trPr>
        <w:tc>
          <w:tcPr>
            <w:tcW w:w="567" w:type="dxa"/>
            <w:shd w:val="clear" w:color="auto" w:fill="auto"/>
          </w:tcPr>
          <w:p w14:paraId="16CB33E0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6804" w:type="dxa"/>
            <w:shd w:val="clear" w:color="auto" w:fill="auto"/>
          </w:tcPr>
          <w:p w14:paraId="0C91CB1B" w14:textId="77777777" w:rsidR="00BD10AB" w:rsidRPr="00E25169" w:rsidRDefault="00ED18C7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تعتبر أستراليا أصغر القارات مساحة. </w:t>
            </w:r>
          </w:p>
        </w:tc>
        <w:tc>
          <w:tcPr>
            <w:tcW w:w="567" w:type="dxa"/>
            <w:shd w:val="clear" w:color="auto" w:fill="auto"/>
          </w:tcPr>
          <w:p w14:paraId="50297D2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62B36A21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7FB64D5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225807FD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05BB6B25" w14:textId="77777777" w:rsidTr="001E031E">
        <w:trPr>
          <w:trHeight w:val="479"/>
        </w:trPr>
        <w:tc>
          <w:tcPr>
            <w:tcW w:w="567" w:type="dxa"/>
            <w:shd w:val="clear" w:color="auto" w:fill="auto"/>
          </w:tcPr>
          <w:p w14:paraId="2D238EFE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6804" w:type="dxa"/>
            <w:shd w:val="clear" w:color="auto" w:fill="auto"/>
          </w:tcPr>
          <w:p w14:paraId="48316B0F" w14:textId="77777777" w:rsidR="00BD10AB" w:rsidRPr="00E25169" w:rsidRDefault="00ED18C7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حركات الأرض أثنان وكلتاهما تدور عكس أتجاه عقارب الساعة.  </w:t>
            </w:r>
          </w:p>
        </w:tc>
        <w:tc>
          <w:tcPr>
            <w:tcW w:w="567" w:type="dxa"/>
            <w:shd w:val="clear" w:color="auto" w:fill="auto"/>
          </w:tcPr>
          <w:p w14:paraId="2AE4EE8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2BA0515E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05E5B31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7EDD2AAF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4804B734" w14:textId="77777777" w:rsidTr="001E031E">
        <w:trPr>
          <w:trHeight w:val="479"/>
        </w:trPr>
        <w:tc>
          <w:tcPr>
            <w:tcW w:w="567" w:type="dxa"/>
            <w:shd w:val="clear" w:color="auto" w:fill="auto"/>
          </w:tcPr>
          <w:p w14:paraId="020A2FC1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6804" w:type="dxa"/>
            <w:shd w:val="clear" w:color="auto" w:fill="auto"/>
          </w:tcPr>
          <w:p w14:paraId="5BD6B343" w14:textId="77777777" w:rsidR="00BD10AB" w:rsidRPr="00E25169" w:rsidRDefault="00ED18C7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176D" w:rsidRPr="00E25169">
              <w:rPr>
                <w:rFonts w:hint="cs"/>
                <w:b/>
                <w:bCs/>
                <w:sz w:val="28"/>
                <w:szCs w:val="28"/>
                <w:rtl/>
              </w:rPr>
              <w:t>عدد دوائر العرض</w:t>
            </w:r>
            <w:r w:rsidR="00834B9A"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شكل الأرض</w:t>
            </w:r>
            <w:r w:rsidR="0077176D"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 هو(180) دائرة (90): دائرة شمالاً, و(90) دائرة جنوباً.</w:t>
            </w:r>
          </w:p>
        </w:tc>
        <w:tc>
          <w:tcPr>
            <w:tcW w:w="567" w:type="dxa"/>
            <w:shd w:val="clear" w:color="auto" w:fill="auto"/>
          </w:tcPr>
          <w:p w14:paraId="56A7FB5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05631075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47AFAA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CEF6BBB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3503CB6B" w14:textId="77777777" w:rsidTr="001E031E">
        <w:trPr>
          <w:trHeight w:val="479"/>
        </w:trPr>
        <w:tc>
          <w:tcPr>
            <w:tcW w:w="567" w:type="dxa"/>
            <w:shd w:val="clear" w:color="auto" w:fill="auto"/>
          </w:tcPr>
          <w:p w14:paraId="77F530A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6804" w:type="dxa"/>
            <w:shd w:val="clear" w:color="auto" w:fill="auto"/>
          </w:tcPr>
          <w:p w14:paraId="1458BD61" w14:textId="77777777" w:rsidR="00BD10AB" w:rsidRPr="00E25169" w:rsidRDefault="0077176D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يعتمد نجاح التخطيط للدراسة على معرفة قيمة الوقت, وإدراك أهميته, وعلى الجدية في تطبيق الخطة. </w:t>
            </w:r>
          </w:p>
        </w:tc>
        <w:tc>
          <w:tcPr>
            <w:tcW w:w="567" w:type="dxa"/>
            <w:shd w:val="clear" w:color="auto" w:fill="auto"/>
          </w:tcPr>
          <w:p w14:paraId="2B6600F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0340C015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661594C2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4F8B9FB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6D9F9DA9" w14:textId="77777777" w:rsidR="00BD10AB" w:rsidRPr="00E25169" w:rsidRDefault="00BD10AB" w:rsidP="00BD10AB">
      <w:pPr>
        <w:rPr>
          <w:vanish/>
          <w:sz w:val="28"/>
          <w:szCs w:val="28"/>
        </w:rPr>
      </w:pPr>
    </w:p>
    <w:tbl>
      <w:tblPr>
        <w:tblpPr w:leftFromText="180" w:rightFromText="180" w:vertAnchor="text" w:horzAnchor="margin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E25169" w14:paraId="347D8CAD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1F705BC6" w14:textId="3D43991D" w:rsidR="00BD10AB" w:rsidRPr="00E25169" w:rsidRDefault="001E031E" w:rsidP="001E031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031E">
              <w:rPr>
                <w:rFonts w:hint="cs"/>
                <w:b/>
                <w:bCs/>
                <w:sz w:val="16"/>
                <w:szCs w:val="16"/>
                <w:rtl/>
              </w:rPr>
              <w:t>نصف درجة لكل فقرة</w:t>
            </w:r>
          </w:p>
        </w:tc>
      </w:tr>
      <w:tr w:rsidR="00BD10AB" w:rsidRPr="00E25169" w14:paraId="158A205C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F8AA934" w14:textId="638D6B11" w:rsidR="00BD10AB" w:rsidRPr="00E25169" w:rsidRDefault="001E031E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</w:tbl>
    <w:p w14:paraId="6F08358C" w14:textId="77777777" w:rsidR="00E25169" w:rsidRDefault="00E25169" w:rsidP="00BD10AB">
      <w:pPr>
        <w:jc w:val="lowKashida"/>
        <w:rPr>
          <w:b/>
          <w:bCs/>
          <w:sz w:val="28"/>
          <w:szCs w:val="28"/>
          <w:rtl/>
        </w:rPr>
      </w:pPr>
    </w:p>
    <w:p w14:paraId="28FB2AAE" w14:textId="77777777" w:rsidR="00E25169" w:rsidRPr="00E25169" w:rsidRDefault="00E25169" w:rsidP="00BD10AB">
      <w:pPr>
        <w:jc w:val="lowKashida"/>
        <w:rPr>
          <w:b/>
          <w:bCs/>
          <w:sz w:val="28"/>
          <w:szCs w:val="28"/>
          <w:rtl/>
        </w:rPr>
      </w:pPr>
    </w:p>
    <w:p w14:paraId="46A12190" w14:textId="77777777" w:rsidR="00E25169" w:rsidRPr="00E25169" w:rsidRDefault="00BD10AB" w:rsidP="00BD10AB">
      <w:pPr>
        <w:rPr>
          <w:b/>
          <w:bCs/>
          <w:sz w:val="28"/>
          <w:szCs w:val="28"/>
          <w:u w:val="single"/>
          <w:rtl/>
        </w:rPr>
      </w:pPr>
      <w:r w:rsidRPr="00E25169">
        <w:rPr>
          <w:b/>
          <w:bCs/>
          <w:sz w:val="28"/>
          <w:szCs w:val="28"/>
          <w:u w:val="single"/>
          <w:rtl/>
        </w:rPr>
        <w:t>السؤال الثالث:</w:t>
      </w:r>
    </w:p>
    <w:p w14:paraId="2E916EAD" w14:textId="77777777" w:rsidR="00BD10AB" w:rsidRPr="00E25169" w:rsidRDefault="00E25169" w:rsidP="00BD10AB">
      <w:pPr>
        <w:rPr>
          <w:b/>
          <w:bCs/>
          <w:sz w:val="28"/>
          <w:szCs w:val="28"/>
          <w:u w:val="single"/>
          <w:rtl/>
        </w:rPr>
      </w:pPr>
      <w:r w:rsidRPr="00E25169">
        <w:rPr>
          <w:rFonts w:hint="cs"/>
          <w:b/>
          <w:bCs/>
          <w:sz w:val="28"/>
          <w:szCs w:val="28"/>
          <w:u w:val="single"/>
          <w:rtl/>
        </w:rPr>
        <w:t>1-</w:t>
      </w:r>
      <w:r w:rsidR="00BD10AB" w:rsidRPr="00E2516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BD10AB" w:rsidRPr="00E25169">
        <w:rPr>
          <w:b/>
          <w:bCs/>
          <w:sz w:val="28"/>
          <w:szCs w:val="28"/>
          <w:u w:val="single"/>
          <w:rtl/>
        </w:rPr>
        <w:t>علل</w:t>
      </w:r>
      <w:r w:rsidR="00B67D79">
        <w:rPr>
          <w:rFonts w:hint="cs"/>
          <w:b/>
          <w:bCs/>
          <w:sz w:val="28"/>
          <w:szCs w:val="28"/>
          <w:u w:val="single"/>
          <w:rtl/>
        </w:rPr>
        <w:t>ي</w:t>
      </w:r>
      <w:r w:rsidR="00BD10AB" w:rsidRPr="00E25169">
        <w:rPr>
          <w:b/>
          <w:bCs/>
          <w:sz w:val="28"/>
          <w:szCs w:val="28"/>
          <w:u w:val="single"/>
          <w:rtl/>
        </w:rPr>
        <w:t xml:space="preserve"> لما يأتي: </w:t>
      </w:r>
    </w:p>
    <w:p w14:paraId="1C4FA2C4" w14:textId="09E5FA46" w:rsidR="00BD10AB" w:rsidRPr="00E25169" w:rsidRDefault="003D2D8B" w:rsidP="004F5121">
      <w:pPr>
        <w:ind w:left="567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أ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- </w:t>
      </w:r>
      <w:r w:rsidR="00A00FE9" w:rsidRPr="00E25169">
        <w:rPr>
          <w:rFonts w:hint="cs"/>
          <w:b/>
          <w:bCs/>
          <w:sz w:val="28"/>
          <w:szCs w:val="28"/>
          <w:rtl/>
        </w:rPr>
        <w:t>إعتناء المسلمين ببناء القلاع والحصون</w:t>
      </w:r>
      <w:r w:rsidR="00B67D79">
        <w:rPr>
          <w:rFonts w:hint="cs"/>
          <w:b/>
          <w:bCs/>
          <w:sz w:val="28"/>
          <w:szCs w:val="28"/>
          <w:rtl/>
        </w:rPr>
        <w:t>.</w:t>
      </w:r>
      <w:r w:rsidR="001E031E">
        <w:rPr>
          <w:rFonts w:hint="cs"/>
          <w:b/>
          <w:bCs/>
          <w:sz w:val="28"/>
          <w:szCs w:val="28"/>
          <w:rtl/>
        </w:rPr>
        <w:t xml:space="preserve"> </w:t>
      </w:r>
      <w:bookmarkStart w:id="0" w:name="_Hlk28957130"/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 xml:space="preserve">( نصف درجة ) </w:t>
      </w:r>
      <w:bookmarkEnd w:id="0"/>
    </w:p>
    <w:p w14:paraId="3623EA5B" w14:textId="5B64570F" w:rsidR="00BD10AB" w:rsidRPr="001E031E" w:rsidRDefault="00BD10AB" w:rsidP="00BD10AB">
      <w:pPr>
        <w:ind w:left="360"/>
        <w:rPr>
          <w:b/>
          <w:bCs/>
          <w:color w:val="2E74B5" w:themeColor="accent1" w:themeShade="BF"/>
          <w:sz w:val="28"/>
          <w:szCs w:val="28"/>
          <w:rtl/>
        </w:rPr>
      </w:pP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>.</w:t>
      </w:r>
      <w:r w:rsidR="001E031E"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 للدفاع على أراضي المسلمين </w:t>
      </w:r>
    </w:p>
    <w:p w14:paraId="1AE284E5" w14:textId="1AA086C5" w:rsidR="00BD10AB" w:rsidRPr="00E25169" w:rsidRDefault="003D2D8B" w:rsidP="004F5121">
      <w:pPr>
        <w:ind w:left="360"/>
        <w:rPr>
          <w:b/>
          <w:bCs/>
          <w:sz w:val="28"/>
          <w:szCs w:val="28"/>
        </w:rPr>
      </w:pPr>
      <w:r w:rsidRPr="00E25169">
        <w:rPr>
          <w:rFonts w:hint="cs"/>
          <w:b/>
          <w:bCs/>
          <w:sz w:val="28"/>
          <w:szCs w:val="28"/>
          <w:rtl/>
        </w:rPr>
        <w:t>ب</w:t>
      </w:r>
      <w:r w:rsidR="00BD10AB" w:rsidRPr="00E25169">
        <w:rPr>
          <w:rFonts w:hint="cs"/>
          <w:b/>
          <w:bCs/>
          <w:sz w:val="28"/>
          <w:szCs w:val="28"/>
          <w:rtl/>
        </w:rPr>
        <w:t>-</w:t>
      </w:r>
      <w:r w:rsidR="00A00FE9" w:rsidRPr="00E25169">
        <w:rPr>
          <w:rFonts w:hint="cs"/>
          <w:b/>
          <w:bCs/>
          <w:sz w:val="28"/>
          <w:szCs w:val="28"/>
          <w:rtl/>
        </w:rPr>
        <w:t>تعد اللغة العربية أثرى اللغات, وأكملها في المعاني والألفاظ</w:t>
      </w:r>
      <w:r w:rsidR="00B67D79">
        <w:rPr>
          <w:rFonts w:hint="cs"/>
          <w:b/>
          <w:bCs/>
          <w:sz w:val="28"/>
          <w:szCs w:val="28"/>
          <w:rtl/>
        </w:rPr>
        <w:t>.</w:t>
      </w:r>
      <w:r w:rsidR="001E031E">
        <w:rPr>
          <w:rFonts w:hint="cs"/>
          <w:b/>
          <w:bCs/>
          <w:sz w:val="28"/>
          <w:szCs w:val="28"/>
          <w:rtl/>
        </w:rPr>
        <w:t xml:space="preserve">  </w:t>
      </w:r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>( نصف درجة )</w:t>
      </w:r>
    </w:p>
    <w:p w14:paraId="7F1104E0" w14:textId="7D68D63E" w:rsidR="00BD10AB" w:rsidRPr="00E25169" w:rsidRDefault="001E031E" w:rsidP="00BD10AB">
      <w:pPr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>لكثرة مفرداتها وغنى تعبيراتها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4AF514B6" w14:textId="6A1D8510" w:rsidR="00BD10AB" w:rsidRPr="00E25169" w:rsidRDefault="003D2D8B" w:rsidP="004F5121">
      <w:pPr>
        <w:ind w:left="360"/>
        <w:rPr>
          <w:b/>
          <w:bCs/>
          <w:sz w:val="28"/>
          <w:szCs w:val="28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ج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 -.</w:t>
      </w:r>
      <w:r w:rsidR="007D7069">
        <w:rPr>
          <w:rFonts w:hint="cs"/>
          <w:b/>
          <w:bCs/>
          <w:sz w:val="28"/>
          <w:szCs w:val="28"/>
          <w:rtl/>
        </w:rPr>
        <w:t xml:space="preserve">لماذا </w:t>
      </w:r>
      <w:r w:rsidR="00704BFD" w:rsidRPr="00E25169">
        <w:rPr>
          <w:rFonts w:hint="cs"/>
          <w:b/>
          <w:bCs/>
          <w:sz w:val="28"/>
          <w:szCs w:val="28"/>
          <w:rtl/>
        </w:rPr>
        <w:t>لايشعر سكان الأرض بحركتها</w:t>
      </w:r>
      <w:r w:rsidR="007D7069">
        <w:rPr>
          <w:rFonts w:hint="cs"/>
          <w:b/>
          <w:bCs/>
          <w:sz w:val="28"/>
          <w:szCs w:val="28"/>
          <w:rtl/>
        </w:rPr>
        <w:t>؟</w:t>
      </w:r>
      <w:r w:rsidR="001E031E">
        <w:rPr>
          <w:rFonts w:hint="cs"/>
          <w:b/>
          <w:bCs/>
          <w:sz w:val="28"/>
          <w:szCs w:val="28"/>
          <w:rtl/>
        </w:rPr>
        <w:t xml:space="preserve"> </w:t>
      </w:r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>( نصف درجة )</w:t>
      </w:r>
    </w:p>
    <w:p w14:paraId="37287664" w14:textId="1C0916A4" w:rsidR="00BD10AB" w:rsidRPr="001E031E" w:rsidRDefault="001E031E" w:rsidP="00BD10AB">
      <w:pPr>
        <w:ind w:left="360"/>
        <w:rPr>
          <w:b/>
          <w:bCs/>
          <w:color w:val="2E74B5" w:themeColor="accent1" w:themeShade="BF"/>
          <w:sz w:val="28"/>
          <w:szCs w:val="28"/>
          <w:rtl/>
        </w:rPr>
      </w:pP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لأنها تدور بببطئ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وتدور بصورة منتظمة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ولوجود الجاذبية الأرضية -لأنها تدور بما فيها من أغلفة </w:t>
      </w:r>
    </w:p>
    <w:p w14:paraId="26529FDD" w14:textId="2E51E5B4" w:rsidR="00D13D54" w:rsidRPr="00E25169" w:rsidRDefault="003D2D8B" w:rsidP="004F5121">
      <w:pPr>
        <w:ind w:left="360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د</w:t>
      </w:r>
      <w:r w:rsidR="00BD10AB" w:rsidRPr="00E25169">
        <w:rPr>
          <w:rFonts w:hint="cs"/>
          <w:b/>
          <w:bCs/>
          <w:sz w:val="28"/>
          <w:szCs w:val="28"/>
          <w:rtl/>
        </w:rPr>
        <w:t>-</w:t>
      </w:r>
      <w:r w:rsidR="00D13D54" w:rsidRPr="00E25169">
        <w:rPr>
          <w:rFonts w:hint="cs"/>
          <w:b/>
          <w:bCs/>
          <w:sz w:val="28"/>
          <w:szCs w:val="28"/>
          <w:rtl/>
        </w:rPr>
        <w:t xml:space="preserve"> </w:t>
      </w:r>
      <w:r w:rsidR="007D7069">
        <w:rPr>
          <w:rFonts w:hint="cs"/>
          <w:b/>
          <w:bCs/>
          <w:sz w:val="28"/>
          <w:szCs w:val="28"/>
          <w:rtl/>
        </w:rPr>
        <w:t>وضحي فوائد خطوط الطول, ودوائر العرض</w:t>
      </w:r>
      <w:r w:rsidR="00B67D79">
        <w:rPr>
          <w:rFonts w:hint="cs"/>
          <w:b/>
          <w:bCs/>
          <w:sz w:val="28"/>
          <w:szCs w:val="28"/>
          <w:rtl/>
        </w:rPr>
        <w:t>.</w:t>
      </w:r>
      <w:r w:rsidR="001E031E">
        <w:rPr>
          <w:rFonts w:hint="cs"/>
          <w:b/>
          <w:bCs/>
          <w:sz w:val="28"/>
          <w:szCs w:val="28"/>
          <w:rtl/>
        </w:rPr>
        <w:t xml:space="preserve"> </w:t>
      </w:r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>( نصف درجة )</w:t>
      </w:r>
    </w:p>
    <w:p w14:paraId="4ACBAA57" w14:textId="0036A2CF" w:rsidR="00D13D54" w:rsidRPr="00E25169" w:rsidRDefault="001E031E" w:rsidP="00D13D54">
      <w:pPr>
        <w:ind w:left="360"/>
        <w:rPr>
          <w:b/>
          <w:bCs/>
          <w:sz w:val="28"/>
          <w:szCs w:val="28"/>
          <w:rtl/>
        </w:rPr>
      </w:pP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تحديد المناطق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تحديد الزمن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معرفة المناطق الحرارية في العالم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0252A945" w14:textId="77777777" w:rsidR="00BD10AB" w:rsidRPr="00E25169" w:rsidRDefault="00BD10AB" w:rsidP="004F5121">
      <w:pPr>
        <w:ind w:left="360"/>
        <w:rPr>
          <w:b/>
          <w:bCs/>
          <w:sz w:val="28"/>
          <w:szCs w:val="28"/>
        </w:rPr>
      </w:pPr>
      <w:r w:rsidRPr="00E25169">
        <w:rPr>
          <w:b/>
          <w:bCs/>
          <w:sz w:val="28"/>
          <w:szCs w:val="28"/>
          <w:rtl/>
        </w:rPr>
        <w:tab/>
      </w:r>
    </w:p>
    <w:tbl>
      <w:tblPr>
        <w:tblpPr w:leftFromText="180" w:rightFromText="180" w:vertAnchor="text" w:horzAnchor="margin" w:tblpY="1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7A034C" w:rsidRPr="00E25169" w14:paraId="4EF2B5CF" w14:textId="77777777" w:rsidTr="007A034C">
        <w:trPr>
          <w:trHeight w:val="456"/>
        </w:trPr>
        <w:tc>
          <w:tcPr>
            <w:tcW w:w="993" w:type="dxa"/>
            <w:shd w:val="clear" w:color="auto" w:fill="auto"/>
          </w:tcPr>
          <w:p w14:paraId="3834717E" w14:textId="4E626C0D" w:rsidR="007A034C" w:rsidRPr="00E25169" w:rsidRDefault="001E031E" w:rsidP="007A034C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3</w:t>
            </w:r>
          </w:p>
        </w:tc>
      </w:tr>
      <w:tr w:rsidR="007A034C" w:rsidRPr="00E25169" w14:paraId="331B9EE3" w14:textId="77777777" w:rsidTr="007A034C">
        <w:trPr>
          <w:trHeight w:val="469"/>
        </w:trPr>
        <w:tc>
          <w:tcPr>
            <w:tcW w:w="993" w:type="dxa"/>
            <w:shd w:val="clear" w:color="auto" w:fill="auto"/>
          </w:tcPr>
          <w:p w14:paraId="5035982C" w14:textId="77777777" w:rsidR="007A034C" w:rsidRPr="00E25169" w:rsidRDefault="007A034C" w:rsidP="007A034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</w:tbl>
    <w:p w14:paraId="45AB2835" w14:textId="77777777" w:rsidR="00BD10AB" w:rsidRPr="00E25169" w:rsidRDefault="007A034C" w:rsidP="00BD10AB">
      <w:pPr>
        <w:ind w:left="360"/>
        <w:rPr>
          <w:b/>
          <w:bCs/>
          <w:sz w:val="28"/>
          <w:szCs w:val="28"/>
          <w:u w:val="single"/>
        </w:rPr>
      </w:pPr>
      <w:r w:rsidRPr="00E2516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E25169" w:rsidRPr="00E25169">
        <w:rPr>
          <w:rFonts w:hint="cs"/>
          <w:b/>
          <w:bCs/>
          <w:sz w:val="28"/>
          <w:szCs w:val="28"/>
          <w:u w:val="single"/>
          <w:rtl/>
        </w:rPr>
        <w:t>2-</w:t>
      </w:r>
      <w:r w:rsidR="00D13D54" w:rsidRPr="00E25169">
        <w:rPr>
          <w:rFonts w:hint="cs"/>
          <w:b/>
          <w:bCs/>
          <w:sz w:val="28"/>
          <w:szCs w:val="28"/>
          <w:u w:val="single"/>
          <w:rtl/>
        </w:rPr>
        <w:t>ماالمصطلح الجغرافي لكل من ؟</w:t>
      </w:r>
    </w:p>
    <w:p w14:paraId="52324681" w14:textId="03FBD6A0" w:rsidR="00BD10AB" w:rsidRPr="00E25169" w:rsidRDefault="00D13D54" w:rsidP="00D13D54">
      <w:pPr>
        <w:ind w:left="360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أ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- </w:t>
      </w:r>
      <w:r w:rsidRPr="00E25169">
        <w:rPr>
          <w:rFonts w:hint="cs"/>
          <w:b/>
          <w:bCs/>
          <w:sz w:val="28"/>
          <w:szCs w:val="28"/>
          <w:rtl/>
        </w:rPr>
        <w:t>ماعلى سطح الأرض من مرتفعات ومنخفضات.   (....</w:t>
      </w:r>
      <w:r w:rsidR="001E031E"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>سطح الأرض</w:t>
      </w:r>
      <w:r w:rsidRPr="00E25169">
        <w:rPr>
          <w:rFonts w:hint="cs"/>
          <w:b/>
          <w:bCs/>
          <w:sz w:val="28"/>
          <w:szCs w:val="28"/>
          <w:rtl/>
        </w:rPr>
        <w:t>...)</w:t>
      </w:r>
      <w:r w:rsidR="001E031E">
        <w:rPr>
          <w:rFonts w:hint="cs"/>
          <w:b/>
          <w:bCs/>
          <w:sz w:val="28"/>
          <w:szCs w:val="28"/>
          <w:rtl/>
        </w:rPr>
        <w:t xml:space="preserve"> </w:t>
      </w:r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>( نصف درجة )</w:t>
      </w:r>
    </w:p>
    <w:p w14:paraId="6DC7A71D" w14:textId="1D8F515A" w:rsidR="00BD10AB" w:rsidRPr="00E25169" w:rsidRDefault="00D13D54" w:rsidP="004F5121">
      <w:pPr>
        <w:ind w:left="360"/>
        <w:rPr>
          <w:rFonts w:hint="cs"/>
          <w:b/>
          <w:bCs/>
          <w:sz w:val="28"/>
          <w:szCs w:val="28"/>
          <w:rtl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ب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 </w:t>
      </w:r>
      <w:r w:rsidRPr="00E25169">
        <w:rPr>
          <w:b/>
          <w:bCs/>
          <w:sz w:val="28"/>
          <w:szCs w:val="28"/>
          <w:rtl/>
        </w:rPr>
        <w:t>–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 </w:t>
      </w:r>
      <w:r w:rsidRPr="00E25169">
        <w:rPr>
          <w:rFonts w:hint="cs"/>
          <w:b/>
          <w:bCs/>
          <w:sz w:val="28"/>
          <w:szCs w:val="28"/>
          <w:rtl/>
        </w:rPr>
        <w:t>نجم كروي غازي ملتهب يشع حرارةً وضوءاً, ويدور حوله عدد من الكواكب.    (......</w:t>
      </w:r>
      <w:r w:rsidR="001E031E"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>الشمس</w:t>
      </w:r>
      <w:r w:rsidRPr="00E25169">
        <w:rPr>
          <w:rFonts w:hint="cs"/>
          <w:b/>
          <w:bCs/>
          <w:sz w:val="28"/>
          <w:szCs w:val="28"/>
          <w:rtl/>
        </w:rPr>
        <w:t>...)</w:t>
      </w:r>
      <w:r w:rsidR="001E031E">
        <w:rPr>
          <w:rFonts w:hint="cs"/>
          <w:b/>
          <w:bCs/>
          <w:sz w:val="28"/>
          <w:szCs w:val="28"/>
          <w:rtl/>
        </w:rPr>
        <w:t xml:space="preserve">  </w:t>
      </w:r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>( نصف درجة )</w:t>
      </w:r>
    </w:p>
    <w:p w14:paraId="1F630517" w14:textId="77777777" w:rsidR="00E25169" w:rsidRDefault="00E25169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34C6F914" w14:textId="77777777" w:rsidR="00185C0F" w:rsidRDefault="00185C0F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504E572C" w14:textId="77777777" w:rsidR="007A034C" w:rsidRPr="00E25169" w:rsidRDefault="007A034C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687303D4" w14:textId="77777777" w:rsidR="00E25169" w:rsidRPr="00E25169" w:rsidRDefault="00BD10AB" w:rsidP="00E766DB">
      <w:pPr>
        <w:jc w:val="lowKashida"/>
        <w:rPr>
          <w:b/>
          <w:bCs/>
          <w:sz w:val="28"/>
          <w:szCs w:val="28"/>
          <w:u w:val="single"/>
          <w:rtl/>
        </w:rPr>
      </w:pPr>
      <w:r w:rsidRPr="00E25169">
        <w:rPr>
          <w:b/>
          <w:bCs/>
          <w:sz w:val="28"/>
          <w:szCs w:val="28"/>
          <w:u w:val="single"/>
          <w:rtl/>
        </w:rPr>
        <w:t>السؤال ال</w:t>
      </w:r>
      <w:r w:rsidRPr="00E25169">
        <w:rPr>
          <w:rFonts w:hint="cs"/>
          <w:b/>
          <w:bCs/>
          <w:sz w:val="28"/>
          <w:szCs w:val="28"/>
          <w:u w:val="single"/>
          <w:rtl/>
        </w:rPr>
        <w:t>رابع</w:t>
      </w:r>
      <w:r w:rsidRPr="00E25169">
        <w:rPr>
          <w:b/>
          <w:bCs/>
          <w:sz w:val="28"/>
          <w:szCs w:val="28"/>
          <w:u w:val="single"/>
          <w:rtl/>
        </w:rPr>
        <w:t>:</w:t>
      </w:r>
    </w:p>
    <w:p w14:paraId="1F66DBD8" w14:textId="77777777" w:rsidR="00834B9A" w:rsidRPr="00E25169" w:rsidRDefault="00BD10AB" w:rsidP="00834B9A">
      <w:pPr>
        <w:jc w:val="lowKashida"/>
        <w:rPr>
          <w:b/>
          <w:bCs/>
          <w:sz w:val="28"/>
          <w:szCs w:val="28"/>
          <w:u w:val="single"/>
          <w:rtl/>
        </w:rPr>
      </w:pPr>
      <w:r w:rsidRPr="00E2516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E25169" w:rsidRPr="00E25169">
        <w:rPr>
          <w:rFonts w:hint="cs"/>
          <w:b/>
          <w:bCs/>
          <w:sz w:val="28"/>
          <w:szCs w:val="28"/>
          <w:u w:val="single"/>
          <w:rtl/>
        </w:rPr>
        <w:t>1-</w:t>
      </w:r>
      <w:r w:rsidR="00E766DB" w:rsidRPr="00E25169">
        <w:rPr>
          <w:rFonts w:hint="cs"/>
          <w:b/>
          <w:bCs/>
          <w:sz w:val="28"/>
          <w:szCs w:val="28"/>
          <w:u w:val="single"/>
          <w:rtl/>
        </w:rPr>
        <w:t>عددي لما يلي (أثنين فقط):</w:t>
      </w:r>
    </w:p>
    <w:p w14:paraId="480CC2A9" w14:textId="1C5C567E" w:rsidR="00BD10AB" w:rsidRPr="00E25169" w:rsidRDefault="003D2D8B" w:rsidP="004F5121">
      <w:pPr>
        <w:ind w:left="360"/>
        <w:rPr>
          <w:b/>
          <w:bCs/>
          <w:sz w:val="28"/>
          <w:szCs w:val="28"/>
        </w:rPr>
      </w:pPr>
      <w:r w:rsidRPr="00E25169">
        <w:rPr>
          <w:rFonts w:hint="cs"/>
          <w:b/>
          <w:bCs/>
          <w:sz w:val="28"/>
          <w:szCs w:val="28"/>
          <w:rtl/>
        </w:rPr>
        <w:t>أ</w:t>
      </w:r>
      <w:r w:rsidR="00BD10AB" w:rsidRPr="00E25169">
        <w:rPr>
          <w:rFonts w:hint="cs"/>
          <w:b/>
          <w:bCs/>
          <w:sz w:val="28"/>
          <w:szCs w:val="28"/>
          <w:rtl/>
        </w:rPr>
        <w:t>-.</w:t>
      </w:r>
      <w:r w:rsidR="00E766DB" w:rsidRPr="00E25169">
        <w:rPr>
          <w:rFonts w:hint="cs"/>
          <w:b/>
          <w:bCs/>
          <w:sz w:val="28"/>
          <w:szCs w:val="28"/>
          <w:rtl/>
        </w:rPr>
        <w:t>خصائص كواكب المجموعة الشمسية</w:t>
      </w:r>
      <w:r w:rsidR="00834B9A" w:rsidRPr="001E031E">
        <w:rPr>
          <w:rFonts w:hint="cs"/>
          <w:b/>
          <w:bCs/>
          <w:color w:val="C00000"/>
          <w:sz w:val="28"/>
          <w:szCs w:val="28"/>
          <w:rtl/>
        </w:rPr>
        <w:t>.</w:t>
      </w:r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bookmarkStart w:id="1" w:name="_Hlk28957683"/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>( درجة فقط )</w:t>
      </w:r>
    </w:p>
    <w:bookmarkEnd w:id="1"/>
    <w:p w14:paraId="2C94BB64" w14:textId="20C24802" w:rsidR="00BD10AB" w:rsidRPr="001E031E" w:rsidRDefault="001E031E" w:rsidP="00BD10AB">
      <w:pPr>
        <w:ind w:left="360"/>
        <w:rPr>
          <w:b/>
          <w:bCs/>
          <w:color w:val="2E74B5" w:themeColor="accent1" w:themeShade="BF"/>
          <w:sz w:val="28"/>
          <w:szCs w:val="28"/>
        </w:rPr>
      </w:pP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تستمد الحرارة والضوء من الشمس -جميعها كروية الشكل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تدور حول الشمس  - </w:t>
      </w:r>
      <w:r w:rsidR="00BD10AB" w:rsidRPr="001E031E">
        <w:rPr>
          <w:b/>
          <w:bCs/>
          <w:color w:val="2E74B5" w:themeColor="accent1" w:themeShade="BF"/>
          <w:sz w:val="28"/>
          <w:szCs w:val="28"/>
          <w:rtl/>
        </w:rPr>
        <w:t>...</w:t>
      </w:r>
    </w:p>
    <w:p w14:paraId="60E5B7AE" w14:textId="2DD31D06" w:rsidR="00BD10AB" w:rsidRPr="00E25169" w:rsidRDefault="003D2D8B" w:rsidP="001E031E">
      <w:pPr>
        <w:ind w:left="360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ب</w:t>
      </w:r>
      <w:r w:rsidR="00BD10AB" w:rsidRPr="00E25169">
        <w:rPr>
          <w:rFonts w:hint="cs"/>
          <w:b/>
          <w:bCs/>
          <w:sz w:val="28"/>
          <w:szCs w:val="28"/>
          <w:rtl/>
        </w:rPr>
        <w:t>-</w:t>
      </w:r>
      <w:r w:rsidR="00E766DB" w:rsidRPr="00E25169">
        <w:rPr>
          <w:rFonts w:hint="cs"/>
          <w:b/>
          <w:bCs/>
          <w:sz w:val="28"/>
          <w:szCs w:val="28"/>
          <w:rtl/>
        </w:rPr>
        <w:t xml:space="preserve"> صناعات عرفتها الحضارة المصرية القديمة</w:t>
      </w:r>
      <w:r w:rsidR="00834B9A">
        <w:rPr>
          <w:rFonts w:hint="cs"/>
          <w:b/>
          <w:bCs/>
          <w:sz w:val="28"/>
          <w:szCs w:val="28"/>
          <w:rtl/>
        </w:rPr>
        <w:t>.</w:t>
      </w:r>
      <w:r w:rsidR="001E031E">
        <w:rPr>
          <w:rFonts w:hint="cs"/>
          <w:b/>
          <w:bCs/>
          <w:sz w:val="28"/>
          <w:szCs w:val="28"/>
          <w:rtl/>
        </w:rPr>
        <w:t xml:space="preserve">  </w:t>
      </w:r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>( درجة فقط )</w:t>
      </w:r>
    </w:p>
    <w:p w14:paraId="67C46B92" w14:textId="129530D4" w:rsidR="00BD10AB" w:rsidRPr="001E031E" w:rsidRDefault="001E031E" w:rsidP="00BD10AB">
      <w:pPr>
        <w:ind w:left="360"/>
        <w:rPr>
          <w:b/>
          <w:bCs/>
          <w:color w:val="2E74B5" w:themeColor="accent1" w:themeShade="BF"/>
          <w:sz w:val="28"/>
          <w:szCs w:val="28"/>
          <w:rtl/>
        </w:rPr>
      </w:pP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ورق البردي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التحنيط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المنسوجات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الفخار والزجاج </w:t>
      </w:r>
    </w:p>
    <w:p w14:paraId="717C48F0" w14:textId="79C55DA5" w:rsidR="00834B9A" w:rsidRPr="001E031E" w:rsidRDefault="00E766DB" w:rsidP="001E031E">
      <w:pPr>
        <w:ind w:left="360"/>
        <w:rPr>
          <w:b/>
          <w:bCs/>
          <w:sz w:val="28"/>
          <w:szCs w:val="28"/>
          <w:rtl/>
        </w:rPr>
      </w:pPr>
      <w:r w:rsidRPr="001E031E">
        <w:rPr>
          <w:rFonts w:hint="cs"/>
          <w:b/>
          <w:bCs/>
          <w:sz w:val="28"/>
          <w:szCs w:val="28"/>
          <w:rtl/>
        </w:rPr>
        <w:t>.</w:t>
      </w:r>
      <w:r w:rsidR="007D7069" w:rsidRPr="001E031E">
        <w:rPr>
          <w:rFonts w:hint="cs"/>
          <w:b/>
          <w:bCs/>
          <w:sz w:val="28"/>
          <w:szCs w:val="28"/>
          <w:rtl/>
        </w:rPr>
        <w:t xml:space="preserve">ج- </w:t>
      </w:r>
      <w:r w:rsidR="00834B9A" w:rsidRPr="001E031E">
        <w:rPr>
          <w:rFonts w:hint="cs"/>
          <w:b/>
          <w:bCs/>
          <w:sz w:val="28"/>
          <w:szCs w:val="28"/>
          <w:rtl/>
        </w:rPr>
        <w:t>فوائد التخطيط</w:t>
      </w:r>
      <w:r w:rsidR="00834B9A"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>.</w:t>
      </w:r>
      <w:r w:rsid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</w:t>
      </w:r>
      <w:r w:rsidR="001E031E" w:rsidRPr="001E031E">
        <w:rPr>
          <w:rFonts w:hint="cs"/>
          <w:b/>
          <w:bCs/>
          <w:color w:val="C00000"/>
          <w:sz w:val="28"/>
          <w:szCs w:val="28"/>
          <w:rtl/>
        </w:rPr>
        <w:t>( درجة فقط )</w:t>
      </w:r>
    </w:p>
    <w:p w14:paraId="4AF2DC23" w14:textId="70C7F544" w:rsidR="001E031E" w:rsidRPr="001E031E" w:rsidRDefault="001E031E" w:rsidP="007D7069">
      <w:pPr>
        <w:ind w:left="360"/>
        <w:rPr>
          <w:b/>
          <w:bCs/>
          <w:color w:val="2E74B5" w:themeColor="accent1" w:themeShade="BF"/>
          <w:sz w:val="28"/>
          <w:szCs w:val="28"/>
          <w:rtl/>
        </w:rPr>
      </w:pP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النجاح والتفوق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التعرف على مايجب علينا فعله من أعمال ومتى ينبغي ان نفعلها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بناء شخصيتنا الوطنية الناجحة </w:t>
      </w:r>
      <w:r w:rsidRPr="001E031E">
        <w:rPr>
          <w:b/>
          <w:bCs/>
          <w:color w:val="2E74B5" w:themeColor="accent1" w:themeShade="BF"/>
          <w:sz w:val="28"/>
          <w:szCs w:val="28"/>
          <w:rtl/>
        </w:rPr>
        <w:t>–</w:t>
      </w:r>
      <w:r w:rsidRPr="001E031E">
        <w:rPr>
          <w:rFonts w:hint="cs"/>
          <w:b/>
          <w:bCs/>
          <w:color w:val="2E74B5" w:themeColor="accent1" w:themeShade="BF"/>
          <w:sz w:val="28"/>
          <w:szCs w:val="28"/>
          <w:rtl/>
        </w:rPr>
        <w:t xml:space="preserve"> الاستمتاع بالوقت دون الشعور بالذنب .</w:t>
      </w:r>
    </w:p>
    <w:tbl>
      <w:tblPr>
        <w:tblpPr w:leftFromText="180" w:rightFromText="180" w:vertAnchor="text" w:horzAnchor="page" w:tblpX="1023" w:tblpY="20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7A034C" w:rsidRPr="00E25169" w14:paraId="553206BA" w14:textId="77777777" w:rsidTr="007A034C">
        <w:trPr>
          <w:trHeight w:val="456"/>
        </w:trPr>
        <w:tc>
          <w:tcPr>
            <w:tcW w:w="993" w:type="dxa"/>
            <w:shd w:val="clear" w:color="auto" w:fill="auto"/>
          </w:tcPr>
          <w:p w14:paraId="48072562" w14:textId="488A4A25" w:rsidR="007A034C" w:rsidRPr="00E25169" w:rsidRDefault="001E031E" w:rsidP="007A034C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3</w:t>
            </w:r>
          </w:p>
        </w:tc>
      </w:tr>
      <w:tr w:rsidR="007A034C" w:rsidRPr="00E25169" w14:paraId="546272AA" w14:textId="77777777" w:rsidTr="007A034C">
        <w:trPr>
          <w:trHeight w:val="469"/>
        </w:trPr>
        <w:tc>
          <w:tcPr>
            <w:tcW w:w="993" w:type="dxa"/>
            <w:shd w:val="clear" w:color="auto" w:fill="auto"/>
          </w:tcPr>
          <w:p w14:paraId="7B38FD83" w14:textId="77777777" w:rsidR="007A034C" w:rsidRPr="00E25169" w:rsidRDefault="007A034C" w:rsidP="007A034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</w:tbl>
    <w:p w14:paraId="5FD5C922" w14:textId="77777777" w:rsidR="00BD10AB" w:rsidRPr="00E25169" w:rsidRDefault="00B6635C" w:rsidP="00BD10AB">
      <w:pPr>
        <w:ind w:left="360"/>
        <w:rPr>
          <w:b/>
          <w:bCs/>
          <w:sz w:val="28"/>
          <w:szCs w:val="28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</w:t>
      </w:r>
    </w:p>
    <w:p w14:paraId="27921457" w14:textId="77777777" w:rsidR="00BD10AB" w:rsidRPr="00E25169" w:rsidRDefault="00E766DB" w:rsidP="003D2D8B">
      <w:pPr>
        <w:rPr>
          <w:b/>
          <w:bCs/>
          <w:sz w:val="28"/>
          <w:szCs w:val="28"/>
        </w:rPr>
      </w:pPr>
      <w:r w:rsidRPr="00E25169">
        <w:rPr>
          <w:rFonts w:hint="cs"/>
          <w:b/>
          <w:bCs/>
          <w:sz w:val="28"/>
          <w:szCs w:val="28"/>
          <w:rtl/>
        </w:rPr>
        <w:t>.</w:t>
      </w:r>
    </w:p>
    <w:p w14:paraId="2A23122B" w14:textId="77777777" w:rsidR="00BD10AB" w:rsidRPr="00E25169" w:rsidRDefault="00E766DB" w:rsidP="00BD10AB">
      <w:pPr>
        <w:ind w:left="360"/>
        <w:rPr>
          <w:b/>
          <w:bCs/>
          <w:sz w:val="28"/>
          <w:szCs w:val="28"/>
        </w:rPr>
      </w:pPr>
      <w:r w:rsidRPr="00E25169">
        <w:rPr>
          <w:rFonts w:hint="cs"/>
          <w:b/>
          <w:bCs/>
          <w:sz w:val="28"/>
          <w:szCs w:val="28"/>
          <w:rtl/>
        </w:rPr>
        <w:t>.</w:t>
      </w:r>
    </w:p>
    <w:p w14:paraId="1E7CB6D1" w14:textId="77777777" w:rsidR="00BD10AB" w:rsidRPr="00E25169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317E366F" w14:textId="77777777" w:rsidR="00BD10AB" w:rsidRPr="00E25169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51FB173E" w14:textId="77777777" w:rsidR="00B6635C" w:rsidRPr="00E25169" w:rsidRDefault="00B6635C" w:rsidP="00BD10AB">
      <w:pPr>
        <w:jc w:val="center"/>
        <w:rPr>
          <w:b/>
          <w:bCs/>
          <w:sz w:val="28"/>
          <w:szCs w:val="28"/>
          <w:rtl/>
        </w:rPr>
      </w:pPr>
    </w:p>
    <w:p w14:paraId="28B773FA" w14:textId="77777777" w:rsidR="007A034C" w:rsidRPr="00E25169" w:rsidRDefault="007A034C" w:rsidP="00BD10AB">
      <w:pPr>
        <w:jc w:val="center"/>
        <w:rPr>
          <w:b/>
          <w:bCs/>
          <w:sz w:val="28"/>
          <w:szCs w:val="28"/>
          <w:rtl/>
        </w:rPr>
      </w:pPr>
    </w:p>
    <w:p w14:paraId="20E8F81E" w14:textId="77777777" w:rsidR="009A4D59" w:rsidRPr="00E25169" w:rsidRDefault="00BD10AB" w:rsidP="00BD10AB">
      <w:pPr>
        <w:jc w:val="center"/>
        <w:rPr>
          <w:b/>
          <w:bCs/>
          <w:sz w:val="28"/>
          <w:szCs w:val="28"/>
          <w:rtl/>
        </w:rPr>
      </w:pPr>
      <w:r w:rsidRPr="00E25169">
        <w:rPr>
          <w:b/>
          <w:bCs/>
          <w:sz w:val="28"/>
          <w:szCs w:val="28"/>
          <w:rtl/>
        </w:rPr>
        <w:t xml:space="preserve">انتهت الأسئلة ,,,,, </w:t>
      </w:r>
      <w:r w:rsidRPr="00E25169">
        <w:rPr>
          <w:rFonts w:hint="cs"/>
          <w:b/>
          <w:bCs/>
          <w:sz w:val="28"/>
          <w:szCs w:val="28"/>
          <w:rtl/>
        </w:rPr>
        <w:t>وفقك الله.</w:t>
      </w:r>
    </w:p>
    <w:p w14:paraId="24835684" w14:textId="77777777" w:rsidR="009A4D59" w:rsidRPr="00E25169" w:rsidRDefault="007A034C" w:rsidP="007A034C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معلمة المادة/ نسرين الصغير </w:t>
      </w:r>
    </w:p>
    <w:p w14:paraId="5D9AC198" w14:textId="77777777" w:rsidR="009A4D59" w:rsidRPr="00E25169" w:rsidRDefault="009A4D59" w:rsidP="009A4D59">
      <w:pPr>
        <w:jc w:val="lowKashida"/>
        <w:rPr>
          <w:b/>
          <w:bCs/>
          <w:sz w:val="28"/>
          <w:szCs w:val="28"/>
          <w:rtl/>
        </w:rPr>
      </w:pPr>
    </w:p>
    <w:sectPr w:rsidR="009A4D59" w:rsidRPr="00E25169" w:rsidSect="003524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63194" w14:textId="77777777" w:rsidR="00A40C35" w:rsidRDefault="00A40C35" w:rsidP="00A92AB4">
      <w:r>
        <w:separator/>
      </w:r>
    </w:p>
  </w:endnote>
  <w:endnote w:type="continuationSeparator" w:id="0">
    <w:p w14:paraId="5CE5AFB4" w14:textId="77777777" w:rsidR="00A40C35" w:rsidRDefault="00A40C35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864CD023-6976-4BE4-AC00-6401083D7DB0}"/>
    <w:embedBold r:id="rId2" w:fontKey="{D960E001-E156-4E42-996F-11D518BE72D7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CFEF371-FEC1-409C-9BF0-3402EEEE88A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C25BBC4-01F4-458A-AAB9-EBCAFEC970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798DCEE-ACEF-456D-8D78-61F1EA0A97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8FB64" w14:textId="77777777" w:rsidR="008A3EE3" w:rsidRDefault="008A3EE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708C4" w14:textId="77777777" w:rsidR="00ED5D3E" w:rsidRDefault="00ED5D3E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FF376C" wp14:editId="1EFDE85A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A8B3F" w14:textId="77777777" w:rsidR="00ED5D3E" w:rsidRPr="00374657" w:rsidRDefault="00ED5D3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56FCDA0F" w14:textId="77777777" w:rsidR="00ED5D3E" w:rsidRPr="00374657" w:rsidRDefault="00ED5D3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D465A20" w14:textId="77777777" w:rsidR="00ED5D3E" w:rsidRPr="00374657" w:rsidRDefault="00ED5D3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EFC4DF3" w14:textId="77777777" w:rsidR="00ED5D3E" w:rsidRPr="00374657" w:rsidRDefault="00ED5D3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F376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" filled="f" stroked="f">
              <v:textbox>
                <w:txbxContent>
                  <w:p w14:paraId="6E3A8B3F" w14:textId="77777777" w:rsidR="00ED5D3E" w:rsidRPr="00374657" w:rsidRDefault="00ED5D3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56FCDA0F" w14:textId="77777777" w:rsidR="00ED5D3E" w:rsidRPr="00374657" w:rsidRDefault="00ED5D3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D465A20" w14:textId="77777777" w:rsidR="00ED5D3E" w:rsidRPr="00374657" w:rsidRDefault="00ED5D3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4EFC4DF3" w14:textId="77777777" w:rsidR="00ED5D3E" w:rsidRPr="00374657" w:rsidRDefault="00ED5D3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C78E6E" wp14:editId="3BAFBB3F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28C32" w14:textId="77777777" w:rsidR="00ED5D3E" w:rsidRPr="00374657" w:rsidRDefault="00ED5D3E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DA91F2D" w14:textId="77777777" w:rsidR="00ED5D3E" w:rsidRPr="00374657" w:rsidRDefault="00ED5D3E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C78E6E"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06628C32" w14:textId="77777777" w:rsidR="00ED5D3E" w:rsidRPr="00374657" w:rsidRDefault="00ED5D3E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DA91F2D" w14:textId="77777777" w:rsidR="00ED5D3E" w:rsidRPr="00374657" w:rsidRDefault="00ED5D3E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A3667" w14:textId="77777777" w:rsidR="00ED5D3E" w:rsidRDefault="00ED5D3E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D03C1D" wp14:editId="349EFBAE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64168" w14:textId="77777777" w:rsidR="00ED5D3E" w:rsidRPr="00374657" w:rsidRDefault="00ED5D3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5657F7DD" w14:textId="77777777" w:rsidR="00ED5D3E" w:rsidRPr="00374657" w:rsidRDefault="00ED5D3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7CCC543" w14:textId="77777777" w:rsidR="00ED5D3E" w:rsidRPr="00374657" w:rsidRDefault="00ED5D3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5B84500" w14:textId="77777777" w:rsidR="00ED5D3E" w:rsidRPr="00374657" w:rsidRDefault="00ED5D3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03C1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" filled="f" stroked="f">
              <v:textbox>
                <w:txbxContent>
                  <w:p w14:paraId="23964168" w14:textId="77777777" w:rsidR="00ED5D3E" w:rsidRPr="00374657" w:rsidRDefault="00ED5D3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5657F7DD" w14:textId="77777777" w:rsidR="00ED5D3E" w:rsidRPr="00374657" w:rsidRDefault="00ED5D3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7CCC543" w14:textId="77777777" w:rsidR="00ED5D3E" w:rsidRPr="00374657" w:rsidRDefault="00ED5D3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5B84500" w14:textId="77777777" w:rsidR="00ED5D3E" w:rsidRPr="00374657" w:rsidRDefault="00ED5D3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229FF34" wp14:editId="30304230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18C4C" w14:textId="77777777" w:rsidR="00ED5D3E" w:rsidRPr="00374657" w:rsidRDefault="00ED5D3E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290031F" w14:textId="77777777" w:rsidR="00ED5D3E" w:rsidRPr="00374657" w:rsidRDefault="00ED5D3E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29FF34"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2AA18C4C" w14:textId="77777777" w:rsidR="00ED5D3E" w:rsidRPr="00374657" w:rsidRDefault="00ED5D3E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290031F" w14:textId="77777777" w:rsidR="00ED5D3E" w:rsidRPr="00374657" w:rsidRDefault="00ED5D3E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67EC2D" wp14:editId="1BDC51CB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9982BC0" w14:textId="77777777" w:rsidR="00ED5D3E" w:rsidRPr="00021D6D" w:rsidRDefault="00ED5D3E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67EC2D" id="مربع نص 4" o:spid="_x0000_s103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29982BC0" w14:textId="77777777" w:rsidR="00ED5D3E" w:rsidRPr="00021D6D" w:rsidRDefault="00ED5D3E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3E73F" w14:textId="77777777" w:rsidR="00A40C35" w:rsidRDefault="00A40C35" w:rsidP="00A92AB4">
      <w:r>
        <w:separator/>
      </w:r>
    </w:p>
  </w:footnote>
  <w:footnote w:type="continuationSeparator" w:id="0">
    <w:p w14:paraId="031E6D6C" w14:textId="77777777" w:rsidR="00A40C35" w:rsidRDefault="00A40C35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80924" w14:textId="77777777" w:rsidR="008A3EE3" w:rsidRDefault="008A3EE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BF8DE" w14:textId="77777777" w:rsidR="00ED5D3E" w:rsidRDefault="00ED5D3E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9C506A" wp14:editId="7AC59C04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F72BA9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ED5D3E" w:rsidRPr="004A5331" w14:paraId="7CA931E3" w14:textId="77777777" w:rsidTr="0081096D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8088352" w14:textId="77777777" w:rsidR="00ED5D3E" w:rsidRPr="00CB7830" w:rsidRDefault="00ED5D3E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79A2CABC" w14:textId="77777777" w:rsidR="00ED5D3E" w:rsidRPr="00CB7830" w:rsidRDefault="00ED5D3E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75488881" w14:textId="77777777" w:rsidR="00ED5D3E" w:rsidRPr="00CB7830" w:rsidRDefault="00ED5D3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AA9A097" w14:textId="77777777" w:rsidR="00ED5D3E" w:rsidRPr="00CB7830" w:rsidRDefault="00ED5D3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5882B811" w14:textId="77777777" w:rsidR="00ED5D3E" w:rsidRPr="00CB7830" w:rsidRDefault="00ED5D3E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29DC3DB7" w14:textId="77777777" w:rsidR="00ED5D3E" w:rsidRPr="00CF70DF" w:rsidRDefault="00ED5D3E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FAF3CF2" wp14:editId="60C200AE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B210F" w14:textId="77777777" w:rsidR="00ED5D3E" w:rsidRDefault="00ED5D3E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AF3CF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0C5B210F" w14:textId="77777777" w:rsidR="00ED5D3E" w:rsidRDefault="00ED5D3E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13871A5" w14:textId="77777777" w:rsidR="00ED5D3E" w:rsidRDefault="00ED5D3E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0DA0FB37" wp14:editId="73D224F3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D6C8A73" w14:textId="77777777" w:rsidR="00ED5D3E" w:rsidRDefault="00ED5D3E" w:rsidP="00887674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780850DE" w14:textId="77777777" w:rsidR="00ED5D3E" w:rsidRDefault="00ED5D3E" w:rsidP="00887674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1441هـ</w:t>
          </w:r>
        </w:p>
        <w:p w14:paraId="72133A06" w14:textId="77777777" w:rsidR="00ED5D3E" w:rsidRPr="0067565F" w:rsidRDefault="00ED5D3E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66A5EF3D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6D7E921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175508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25D6AB" w14:textId="77777777" w:rsidR="00ED5D3E" w:rsidRPr="00816F73" w:rsidRDefault="00ED5D3E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ED5D3E" w:rsidRPr="004A5331" w14:paraId="12C6D6F3" w14:textId="77777777" w:rsidTr="0081096D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1EBD485" w14:textId="77777777" w:rsidR="00ED5D3E" w:rsidRPr="00FF44B1" w:rsidRDefault="00ED5D3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4499F4" w14:textId="77777777" w:rsidR="00ED5D3E" w:rsidRPr="00FF44B1" w:rsidRDefault="00ED5D3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15D302DB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B21548A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28B508D4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4206690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2A0B68F9" w14:textId="77777777" w:rsidR="00ED5D3E" w:rsidRPr="00816F73" w:rsidRDefault="00ED5D3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D5D3E" w:rsidRPr="004A5331" w14:paraId="54327962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130EE7C" w14:textId="77777777" w:rsidR="00ED5D3E" w:rsidRPr="00FF44B1" w:rsidRDefault="00ED5D3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D39EC73" w14:textId="77777777" w:rsidR="00ED5D3E" w:rsidRPr="00FF44B1" w:rsidRDefault="00ED5D3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230FD13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C69A124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B579063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94AE32F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18FA44EA" w14:textId="77777777" w:rsidR="00ED5D3E" w:rsidRPr="00816F73" w:rsidRDefault="00ED5D3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D5D3E" w:rsidRPr="004A5331" w14:paraId="02E7EFFD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2F677D2B" w14:textId="77777777" w:rsidR="00ED5D3E" w:rsidRPr="00FF44B1" w:rsidRDefault="00ED5D3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3039A8EC" w14:textId="77777777" w:rsidR="00ED5D3E" w:rsidRPr="00FF44B1" w:rsidRDefault="00ED5D3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F123875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90CA85C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25A3B2AE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140A8E36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73FE6EA7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D5D3E" w:rsidRPr="004A5331" w14:paraId="291B78A5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6EE5F01" w14:textId="77777777" w:rsidR="00ED5D3E" w:rsidRPr="004A5331" w:rsidRDefault="00ED5D3E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BF75A4" w14:textId="77777777" w:rsidR="00ED5D3E" w:rsidRPr="004A5331" w:rsidRDefault="00ED5D3E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391101F9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C858ECA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0AC3B35A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0C4409D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53EF945C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D5D3E" w:rsidRPr="004A5331" w14:paraId="7EE27EA7" w14:textId="77777777" w:rsidTr="0081096D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1DF02903" w14:textId="77777777" w:rsidR="00ED5D3E" w:rsidRPr="00CB7830" w:rsidRDefault="00ED5D3E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21620E1E" w14:textId="77777777" w:rsidR="00ED5D3E" w:rsidRPr="004A5331" w:rsidRDefault="00ED5D3E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>
            <w:rPr>
              <w:rFonts w:cs="AL-Mohanad Bold" w:hint="cs"/>
              <w:sz w:val="28"/>
              <w:szCs w:val="28"/>
              <w:rtl/>
            </w:rPr>
            <w:t xml:space="preserve">أولى متوسط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49C446F3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9E2BF02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AC66453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0803B1A0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0C20911" w14:textId="77777777" w:rsidR="00ED5D3E" w:rsidRPr="00816F73" w:rsidRDefault="00ED5D3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D5D3E" w:rsidRPr="004A5331" w14:paraId="17DF78AD" w14:textId="77777777" w:rsidTr="0081096D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5221D6AF" w14:textId="77777777" w:rsidR="00ED5D3E" w:rsidRPr="004A5331" w:rsidRDefault="00ED5D3E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7735E7E4" w14:textId="77777777" w:rsidR="00ED5D3E" w:rsidRPr="00EC6AB2" w:rsidRDefault="00ED5D3E" w:rsidP="00887674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 w:rsidRPr="00887674">
            <w:rPr>
              <w:rFonts w:cs="AL-Mohanad Bold" w:hint="cs"/>
              <w:b/>
              <w:bCs/>
              <w:sz w:val="28"/>
              <w:szCs w:val="28"/>
              <w:rtl/>
            </w:rPr>
            <w:t>المادة: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 xml:space="preserve">الدراسات الاجتماعية </w:t>
          </w:r>
          <w:r>
            <w:rPr>
              <w:rFonts w:cs="AL-Mohanad Bold" w:hint="cs"/>
              <w:b/>
              <w:bCs/>
              <w:sz w:val="24"/>
              <w:szCs w:val="24"/>
              <w:rtl/>
            </w:rPr>
            <w:t xml:space="preserve">    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>والمواطنة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A0DFA61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54B5273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5A6DF3E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DCF22B8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E73B479" w14:textId="77777777" w:rsidR="00ED5D3E" w:rsidRPr="00816F73" w:rsidRDefault="00ED5D3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D5D3E" w:rsidRPr="004A5331" w14:paraId="1E5D6C2F" w14:textId="77777777" w:rsidTr="0081096D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73253BD8" w14:textId="77777777" w:rsidR="00ED5D3E" w:rsidRPr="00F93A25" w:rsidRDefault="00ED5D3E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7675B3BE" w14:textId="18F77E34" w:rsidR="00ED5D3E" w:rsidRPr="00F93A25" w:rsidRDefault="00ED5D3E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الثلاثاء 27/4/1441هـ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1C7D7DFB" w14:textId="77777777" w:rsidR="00ED5D3E" w:rsidRPr="00F93A25" w:rsidRDefault="00ED5D3E" w:rsidP="00887674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1556C6B3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D118390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3F1108A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214672F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3C742E0" w14:textId="77777777" w:rsidR="00ED5D3E" w:rsidRPr="00816F73" w:rsidRDefault="00ED5D3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D5D3E" w:rsidRPr="004A5331" w14:paraId="5E443D0A" w14:textId="77777777" w:rsidTr="0081096D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10C14A1" w14:textId="77777777" w:rsidR="00ED5D3E" w:rsidRPr="004A5331" w:rsidRDefault="00ED5D3E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78017E4" w14:textId="77777777" w:rsidR="00ED5D3E" w:rsidRPr="00D841D2" w:rsidRDefault="00ED5D3E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841D2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8215089" w14:textId="48E1AA89" w:rsidR="00ED5D3E" w:rsidRPr="00B141FF" w:rsidRDefault="008A3EE3" w:rsidP="00816F73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26"/>
              <w:szCs w:val="32"/>
              <w:rtl/>
            </w:rPr>
            <w:t>30</w:t>
          </w:r>
          <w:bookmarkStart w:id="2" w:name="_GoBack"/>
          <w:bookmarkEnd w:id="2"/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1B5A61" w14:textId="77777777" w:rsidR="00ED5D3E" w:rsidRPr="00B141FF" w:rsidRDefault="00ED5D3E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1672770" w14:textId="77777777" w:rsidR="00ED5D3E" w:rsidRPr="00B141FF" w:rsidRDefault="00ED5D3E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0D60B242" w14:textId="77777777" w:rsidR="00ED5D3E" w:rsidRPr="00816F73" w:rsidRDefault="00ED5D3E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1A334CA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7D2D06AA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4365AD6E" w14:textId="77777777" w:rsidR="00ED5D3E" w:rsidRPr="00816F73" w:rsidRDefault="00ED5D3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2EBB309A" w14:textId="77777777" w:rsidR="00ED5D3E" w:rsidRPr="00816F73" w:rsidRDefault="00ED5D3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D5D3E" w:rsidRPr="004A5331" w14:paraId="7D0E59C0" w14:textId="77777777" w:rsidTr="0081096D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AE69234" w14:textId="77777777" w:rsidR="00ED5D3E" w:rsidRDefault="00ED5D3E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A83D278" w14:textId="77777777" w:rsidR="00ED5D3E" w:rsidRPr="00B141FF" w:rsidRDefault="00ED5D3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E2E2FEB" w14:textId="77777777" w:rsidR="00ED5D3E" w:rsidRPr="00B141FF" w:rsidRDefault="00ED5D3E" w:rsidP="00887674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3CF11A9F" w14:textId="77777777" w:rsidR="00ED5D3E" w:rsidRPr="00B141FF" w:rsidRDefault="00ED5D3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08970DD9" w14:textId="77777777" w:rsidR="00ED5D3E" w:rsidRPr="00B141FF" w:rsidRDefault="00ED5D3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5FAE745" w14:textId="77777777" w:rsidR="00ED5D3E" w:rsidRPr="000F6296" w:rsidRDefault="00ED5D3E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58706B4" w14:textId="77777777" w:rsidR="00ED5D3E" w:rsidRPr="00DF0CBD" w:rsidRDefault="00ED5D3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4818E98D" w14:textId="77777777" w:rsidR="00ED5D3E" w:rsidRPr="00DF0CBD" w:rsidRDefault="00ED5D3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7EC4AEF8" w14:textId="77777777" w:rsidR="00ED5D3E" w:rsidRPr="00DF0CBD" w:rsidRDefault="00ED5D3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A795DBF" w14:textId="77777777" w:rsidR="00ED5D3E" w:rsidRPr="00DF0CBD" w:rsidRDefault="00ED5D3E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2A961423" w14:textId="77777777" w:rsidR="00ED5D3E" w:rsidRDefault="00ED5D3E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E0726A" wp14:editId="40923B54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5A49EF" w14:textId="77777777" w:rsidR="00ED5D3E" w:rsidRPr="008A7580" w:rsidRDefault="00ED5D3E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 الطالبة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ِ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E0726A"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15A49EF" w14:textId="77777777" w:rsidR="00ED5D3E" w:rsidRPr="008A7580" w:rsidRDefault="00ED5D3E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 الطالبة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ِ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4FAD1CB" wp14:editId="654F2F23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3106FC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D2"/>
    <w:rsid w:val="00002329"/>
    <w:rsid w:val="00003105"/>
    <w:rsid w:val="00007D32"/>
    <w:rsid w:val="00015274"/>
    <w:rsid w:val="000164C6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15E09"/>
    <w:rsid w:val="0012109F"/>
    <w:rsid w:val="001225ED"/>
    <w:rsid w:val="00135591"/>
    <w:rsid w:val="001464F8"/>
    <w:rsid w:val="00150C7A"/>
    <w:rsid w:val="001648B6"/>
    <w:rsid w:val="0017777D"/>
    <w:rsid w:val="00177FE5"/>
    <w:rsid w:val="00185C0F"/>
    <w:rsid w:val="00192289"/>
    <w:rsid w:val="00197444"/>
    <w:rsid w:val="001A4116"/>
    <w:rsid w:val="001B602D"/>
    <w:rsid w:val="001B7601"/>
    <w:rsid w:val="001C00FA"/>
    <w:rsid w:val="001C44AD"/>
    <w:rsid w:val="001E031E"/>
    <w:rsid w:val="001F7E75"/>
    <w:rsid w:val="00201196"/>
    <w:rsid w:val="00201E7C"/>
    <w:rsid w:val="002065CB"/>
    <w:rsid w:val="002218C7"/>
    <w:rsid w:val="002218FC"/>
    <w:rsid w:val="002250E3"/>
    <w:rsid w:val="00234B54"/>
    <w:rsid w:val="00237478"/>
    <w:rsid w:val="002413A2"/>
    <w:rsid w:val="0024538C"/>
    <w:rsid w:val="00296D0C"/>
    <w:rsid w:val="002A0F32"/>
    <w:rsid w:val="002A1481"/>
    <w:rsid w:val="002B4BEE"/>
    <w:rsid w:val="002B7021"/>
    <w:rsid w:val="002C329E"/>
    <w:rsid w:val="002E1504"/>
    <w:rsid w:val="002E33EF"/>
    <w:rsid w:val="002E60A3"/>
    <w:rsid w:val="002F1087"/>
    <w:rsid w:val="0030599D"/>
    <w:rsid w:val="0031049C"/>
    <w:rsid w:val="00312197"/>
    <w:rsid w:val="00341A0F"/>
    <w:rsid w:val="0034305C"/>
    <w:rsid w:val="0035245C"/>
    <w:rsid w:val="00355650"/>
    <w:rsid w:val="00356961"/>
    <w:rsid w:val="0036142F"/>
    <w:rsid w:val="00364B02"/>
    <w:rsid w:val="00374657"/>
    <w:rsid w:val="00377B77"/>
    <w:rsid w:val="00382E54"/>
    <w:rsid w:val="0038643D"/>
    <w:rsid w:val="003923CB"/>
    <w:rsid w:val="003B0BCD"/>
    <w:rsid w:val="003B3A84"/>
    <w:rsid w:val="003D279D"/>
    <w:rsid w:val="003D2D8B"/>
    <w:rsid w:val="003E026B"/>
    <w:rsid w:val="003F2F4F"/>
    <w:rsid w:val="003F65B3"/>
    <w:rsid w:val="003F78D5"/>
    <w:rsid w:val="00400AA7"/>
    <w:rsid w:val="00400BAE"/>
    <w:rsid w:val="00402134"/>
    <w:rsid w:val="00407BA0"/>
    <w:rsid w:val="00433718"/>
    <w:rsid w:val="00445B1A"/>
    <w:rsid w:val="0044766D"/>
    <w:rsid w:val="00452E34"/>
    <w:rsid w:val="0045425D"/>
    <w:rsid w:val="00471286"/>
    <w:rsid w:val="00495CE2"/>
    <w:rsid w:val="004A5331"/>
    <w:rsid w:val="004A5B5A"/>
    <w:rsid w:val="004B4718"/>
    <w:rsid w:val="004C056D"/>
    <w:rsid w:val="004E33A2"/>
    <w:rsid w:val="004E780F"/>
    <w:rsid w:val="004F46A9"/>
    <w:rsid w:val="004F5102"/>
    <w:rsid w:val="004F5121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B1DEB"/>
    <w:rsid w:val="005C2CE2"/>
    <w:rsid w:val="005D037F"/>
    <w:rsid w:val="005D0AE8"/>
    <w:rsid w:val="005D5CE9"/>
    <w:rsid w:val="005E32E8"/>
    <w:rsid w:val="005E5532"/>
    <w:rsid w:val="005F0ACE"/>
    <w:rsid w:val="005F31DA"/>
    <w:rsid w:val="005F73FF"/>
    <w:rsid w:val="00603640"/>
    <w:rsid w:val="00621F52"/>
    <w:rsid w:val="00636808"/>
    <w:rsid w:val="00650B02"/>
    <w:rsid w:val="00653F1B"/>
    <w:rsid w:val="00655957"/>
    <w:rsid w:val="00661D21"/>
    <w:rsid w:val="0067012F"/>
    <w:rsid w:val="00672298"/>
    <w:rsid w:val="0067565F"/>
    <w:rsid w:val="00680D03"/>
    <w:rsid w:val="006B3DA1"/>
    <w:rsid w:val="006B4367"/>
    <w:rsid w:val="006B7464"/>
    <w:rsid w:val="006C3C31"/>
    <w:rsid w:val="006D04D5"/>
    <w:rsid w:val="006E2A12"/>
    <w:rsid w:val="006E3825"/>
    <w:rsid w:val="006E6595"/>
    <w:rsid w:val="00704BFD"/>
    <w:rsid w:val="0071080D"/>
    <w:rsid w:val="00742240"/>
    <w:rsid w:val="00754DE3"/>
    <w:rsid w:val="00760000"/>
    <w:rsid w:val="007625AF"/>
    <w:rsid w:val="0076764A"/>
    <w:rsid w:val="0077176D"/>
    <w:rsid w:val="00772164"/>
    <w:rsid w:val="0078097C"/>
    <w:rsid w:val="0078708A"/>
    <w:rsid w:val="007A034C"/>
    <w:rsid w:val="007A27B0"/>
    <w:rsid w:val="007B06B5"/>
    <w:rsid w:val="007B59CF"/>
    <w:rsid w:val="007B7645"/>
    <w:rsid w:val="007C444D"/>
    <w:rsid w:val="007C73DE"/>
    <w:rsid w:val="007D2F0D"/>
    <w:rsid w:val="007D6D04"/>
    <w:rsid w:val="007D7069"/>
    <w:rsid w:val="007E3E03"/>
    <w:rsid w:val="007E6BB4"/>
    <w:rsid w:val="00801F50"/>
    <w:rsid w:val="008020F4"/>
    <w:rsid w:val="0081096D"/>
    <w:rsid w:val="008153A2"/>
    <w:rsid w:val="00816F73"/>
    <w:rsid w:val="00820CEF"/>
    <w:rsid w:val="0082225F"/>
    <w:rsid w:val="00824230"/>
    <w:rsid w:val="0083176D"/>
    <w:rsid w:val="00834B9A"/>
    <w:rsid w:val="00853206"/>
    <w:rsid w:val="008606C7"/>
    <w:rsid w:val="0086432A"/>
    <w:rsid w:val="008663E5"/>
    <w:rsid w:val="008750C3"/>
    <w:rsid w:val="0087704E"/>
    <w:rsid w:val="0088547D"/>
    <w:rsid w:val="00887674"/>
    <w:rsid w:val="00887D39"/>
    <w:rsid w:val="008A3EE3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3457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77FFD"/>
    <w:rsid w:val="00982434"/>
    <w:rsid w:val="009876BD"/>
    <w:rsid w:val="009949AF"/>
    <w:rsid w:val="0099745C"/>
    <w:rsid w:val="009A4D59"/>
    <w:rsid w:val="009B2A18"/>
    <w:rsid w:val="009C550D"/>
    <w:rsid w:val="009D3EB8"/>
    <w:rsid w:val="009E7C6B"/>
    <w:rsid w:val="00A00FE9"/>
    <w:rsid w:val="00A06306"/>
    <w:rsid w:val="00A07BFB"/>
    <w:rsid w:val="00A168CE"/>
    <w:rsid w:val="00A23BA6"/>
    <w:rsid w:val="00A40C35"/>
    <w:rsid w:val="00A51794"/>
    <w:rsid w:val="00A6080C"/>
    <w:rsid w:val="00A62FC8"/>
    <w:rsid w:val="00A90042"/>
    <w:rsid w:val="00A91602"/>
    <w:rsid w:val="00A92AB4"/>
    <w:rsid w:val="00A96FBE"/>
    <w:rsid w:val="00AA6805"/>
    <w:rsid w:val="00AA717E"/>
    <w:rsid w:val="00AB30DD"/>
    <w:rsid w:val="00AD615E"/>
    <w:rsid w:val="00AF4ADE"/>
    <w:rsid w:val="00B06F54"/>
    <w:rsid w:val="00B10F0F"/>
    <w:rsid w:val="00B141FF"/>
    <w:rsid w:val="00B259E5"/>
    <w:rsid w:val="00B30234"/>
    <w:rsid w:val="00B46885"/>
    <w:rsid w:val="00B60404"/>
    <w:rsid w:val="00B6635C"/>
    <w:rsid w:val="00B67D79"/>
    <w:rsid w:val="00B71448"/>
    <w:rsid w:val="00B75CE6"/>
    <w:rsid w:val="00BB5298"/>
    <w:rsid w:val="00BD01B9"/>
    <w:rsid w:val="00BD10AB"/>
    <w:rsid w:val="00BD7364"/>
    <w:rsid w:val="00BE4A3F"/>
    <w:rsid w:val="00BF2CA3"/>
    <w:rsid w:val="00BF3A4E"/>
    <w:rsid w:val="00C013F8"/>
    <w:rsid w:val="00C24C88"/>
    <w:rsid w:val="00C366A8"/>
    <w:rsid w:val="00C40699"/>
    <w:rsid w:val="00C44C00"/>
    <w:rsid w:val="00C45DB9"/>
    <w:rsid w:val="00C50983"/>
    <w:rsid w:val="00C5261B"/>
    <w:rsid w:val="00C57F7D"/>
    <w:rsid w:val="00C62543"/>
    <w:rsid w:val="00C62646"/>
    <w:rsid w:val="00C626A7"/>
    <w:rsid w:val="00C845FE"/>
    <w:rsid w:val="00C968F4"/>
    <w:rsid w:val="00CB4425"/>
    <w:rsid w:val="00CB7830"/>
    <w:rsid w:val="00CC1381"/>
    <w:rsid w:val="00CD0299"/>
    <w:rsid w:val="00CE30C6"/>
    <w:rsid w:val="00CF70DF"/>
    <w:rsid w:val="00D1249B"/>
    <w:rsid w:val="00D13D54"/>
    <w:rsid w:val="00D14D29"/>
    <w:rsid w:val="00D345BC"/>
    <w:rsid w:val="00D46309"/>
    <w:rsid w:val="00D60663"/>
    <w:rsid w:val="00D608E2"/>
    <w:rsid w:val="00D60D76"/>
    <w:rsid w:val="00D60F48"/>
    <w:rsid w:val="00D65313"/>
    <w:rsid w:val="00D714D2"/>
    <w:rsid w:val="00D76C43"/>
    <w:rsid w:val="00D841D2"/>
    <w:rsid w:val="00D85A04"/>
    <w:rsid w:val="00D909C6"/>
    <w:rsid w:val="00D94ABD"/>
    <w:rsid w:val="00D97190"/>
    <w:rsid w:val="00DB32ED"/>
    <w:rsid w:val="00DB6113"/>
    <w:rsid w:val="00DC2585"/>
    <w:rsid w:val="00DD19FB"/>
    <w:rsid w:val="00DE2196"/>
    <w:rsid w:val="00DF0CBD"/>
    <w:rsid w:val="00DF7891"/>
    <w:rsid w:val="00E133DB"/>
    <w:rsid w:val="00E137D8"/>
    <w:rsid w:val="00E14777"/>
    <w:rsid w:val="00E17E4F"/>
    <w:rsid w:val="00E25169"/>
    <w:rsid w:val="00E32373"/>
    <w:rsid w:val="00E34474"/>
    <w:rsid w:val="00E6016B"/>
    <w:rsid w:val="00E658DC"/>
    <w:rsid w:val="00E7039C"/>
    <w:rsid w:val="00E766DB"/>
    <w:rsid w:val="00E86356"/>
    <w:rsid w:val="00EA1F9A"/>
    <w:rsid w:val="00EB1FD7"/>
    <w:rsid w:val="00EB3710"/>
    <w:rsid w:val="00EB4384"/>
    <w:rsid w:val="00EC6AB2"/>
    <w:rsid w:val="00ED18C7"/>
    <w:rsid w:val="00ED3CB3"/>
    <w:rsid w:val="00ED5D3E"/>
    <w:rsid w:val="00EE2A24"/>
    <w:rsid w:val="00EF69D5"/>
    <w:rsid w:val="00F02D6E"/>
    <w:rsid w:val="00F03430"/>
    <w:rsid w:val="00F070B2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72A4673"/>
  <w15:docId w15:val="{A81B656A-0AD7-4326-9C80-ABEEF18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character" w:styleId="a6">
    <w:name w:val="annotation reference"/>
    <w:basedOn w:val="a0"/>
    <w:semiHidden/>
    <w:unhideWhenUsed/>
    <w:rsid w:val="00C968F4"/>
    <w:rPr>
      <w:sz w:val="16"/>
      <w:szCs w:val="16"/>
    </w:rPr>
  </w:style>
  <w:style w:type="paragraph" w:styleId="a7">
    <w:name w:val="annotation text"/>
    <w:basedOn w:val="a"/>
    <w:link w:val="Char2"/>
    <w:semiHidden/>
    <w:unhideWhenUsed/>
    <w:rsid w:val="00C968F4"/>
  </w:style>
  <w:style w:type="character" w:customStyle="1" w:styleId="Char2">
    <w:name w:val="نص تعليق Char"/>
    <w:basedOn w:val="a0"/>
    <w:link w:val="a7"/>
    <w:semiHidden/>
    <w:rsid w:val="00C968F4"/>
    <w:rPr>
      <w:noProof/>
      <w:lang w:eastAsia="ar-SA"/>
    </w:rPr>
  </w:style>
  <w:style w:type="paragraph" w:styleId="a8">
    <w:name w:val="annotation subject"/>
    <w:basedOn w:val="a7"/>
    <w:next w:val="a7"/>
    <w:link w:val="Char3"/>
    <w:semiHidden/>
    <w:unhideWhenUsed/>
    <w:rsid w:val="00C968F4"/>
    <w:rPr>
      <w:b/>
      <w:bCs/>
    </w:rPr>
  </w:style>
  <w:style w:type="character" w:customStyle="1" w:styleId="Char3">
    <w:name w:val="موضوع تعليق Char"/>
    <w:basedOn w:val="Char2"/>
    <w:link w:val="a8"/>
    <w:semiHidden/>
    <w:rsid w:val="00C968F4"/>
    <w:rPr>
      <w:b/>
      <w:bCs/>
      <w:noProof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441\&#1593;&#1576;&#1583;&#1575;&#1604;&#1585;&#1581;&#1605;&#1606;\&#1579;&#1575;&#1604;&#1579;\&#1575;&#1604;&#1606;&#1605;&#1608;&#1584;&#1580;%20&#1575;&#1604;&#1571;&#1608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3B791-EA51-438C-B483-40D1035A9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النموذج الأول</Template>
  <TotalTime>3678</TotalTime>
  <Pages>5</Pages>
  <Words>1076</Words>
  <Characters>6135</Characters>
  <Application>Microsoft Office Word</Application>
  <DocSecurity>0</DocSecurity>
  <Lines>51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احمد</dc:creator>
  <cp:lastModifiedBy>AD</cp:lastModifiedBy>
  <cp:revision>67</cp:revision>
  <cp:lastPrinted>2019-12-19T07:16:00Z</cp:lastPrinted>
  <dcterms:created xsi:type="dcterms:W3CDTF">2019-12-07T11:57:00Z</dcterms:created>
  <dcterms:modified xsi:type="dcterms:W3CDTF">2020-01-03T12:30:00Z</dcterms:modified>
</cp:coreProperties>
</file>