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D2801" w14:textId="77777777"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2F39B" wp14:editId="5BE8CF56">
                <wp:simplePos x="0" y="0"/>
                <wp:positionH relativeFrom="column">
                  <wp:posOffset>125730</wp:posOffset>
                </wp:positionH>
                <wp:positionV relativeFrom="paragraph">
                  <wp:posOffset>-35560</wp:posOffset>
                </wp:positionV>
                <wp:extent cx="1242060" cy="962025"/>
                <wp:effectExtent l="0" t="0" r="15240" b="2857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2F1F" w14:textId="77777777" w:rsidR="00AD7710" w:rsidRDefault="00AD7710" w:rsidP="00C0121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A2B79AD" w14:textId="7D45E119" w:rsidR="00AD7710" w:rsidRDefault="00AD7710" w:rsidP="00C0121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ثلاث ارباع لكل فقرة </w:t>
                            </w:r>
                          </w:p>
                          <w:p w14:paraId="5E7447FE" w14:textId="3631A8F4" w:rsidR="009413A0" w:rsidRPr="00AD7710" w:rsidRDefault="009413A0" w:rsidP="00C0121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AD771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24</w:t>
                            </w:r>
                          </w:p>
                          <w:p w14:paraId="2DFAC034" w14:textId="77777777" w:rsidR="009413A0" w:rsidRDefault="009413A0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2F39B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9.9pt;margin-top:-2.8pt;width:97.8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">
                <v:textbox>
                  <w:txbxContent>
                    <w:p w14:paraId="59192F1F" w14:textId="77777777" w:rsidR="00AD7710" w:rsidRDefault="00AD7710" w:rsidP="00C0121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A2B79AD" w14:textId="7D45E119" w:rsidR="00AD7710" w:rsidRDefault="00AD7710" w:rsidP="00C0121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ثلاث ارباع لكل فقرة </w:t>
                      </w:r>
                    </w:p>
                    <w:p w14:paraId="5E7447FE" w14:textId="3631A8F4" w:rsidR="009413A0" w:rsidRPr="00AD7710" w:rsidRDefault="009413A0" w:rsidP="00C0121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AD771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24</w:t>
                      </w:r>
                    </w:p>
                    <w:p w14:paraId="2DFAC034" w14:textId="77777777" w:rsidR="009413A0" w:rsidRDefault="009413A0" w:rsidP="00C01217"/>
                  </w:txbxContent>
                </v:textbox>
              </v:shape>
            </w:pict>
          </mc:Fallback>
        </mc:AlternateContent>
      </w:r>
    </w:p>
    <w:p w14:paraId="34A4988A" w14:textId="16220D37" w:rsidR="00980C07" w:rsidRPr="002658D0" w:rsidRDefault="00AD7710" w:rsidP="00980C07">
      <w:pPr>
        <w:spacing w:before="100" w:beforeAutospacing="1" w:after="100" w:afterAutospacing="1"/>
        <w:contextualSpacing/>
        <w:jc w:val="lowKashida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1B5B2" wp14:editId="2465E34A">
                <wp:simplePos x="0" y="0"/>
                <wp:positionH relativeFrom="column">
                  <wp:posOffset>411480</wp:posOffset>
                </wp:positionH>
                <wp:positionV relativeFrom="paragraph">
                  <wp:posOffset>127635</wp:posOffset>
                </wp:positionV>
                <wp:extent cx="752475" cy="0"/>
                <wp:effectExtent l="0" t="0" r="0" b="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48AD1" id="رابط مستقيم 15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4pt,10.05pt" to="91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C01217" w:rsidRPr="002658D0">
        <w:rPr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1DF84C" wp14:editId="19CB7825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888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="00C01217" w:rsidRPr="002658D0">
        <w:rPr>
          <w:b/>
          <w:bCs/>
          <w:sz w:val="28"/>
          <w:szCs w:val="28"/>
          <w:rtl/>
        </w:rPr>
        <w:t>السؤال الأول :</w:t>
      </w:r>
      <w:r w:rsidR="00C01217" w:rsidRPr="002658D0">
        <w:rPr>
          <w:b/>
          <w:bCs/>
          <w:sz w:val="28"/>
          <w:szCs w:val="28"/>
          <w:rtl/>
        </w:rPr>
        <w:tab/>
      </w:r>
    </w:p>
    <w:p w14:paraId="297CA85F" w14:textId="5B5C9BF9" w:rsidR="00C01217" w:rsidRPr="002658D0" w:rsidRDefault="00C01217" w:rsidP="00980C07">
      <w:pPr>
        <w:spacing w:before="100" w:beforeAutospacing="1" w:after="100" w:afterAutospacing="1"/>
        <w:contextualSpacing/>
        <w:jc w:val="lowKashida"/>
        <w:rPr>
          <w:b/>
          <w:bCs/>
          <w:sz w:val="28"/>
          <w:szCs w:val="28"/>
          <w:rtl/>
        </w:rPr>
      </w:pPr>
      <w:r w:rsidRPr="002658D0">
        <w:rPr>
          <w:b/>
          <w:bCs/>
          <w:sz w:val="28"/>
          <w:szCs w:val="28"/>
          <w:rtl/>
        </w:rPr>
        <w:t xml:space="preserve">  اخت</w:t>
      </w:r>
      <w:r w:rsidR="00041133">
        <w:rPr>
          <w:rFonts w:hint="cs"/>
          <w:b/>
          <w:bCs/>
          <w:sz w:val="28"/>
          <w:szCs w:val="28"/>
          <w:rtl/>
        </w:rPr>
        <w:t>ا</w:t>
      </w:r>
      <w:r w:rsidRPr="002658D0">
        <w:rPr>
          <w:b/>
          <w:bCs/>
          <w:sz w:val="28"/>
          <w:szCs w:val="28"/>
          <w:rtl/>
        </w:rPr>
        <w:t>ر</w:t>
      </w:r>
      <w:r w:rsidR="00041133">
        <w:rPr>
          <w:rFonts w:hint="cs"/>
          <w:b/>
          <w:bCs/>
          <w:sz w:val="28"/>
          <w:szCs w:val="28"/>
          <w:rtl/>
        </w:rPr>
        <w:t xml:space="preserve">ي </w:t>
      </w:r>
      <w:r w:rsidRPr="002658D0">
        <w:rPr>
          <w:b/>
          <w:bCs/>
          <w:sz w:val="28"/>
          <w:szCs w:val="28"/>
          <w:rtl/>
        </w:rPr>
        <w:t>الاجابة الصحيحة للعبارات الآتية :</w:t>
      </w:r>
      <w:r w:rsidR="00980C07" w:rsidRPr="002658D0">
        <w:rPr>
          <w:rFonts w:hint="cs"/>
          <w:b/>
          <w:bCs/>
          <w:sz w:val="28"/>
          <w:szCs w:val="28"/>
          <w:rtl/>
        </w:rPr>
        <w:t xml:space="preserve"> </w:t>
      </w:r>
      <w:r w:rsidRPr="002658D0">
        <w:rPr>
          <w:b/>
          <w:bCs/>
          <w:sz w:val="28"/>
          <w:szCs w:val="28"/>
          <w:rtl/>
        </w:rPr>
        <w:t>ثم ظلل</w:t>
      </w:r>
      <w:r w:rsidR="002658D0">
        <w:rPr>
          <w:rFonts w:hint="cs"/>
          <w:b/>
          <w:bCs/>
          <w:sz w:val="28"/>
          <w:szCs w:val="28"/>
          <w:rtl/>
        </w:rPr>
        <w:t>ي</w:t>
      </w:r>
      <w:r w:rsidRPr="002658D0">
        <w:rPr>
          <w:b/>
          <w:bCs/>
          <w:sz w:val="28"/>
          <w:szCs w:val="28"/>
          <w:rtl/>
        </w:rPr>
        <w:t xml:space="preserve"> الإجابة الصحيحة في ورقة التصحيح الآلي</w:t>
      </w:r>
      <w:r w:rsidR="002658D0">
        <w:rPr>
          <w:rFonts w:hint="cs"/>
          <w:b/>
          <w:bCs/>
          <w:sz w:val="28"/>
          <w:szCs w:val="28"/>
          <w:rtl/>
        </w:rPr>
        <w:t>.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72EBD397" w14:textId="77777777" w:rsidTr="006C4E21">
        <w:trPr>
          <w:jc w:val="center"/>
        </w:trPr>
        <w:tc>
          <w:tcPr>
            <w:tcW w:w="454" w:type="dxa"/>
          </w:tcPr>
          <w:p w14:paraId="2E540DDE" w14:textId="77777777" w:rsidR="00D00E7B" w:rsidRPr="00980C07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69A4D0D1" w14:textId="77777777" w:rsidR="00D00E7B" w:rsidRPr="00980C07" w:rsidRDefault="00914614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وجه رئيس الوزراء المصري.......... دعوة لل</w:t>
            </w:r>
            <w:r w:rsidR="00980C07" w:rsidRPr="00980C07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ملكة العربية السعودية لعقد مباحثات لتأسيس جامعة الدول العربية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01217" w:rsidRPr="00980C07" w14:paraId="4C4A1A2A" w14:textId="77777777" w:rsidTr="00101297">
        <w:trPr>
          <w:jc w:val="center"/>
        </w:trPr>
        <w:tc>
          <w:tcPr>
            <w:tcW w:w="454" w:type="dxa"/>
          </w:tcPr>
          <w:p w14:paraId="5C2136BF" w14:textId="77777777" w:rsidR="00C01217" w:rsidRPr="00980C07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3E3700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جمال عبد الناصر </w:t>
            </w:r>
          </w:p>
        </w:tc>
        <w:tc>
          <w:tcPr>
            <w:tcW w:w="454" w:type="dxa"/>
          </w:tcPr>
          <w:p w14:paraId="4AD0A6E8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19FFD0E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فرنكلين روزفلت </w:t>
            </w:r>
          </w:p>
        </w:tc>
        <w:tc>
          <w:tcPr>
            <w:tcW w:w="454" w:type="dxa"/>
          </w:tcPr>
          <w:p w14:paraId="31BBE12C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BA1BB8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عل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ماهر </w:t>
            </w:r>
          </w:p>
        </w:tc>
        <w:tc>
          <w:tcPr>
            <w:tcW w:w="454" w:type="dxa"/>
            <w:shd w:val="clear" w:color="auto" w:fill="44546A" w:themeFill="text2"/>
          </w:tcPr>
          <w:p w14:paraId="71C6274D" w14:textId="77777777" w:rsidR="00C01217" w:rsidRPr="00980C07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9DE9D6C" w14:textId="77777777" w:rsidR="00C01217" w:rsidRPr="00980C07" w:rsidRDefault="00914614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مصطفى النحاس </w:t>
            </w:r>
          </w:p>
        </w:tc>
      </w:tr>
    </w:tbl>
    <w:p w14:paraId="51DAA69B" w14:textId="77777777" w:rsidR="009A4D59" w:rsidRPr="00980C07" w:rsidRDefault="009A4D59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5CD9110" w14:textId="77777777" w:rsidTr="006C4E21">
        <w:trPr>
          <w:jc w:val="center"/>
        </w:trPr>
        <w:tc>
          <w:tcPr>
            <w:tcW w:w="454" w:type="dxa"/>
          </w:tcPr>
          <w:p w14:paraId="4C3670FC" w14:textId="77777777" w:rsidR="00D00E7B" w:rsidRPr="00980C07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5F9943DE" w14:textId="74563721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914614" w:rsidRPr="00980C07">
              <w:rPr>
                <w:rFonts w:hint="cs"/>
                <w:b/>
                <w:bCs/>
                <w:sz w:val="28"/>
                <w:szCs w:val="28"/>
                <w:rtl/>
              </w:rPr>
              <w:t>نتفض الجزائريون ضد المستعمر الفرنسي عام........ه</w:t>
            </w:r>
            <w:r w:rsidR="00980C07" w:rsidRP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5C47D9A9" w14:textId="77777777" w:rsidTr="00101297">
        <w:trPr>
          <w:jc w:val="center"/>
        </w:trPr>
        <w:tc>
          <w:tcPr>
            <w:tcW w:w="454" w:type="dxa"/>
            <w:shd w:val="clear" w:color="auto" w:fill="44546A" w:themeFill="text2"/>
          </w:tcPr>
          <w:p w14:paraId="0A42DE7E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25E4CC8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1374</w:t>
            </w:r>
          </w:p>
        </w:tc>
        <w:tc>
          <w:tcPr>
            <w:tcW w:w="454" w:type="dxa"/>
          </w:tcPr>
          <w:p w14:paraId="36B479A9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4AC1C8A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1344</w:t>
            </w:r>
          </w:p>
        </w:tc>
        <w:tc>
          <w:tcPr>
            <w:tcW w:w="454" w:type="dxa"/>
          </w:tcPr>
          <w:p w14:paraId="19CFB34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01E4A4B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1388</w:t>
            </w:r>
          </w:p>
        </w:tc>
        <w:tc>
          <w:tcPr>
            <w:tcW w:w="454" w:type="dxa"/>
          </w:tcPr>
          <w:p w14:paraId="3514F75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06275A5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1343</w:t>
            </w:r>
          </w:p>
        </w:tc>
      </w:tr>
    </w:tbl>
    <w:p w14:paraId="4B76145E" w14:textId="77777777" w:rsidR="00D00E7B" w:rsidRPr="00980C07" w:rsidRDefault="00D00E7B" w:rsidP="009A4D59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7BA162D8" w14:textId="77777777" w:rsidTr="006C4E21">
        <w:trPr>
          <w:jc w:val="center"/>
        </w:trPr>
        <w:tc>
          <w:tcPr>
            <w:tcW w:w="454" w:type="dxa"/>
          </w:tcPr>
          <w:p w14:paraId="0BF83890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4C9E9AB1" w14:textId="3C08D5E6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في عام 1400ه اجتاحت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قوات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................أفغانستان بقوة عسكرية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كبيرة.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D00E7B" w:rsidRPr="00980C07" w14:paraId="7DD33B37" w14:textId="77777777" w:rsidTr="00101297">
        <w:trPr>
          <w:jc w:val="center"/>
        </w:trPr>
        <w:tc>
          <w:tcPr>
            <w:tcW w:w="454" w:type="dxa"/>
          </w:tcPr>
          <w:p w14:paraId="795A03E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D54DCD6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المتحدة الأمريكية </w:t>
            </w:r>
          </w:p>
        </w:tc>
        <w:tc>
          <w:tcPr>
            <w:tcW w:w="454" w:type="dxa"/>
            <w:shd w:val="clear" w:color="auto" w:fill="44546A" w:themeFill="text2"/>
          </w:tcPr>
          <w:p w14:paraId="0BA8B37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1F9BF22" w14:textId="3A02B9E3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الاتحاد السوفيتي </w:t>
            </w:r>
          </w:p>
        </w:tc>
        <w:tc>
          <w:tcPr>
            <w:tcW w:w="454" w:type="dxa"/>
          </w:tcPr>
          <w:p w14:paraId="4526729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F05D7C6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  <w:tc>
          <w:tcPr>
            <w:tcW w:w="454" w:type="dxa"/>
          </w:tcPr>
          <w:p w14:paraId="4E33C27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2B8FD1E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</w:tr>
    </w:tbl>
    <w:p w14:paraId="2B93AC96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4FD3DC9" w14:textId="77777777" w:rsidTr="006C4E21">
        <w:trPr>
          <w:jc w:val="center"/>
        </w:trPr>
        <w:tc>
          <w:tcPr>
            <w:tcW w:w="454" w:type="dxa"/>
          </w:tcPr>
          <w:p w14:paraId="5B50B6D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4283CA86" w14:textId="05838C3F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...........منظمة دولية مؤلفة من دول مستقلة اجتمعت على العمل معاً من أجل السلم العالمي والتقدم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جتماعي 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 </w:t>
            </w:r>
          </w:p>
        </w:tc>
      </w:tr>
      <w:tr w:rsidR="00D00E7B" w:rsidRPr="00980C07" w14:paraId="076EEEC5" w14:textId="77777777" w:rsidTr="00101297">
        <w:trPr>
          <w:jc w:val="center"/>
        </w:trPr>
        <w:tc>
          <w:tcPr>
            <w:tcW w:w="454" w:type="dxa"/>
          </w:tcPr>
          <w:p w14:paraId="12383053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0A28DA3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أوبك </w:t>
            </w:r>
          </w:p>
        </w:tc>
        <w:tc>
          <w:tcPr>
            <w:tcW w:w="454" w:type="dxa"/>
          </w:tcPr>
          <w:p w14:paraId="4720638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0963C08" w14:textId="2042B70F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رابطة العالم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سلامي </w:t>
            </w:r>
          </w:p>
        </w:tc>
        <w:tc>
          <w:tcPr>
            <w:tcW w:w="454" w:type="dxa"/>
            <w:shd w:val="clear" w:color="auto" w:fill="44546A" w:themeFill="text2"/>
          </w:tcPr>
          <w:p w14:paraId="5E89D58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8D14E9E" w14:textId="77777777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الأمم المتحدة </w:t>
            </w:r>
          </w:p>
        </w:tc>
        <w:tc>
          <w:tcPr>
            <w:tcW w:w="454" w:type="dxa"/>
          </w:tcPr>
          <w:p w14:paraId="40C1F48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CF369C" w14:textId="459C938E" w:rsidR="00D00E7B" w:rsidRPr="00980C07" w:rsidRDefault="0091461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تحاد الأوربي </w:t>
            </w:r>
          </w:p>
        </w:tc>
      </w:tr>
    </w:tbl>
    <w:p w14:paraId="45CAA4DA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569A33E" w14:textId="77777777" w:rsidTr="006C4E21">
        <w:trPr>
          <w:jc w:val="center"/>
        </w:trPr>
        <w:tc>
          <w:tcPr>
            <w:tcW w:w="454" w:type="dxa"/>
          </w:tcPr>
          <w:p w14:paraId="0A231C43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7FFFDA60" w14:textId="77777777" w:rsidR="00D00E7B" w:rsidRPr="00980C07" w:rsidRDefault="0091461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وصل عدد الدول الأعضاء في هيئة الأمم المتحدة 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إلى ...........دولة. </w:t>
            </w:r>
          </w:p>
        </w:tc>
      </w:tr>
      <w:tr w:rsidR="00D00E7B" w:rsidRPr="00980C07" w14:paraId="7751F54A" w14:textId="77777777" w:rsidTr="00101297">
        <w:trPr>
          <w:jc w:val="center"/>
        </w:trPr>
        <w:tc>
          <w:tcPr>
            <w:tcW w:w="454" w:type="dxa"/>
          </w:tcPr>
          <w:p w14:paraId="10A8398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0B28AEA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133</w:t>
            </w:r>
          </w:p>
        </w:tc>
        <w:tc>
          <w:tcPr>
            <w:tcW w:w="454" w:type="dxa"/>
          </w:tcPr>
          <w:p w14:paraId="7C87FB4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C110C5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165</w:t>
            </w:r>
          </w:p>
        </w:tc>
        <w:tc>
          <w:tcPr>
            <w:tcW w:w="454" w:type="dxa"/>
            <w:shd w:val="clear" w:color="auto" w:fill="44546A" w:themeFill="text2"/>
          </w:tcPr>
          <w:p w14:paraId="14AD0DD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DF8B464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192</w:t>
            </w:r>
          </w:p>
        </w:tc>
        <w:tc>
          <w:tcPr>
            <w:tcW w:w="454" w:type="dxa"/>
          </w:tcPr>
          <w:p w14:paraId="592D3E8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7C40DC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154</w:t>
            </w:r>
          </w:p>
        </w:tc>
      </w:tr>
    </w:tbl>
    <w:p w14:paraId="1E3C223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C18032F" w14:textId="77777777" w:rsidTr="006C4E21">
        <w:trPr>
          <w:jc w:val="center"/>
        </w:trPr>
        <w:tc>
          <w:tcPr>
            <w:tcW w:w="454" w:type="dxa"/>
          </w:tcPr>
          <w:p w14:paraId="03F8E45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7E5D4B20" w14:textId="77777777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ظهرت حركة عدم الإنحياز بعد ...............</w:t>
            </w:r>
          </w:p>
        </w:tc>
      </w:tr>
      <w:tr w:rsidR="00D00E7B" w:rsidRPr="00980C07" w14:paraId="6B3E3F0F" w14:textId="77777777" w:rsidTr="00101297">
        <w:trPr>
          <w:jc w:val="center"/>
        </w:trPr>
        <w:tc>
          <w:tcPr>
            <w:tcW w:w="454" w:type="dxa"/>
          </w:tcPr>
          <w:p w14:paraId="203F05F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CD4405A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  <w:tc>
          <w:tcPr>
            <w:tcW w:w="454" w:type="dxa"/>
            <w:shd w:val="clear" w:color="auto" w:fill="44546A" w:themeFill="text2"/>
          </w:tcPr>
          <w:p w14:paraId="65B586F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06F258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الثانية </w:t>
            </w:r>
          </w:p>
        </w:tc>
        <w:tc>
          <w:tcPr>
            <w:tcW w:w="454" w:type="dxa"/>
          </w:tcPr>
          <w:p w14:paraId="258BDA2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13E0A1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</w:t>
            </w:r>
          </w:p>
        </w:tc>
        <w:tc>
          <w:tcPr>
            <w:tcW w:w="454" w:type="dxa"/>
          </w:tcPr>
          <w:p w14:paraId="4416646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A17B9C3" w14:textId="77777777" w:rsidR="00D00E7B" w:rsidRPr="00980C07" w:rsidRDefault="00980C0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E21C8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لقضية اللبنانية </w:t>
            </w:r>
          </w:p>
        </w:tc>
      </w:tr>
    </w:tbl>
    <w:p w14:paraId="4E061EC1" w14:textId="0AD875DA" w:rsidR="00D00E7B" w:rsidRDefault="00D00E7B" w:rsidP="00D00E7B">
      <w:pPr>
        <w:jc w:val="lowKashida"/>
        <w:rPr>
          <w:b/>
          <w:bCs/>
          <w:sz w:val="28"/>
          <w:szCs w:val="28"/>
          <w:rtl/>
        </w:rPr>
      </w:pPr>
    </w:p>
    <w:p w14:paraId="2D2DF03B" w14:textId="77777777" w:rsidR="00041133" w:rsidRPr="00980C07" w:rsidRDefault="0004113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DC98035" w14:textId="77777777" w:rsidTr="006C4E21">
        <w:trPr>
          <w:jc w:val="center"/>
        </w:trPr>
        <w:tc>
          <w:tcPr>
            <w:tcW w:w="454" w:type="dxa"/>
          </w:tcPr>
          <w:p w14:paraId="5BD6B923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9754" w:type="dxa"/>
            <w:gridSpan w:val="7"/>
          </w:tcPr>
          <w:p w14:paraId="57896A8D" w14:textId="32354870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وصف الله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عز وجل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أرض .........بالأرض المباركة. </w:t>
            </w:r>
          </w:p>
        </w:tc>
      </w:tr>
      <w:tr w:rsidR="00D00E7B" w:rsidRPr="00980C07" w14:paraId="69817174" w14:textId="77777777" w:rsidTr="00101297">
        <w:trPr>
          <w:jc w:val="center"/>
        </w:trPr>
        <w:tc>
          <w:tcPr>
            <w:tcW w:w="454" w:type="dxa"/>
            <w:shd w:val="clear" w:color="auto" w:fill="44546A" w:themeFill="text2"/>
          </w:tcPr>
          <w:p w14:paraId="46485B0D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0D9EDD8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فلسطين </w:t>
            </w:r>
          </w:p>
        </w:tc>
        <w:tc>
          <w:tcPr>
            <w:tcW w:w="454" w:type="dxa"/>
          </w:tcPr>
          <w:p w14:paraId="2386556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882E41" w14:textId="52846A85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فريقي </w:t>
            </w:r>
          </w:p>
        </w:tc>
        <w:tc>
          <w:tcPr>
            <w:tcW w:w="454" w:type="dxa"/>
          </w:tcPr>
          <w:p w14:paraId="4A6376E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4D4C54B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51A1BE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5159EFF" w14:textId="03E808DD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العالم العربي </w:t>
            </w:r>
          </w:p>
        </w:tc>
      </w:tr>
    </w:tbl>
    <w:p w14:paraId="25EA60A9" w14:textId="77777777" w:rsidR="00692F2D" w:rsidRPr="00980C07" w:rsidRDefault="00692F2D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9D8C094" w14:textId="77777777" w:rsidTr="006C4E21">
        <w:trPr>
          <w:jc w:val="center"/>
        </w:trPr>
        <w:tc>
          <w:tcPr>
            <w:tcW w:w="454" w:type="dxa"/>
          </w:tcPr>
          <w:p w14:paraId="2B8AEDFD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0BD8DE67" w14:textId="3B86A987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قاد نبي الله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 xml:space="preserve"> تعالى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............... عليه السلام  بني إسرائيل ودخل بهم فلسطين. </w:t>
            </w:r>
          </w:p>
        </w:tc>
      </w:tr>
      <w:tr w:rsidR="00D00E7B" w:rsidRPr="00980C07" w14:paraId="4289BBB9" w14:textId="77777777" w:rsidTr="00101297">
        <w:trPr>
          <w:jc w:val="center"/>
        </w:trPr>
        <w:tc>
          <w:tcPr>
            <w:tcW w:w="454" w:type="dxa"/>
          </w:tcPr>
          <w:p w14:paraId="2B60B93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8AE6FD0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موسى </w:t>
            </w:r>
          </w:p>
        </w:tc>
        <w:tc>
          <w:tcPr>
            <w:tcW w:w="454" w:type="dxa"/>
          </w:tcPr>
          <w:p w14:paraId="1704499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A8712B3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عيسى </w:t>
            </w:r>
          </w:p>
        </w:tc>
        <w:tc>
          <w:tcPr>
            <w:tcW w:w="454" w:type="dxa"/>
            <w:shd w:val="clear" w:color="auto" w:fill="44546A" w:themeFill="text2"/>
          </w:tcPr>
          <w:p w14:paraId="4AE51A6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2326577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يوشع بن نون </w:t>
            </w:r>
          </w:p>
        </w:tc>
        <w:tc>
          <w:tcPr>
            <w:tcW w:w="454" w:type="dxa"/>
          </w:tcPr>
          <w:p w14:paraId="726B58B9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B37B0E3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إبراهيم </w:t>
            </w:r>
          </w:p>
        </w:tc>
      </w:tr>
    </w:tbl>
    <w:p w14:paraId="38F37815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9C67ADE" w14:textId="77777777" w:rsidTr="006C4E21">
        <w:trPr>
          <w:jc w:val="center"/>
        </w:trPr>
        <w:tc>
          <w:tcPr>
            <w:tcW w:w="454" w:type="dxa"/>
          </w:tcPr>
          <w:p w14:paraId="6F52893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4C6780D6" w14:textId="200AB295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حدثت حرب السويس (العدوان الثلاثي على مصر) عام..........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432F456A" w14:textId="77777777" w:rsidTr="00101297">
        <w:trPr>
          <w:jc w:val="center"/>
        </w:trPr>
        <w:tc>
          <w:tcPr>
            <w:tcW w:w="454" w:type="dxa"/>
          </w:tcPr>
          <w:p w14:paraId="0E646A6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D53678F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1944</w:t>
            </w:r>
          </w:p>
        </w:tc>
        <w:tc>
          <w:tcPr>
            <w:tcW w:w="454" w:type="dxa"/>
          </w:tcPr>
          <w:p w14:paraId="43B8A6E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DE6B59F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1954</w:t>
            </w:r>
          </w:p>
        </w:tc>
        <w:tc>
          <w:tcPr>
            <w:tcW w:w="454" w:type="dxa"/>
            <w:shd w:val="clear" w:color="auto" w:fill="44546A" w:themeFill="text2"/>
          </w:tcPr>
          <w:p w14:paraId="36D24AD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C8EB94E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1956</w:t>
            </w:r>
          </w:p>
        </w:tc>
        <w:tc>
          <w:tcPr>
            <w:tcW w:w="454" w:type="dxa"/>
          </w:tcPr>
          <w:p w14:paraId="4A67C7F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A6E43E4" w14:textId="77777777" w:rsidR="00D00E7B" w:rsidRPr="00980C07" w:rsidRDefault="00E21C8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1938</w:t>
            </w:r>
          </w:p>
        </w:tc>
      </w:tr>
    </w:tbl>
    <w:p w14:paraId="0786C735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A2615B7" w14:textId="77777777" w:rsidTr="00692F2D">
        <w:trPr>
          <w:jc w:val="center"/>
        </w:trPr>
        <w:tc>
          <w:tcPr>
            <w:tcW w:w="536" w:type="dxa"/>
          </w:tcPr>
          <w:p w14:paraId="5894EB9B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641F91B7" w14:textId="2748F8CF" w:rsidR="00D00E7B" w:rsidRPr="00980C07" w:rsidRDefault="00E21C8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أسهمت .............في تشكيل الوعي الحقيقي </w:t>
            </w:r>
            <w:r w:rsidR="00C3092E" w:rsidRPr="00980C07">
              <w:rPr>
                <w:rFonts w:hint="cs"/>
                <w:b/>
                <w:bCs/>
                <w:sz w:val="28"/>
                <w:szCs w:val="28"/>
                <w:rtl/>
              </w:rPr>
              <w:t>لل</w:t>
            </w:r>
            <w:r w:rsidR="00946120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أمة العربي والأسلامية للقضية الفلسطينية. </w:t>
            </w:r>
          </w:p>
        </w:tc>
      </w:tr>
      <w:tr w:rsidR="00D00E7B" w:rsidRPr="00980C07" w14:paraId="4D88C221" w14:textId="77777777" w:rsidTr="00101297">
        <w:trPr>
          <w:jc w:val="center"/>
        </w:trPr>
        <w:tc>
          <w:tcPr>
            <w:tcW w:w="536" w:type="dxa"/>
          </w:tcPr>
          <w:p w14:paraId="121BC71A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EB1FE12" w14:textId="1D4A62D6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حرب </w:t>
            </w:r>
            <w:r w:rsidR="00946120" w:rsidRPr="00980C07">
              <w:rPr>
                <w:rFonts w:hint="cs"/>
                <w:b/>
                <w:bCs/>
                <w:sz w:val="28"/>
                <w:szCs w:val="28"/>
                <w:rtl/>
              </w:rPr>
              <w:t>العدوان الثلاثي</w:t>
            </w:r>
          </w:p>
        </w:tc>
        <w:tc>
          <w:tcPr>
            <w:tcW w:w="454" w:type="dxa"/>
          </w:tcPr>
          <w:p w14:paraId="1D6CD94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D81902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الفلسطينية </w:t>
            </w:r>
          </w:p>
        </w:tc>
        <w:tc>
          <w:tcPr>
            <w:tcW w:w="454" w:type="dxa"/>
            <w:shd w:val="clear" w:color="auto" w:fill="44546A" w:themeFill="text2"/>
          </w:tcPr>
          <w:p w14:paraId="444465F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08F23A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حرب النكسة الكبرى </w:t>
            </w:r>
          </w:p>
        </w:tc>
        <w:tc>
          <w:tcPr>
            <w:tcW w:w="454" w:type="dxa"/>
          </w:tcPr>
          <w:p w14:paraId="65415CB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78E6A17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حرب العاشر من رمضان </w:t>
            </w:r>
          </w:p>
        </w:tc>
      </w:tr>
    </w:tbl>
    <w:p w14:paraId="128C5AA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C13511C" w14:textId="77777777" w:rsidTr="00692F2D">
        <w:trPr>
          <w:jc w:val="center"/>
        </w:trPr>
        <w:tc>
          <w:tcPr>
            <w:tcW w:w="536" w:type="dxa"/>
          </w:tcPr>
          <w:p w14:paraId="2D7EC3BD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7327E1EE" w14:textId="49BE612A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يقصد ب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ـ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..............تلك المساحة من الأرض التي تقع بين جنوبي غرب آسيا وشمالي أفريقيا, ويدين معظم سكانه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بدين الإسلام. </w:t>
            </w:r>
          </w:p>
        </w:tc>
      </w:tr>
      <w:tr w:rsidR="00D00E7B" w:rsidRPr="00980C07" w14:paraId="7CCD0665" w14:textId="77777777" w:rsidTr="00101297">
        <w:trPr>
          <w:jc w:val="center"/>
        </w:trPr>
        <w:tc>
          <w:tcPr>
            <w:tcW w:w="536" w:type="dxa"/>
          </w:tcPr>
          <w:p w14:paraId="6C1B7D8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5AAB200" w14:textId="1E886901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فريقي </w:t>
            </w:r>
          </w:p>
        </w:tc>
        <w:tc>
          <w:tcPr>
            <w:tcW w:w="454" w:type="dxa"/>
          </w:tcPr>
          <w:p w14:paraId="307B98D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0A27CA5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</w:tcPr>
          <w:p w14:paraId="44947CF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F89E978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شبه الجزيرة العربي </w:t>
            </w:r>
          </w:p>
        </w:tc>
        <w:tc>
          <w:tcPr>
            <w:tcW w:w="454" w:type="dxa"/>
            <w:shd w:val="clear" w:color="auto" w:fill="44546A" w:themeFill="text2"/>
          </w:tcPr>
          <w:p w14:paraId="38CE51B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22EC38" w14:textId="4B0FD8CD" w:rsidR="00D00E7B" w:rsidRPr="00980C07" w:rsidRDefault="0004113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العالم العربي </w:t>
            </w:r>
          </w:p>
        </w:tc>
      </w:tr>
    </w:tbl>
    <w:p w14:paraId="607B39AA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865031B" w14:textId="77777777" w:rsidTr="00692F2D">
        <w:trPr>
          <w:jc w:val="center"/>
        </w:trPr>
        <w:tc>
          <w:tcPr>
            <w:tcW w:w="536" w:type="dxa"/>
          </w:tcPr>
          <w:p w14:paraId="72601B07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6BF9C770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تتوزع أراضي العالم العربي على ........وحدة سياسية. </w:t>
            </w:r>
          </w:p>
        </w:tc>
      </w:tr>
      <w:tr w:rsidR="00D00E7B" w:rsidRPr="00980C07" w14:paraId="6D1E664F" w14:textId="77777777" w:rsidTr="00101297">
        <w:trPr>
          <w:jc w:val="center"/>
        </w:trPr>
        <w:tc>
          <w:tcPr>
            <w:tcW w:w="536" w:type="dxa"/>
          </w:tcPr>
          <w:p w14:paraId="0635008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A62B741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454" w:type="dxa"/>
          </w:tcPr>
          <w:p w14:paraId="781CFB8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AEA2564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454" w:type="dxa"/>
            <w:shd w:val="clear" w:color="auto" w:fill="44546A" w:themeFill="text2"/>
          </w:tcPr>
          <w:p w14:paraId="53A91B6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98D59D2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454" w:type="dxa"/>
          </w:tcPr>
          <w:p w14:paraId="5EBB9C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6F4106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</w:tr>
    </w:tbl>
    <w:p w14:paraId="4247CA7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1B206852" w14:textId="77777777" w:rsidTr="00692F2D">
        <w:trPr>
          <w:jc w:val="center"/>
        </w:trPr>
        <w:tc>
          <w:tcPr>
            <w:tcW w:w="536" w:type="dxa"/>
          </w:tcPr>
          <w:p w14:paraId="572E916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308C8D95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يقع إقليم  ................ موطن العرب الأول في جنوب غربي قارة أسيا. </w:t>
            </w:r>
          </w:p>
        </w:tc>
      </w:tr>
      <w:tr w:rsidR="00D00E7B" w:rsidRPr="00980C07" w14:paraId="1EFCC224" w14:textId="77777777" w:rsidTr="00101297">
        <w:trPr>
          <w:jc w:val="center"/>
        </w:trPr>
        <w:tc>
          <w:tcPr>
            <w:tcW w:w="536" w:type="dxa"/>
          </w:tcPr>
          <w:p w14:paraId="454EC77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A45EF9F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  <w:tc>
          <w:tcPr>
            <w:tcW w:w="454" w:type="dxa"/>
          </w:tcPr>
          <w:p w14:paraId="6806A21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1854BF5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  <w:shd w:val="clear" w:color="auto" w:fill="44546A" w:themeFill="text2"/>
          </w:tcPr>
          <w:p w14:paraId="51BFDCA8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880ED07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شبه الجزيرة العربية </w:t>
            </w:r>
          </w:p>
        </w:tc>
        <w:tc>
          <w:tcPr>
            <w:tcW w:w="454" w:type="dxa"/>
          </w:tcPr>
          <w:p w14:paraId="1511F0C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C4E9D7D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الشام وبلاد الرافدين </w:t>
            </w:r>
          </w:p>
        </w:tc>
      </w:tr>
    </w:tbl>
    <w:p w14:paraId="61B0B11F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5C8DB1A" w14:textId="77777777" w:rsidTr="00692F2D">
        <w:trPr>
          <w:jc w:val="center"/>
        </w:trPr>
        <w:tc>
          <w:tcPr>
            <w:tcW w:w="536" w:type="dxa"/>
          </w:tcPr>
          <w:p w14:paraId="5287EE7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43D537C2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يمتاز موقع إقليم ...........بإشرافه على مضيق باب المندب وخليج عدن والمحيط الهندي. </w:t>
            </w:r>
          </w:p>
        </w:tc>
      </w:tr>
      <w:tr w:rsidR="00D00E7B" w:rsidRPr="00980C07" w14:paraId="33EC7702" w14:textId="77777777" w:rsidTr="00101297">
        <w:trPr>
          <w:jc w:val="center"/>
        </w:trPr>
        <w:tc>
          <w:tcPr>
            <w:tcW w:w="536" w:type="dxa"/>
          </w:tcPr>
          <w:p w14:paraId="658A552D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6F28C4C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الشام وبلاد الرافدين </w:t>
            </w:r>
          </w:p>
        </w:tc>
        <w:tc>
          <w:tcPr>
            <w:tcW w:w="454" w:type="dxa"/>
          </w:tcPr>
          <w:p w14:paraId="21FCF72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A19DAF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المغرب العربي </w:t>
            </w:r>
          </w:p>
        </w:tc>
        <w:tc>
          <w:tcPr>
            <w:tcW w:w="454" w:type="dxa"/>
            <w:shd w:val="clear" w:color="auto" w:fill="44546A" w:themeFill="text2"/>
          </w:tcPr>
          <w:p w14:paraId="532AFD3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34215FB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القرن الإفريقي</w:t>
            </w:r>
          </w:p>
        </w:tc>
        <w:tc>
          <w:tcPr>
            <w:tcW w:w="454" w:type="dxa"/>
          </w:tcPr>
          <w:p w14:paraId="0952170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D4B1189" w14:textId="77777777" w:rsidR="00D00E7B" w:rsidRPr="00980C07" w:rsidRDefault="009461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</w:tr>
    </w:tbl>
    <w:p w14:paraId="119E5116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B6C7ED3" w14:textId="77777777" w:rsidTr="00692F2D">
        <w:trPr>
          <w:jc w:val="center"/>
        </w:trPr>
        <w:tc>
          <w:tcPr>
            <w:tcW w:w="536" w:type="dxa"/>
          </w:tcPr>
          <w:p w14:paraId="019965C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74E334C6" w14:textId="77777777" w:rsidR="00D00E7B" w:rsidRPr="00980C07" w:rsidRDefault="009461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الأقاليم ذات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كثافة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سكانية 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منخفضة</w:t>
            </w:r>
            <w:r w:rsidR="00AD537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العالم العربي منطقة .....................</w:t>
            </w:r>
          </w:p>
        </w:tc>
      </w:tr>
      <w:tr w:rsidR="00D00E7B" w:rsidRPr="00980C07" w14:paraId="2137A053" w14:textId="77777777" w:rsidTr="00101297">
        <w:trPr>
          <w:jc w:val="center"/>
        </w:trPr>
        <w:tc>
          <w:tcPr>
            <w:tcW w:w="536" w:type="dxa"/>
            <w:shd w:val="clear" w:color="auto" w:fill="44546A" w:themeFill="text2"/>
          </w:tcPr>
          <w:p w14:paraId="1C4A437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809F0E8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هضبة الشطوط </w:t>
            </w:r>
          </w:p>
        </w:tc>
        <w:tc>
          <w:tcPr>
            <w:tcW w:w="454" w:type="dxa"/>
          </w:tcPr>
          <w:p w14:paraId="606BF09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7F99172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دلتا نهر النيل </w:t>
            </w:r>
          </w:p>
        </w:tc>
        <w:tc>
          <w:tcPr>
            <w:tcW w:w="454" w:type="dxa"/>
          </w:tcPr>
          <w:p w14:paraId="2C4D8BE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5FD977B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السواحل الشرقية والجنوبية  للبحر المتوسط </w:t>
            </w:r>
          </w:p>
        </w:tc>
        <w:tc>
          <w:tcPr>
            <w:tcW w:w="454" w:type="dxa"/>
          </w:tcPr>
          <w:p w14:paraId="5CA90CB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C5AC4AA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السودان</w:t>
            </w:r>
          </w:p>
        </w:tc>
      </w:tr>
    </w:tbl>
    <w:p w14:paraId="6E0E5F9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931113F" w14:textId="77777777" w:rsidTr="00692F2D">
        <w:trPr>
          <w:jc w:val="center"/>
        </w:trPr>
        <w:tc>
          <w:tcPr>
            <w:tcW w:w="536" w:type="dxa"/>
          </w:tcPr>
          <w:p w14:paraId="387578E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0DACCC94" w14:textId="77777777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وفرة المياه والتربة الخصبة والمناخ الملائم من المقومات الطبيعية لقيام ..................في العالم العربي. </w:t>
            </w:r>
          </w:p>
        </w:tc>
      </w:tr>
      <w:tr w:rsidR="00D00E7B" w:rsidRPr="00980C07" w14:paraId="35CF0F09" w14:textId="77777777" w:rsidTr="00101297">
        <w:trPr>
          <w:jc w:val="center"/>
        </w:trPr>
        <w:tc>
          <w:tcPr>
            <w:tcW w:w="536" w:type="dxa"/>
          </w:tcPr>
          <w:p w14:paraId="2A6F82AB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2F4995D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الصناعة </w:t>
            </w:r>
          </w:p>
        </w:tc>
        <w:tc>
          <w:tcPr>
            <w:tcW w:w="454" w:type="dxa"/>
          </w:tcPr>
          <w:p w14:paraId="4CAC43F3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B79FD7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التجارة </w:t>
            </w:r>
          </w:p>
        </w:tc>
        <w:tc>
          <w:tcPr>
            <w:tcW w:w="454" w:type="dxa"/>
          </w:tcPr>
          <w:p w14:paraId="2A7BB76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7388C8A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التعدين </w:t>
            </w:r>
          </w:p>
        </w:tc>
        <w:tc>
          <w:tcPr>
            <w:tcW w:w="454" w:type="dxa"/>
            <w:shd w:val="clear" w:color="auto" w:fill="44546A" w:themeFill="text2"/>
          </w:tcPr>
          <w:p w14:paraId="7F746FF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0F80470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الزراعة </w:t>
            </w:r>
          </w:p>
        </w:tc>
      </w:tr>
    </w:tbl>
    <w:p w14:paraId="4847CFF6" w14:textId="286BE8D3" w:rsidR="00980C07" w:rsidRDefault="00980C07" w:rsidP="00D00E7B">
      <w:pPr>
        <w:jc w:val="lowKashida"/>
        <w:rPr>
          <w:b/>
          <w:bCs/>
          <w:sz w:val="28"/>
          <w:szCs w:val="28"/>
          <w:rtl/>
        </w:rPr>
      </w:pPr>
    </w:p>
    <w:p w14:paraId="4ECFA4B1" w14:textId="0EEE036E" w:rsidR="00041133" w:rsidRDefault="00041133" w:rsidP="00D00E7B">
      <w:pPr>
        <w:jc w:val="lowKashida"/>
        <w:rPr>
          <w:b/>
          <w:bCs/>
          <w:sz w:val="28"/>
          <w:szCs w:val="28"/>
          <w:rtl/>
        </w:rPr>
      </w:pPr>
    </w:p>
    <w:p w14:paraId="5C06405E" w14:textId="76E032D5" w:rsidR="00041133" w:rsidRDefault="00041133" w:rsidP="00D00E7B">
      <w:pPr>
        <w:jc w:val="lowKashida"/>
        <w:rPr>
          <w:b/>
          <w:bCs/>
          <w:sz w:val="28"/>
          <w:szCs w:val="28"/>
          <w:rtl/>
        </w:rPr>
      </w:pPr>
    </w:p>
    <w:p w14:paraId="120B09AC" w14:textId="77777777" w:rsidR="00041133" w:rsidRPr="00980C07" w:rsidRDefault="0004113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361DBFB" w14:textId="77777777" w:rsidTr="00692F2D">
        <w:trPr>
          <w:jc w:val="center"/>
        </w:trPr>
        <w:tc>
          <w:tcPr>
            <w:tcW w:w="536" w:type="dxa"/>
          </w:tcPr>
          <w:p w14:paraId="0601E30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17</w:t>
            </w:r>
          </w:p>
        </w:tc>
        <w:tc>
          <w:tcPr>
            <w:tcW w:w="9754" w:type="dxa"/>
            <w:gridSpan w:val="7"/>
          </w:tcPr>
          <w:p w14:paraId="116ED158" w14:textId="77777777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...............هي الرحلات البحرية الواسعة التي قام بها بعض الأوربيين في القرن الخامس عشر الميلادي, لإكتشاف مناطق وطرق جديدة. </w:t>
            </w:r>
          </w:p>
        </w:tc>
      </w:tr>
      <w:tr w:rsidR="00D00E7B" w:rsidRPr="00980C07" w14:paraId="0743CD8F" w14:textId="77777777" w:rsidTr="00101297">
        <w:trPr>
          <w:jc w:val="center"/>
        </w:trPr>
        <w:tc>
          <w:tcPr>
            <w:tcW w:w="536" w:type="dxa"/>
          </w:tcPr>
          <w:p w14:paraId="3C41232C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9EF138C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العسكري </w:t>
            </w:r>
          </w:p>
        </w:tc>
        <w:tc>
          <w:tcPr>
            <w:tcW w:w="454" w:type="dxa"/>
            <w:shd w:val="clear" w:color="auto" w:fill="44546A" w:themeFill="text2"/>
          </w:tcPr>
          <w:p w14:paraId="53CD9D0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20EE899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</w:tcPr>
          <w:p w14:paraId="60FDE62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7729B2B" w14:textId="77777777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حركة عدم الإنحياز </w:t>
            </w:r>
          </w:p>
        </w:tc>
        <w:tc>
          <w:tcPr>
            <w:tcW w:w="454" w:type="dxa"/>
          </w:tcPr>
          <w:p w14:paraId="52B77AE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3F348FC" w14:textId="24F7CDE0" w:rsidR="00D00E7B" w:rsidRPr="00980C07" w:rsidRDefault="00AD537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لا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نتفاضة </w:t>
            </w:r>
          </w:p>
        </w:tc>
      </w:tr>
    </w:tbl>
    <w:p w14:paraId="3E784E98" w14:textId="77777777" w:rsidR="00041133" w:rsidRPr="00980C07" w:rsidRDefault="0004113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B6EFCBE" w14:textId="77777777" w:rsidTr="00692F2D">
        <w:trPr>
          <w:jc w:val="center"/>
        </w:trPr>
        <w:tc>
          <w:tcPr>
            <w:tcW w:w="536" w:type="dxa"/>
          </w:tcPr>
          <w:p w14:paraId="3A9CB4B0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28CC94A3" w14:textId="62ECABC4" w:rsidR="00D00E7B" w:rsidRPr="00980C07" w:rsidRDefault="00AD537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بحار إيطالي ك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ن على معرفة بما تناولته الكتب الجغرافية وكان مقتنعاً بكروية الأرض</w:t>
            </w:r>
            <w:r w:rsidR="004B21C9" w:rsidRPr="00980C07">
              <w:rPr>
                <w:rFonts w:hint="cs"/>
                <w:b/>
                <w:bCs/>
                <w:sz w:val="28"/>
                <w:szCs w:val="28"/>
                <w:rtl/>
              </w:rPr>
              <w:t>:...................</w:t>
            </w:r>
          </w:p>
        </w:tc>
      </w:tr>
      <w:tr w:rsidR="00D00E7B" w:rsidRPr="00980C07" w14:paraId="092CFC05" w14:textId="77777777" w:rsidTr="00101297">
        <w:trPr>
          <w:jc w:val="center"/>
        </w:trPr>
        <w:tc>
          <w:tcPr>
            <w:tcW w:w="536" w:type="dxa"/>
          </w:tcPr>
          <w:p w14:paraId="7BE2E27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A168FC0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فاسكو داجاما</w:t>
            </w:r>
          </w:p>
        </w:tc>
        <w:tc>
          <w:tcPr>
            <w:tcW w:w="454" w:type="dxa"/>
          </w:tcPr>
          <w:p w14:paraId="5E958C4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A340764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ماجلان </w:t>
            </w:r>
          </w:p>
        </w:tc>
        <w:tc>
          <w:tcPr>
            <w:tcW w:w="454" w:type="dxa"/>
            <w:shd w:val="clear" w:color="auto" w:fill="44546A" w:themeFill="text2"/>
          </w:tcPr>
          <w:p w14:paraId="290C619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B09BF84" w14:textId="67487CE8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كروستوفر كولومبس</w:t>
            </w:r>
            <w:r w:rsidR="004B21C9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00511F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D8F9AA7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جيمس كوك</w:t>
            </w:r>
          </w:p>
        </w:tc>
      </w:tr>
    </w:tbl>
    <w:p w14:paraId="1DCD0F54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33CDB75" w14:textId="77777777" w:rsidTr="00692F2D">
        <w:trPr>
          <w:jc w:val="center"/>
        </w:trPr>
        <w:tc>
          <w:tcPr>
            <w:tcW w:w="536" w:type="dxa"/>
          </w:tcPr>
          <w:p w14:paraId="5ED1D63E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3314E25D" w14:textId="77777777" w:rsidR="00D00E7B" w:rsidRPr="00980C07" w:rsidRDefault="004B21C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قام الرحالة الإنجليزي ............ بعدة رحلات بحرية تمكن فيها من الوصول إلى السواحل الشرقية لإستراليا ونيوزيلندا.</w:t>
            </w:r>
          </w:p>
        </w:tc>
      </w:tr>
      <w:tr w:rsidR="00D00E7B" w:rsidRPr="00980C07" w14:paraId="15D86900" w14:textId="77777777" w:rsidTr="00101297">
        <w:trPr>
          <w:jc w:val="center"/>
        </w:trPr>
        <w:tc>
          <w:tcPr>
            <w:tcW w:w="536" w:type="dxa"/>
          </w:tcPr>
          <w:p w14:paraId="10BBF0E6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5154F6B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حنا الأول </w:t>
            </w:r>
          </w:p>
        </w:tc>
        <w:tc>
          <w:tcPr>
            <w:tcW w:w="454" w:type="dxa"/>
          </w:tcPr>
          <w:p w14:paraId="6D94879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623D119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هنري الملاح </w:t>
            </w:r>
          </w:p>
        </w:tc>
        <w:tc>
          <w:tcPr>
            <w:tcW w:w="454" w:type="dxa"/>
            <w:shd w:val="clear" w:color="auto" w:fill="44546A" w:themeFill="text2"/>
          </w:tcPr>
          <w:p w14:paraId="5719B37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00731DB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جيمس كوك </w:t>
            </w:r>
          </w:p>
        </w:tc>
        <w:tc>
          <w:tcPr>
            <w:tcW w:w="454" w:type="dxa"/>
          </w:tcPr>
          <w:p w14:paraId="7F104C9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F561E62" w14:textId="77777777" w:rsidR="00D00E7B" w:rsidRPr="00980C07" w:rsidRDefault="004B21C9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هنري السابع </w:t>
            </w:r>
          </w:p>
        </w:tc>
      </w:tr>
    </w:tbl>
    <w:p w14:paraId="2A40DED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0F756739" w14:textId="77777777" w:rsidTr="00692F2D">
        <w:trPr>
          <w:jc w:val="center"/>
        </w:trPr>
        <w:tc>
          <w:tcPr>
            <w:tcW w:w="536" w:type="dxa"/>
          </w:tcPr>
          <w:p w14:paraId="15B1E701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64F7BF5E" w14:textId="77777777" w:rsidR="00D00E7B" w:rsidRPr="00980C07" w:rsidRDefault="004B21C9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 دوافع ...........الرغبة في التخلص من الأزمة الغذائية في 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>أور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و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با التي حدثت بعد الثورة الصناعية. </w:t>
            </w:r>
          </w:p>
        </w:tc>
      </w:tr>
      <w:tr w:rsidR="00D00E7B" w:rsidRPr="00980C07" w14:paraId="591EBA92" w14:textId="77777777" w:rsidTr="00101297">
        <w:trPr>
          <w:jc w:val="center"/>
        </w:trPr>
        <w:tc>
          <w:tcPr>
            <w:tcW w:w="536" w:type="dxa"/>
          </w:tcPr>
          <w:p w14:paraId="2605A2AA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13E2CFF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  <w:shd w:val="clear" w:color="auto" w:fill="44546A" w:themeFill="text2"/>
          </w:tcPr>
          <w:p w14:paraId="0951194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743FFE2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الإستعمار </w:t>
            </w:r>
          </w:p>
        </w:tc>
        <w:tc>
          <w:tcPr>
            <w:tcW w:w="454" w:type="dxa"/>
          </w:tcPr>
          <w:p w14:paraId="56BC25F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B095CA9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  <w:tc>
          <w:tcPr>
            <w:tcW w:w="454" w:type="dxa"/>
          </w:tcPr>
          <w:p w14:paraId="0134706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3C8CAF3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الثانية </w:t>
            </w:r>
          </w:p>
        </w:tc>
      </w:tr>
    </w:tbl>
    <w:p w14:paraId="0AE866BB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41199F2" w14:textId="77777777" w:rsidTr="00692F2D">
        <w:trPr>
          <w:jc w:val="center"/>
        </w:trPr>
        <w:tc>
          <w:tcPr>
            <w:tcW w:w="536" w:type="dxa"/>
          </w:tcPr>
          <w:p w14:paraId="10B9D8CC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14:paraId="44BEBAD0" w14:textId="77777777" w:rsidR="00D00E7B" w:rsidRPr="00980C07" w:rsidRDefault="00B758B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من الآثار السياسية ل..................حرمان الشعوب من حريتها وحقها في تقرير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المصير. </w:t>
            </w:r>
          </w:p>
        </w:tc>
      </w:tr>
      <w:tr w:rsidR="00D00E7B" w:rsidRPr="00980C07" w14:paraId="305AD86A" w14:textId="77777777" w:rsidTr="00101297">
        <w:trPr>
          <w:jc w:val="center"/>
        </w:trPr>
        <w:tc>
          <w:tcPr>
            <w:tcW w:w="536" w:type="dxa"/>
          </w:tcPr>
          <w:p w14:paraId="124BD7B2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29E8808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الكشوف الجغرافية </w:t>
            </w:r>
          </w:p>
        </w:tc>
        <w:tc>
          <w:tcPr>
            <w:tcW w:w="454" w:type="dxa"/>
          </w:tcPr>
          <w:p w14:paraId="16D54F8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057F557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القضية اللبنانية </w:t>
            </w:r>
          </w:p>
        </w:tc>
        <w:tc>
          <w:tcPr>
            <w:tcW w:w="454" w:type="dxa"/>
            <w:shd w:val="clear" w:color="auto" w:fill="44546A" w:themeFill="text2"/>
          </w:tcPr>
          <w:p w14:paraId="196BBD2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5457EDA" w14:textId="34E6BB3F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041133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ستعمار </w:t>
            </w:r>
          </w:p>
        </w:tc>
        <w:tc>
          <w:tcPr>
            <w:tcW w:w="454" w:type="dxa"/>
          </w:tcPr>
          <w:p w14:paraId="662055A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183979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الحرب العالمية الأولى </w:t>
            </w:r>
          </w:p>
        </w:tc>
      </w:tr>
    </w:tbl>
    <w:p w14:paraId="282D3792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E59C03C" w14:textId="77777777" w:rsidTr="00692F2D">
        <w:trPr>
          <w:jc w:val="center"/>
        </w:trPr>
        <w:tc>
          <w:tcPr>
            <w:tcW w:w="536" w:type="dxa"/>
          </w:tcPr>
          <w:p w14:paraId="69B9B1F1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14:paraId="13EC6134" w14:textId="3D6D1BCF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نتهت الحرب العالمية الثانية عام ........م </w:t>
            </w:r>
          </w:p>
        </w:tc>
      </w:tr>
      <w:tr w:rsidR="00D00E7B" w:rsidRPr="00980C07" w14:paraId="3E973966" w14:textId="77777777" w:rsidTr="00101297">
        <w:trPr>
          <w:jc w:val="center"/>
        </w:trPr>
        <w:tc>
          <w:tcPr>
            <w:tcW w:w="536" w:type="dxa"/>
          </w:tcPr>
          <w:p w14:paraId="0430AE6B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9FF2A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1919</w:t>
            </w:r>
          </w:p>
        </w:tc>
        <w:tc>
          <w:tcPr>
            <w:tcW w:w="454" w:type="dxa"/>
          </w:tcPr>
          <w:p w14:paraId="452C917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9D63150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1933</w:t>
            </w:r>
          </w:p>
        </w:tc>
        <w:tc>
          <w:tcPr>
            <w:tcW w:w="454" w:type="dxa"/>
            <w:shd w:val="clear" w:color="auto" w:fill="44546A" w:themeFill="text2"/>
          </w:tcPr>
          <w:p w14:paraId="092EC02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18E55D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1945</w:t>
            </w:r>
          </w:p>
        </w:tc>
        <w:tc>
          <w:tcPr>
            <w:tcW w:w="454" w:type="dxa"/>
          </w:tcPr>
          <w:p w14:paraId="2C7FB90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AEA038E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1939</w:t>
            </w:r>
          </w:p>
        </w:tc>
      </w:tr>
    </w:tbl>
    <w:p w14:paraId="4A81DD97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63C82A8E" w14:textId="77777777" w:rsidTr="00692F2D">
        <w:trPr>
          <w:jc w:val="center"/>
        </w:trPr>
        <w:tc>
          <w:tcPr>
            <w:tcW w:w="536" w:type="dxa"/>
          </w:tcPr>
          <w:p w14:paraId="731EB408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14:paraId="7BED905D" w14:textId="490C58AC" w:rsidR="00D00E7B" w:rsidRPr="00980C07" w:rsidRDefault="00B758B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هيمنت ................على القارة الأمريكية وأتبعت سياسة العزلة الرامية إلى 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بعاد النفوذ الأوربي. </w:t>
            </w:r>
          </w:p>
        </w:tc>
      </w:tr>
      <w:tr w:rsidR="00D00E7B" w:rsidRPr="00980C07" w14:paraId="26B4DC7D" w14:textId="77777777" w:rsidTr="00101297">
        <w:trPr>
          <w:jc w:val="center"/>
        </w:trPr>
        <w:tc>
          <w:tcPr>
            <w:tcW w:w="536" w:type="dxa"/>
          </w:tcPr>
          <w:p w14:paraId="111583A6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6826AA" w14:textId="488BC041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اليابان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44546A" w:themeFill="text2"/>
          </w:tcPr>
          <w:p w14:paraId="139FF37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A4B0BEB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المتحدة الأمريكية </w:t>
            </w:r>
          </w:p>
        </w:tc>
        <w:tc>
          <w:tcPr>
            <w:tcW w:w="454" w:type="dxa"/>
          </w:tcPr>
          <w:p w14:paraId="2C1521DB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1C0AAF2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  <w:tc>
          <w:tcPr>
            <w:tcW w:w="454" w:type="dxa"/>
          </w:tcPr>
          <w:p w14:paraId="176ADE5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9E0233D" w14:textId="284A1CAC" w:rsidR="00D00E7B" w:rsidRPr="00980C07" w:rsidRDefault="00041133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لمانيا </w:t>
            </w:r>
          </w:p>
        </w:tc>
      </w:tr>
    </w:tbl>
    <w:p w14:paraId="037B6EAC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A630F91" w14:textId="77777777" w:rsidTr="00692F2D">
        <w:trPr>
          <w:jc w:val="center"/>
        </w:trPr>
        <w:tc>
          <w:tcPr>
            <w:tcW w:w="536" w:type="dxa"/>
          </w:tcPr>
          <w:p w14:paraId="315165F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14:paraId="1AC2B33E" w14:textId="30AC7E00" w:rsidR="00D00E7B" w:rsidRPr="00980C07" w:rsidRDefault="002658D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نتهت الحرب العالمية الأولى بهزيمة ...........في معركة المارن الثانية. </w:t>
            </w:r>
          </w:p>
        </w:tc>
      </w:tr>
      <w:tr w:rsidR="00D00E7B" w:rsidRPr="00980C07" w14:paraId="327F64B6" w14:textId="77777777" w:rsidTr="00101297">
        <w:trPr>
          <w:jc w:val="center"/>
        </w:trPr>
        <w:tc>
          <w:tcPr>
            <w:tcW w:w="536" w:type="dxa"/>
          </w:tcPr>
          <w:p w14:paraId="0558F07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00CCC75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روسيا </w:t>
            </w:r>
          </w:p>
        </w:tc>
        <w:tc>
          <w:tcPr>
            <w:tcW w:w="454" w:type="dxa"/>
          </w:tcPr>
          <w:p w14:paraId="460C813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8C502B9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إيطاليا </w:t>
            </w:r>
          </w:p>
        </w:tc>
        <w:tc>
          <w:tcPr>
            <w:tcW w:w="454" w:type="dxa"/>
            <w:shd w:val="clear" w:color="auto" w:fill="44546A" w:themeFill="text2"/>
          </w:tcPr>
          <w:p w14:paraId="69066FD0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6FC5B06" w14:textId="69A54B39" w:rsidR="00D00E7B" w:rsidRPr="00980C07" w:rsidRDefault="002658D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B758B4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لمانيا </w:t>
            </w:r>
          </w:p>
        </w:tc>
        <w:tc>
          <w:tcPr>
            <w:tcW w:w="454" w:type="dxa"/>
          </w:tcPr>
          <w:p w14:paraId="0A3CD49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AB37AEB" w14:textId="77777777" w:rsidR="00D00E7B" w:rsidRPr="00980C07" w:rsidRDefault="00B758B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بريطانيا </w:t>
            </w:r>
          </w:p>
        </w:tc>
      </w:tr>
    </w:tbl>
    <w:p w14:paraId="5C475DB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18FDB2A" w14:textId="77777777" w:rsidTr="00692F2D">
        <w:trPr>
          <w:jc w:val="center"/>
        </w:trPr>
        <w:tc>
          <w:tcPr>
            <w:tcW w:w="536" w:type="dxa"/>
          </w:tcPr>
          <w:p w14:paraId="38E29616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14:paraId="67A49FB5" w14:textId="77777777" w:rsidR="00D00E7B" w:rsidRPr="00980C07" w:rsidRDefault="00E920AA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شهدت روسيا في عام.......م قيام الثورة الشيوعية التي قادها البلاشفة. </w:t>
            </w:r>
          </w:p>
        </w:tc>
      </w:tr>
      <w:tr w:rsidR="00D00E7B" w:rsidRPr="00980C07" w14:paraId="3F324D04" w14:textId="77777777" w:rsidTr="00101297">
        <w:trPr>
          <w:jc w:val="center"/>
        </w:trPr>
        <w:tc>
          <w:tcPr>
            <w:tcW w:w="536" w:type="dxa"/>
          </w:tcPr>
          <w:p w14:paraId="76D7B01F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B8C9B9C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1915</w:t>
            </w:r>
          </w:p>
        </w:tc>
        <w:tc>
          <w:tcPr>
            <w:tcW w:w="454" w:type="dxa"/>
          </w:tcPr>
          <w:p w14:paraId="6C3A7D5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AE88D37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1911</w:t>
            </w:r>
          </w:p>
        </w:tc>
        <w:tc>
          <w:tcPr>
            <w:tcW w:w="454" w:type="dxa"/>
          </w:tcPr>
          <w:p w14:paraId="667E397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36E8250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1955</w:t>
            </w:r>
          </w:p>
        </w:tc>
        <w:tc>
          <w:tcPr>
            <w:tcW w:w="454" w:type="dxa"/>
            <w:shd w:val="clear" w:color="auto" w:fill="44546A" w:themeFill="text2"/>
          </w:tcPr>
          <w:p w14:paraId="1189FDD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5DD2070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1917</w:t>
            </w:r>
          </w:p>
        </w:tc>
      </w:tr>
    </w:tbl>
    <w:p w14:paraId="07C174B0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50C307C6" w14:textId="77777777" w:rsidTr="00692F2D">
        <w:trPr>
          <w:jc w:val="center"/>
        </w:trPr>
        <w:tc>
          <w:tcPr>
            <w:tcW w:w="536" w:type="dxa"/>
          </w:tcPr>
          <w:p w14:paraId="23A63C6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14:paraId="3B694684" w14:textId="77777777" w:rsidR="00D00E7B" w:rsidRPr="00980C07" w:rsidRDefault="00E920AA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انتشرت الأفكار الشيوعية في ............ونجح موسوليني زعيم الحزب الفاشي في أحكام السيطرة عليها. </w:t>
            </w:r>
          </w:p>
        </w:tc>
      </w:tr>
      <w:tr w:rsidR="00D00E7B" w:rsidRPr="00980C07" w14:paraId="2AD81BEE" w14:textId="77777777" w:rsidTr="00101297">
        <w:trPr>
          <w:jc w:val="center"/>
        </w:trPr>
        <w:tc>
          <w:tcPr>
            <w:tcW w:w="536" w:type="dxa"/>
          </w:tcPr>
          <w:p w14:paraId="650E1E41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9AB8FF5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  <w:tc>
          <w:tcPr>
            <w:tcW w:w="454" w:type="dxa"/>
            <w:shd w:val="clear" w:color="auto" w:fill="44546A" w:themeFill="text2"/>
          </w:tcPr>
          <w:p w14:paraId="75BE9CD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C94DBF2" w14:textId="77777777" w:rsidR="00D00E7B" w:rsidRPr="00980C07" w:rsidRDefault="00E920AA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إيطاليا</w:t>
            </w:r>
          </w:p>
        </w:tc>
        <w:tc>
          <w:tcPr>
            <w:tcW w:w="454" w:type="dxa"/>
          </w:tcPr>
          <w:p w14:paraId="65C6B0F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27F328C" w14:textId="70F6DB3C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الولايات المتحدة ال</w:t>
            </w:r>
            <w:r w:rsidR="00041133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مريكية </w:t>
            </w:r>
          </w:p>
        </w:tc>
        <w:tc>
          <w:tcPr>
            <w:tcW w:w="454" w:type="dxa"/>
          </w:tcPr>
          <w:p w14:paraId="34C2D74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1C9EEBA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روسيا </w:t>
            </w:r>
          </w:p>
        </w:tc>
      </w:tr>
    </w:tbl>
    <w:p w14:paraId="0165BFBF" w14:textId="494586DB" w:rsidR="00980C07" w:rsidRDefault="00980C07" w:rsidP="00D00E7B">
      <w:pPr>
        <w:jc w:val="lowKashida"/>
        <w:rPr>
          <w:b/>
          <w:bCs/>
          <w:sz w:val="28"/>
          <w:szCs w:val="28"/>
          <w:rtl/>
        </w:rPr>
      </w:pPr>
    </w:p>
    <w:p w14:paraId="0B53555B" w14:textId="77777777" w:rsidR="00041133" w:rsidRPr="00980C07" w:rsidRDefault="00041133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4D30D01" w14:textId="77777777" w:rsidTr="00692F2D">
        <w:trPr>
          <w:jc w:val="center"/>
        </w:trPr>
        <w:tc>
          <w:tcPr>
            <w:tcW w:w="536" w:type="dxa"/>
          </w:tcPr>
          <w:p w14:paraId="3779BBEF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27</w:t>
            </w:r>
          </w:p>
        </w:tc>
        <w:tc>
          <w:tcPr>
            <w:tcW w:w="9754" w:type="dxa"/>
            <w:gridSpan w:val="7"/>
          </w:tcPr>
          <w:p w14:paraId="542B867B" w14:textId="12EB153C" w:rsidR="00D00E7B" w:rsidRPr="00980C07" w:rsidRDefault="0024329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تمكن </w:t>
            </w:r>
            <w:r w:rsidR="002658D0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حزب ........من تسلم الحكم  في المانيا عام 1933م</w:t>
            </w:r>
            <w:r w:rsidR="00980C07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49EE8322" w14:textId="77777777" w:rsidTr="00101297">
        <w:trPr>
          <w:jc w:val="center"/>
        </w:trPr>
        <w:tc>
          <w:tcPr>
            <w:tcW w:w="536" w:type="dxa"/>
            <w:shd w:val="clear" w:color="auto" w:fill="44546A" w:themeFill="text2"/>
          </w:tcPr>
          <w:p w14:paraId="4FA69D8E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5F72149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النازي </w:t>
            </w:r>
          </w:p>
        </w:tc>
        <w:tc>
          <w:tcPr>
            <w:tcW w:w="454" w:type="dxa"/>
          </w:tcPr>
          <w:p w14:paraId="34C4B90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9FBDECB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الفاشي </w:t>
            </w:r>
          </w:p>
        </w:tc>
        <w:tc>
          <w:tcPr>
            <w:tcW w:w="454" w:type="dxa"/>
          </w:tcPr>
          <w:p w14:paraId="4E9EFEF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4A929D2" w14:textId="14510A3F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أشتراكي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8B6251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EB8FDD3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الشيوعي </w:t>
            </w:r>
          </w:p>
        </w:tc>
      </w:tr>
    </w:tbl>
    <w:p w14:paraId="5E299660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4055552" w14:textId="77777777" w:rsidTr="00692F2D">
        <w:trPr>
          <w:jc w:val="center"/>
        </w:trPr>
        <w:tc>
          <w:tcPr>
            <w:tcW w:w="536" w:type="dxa"/>
          </w:tcPr>
          <w:p w14:paraId="7C7AD7B5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14:paraId="0FB23E1B" w14:textId="7869E780" w:rsidR="00D00E7B" w:rsidRPr="00980C07" w:rsidRDefault="0024329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من أسباب الحرب العالمية الثانية معاهدة ............ التي عقدت بعد الحرب العالمية الأولى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D00E7B" w:rsidRPr="00980C07" w14:paraId="48D99547" w14:textId="77777777" w:rsidTr="00101297">
        <w:trPr>
          <w:jc w:val="center"/>
        </w:trPr>
        <w:tc>
          <w:tcPr>
            <w:tcW w:w="536" w:type="dxa"/>
            <w:shd w:val="clear" w:color="auto" w:fill="44546A" w:themeFill="text2"/>
          </w:tcPr>
          <w:p w14:paraId="1BA6F785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F725CCA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فرساي </w:t>
            </w:r>
          </w:p>
        </w:tc>
        <w:tc>
          <w:tcPr>
            <w:tcW w:w="454" w:type="dxa"/>
          </w:tcPr>
          <w:p w14:paraId="115EA96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7964768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سيفر </w:t>
            </w:r>
          </w:p>
        </w:tc>
        <w:tc>
          <w:tcPr>
            <w:tcW w:w="454" w:type="dxa"/>
          </w:tcPr>
          <w:p w14:paraId="5B3E634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374915D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سايكس بيكو </w:t>
            </w:r>
          </w:p>
        </w:tc>
        <w:tc>
          <w:tcPr>
            <w:tcW w:w="454" w:type="dxa"/>
          </w:tcPr>
          <w:p w14:paraId="29F95116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CA88A96" w14:textId="77777777" w:rsidR="00D00E7B" w:rsidRPr="00980C07" w:rsidRDefault="0024329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اتفاقية الطائف </w:t>
            </w:r>
          </w:p>
        </w:tc>
      </w:tr>
    </w:tbl>
    <w:p w14:paraId="5E409723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37159090" w14:textId="77777777" w:rsidTr="00692F2D">
        <w:trPr>
          <w:jc w:val="center"/>
        </w:trPr>
        <w:tc>
          <w:tcPr>
            <w:tcW w:w="536" w:type="dxa"/>
          </w:tcPr>
          <w:p w14:paraId="6EF30B74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14:paraId="7D0B5700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أجتمع مندبو 50 دولة في ..............لصياغة ميثاق هيئة الأمم المتحدة. </w:t>
            </w:r>
          </w:p>
        </w:tc>
      </w:tr>
      <w:tr w:rsidR="00D00E7B" w:rsidRPr="00980C07" w14:paraId="2A94C0A1" w14:textId="77777777" w:rsidTr="00101297">
        <w:trPr>
          <w:jc w:val="center"/>
        </w:trPr>
        <w:tc>
          <w:tcPr>
            <w:tcW w:w="536" w:type="dxa"/>
          </w:tcPr>
          <w:p w14:paraId="5157BE0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E20F01A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نيويورك </w:t>
            </w:r>
          </w:p>
        </w:tc>
        <w:tc>
          <w:tcPr>
            <w:tcW w:w="454" w:type="dxa"/>
            <w:shd w:val="clear" w:color="auto" w:fill="44546A" w:themeFill="text2"/>
          </w:tcPr>
          <w:p w14:paraId="40A7D0B7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0FEC9F6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سان فرانسسكو </w:t>
            </w:r>
          </w:p>
        </w:tc>
        <w:tc>
          <w:tcPr>
            <w:tcW w:w="454" w:type="dxa"/>
          </w:tcPr>
          <w:p w14:paraId="49968ECD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FF11D4D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دانزنج </w:t>
            </w:r>
          </w:p>
        </w:tc>
        <w:tc>
          <w:tcPr>
            <w:tcW w:w="454" w:type="dxa"/>
          </w:tcPr>
          <w:p w14:paraId="4FFDD53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7E941F9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باوندنغ </w:t>
            </w:r>
          </w:p>
        </w:tc>
      </w:tr>
    </w:tbl>
    <w:p w14:paraId="27AEABCB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18FB7FB" w14:textId="77777777" w:rsidTr="00692F2D">
        <w:trPr>
          <w:jc w:val="center"/>
        </w:trPr>
        <w:tc>
          <w:tcPr>
            <w:tcW w:w="536" w:type="dxa"/>
          </w:tcPr>
          <w:p w14:paraId="73015346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14:paraId="14E49E0B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تتخذ جامعة الدول العربية من مدينة ...........مقراً لها.</w:t>
            </w:r>
          </w:p>
        </w:tc>
      </w:tr>
      <w:tr w:rsidR="00D00E7B" w:rsidRPr="00980C07" w14:paraId="35B6A296" w14:textId="77777777" w:rsidTr="00101297">
        <w:trPr>
          <w:jc w:val="center"/>
        </w:trPr>
        <w:tc>
          <w:tcPr>
            <w:tcW w:w="536" w:type="dxa"/>
          </w:tcPr>
          <w:p w14:paraId="2191E390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4D3DACF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دمشق </w:t>
            </w:r>
          </w:p>
        </w:tc>
        <w:tc>
          <w:tcPr>
            <w:tcW w:w="454" w:type="dxa"/>
            <w:shd w:val="clear" w:color="auto" w:fill="44546A" w:themeFill="text2"/>
          </w:tcPr>
          <w:p w14:paraId="7E7E2CAF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9852E95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القاهرة </w:t>
            </w:r>
          </w:p>
        </w:tc>
        <w:tc>
          <w:tcPr>
            <w:tcW w:w="454" w:type="dxa"/>
          </w:tcPr>
          <w:p w14:paraId="1558F175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033DB7D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مكة المكرمة </w:t>
            </w:r>
          </w:p>
        </w:tc>
        <w:tc>
          <w:tcPr>
            <w:tcW w:w="454" w:type="dxa"/>
          </w:tcPr>
          <w:p w14:paraId="307816EA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A13D3F2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الرياض </w:t>
            </w:r>
          </w:p>
        </w:tc>
      </w:tr>
    </w:tbl>
    <w:p w14:paraId="3A882CC2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45D4F701" w14:textId="77777777" w:rsidTr="00692F2D">
        <w:trPr>
          <w:jc w:val="center"/>
        </w:trPr>
        <w:tc>
          <w:tcPr>
            <w:tcW w:w="536" w:type="dxa"/>
          </w:tcPr>
          <w:p w14:paraId="1529E745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14:paraId="0399FEEA" w14:textId="6DD997E3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شن الجيش الألماني في عام 1939م هجوما بريا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وبحريا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وجويا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ً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مدينة .........البولندية. </w:t>
            </w:r>
          </w:p>
        </w:tc>
      </w:tr>
      <w:tr w:rsidR="00D00E7B" w:rsidRPr="00980C07" w14:paraId="4676679E" w14:textId="77777777" w:rsidTr="00101297">
        <w:trPr>
          <w:trHeight w:val="151"/>
          <w:jc w:val="center"/>
        </w:trPr>
        <w:tc>
          <w:tcPr>
            <w:tcW w:w="536" w:type="dxa"/>
          </w:tcPr>
          <w:p w14:paraId="1614AA59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1D7C8A9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موسكو </w:t>
            </w:r>
          </w:p>
        </w:tc>
        <w:tc>
          <w:tcPr>
            <w:tcW w:w="454" w:type="dxa"/>
          </w:tcPr>
          <w:p w14:paraId="3E39DB4E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C9F05FE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منشوريا </w:t>
            </w:r>
          </w:p>
        </w:tc>
        <w:tc>
          <w:tcPr>
            <w:tcW w:w="454" w:type="dxa"/>
            <w:shd w:val="clear" w:color="auto" w:fill="44546A" w:themeFill="text2"/>
          </w:tcPr>
          <w:p w14:paraId="0BB5C62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77EA632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دانزنج </w:t>
            </w:r>
          </w:p>
        </w:tc>
        <w:tc>
          <w:tcPr>
            <w:tcW w:w="454" w:type="dxa"/>
          </w:tcPr>
          <w:p w14:paraId="30BAAD9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4A198FA" w14:textId="4FA4E343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سراي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فو </w:t>
            </w:r>
          </w:p>
        </w:tc>
      </w:tr>
    </w:tbl>
    <w:p w14:paraId="4771E619" w14:textId="77777777" w:rsidR="00D00E7B" w:rsidRPr="00980C07" w:rsidRDefault="00D00E7B" w:rsidP="00D00E7B">
      <w:pPr>
        <w:jc w:val="lowKashida"/>
        <w:rPr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80C07" w14:paraId="2EA2DE05" w14:textId="77777777" w:rsidTr="00692F2D">
        <w:trPr>
          <w:jc w:val="center"/>
        </w:trPr>
        <w:tc>
          <w:tcPr>
            <w:tcW w:w="536" w:type="dxa"/>
          </w:tcPr>
          <w:p w14:paraId="779534C8" w14:textId="77777777" w:rsidR="00D00E7B" w:rsidRPr="00980C07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14:paraId="3216C57B" w14:textId="77777777" w:rsidR="00D00E7B" w:rsidRPr="00980C07" w:rsidRDefault="00981820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القت ............ قنبلة ذرية على مدينة  هيروشيما اليابانية.</w:t>
            </w:r>
          </w:p>
        </w:tc>
      </w:tr>
      <w:tr w:rsidR="00D00E7B" w:rsidRPr="00980C07" w14:paraId="4DD67185" w14:textId="77777777" w:rsidTr="00101297">
        <w:trPr>
          <w:jc w:val="center"/>
        </w:trPr>
        <w:tc>
          <w:tcPr>
            <w:tcW w:w="536" w:type="dxa"/>
          </w:tcPr>
          <w:p w14:paraId="392C3398" w14:textId="77777777" w:rsidR="00D00E7B" w:rsidRPr="00980C07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FC41686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فرنسا </w:t>
            </w:r>
          </w:p>
        </w:tc>
        <w:tc>
          <w:tcPr>
            <w:tcW w:w="454" w:type="dxa"/>
          </w:tcPr>
          <w:p w14:paraId="50A0F762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A3F493C" w14:textId="7C3523C1" w:rsidR="00D00E7B" w:rsidRPr="00980C07" w:rsidRDefault="009413A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  <w:r w:rsidR="00981820"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لمانيا </w:t>
            </w:r>
          </w:p>
        </w:tc>
        <w:tc>
          <w:tcPr>
            <w:tcW w:w="454" w:type="dxa"/>
            <w:shd w:val="clear" w:color="auto" w:fill="44546A" w:themeFill="text2"/>
          </w:tcPr>
          <w:p w14:paraId="78E96C71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DF22F9A" w14:textId="77777777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 xml:space="preserve">الولايات المتجدة الأمريكية </w:t>
            </w:r>
          </w:p>
        </w:tc>
        <w:tc>
          <w:tcPr>
            <w:tcW w:w="454" w:type="dxa"/>
          </w:tcPr>
          <w:p w14:paraId="3F18E6DC" w14:textId="77777777" w:rsidR="00D00E7B" w:rsidRPr="00980C07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95D5D70" w14:textId="1041684C" w:rsidR="00D00E7B" w:rsidRPr="00980C07" w:rsidRDefault="00981820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9413A0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980C07">
              <w:rPr>
                <w:rFonts w:hint="cs"/>
                <w:b/>
                <w:bCs/>
                <w:sz w:val="28"/>
                <w:szCs w:val="28"/>
                <w:rtl/>
              </w:rPr>
              <w:t>تحاد السوفيتي</w:t>
            </w:r>
          </w:p>
        </w:tc>
      </w:tr>
    </w:tbl>
    <w:p w14:paraId="36CDE15F" w14:textId="77777777"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p w14:paraId="134BBC20" w14:textId="77777777" w:rsidR="00692F2D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5B7CDD75" w14:textId="2A4D5DF8" w:rsidR="00692F2D" w:rsidRDefault="009413A0" w:rsidP="00D00E7B">
      <w:pPr>
        <w:jc w:val="lowKashida"/>
        <w:rPr>
          <w:b/>
          <w:bCs/>
          <w:sz w:val="10"/>
          <w:szCs w:val="10"/>
          <w:rtl/>
        </w:rPr>
      </w:pPr>
      <w:r w:rsidRPr="009413A0">
        <w:rPr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42A082" wp14:editId="40639E39">
                <wp:simplePos x="0" y="0"/>
                <wp:positionH relativeFrom="column">
                  <wp:posOffset>20309</wp:posOffset>
                </wp:positionH>
                <wp:positionV relativeFrom="paragraph">
                  <wp:posOffset>88126</wp:posOffset>
                </wp:positionV>
                <wp:extent cx="962175" cy="549473"/>
                <wp:effectExtent l="0" t="0" r="28575" b="2222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75" cy="549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B6175" w14:textId="7421034C" w:rsidR="009413A0" w:rsidRDefault="00AD7710" w:rsidP="00CC23D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ثلاث ارباع لكل فقرة </w:t>
                            </w:r>
                          </w:p>
                          <w:p w14:paraId="47FD58FC" w14:textId="77777777" w:rsidR="009413A0" w:rsidRPr="00CC23D9" w:rsidRDefault="009413A0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A082" id="مربع نص 10" o:spid="_x0000_s1027" type="#_x0000_t202" style="position:absolute;left:0;text-align:left;margin-left:1.6pt;margin-top:6.95pt;width:75.75pt;height:4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">
                <v:textbox>
                  <w:txbxContent>
                    <w:p w14:paraId="79BB6175" w14:textId="7421034C" w:rsidR="009413A0" w:rsidRDefault="00AD7710" w:rsidP="00CC23D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ثلاث ارباع لكل فقرة </w:t>
                      </w:r>
                    </w:p>
                    <w:p w14:paraId="47FD58FC" w14:textId="77777777" w:rsidR="009413A0" w:rsidRPr="00CC23D9" w:rsidRDefault="009413A0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6048B66E" w14:textId="77777777" w:rsidR="00692F2D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608B8D80" w14:textId="77777777" w:rsidR="00692F2D" w:rsidRPr="00D00E7B" w:rsidRDefault="00692F2D" w:rsidP="00D00E7B">
      <w:pPr>
        <w:jc w:val="lowKashida"/>
        <w:rPr>
          <w:b/>
          <w:bCs/>
          <w:sz w:val="10"/>
          <w:szCs w:val="10"/>
          <w:rtl/>
        </w:rPr>
      </w:pPr>
    </w:p>
    <w:p w14:paraId="64C044C9" w14:textId="1433D4E5" w:rsidR="009A4D59" w:rsidRDefault="009413A0" w:rsidP="009A4D59">
      <w:pPr>
        <w:jc w:val="lowKashida"/>
        <w:rPr>
          <w:b/>
          <w:bCs/>
          <w:sz w:val="32"/>
          <w:szCs w:val="32"/>
          <w:rtl/>
        </w:rPr>
      </w:pPr>
      <w:r w:rsidRPr="009413A0">
        <w:rPr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CD2B9" wp14:editId="356F71DD">
                <wp:simplePos x="0" y="0"/>
                <wp:positionH relativeFrom="column">
                  <wp:posOffset>152176</wp:posOffset>
                </wp:positionH>
                <wp:positionV relativeFrom="paragraph">
                  <wp:posOffset>71314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1C32" id="رابط كسهم مستقيم 11" o:spid="_x0000_s1026" type="#_x0000_t32" style="position:absolute;left:0;text-align:left;margin-left:12pt;margin-top:5.6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uZlrhdkAAAAIAQAADwAAAGRycy9kb3ducmV2&#10;LnhtbEyPwU7DMBBE70j8g7VIvSDqNKAqCnEqhMSJA6HtB2ziJYmI11HsNO7f44gDHPfNaHamOAQz&#10;iAtNrresYLdNQBA3VvfcKjif3h4yEM4jaxwsk4IrOTiUtzcF5tou/EmXo29FDGGXo4LO+zGX0jUd&#10;GXRbOxJH7ctOBn08p1bqCZcYbgaZJsleGuw5fuhwpNeOmu/jbBSEjz37UGWhXnh+d9l9FdBUSm3u&#10;wsszCE/B/5lhrR+rQxk71XZm7cSgIH2KU3zkuxTEqj+uoP4Fsizk/wHl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5mWuF2QAAAAgBAAAPAAAAAAAAAAAAAAAAAEsEAABkcnMvZG93&#10;bnJldi54bWxQSwUGAAAAAAQABADzAAAAUQUAAAAA&#10;" strokeweight="1.5pt"/>
            </w:pict>
          </mc:Fallback>
        </mc:AlternateContent>
      </w:r>
    </w:p>
    <w:p w14:paraId="3F1BB254" w14:textId="246AEC4E" w:rsidR="00CC23D9" w:rsidRPr="009413A0" w:rsidRDefault="00CC23D9" w:rsidP="00CC23D9">
      <w:pPr>
        <w:spacing w:before="100" w:beforeAutospacing="1" w:after="100" w:afterAutospacing="1"/>
        <w:contextualSpacing/>
        <w:rPr>
          <w:b/>
          <w:bCs/>
          <w:sz w:val="28"/>
          <w:szCs w:val="28"/>
          <w:rtl/>
        </w:rPr>
      </w:pPr>
      <w:r w:rsidRPr="009413A0">
        <w:rPr>
          <w:b/>
          <w:bCs/>
          <w:sz w:val="28"/>
          <w:szCs w:val="28"/>
          <w:rtl/>
        </w:rPr>
        <w:t>السؤال الثاني :</w:t>
      </w:r>
      <w:r w:rsidRPr="009413A0">
        <w:rPr>
          <w:rFonts w:hint="cs"/>
          <w:b/>
          <w:bCs/>
          <w:sz w:val="28"/>
          <w:szCs w:val="28"/>
          <w:rtl/>
        </w:rPr>
        <w:t>اخت</w:t>
      </w:r>
      <w:r w:rsidR="009413A0">
        <w:rPr>
          <w:rFonts w:hint="cs"/>
          <w:b/>
          <w:bCs/>
          <w:sz w:val="28"/>
          <w:szCs w:val="28"/>
          <w:rtl/>
        </w:rPr>
        <w:t>ا</w:t>
      </w:r>
      <w:r w:rsidRPr="009413A0">
        <w:rPr>
          <w:rFonts w:hint="cs"/>
          <w:b/>
          <w:bCs/>
          <w:sz w:val="28"/>
          <w:szCs w:val="28"/>
          <w:rtl/>
        </w:rPr>
        <w:t>ر</w:t>
      </w:r>
      <w:r w:rsidR="009413A0">
        <w:rPr>
          <w:rFonts w:hint="cs"/>
          <w:b/>
          <w:bCs/>
          <w:sz w:val="28"/>
          <w:szCs w:val="28"/>
          <w:rtl/>
        </w:rPr>
        <w:t>ي</w:t>
      </w:r>
      <w:r w:rsidRPr="009413A0">
        <w:rPr>
          <w:rFonts w:hint="cs"/>
          <w:b/>
          <w:bCs/>
          <w:sz w:val="28"/>
          <w:szCs w:val="28"/>
          <w:rtl/>
        </w:rPr>
        <w:t xml:space="preserve"> (أ) إذا كانت العبارة صحيحة و اخت</w:t>
      </w:r>
      <w:r w:rsidR="009413A0">
        <w:rPr>
          <w:rFonts w:hint="cs"/>
          <w:b/>
          <w:bCs/>
          <w:sz w:val="28"/>
          <w:szCs w:val="28"/>
          <w:rtl/>
        </w:rPr>
        <w:t>ا</w:t>
      </w:r>
      <w:r w:rsidRPr="009413A0">
        <w:rPr>
          <w:rFonts w:hint="cs"/>
          <w:b/>
          <w:bCs/>
          <w:sz w:val="28"/>
          <w:szCs w:val="28"/>
          <w:rtl/>
        </w:rPr>
        <w:t>ر</w:t>
      </w:r>
      <w:r w:rsidR="009413A0">
        <w:rPr>
          <w:rFonts w:hint="cs"/>
          <w:b/>
          <w:bCs/>
          <w:sz w:val="28"/>
          <w:szCs w:val="28"/>
          <w:rtl/>
        </w:rPr>
        <w:t>ي</w:t>
      </w:r>
      <w:r w:rsidRPr="009413A0">
        <w:rPr>
          <w:rFonts w:hint="cs"/>
          <w:b/>
          <w:bCs/>
          <w:sz w:val="28"/>
          <w:szCs w:val="28"/>
          <w:rtl/>
        </w:rPr>
        <w:t xml:space="preserve"> (ب) إذا كانت العبارة خاطئة.</w:t>
      </w:r>
    </w:p>
    <w:p w14:paraId="24951C28" w14:textId="714AB8F9" w:rsidR="00CC23D9" w:rsidRPr="009413A0" w:rsidRDefault="00CC23D9" w:rsidP="00CC23D9">
      <w:pPr>
        <w:spacing w:before="100" w:beforeAutospacing="1" w:after="100" w:afterAutospacing="1"/>
        <w:contextualSpacing/>
        <w:rPr>
          <w:b/>
          <w:bCs/>
          <w:sz w:val="28"/>
          <w:szCs w:val="28"/>
          <w:rtl/>
        </w:rPr>
      </w:pPr>
      <w:r w:rsidRPr="009413A0">
        <w:rPr>
          <w:rFonts w:hint="cs"/>
          <w:b/>
          <w:bCs/>
          <w:sz w:val="28"/>
          <w:szCs w:val="28"/>
          <w:rtl/>
        </w:rPr>
        <w:t>ثم ظلل</w:t>
      </w:r>
      <w:r w:rsidR="009413A0">
        <w:rPr>
          <w:rFonts w:hint="cs"/>
          <w:b/>
          <w:bCs/>
          <w:sz w:val="28"/>
          <w:szCs w:val="28"/>
          <w:rtl/>
        </w:rPr>
        <w:t>ي</w:t>
      </w:r>
      <w:r w:rsidRPr="009413A0">
        <w:rPr>
          <w:rFonts w:hint="cs"/>
          <w:b/>
          <w:bCs/>
          <w:sz w:val="28"/>
          <w:szCs w:val="28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09307502" w14:textId="77777777" w:rsidTr="00E21C89">
        <w:trPr>
          <w:jc w:val="center"/>
        </w:trPr>
        <w:tc>
          <w:tcPr>
            <w:tcW w:w="624" w:type="dxa"/>
          </w:tcPr>
          <w:p w14:paraId="0765E3A1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6ADA5AB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55D65C3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1B9DA0D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45A7D34F" w14:textId="77777777" w:rsidTr="00101297">
        <w:trPr>
          <w:jc w:val="center"/>
        </w:trPr>
        <w:tc>
          <w:tcPr>
            <w:tcW w:w="624" w:type="dxa"/>
          </w:tcPr>
          <w:p w14:paraId="23058ED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7088" w:type="dxa"/>
          </w:tcPr>
          <w:p w14:paraId="2745A207" w14:textId="77777777" w:rsidR="00CC23D9" w:rsidRPr="00B843A7" w:rsidRDefault="00981820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يعتمد النظام الملكي في المملكة العربية السعودية على البيعة وهو مبدأ إسلامي أصيل. </w:t>
            </w:r>
          </w:p>
        </w:tc>
        <w:tc>
          <w:tcPr>
            <w:tcW w:w="1588" w:type="dxa"/>
            <w:shd w:val="clear" w:color="auto" w:fill="44546A" w:themeFill="text2"/>
          </w:tcPr>
          <w:p w14:paraId="3565AAC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8566686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304A998" w14:textId="77777777" w:rsidTr="00101297">
        <w:trPr>
          <w:jc w:val="center"/>
        </w:trPr>
        <w:tc>
          <w:tcPr>
            <w:tcW w:w="624" w:type="dxa"/>
          </w:tcPr>
          <w:p w14:paraId="5262531E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7088" w:type="dxa"/>
          </w:tcPr>
          <w:p w14:paraId="211B8270" w14:textId="77777777" w:rsidR="00CC23D9" w:rsidRPr="00B843A7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أتخذت المملكة العربية السعودية موقف الحياد في الحرب العالمية الثانية.</w:t>
            </w:r>
          </w:p>
        </w:tc>
        <w:tc>
          <w:tcPr>
            <w:tcW w:w="1588" w:type="dxa"/>
            <w:shd w:val="clear" w:color="auto" w:fill="44546A" w:themeFill="text2"/>
          </w:tcPr>
          <w:p w14:paraId="3767C2AD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2A44556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CE2E303" w14:textId="77777777" w:rsidTr="00101297">
        <w:trPr>
          <w:jc w:val="center"/>
        </w:trPr>
        <w:tc>
          <w:tcPr>
            <w:tcW w:w="624" w:type="dxa"/>
          </w:tcPr>
          <w:p w14:paraId="34EAEC4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7088" w:type="dxa"/>
          </w:tcPr>
          <w:p w14:paraId="33776B9C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أهداف حركة عدم الإنحياز إحترام حقوق الإنسان. </w:t>
            </w:r>
          </w:p>
        </w:tc>
        <w:tc>
          <w:tcPr>
            <w:tcW w:w="1588" w:type="dxa"/>
            <w:shd w:val="clear" w:color="auto" w:fill="44546A" w:themeFill="text2"/>
          </w:tcPr>
          <w:p w14:paraId="0768174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F514C2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60379ED" w14:textId="77777777" w:rsidTr="00101297">
        <w:trPr>
          <w:jc w:val="center"/>
        </w:trPr>
        <w:tc>
          <w:tcPr>
            <w:tcW w:w="624" w:type="dxa"/>
          </w:tcPr>
          <w:p w14:paraId="172BAD1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7088" w:type="dxa"/>
          </w:tcPr>
          <w:p w14:paraId="019B9A95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تقع جبال نابلس في جنوب فلسطين.  </w:t>
            </w:r>
          </w:p>
        </w:tc>
        <w:tc>
          <w:tcPr>
            <w:tcW w:w="1588" w:type="dxa"/>
          </w:tcPr>
          <w:p w14:paraId="4985F0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32587168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2CBAF92" w14:textId="77777777" w:rsidTr="00101297">
        <w:trPr>
          <w:jc w:val="center"/>
        </w:trPr>
        <w:tc>
          <w:tcPr>
            <w:tcW w:w="624" w:type="dxa"/>
          </w:tcPr>
          <w:p w14:paraId="4E6936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7088" w:type="dxa"/>
          </w:tcPr>
          <w:p w14:paraId="354CE4A7" w14:textId="77777777" w:rsidR="00CC23D9" w:rsidRPr="00B7402F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يبلغ مستوى إنخفاض البحر الميت 509م تحت مستوى سطح البحر. </w:t>
            </w:r>
          </w:p>
        </w:tc>
        <w:tc>
          <w:tcPr>
            <w:tcW w:w="1588" w:type="dxa"/>
          </w:tcPr>
          <w:p w14:paraId="61EC9B6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4D12BC3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478BD0D5" w14:textId="77777777" w:rsidTr="00101297">
        <w:trPr>
          <w:jc w:val="center"/>
        </w:trPr>
        <w:tc>
          <w:tcPr>
            <w:tcW w:w="624" w:type="dxa"/>
          </w:tcPr>
          <w:p w14:paraId="3B1B5E3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7088" w:type="dxa"/>
          </w:tcPr>
          <w:p w14:paraId="23FA2638" w14:textId="77777777" w:rsidR="00CC23D9" w:rsidRPr="00F77971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يطلق أسم القرن الإفريقي على بلاد الصومال وجيبوتي. </w:t>
            </w:r>
          </w:p>
        </w:tc>
        <w:tc>
          <w:tcPr>
            <w:tcW w:w="1588" w:type="dxa"/>
            <w:shd w:val="clear" w:color="auto" w:fill="44546A" w:themeFill="text2"/>
          </w:tcPr>
          <w:p w14:paraId="4E98FBB3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DFCD53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2448132E" w14:textId="77777777" w:rsidTr="00101297">
        <w:trPr>
          <w:jc w:val="center"/>
        </w:trPr>
        <w:tc>
          <w:tcPr>
            <w:tcW w:w="624" w:type="dxa"/>
          </w:tcPr>
          <w:p w14:paraId="59D743E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7088" w:type="dxa"/>
          </w:tcPr>
          <w:p w14:paraId="325514E4" w14:textId="77777777" w:rsidR="00CC23D9" w:rsidRPr="00BF3426" w:rsidRDefault="00AA5E2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يشكل الذكور 49% </w:t>
            </w:r>
            <w:r w:rsidR="007745E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مجموع سكان العالم العربي. </w:t>
            </w:r>
          </w:p>
        </w:tc>
        <w:tc>
          <w:tcPr>
            <w:tcW w:w="1588" w:type="dxa"/>
          </w:tcPr>
          <w:p w14:paraId="050F411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354146DB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37B82FA" w14:textId="77777777" w:rsidTr="00101297">
        <w:trPr>
          <w:jc w:val="center"/>
        </w:trPr>
        <w:tc>
          <w:tcPr>
            <w:tcW w:w="624" w:type="dxa"/>
          </w:tcPr>
          <w:p w14:paraId="7C149A75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lastRenderedPageBreak/>
              <w:t>8</w:t>
            </w:r>
          </w:p>
        </w:tc>
        <w:tc>
          <w:tcPr>
            <w:tcW w:w="7088" w:type="dxa"/>
          </w:tcPr>
          <w:p w14:paraId="3D767709" w14:textId="77777777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من دوافع الاستعمار الرغبة في الحصول على منتجات من الشرق. </w:t>
            </w:r>
          </w:p>
        </w:tc>
        <w:tc>
          <w:tcPr>
            <w:tcW w:w="1588" w:type="dxa"/>
          </w:tcPr>
          <w:p w14:paraId="04C169EB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0B090117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0D5B0616" w14:textId="77777777" w:rsidTr="00101297">
        <w:trPr>
          <w:jc w:val="center"/>
        </w:trPr>
        <w:tc>
          <w:tcPr>
            <w:tcW w:w="624" w:type="dxa"/>
          </w:tcPr>
          <w:p w14:paraId="645CB6C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9</w:t>
            </w:r>
          </w:p>
        </w:tc>
        <w:tc>
          <w:tcPr>
            <w:tcW w:w="7088" w:type="dxa"/>
          </w:tcPr>
          <w:p w14:paraId="53DD5AE4" w14:textId="77777777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من الأسباب المباشرة للحرب العالمية الثانية أزمة مراكش التي نشأت بين فرنسا وألمانيا. </w:t>
            </w:r>
          </w:p>
        </w:tc>
        <w:tc>
          <w:tcPr>
            <w:tcW w:w="1588" w:type="dxa"/>
          </w:tcPr>
          <w:p w14:paraId="6DF4D22A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642F8054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E0A61E1" w14:textId="77777777" w:rsidTr="00101297">
        <w:trPr>
          <w:jc w:val="center"/>
        </w:trPr>
        <w:tc>
          <w:tcPr>
            <w:tcW w:w="624" w:type="dxa"/>
          </w:tcPr>
          <w:p w14:paraId="78053F39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  <w:t>10</w:t>
            </w:r>
          </w:p>
        </w:tc>
        <w:tc>
          <w:tcPr>
            <w:tcW w:w="7088" w:type="dxa"/>
          </w:tcPr>
          <w:p w14:paraId="7C57679D" w14:textId="50A204E5" w:rsidR="00CC23D9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أدت الثورة الصناعية في أوروبا إلى تقدمها اقتصاديا</w:t>
            </w:r>
            <w:r w:rsidR="009413A0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ً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. </w:t>
            </w:r>
          </w:p>
        </w:tc>
        <w:tc>
          <w:tcPr>
            <w:tcW w:w="1588" w:type="dxa"/>
            <w:shd w:val="clear" w:color="auto" w:fill="44546A" w:themeFill="text2"/>
          </w:tcPr>
          <w:p w14:paraId="402EE041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15DFEF2" w14:textId="77777777" w:rsidR="00CC23D9" w:rsidRPr="00B7402F" w:rsidRDefault="00CC23D9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DB9D239" w14:textId="77777777" w:rsidTr="00101297">
        <w:trPr>
          <w:jc w:val="center"/>
        </w:trPr>
        <w:tc>
          <w:tcPr>
            <w:tcW w:w="624" w:type="dxa"/>
          </w:tcPr>
          <w:p w14:paraId="1F59D80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11</w:t>
            </w:r>
          </w:p>
        </w:tc>
        <w:tc>
          <w:tcPr>
            <w:tcW w:w="7088" w:type="dxa"/>
          </w:tcPr>
          <w:p w14:paraId="54C10537" w14:textId="57180C70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كانت بلدان قارة أوروبا ميدان للتنافس الرامي إلى السيطرة وال</w:t>
            </w:r>
            <w:r w:rsidR="009413A0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ستعمار. </w:t>
            </w:r>
          </w:p>
        </w:tc>
        <w:tc>
          <w:tcPr>
            <w:tcW w:w="1588" w:type="dxa"/>
          </w:tcPr>
          <w:p w14:paraId="0BF2012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5E23C7EE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51879CA4" w14:textId="77777777" w:rsidTr="00101297">
        <w:trPr>
          <w:jc w:val="center"/>
        </w:trPr>
        <w:tc>
          <w:tcPr>
            <w:tcW w:w="624" w:type="dxa"/>
          </w:tcPr>
          <w:p w14:paraId="7CC2A999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12</w:t>
            </w:r>
          </w:p>
        </w:tc>
        <w:tc>
          <w:tcPr>
            <w:tcW w:w="7088" w:type="dxa"/>
          </w:tcPr>
          <w:p w14:paraId="52F14B11" w14:textId="77777777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تفككت الدولة العثمانية بموجب معاهدة سيفر بعد الحرب العالمية الأولى. </w:t>
            </w:r>
          </w:p>
        </w:tc>
        <w:tc>
          <w:tcPr>
            <w:tcW w:w="1588" w:type="dxa"/>
            <w:shd w:val="clear" w:color="auto" w:fill="44546A" w:themeFill="text2"/>
          </w:tcPr>
          <w:p w14:paraId="0DD9A804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720F56F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DCACF2E" w14:textId="77777777" w:rsidTr="00101297">
        <w:trPr>
          <w:jc w:val="center"/>
        </w:trPr>
        <w:tc>
          <w:tcPr>
            <w:tcW w:w="624" w:type="dxa"/>
          </w:tcPr>
          <w:p w14:paraId="5A911CD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13</w:t>
            </w:r>
          </w:p>
        </w:tc>
        <w:tc>
          <w:tcPr>
            <w:tcW w:w="7088" w:type="dxa"/>
          </w:tcPr>
          <w:p w14:paraId="0C0D2999" w14:textId="77777777" w:rsidR="007745E7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بلغت الخسائر البشرية في الحرب العالمية الثانية خمسة ملايين قتيل. </w:t>
            </w:r>
          </w:p>
        </w:tc>
        <w:tc>
          <w:tcPr>
            <w:tcW w:w="1588" w:type="dxa"/>
          </w:tcPr>
          <w:p w14:paraId="700187D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05C5BC0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B33899B" w14:textId="77777777" w:rsidTr="00101297">
        <w:trPr>
          <w:jc w:val="center"/>
        </w:trPr>
        <w:tc>
          <w:tcPr>
            <w:tcW w:w="624" w:type="dxa"/>
          </w:tcPr>
          <w:p w14:paraId="387AD68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14</w:t>
            </w:r>
          </w:p>
        </w:tc>
        <w:tc>
          <w:tcPr>
            <w:tcW w:w="7088" w:type="dxa"/>
          </w:tcPr>
          <w:p w14:paraId="5B83CE94" w14:textId="65093893" w:rsidR="007745E7" w:rsidRDefault="00F37253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يعد عنصر المغول الأسيوي أول جنس بشري </w:t>
            </w:r>
            <w:r w:rsidR="009413A0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ستوطن الأراضي التي تكونت منها الولايات المتحدة الأمريكية. </w:t>
            </w:r>
          </w:p>
        </w:tc>
        <w:tc>
          <w:tcPr>
            <w:tcW w:w="1588" w:type="dxa"/>
            <w:shd w:val="clear" w:color="auto" w:fill="44546A" w:themeFill="text2"/>
          </w:tcPr>
          <w:p w14:paraId="6A98FB0D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9E40229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206DA70D" w14:textId="77777777" w:rsidTr="00101297">
        <w:trPr>
          <w:jc w:val="center"/>
        </w:trPr>
        <w:tc>
          <w:tcPr>
            <w:tcW w:w="624" w:type="dxa"/>
          </w:tcPr>
          <w:p w14:paraId="5332C75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15</w:t>
            </w:r>
          </w:p>
        </w:tc>
        <w:tc>
          <w:tcPr>
            <w:tcW w:w="7088" w:type="dxa"/>
          </w:tcPr>
          <w:p w14:paraId="5E153741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أصبح اقتصاد الولايات المتحدة الأمريكية أضخم إقتصاد في العالم بحلول عام 1870م</w:t>
            </w:r>
            <w:r w:rsidR="00980C0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.</w:t>
            </w:r>
          </w:p>
        </w:tc>
        <w:tc>
          <w:tcPr>
            <w:tcW w:w="1588" w:type="dxa"/>
            <w:shd w:val="clear" w:color="auto" w:fill="44546A" w:themeFill="text2"/>
          </w:tcPr>
          <w:p w14:paraId="6EF5A7B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130991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607758E5" w14:textId="77777777" w:rsidTr="00101297">
        <w:trPr>
          <w:jc w:val="center"/>
        </w:trPr>
        <w:tc>
          <w:tcPr>
            <w:tcW w:w="624" w:type="dxa"/>
          </w:tcPr>
          <w:p w14:paraId="29AE713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16</w:t>
            </w:r>
          </w:p>
        </w:tc>
        <w:tc>
          <w:tcPr>
            <w:tcW w:w="7088" w:type="dxa"/>
          </w:tcPr>
          <w:p w14:paraId="24394BFB" w14:textId="11CAAE06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يقع مقر رابطة العالم ال</w:t>
            </w:r>
            <w:r w:rsidR="009413A0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إ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سلامي في القاهرة. </w:t>
            </w:r>
          </w:p>
        </w:tc>
        <w:tc>
          <w:tcPr>
            <w:tcW w:w="1588" w:type="dxa"/>
          </w:tcPr>
          <w:p w14:paraId="4524943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2757702E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6843174" w14:textId="77777777" w:rsidTr="00101297">
        <w:trPr>
          <w:jc w:val="center"/>
        </w:trPr>
        <w:tc>
          <w:tcPr>
            <w:tcW w:w="624" w:type="dxa"/>
          </w:tcPr>
          <w:p w14:paraId="5D9A2E4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17</w:t>
            </w:r>
          </w:p>
        </w:tc>
        <w:tc>
          <w:tcPr>
            <w:tcW w:w="7088" w:type="dxa"/>
          </w:tcPr>
          <w:p w14:paraId="7EEDE82D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ظهر في الساحة السياسية فرانكلين روزفلت الذي أصدر كتابه (الدولة اليهودية) ودعا فيه إلى إقامة دولة يهودية في فلسطين. </w:t>
            </w:r>
          </w:p>
        </w:tc>
        <w:tc>
          <w:tcPr>
            <w:tcW w:w="1588" w:type="dxa"/>
          </w:tcPr>
          <w:p w14:paraId="07F101C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43DD293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7464BF0C" w14:textId="77777777" w:rsidTr="00101297">
        <w:trPr>
          <w:jc w:val="center"/>
        </w:trPr>
        <w:tc>
          <w:tcPr>
            <w:tcW w:w="624" w:type="dxa"/>
          </w:tcPr>
          <w:p w14:paraId="6869E144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18</w:t>
            </w:r>
          </w:p>
        </w:tc>
        <w:tc>
          <w:tcPr>
            <w:tcW w:w="7088" w:type="dxa"/>
          </w:tcPr>
          <w:p w14:paraId="40F3DB66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يتحكم العالم العربي بعدة مضائق مهمة في العالم منها مضيق بيرنغ. </w:t>
            </w:r>
          </w:p>
        </w:tc>
        <w:tc>
          <w:tcPr>
            <w:tcW w:w="1588" w:type="dxa"/>
          </w:tcPr>
          <w:p w14:paraId="6634AEE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0E26750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64356B57" w14:textId="77777777" w:rsidTr="00101297">
        <w:trPr>
          <w:jc w:val="center"/>
        </w:trPr>
        <w:tc>
          <w:tcPr>
            <w:tcW w:w="624" w:type="dxa"/>
          </w:tcPr>
          <w:p w14:paraId="580214F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19</w:t>
            </w:r>
          </w:p>
        </w:tc>
        <w:tc>
          <w:tcPr>
            <w:tcW w:w="7088" w:type="dxa"/>
          </w:tcPr>
          <w:p w14:paraId="62EB06E5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يطلق لفظ الشام على (سوريا ولبنان والأردن وفلسطين). </w:t>
            </w:r>
          </w:p>
        </w:tc>
        <w:tc>
          <w:tcPr>
            <w:tcW w:w="1588" w:type="dxa"/>
            <w:shd w:val="clear" w:color="auto" w:fill="44546A" w:themeFill="text2"/>
          </w:tcPr>
          <w:p w14:paraId="6D745DC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43D716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377D2E04" w14:textId="77777777" w:rsidTr="00101297">
        <w:trPr>
          <w:jc w:val="center"/>
        </w:trPr>
        <w:tc>
          <w:tcPr>
            <w:tcW w:w="624" w:type="dxa"/>
          </w:tcPr>
          <w:p w14:paraId="7063D56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20</w:t>
            </w:r>
          </w:p>
        </w:tc>
        <w:tc>
          <w:tcPr>
            <w:tcW w:w="7088" w:type="dxa"/>
          </w:tcPr>
          <w:p w14:paraId="40FEA05E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المناخ الصحراوي يظهر على معظم أجزاء شبه الجزيرة العربية. </w:t>
            </w:r>
          </w:p>
        </w:tc>
        <w:tc>
          <w:tcPr>
            <w:tcW w:w="1588" w:type="dxa"/>
            <w:shd w:val="clear" w:color="auto" w:fill="44546A" w:themeFill="text2"/>
          </w:tcPr>
          <w:p w14:paraId="035B08CC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566D3AFF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17F6B78B" w14:textId="77777777" w:rsidTr="00101297">
        <w:trPr>
          <w:jc w:val="center"/>
        </w:trPr>
        <w:tc>
          <w:tcPr>
            <w:tcW w:w="624" w:type="dxa"/>
          </w:tcPr>
          <w:p w14:paraId="585B201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3AEA63D3" w14:textId="5F1200F6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كان رأس الرجاء الصالح </w:t>
            </w:r>
            <w:r w:rsidR="009413A0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آ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خر نقطة بلغتها الكشوف الجغرافية في عهد هنري الملاح. </w:t>
            </w:r>
          </w:p>
        </w:tc>
        <w:tc>
          <w:tcPr>
            <w:tcW w:w="1588" w:type="dxa"/>
          </w:tcPr>
          <w:p w14:paraId="4D04773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3F5E1920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06937B7A" w14:textId="77777777" w:rsidTr="00101297">
        <w:trPr>
          <w:jc w:val="center"/>
        </w:trPr>
        <w:tc>
          <w:tcPr>
            <w:tcW w:w="624" w:type="dxa"/>
          </w:tcPr>
          <w:p w14:paraId="6EEC1DF2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7345AD92" w14:textId="77777777" w:rsidR="007745E7" w:rsidRDefault="001452E1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أُنشئت عصبة الأمم المتحدة بعد الحرب الباردة بين حلفي وارسو والأطلسي. </w:t>
            </w:r>
          </w:p>
        </w:tc>
        <w:tc>
          <w:tcPr>
            <w:tcW w:w="1588" w:type="dxa"/>
          </w:tcPr>
          <w:p w14:paraId="5320A02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25AD5B47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43DE4568" w14:textId="77777777" w:rsidTr="00101297">
        <w:trPr>
          <w:jc w:val="center"/>
        </w:trPr>
        <w:tc>
          <w:tcPr>
            <w:tcW w:w="624" w:type="dxa"/>
          </w:tcPr>
          <w:p w14:paraId="62F4B223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6062D91B" w14:textId="504191F4" w:rsidR="007745E7" w:rsidRDefault="009413A0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</w:t>
            </w:r>
            <w:r w:rsidR="001452E1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ندفعت اليابان إلى إحتلال منشوريا الغنية بالفحم قبيل الحرب العالمية الثانية. </w:t>
            </w:r>
          </w:p>
        </w:tc>
        <w:tc>
          <w:tcPr>
            <w:tcW w:w="1588" w:type="dxa"/>
          </w:tcPr>
          <w:p w14:paraId="4B2FCC55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03BEA576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7745E7" w:rsidRPr="00B7402F" w14:paraId="5AE720E0" w14:textId="77777777" w:rsidTr="00101297">
        <w:trPr>
          <w:jc w:val="center"/>
        </w:trPr>
        <w:tc>
          <w:tcPr>
            <w:tcW w:w="624" w:type="dxa"/>
          </w:tcPr>
          <w:p w14:paraId="411980B2" w14:textId="36B95721" w:rsidR="007745E7" w:rsidRPr="00B7402F" w:rsidRDefault="00194560" w:rsidP="00E21C89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0A6B054F" w14:textId="77777777" w:rsidR="007745E7" w:rsidRDefault="00DD008C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يضم الإتحاد الأوربي 50 دولة تغطي معظم أجزاء قارة أوروبا. </w:t>
            </w:r>
          </w:p>
        </w:tc>
        <w:tc>
          <w:tcPr>
            <w:tcW w:w="1588" w:type="dxa"/>
          </w:tcPr>
          <w:p w14:paraId="46B7569B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44546A" w:themeFill="text2"/>
          </w:tcPr>
          <w:p w14:paraId="028246EA" w14:textId="77777777" w:rsidR="007745E7" w:rsidRPr="00B7402F" w:rsidRDefault="007745E7" w:rsidP="00E21C8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6FE50F1C" w14:textId="77777777" w:rsidR="00692F2D" w:rsidRDefault="00FA57A5" w:rsidP="009A4D5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289F50" wp14:editId="2C74A298">
                <wp:simplePos x="0" y="0"/>
                <wp:positionH relativeFrom="column">
                  <wp:posOffset>152019</wp:posOffset>
                </wp:positionH>
                <wp:positionV relativeFrom="paragraph">
                  <wp:posOffset>81966</wp:posOffset>
                </wp:positionV>
                <wp:extent cx="862330" cy="898398"/>
                <wp:effectExtent l="0" t="0" r="13970" b="1651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8983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5EF0" w14:textId="77777777" w:rsidR="009413A0" w:rsidRDefault="009413A0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5F4F468" w14:textId="77777777" w:rsidR="009413A0" w:rsidRDefault="009413A0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150FDBD" w14:textId="77777777" w:rsidR="009413A0" w:rsidRPr="00FA57A5" w:rsidRDefault="009413A0" w:rsidP="00FA57A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A57A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  <w:p w14:paraId="4B233232" w14:textId="77777777" w:rsidR="009413A0" w:rsidRDefault="009413A0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0498FCB" w14:textId="77777777" w:rsidR="009413A0" w:rsidRPr="00CC23D9" w:rsidRDefault="009413A0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9F50" id="مربع نص 16" o:spid="_x0000_s1028" type="#_x0000_t202" style="position:absolute;left:0;text-align:left;margin-left:11.95pt;margin-top:6.45pt;width:67.9pt;height:7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">
                <v:textbox>
                  <w:txbxContent>
                    <w:p w14:paraId="38865EF0" w14:textId="77777777" w:rsidR="009413A0" w:rsidRDefault="009413A0" w:rsidP="00CC23D9">
                      <w:pPr>
                        <w:rPr>
                          <w:rtl/>
                        </w:rPr>
                      </w:pPr>
                    </w:p>
                    <w:p w14:paraId="15F4F468" w14:textId="77777777" w:rsidR="009413A0" w:rsidRDefault="009413A0" w:rsidP="00CC23D9">
                      <w:pPr>
                        <w:rPr>
                          <w:rtl/>
                        </w:rPr>
                      </w:pPr>
                    </w:p>
                    <w:p w14:paraId="7150FDBD" w14:textId="77777777" w:rsidR="009413A0" w:rsidRPr="00FA57A5" w:rsidRDefault="009413A0" w:rsidP="00FA57A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A57A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  <w:p w14:paraId="4B233232" w14:textId="77777777" w:rsidR="009413A0" w:rsidRDefault="009413A0" w:rsidP="00CC23D9">
                      <w:pPr>
                        <w:rPr>
                          <w:rtl/>
                        </w:rPr>
                      </w:pPr>
                    </w:p>
                    <w:p w14:paraId="20498FCB" w14:textId="77777777" w:rsidR="009413A0" w:rsidRPr="00CC23D9" w:rsidRDefault="009413A0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819EEE" w14:textId="77777777" w:rsidR="009A4D59" w:rsidRPr="00DD008C" w:rsidRDefault="00FA57A5" w:rsidP="00DD008C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AA0CA1" wp14:editId="2EB37C18">
                <wp:simplePos x="0" y="0"/>
                <wp:positionH relativeFrom="column">
                  <wp:posOffset>240944</wp:posOffset>
                </wp:positionH>
                <wp:positionV relativeFrom="paragraph">
                  <wp:posOffset>217906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9B69" id="رابط كسهم مستقيم 17" o:spid="_x0000_s1026" type="#_x0000_t32" style="position:absolute;left:0;text-align:left;margin-left:18.95pt;margin-top:17.15pt;width: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Fd72JraAAAACAEAAA8AAABkcnMvZG93bnJl&#10;di54bWxMj8FOwzAQRO9I/QdrK3FB1IFWJYQ4FULixIHQ9gM28ZJExOsodhrz9zjiAKfVzoxm3+aH&#10;YHpxodF1lhXcbRIQxLXVHTcKzqfX2xSE88gae8uk4JscHIrVVY6ZtjN/0OXoGxFL2GWooPV+yKR0&#10;dUsG3cYOxNH7tKNBH9exkXrEOZabXt4nyV4a7DheaHGgl5bqr+NkFIT3PftQpqGaeXpz6U0Z0JRK&#10;Xa/D8xMIT8H/hWHBj+hQRKbKTqyd6BVsHx5jMs7dFsT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Fd72JraAAAACAEAAA8AAAAAAAAAAAAAAAAATAQAAGRycy9k&#10;b3ducmV2LnhtbFBLBQYAAAAABAAEAPMAAABTBQAAAAA=&#10;" strokeweight="1.5pt"/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="00CC23D9"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</w:p>
    <w:p w14:paraId="24BAF0BF" w14:textId="77777777" w:rsidR="009A4D59" w:rsidRPr="00980C07" w:rsidRDefault="00DD008C" w:rsidP="00980C07">
      <w:pPr>
        <w:pStyle w:val="a7"/>
        <w:numPr>
          <w:ilvl w:val="0"/>
          <w:numId w:val="5"/>
        </w:numPr>
        <w:jc w:val="lowKashida"/>
        <w:rPr>
          <w:b/>
          <w:bCs/>
          <w:sz w:val="32"/>
          <w:szCs w:val="32"/>
          <w:rtl/>
        </w:rPr>
      </w:pPr>
      <w:r w:rsidRPr="00980C07">
        <w:rPr>
          <w:rFonts w:hint="cs"/>
          <w:b/>
          <w:bCs/>
          <w:sz w:val="32"/>
          <w:szCs w:val="32"/>
          <w:rtl/>
        </w:rPr>
        <w:t xml:space="preserve">أكملي الفراغات التالية بما يناسبها من كلمات: </w:t>
      </w:r>
    </w:p>
    <w:p w14:paraId="32B29286" w14:textId="500E7050" w:rsidR="00DD008C" w:rsidRPr="00AD7710" w:rsidRDefault="00DD008C" w:rsidP="00DD008C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أ_ .</w:t>
      </w:r>
      <w:r w:rsidR="00101297" w:rsidRPr="00101297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منخفض الغور </w:t>
      </w:r>
      <w:r>
        <w:rPr>
          <w:rFonts w:hint="cs"/>
          <w:b/>
          <w:bCs/>
          <w:sz w:val="32"/>
          <w:szCs w:val="32"/>
          <w:rtl/>
        </w:rPr>
        <w:t xml:space="preserve">...وادٍ انكساري, يمثل جزءاً من أخدود البحر الأحمر والأخدود الإفريقي في فلسطين. </w:t>
      </w:r>
      <w:r w:rsidR="00AD7710">
        <w:rPr>
          <w:rFonts w:hint="cs"/>
          <w:b/>
          <w:bCs/>
          <w:sz w:val="32"/>
          <w:szCs w:val="32"/>
          <w:rtl/>
        </w:rPr>
        <w:t>(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5C7286BB" w14:textId="77777777" w:rsidR="00AD7710" w:rsidRPr="00AD7710" w:rsidRDefault="00DD008C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ب-استولى الصليبيون على القدس عام .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>.</w:t>
      </w:r>
      <w:r w:rsidR="00AD7710"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>583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>م</w:t>
      </w:r>
      <w:r w:rsidR="00980C07">
        <w:rPr>
          <w:rFonts w:hint="cs"/>
          <w:b/>
          <w:bCs/>
          <w:sz w:val="32"/>
          <w:szCs w:val="32"/>
          <w:rtl/>
        </w:rPr>
        <w:t>.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07ABEEEF" w14:textId="30A78AC7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</w:p>
    <w:p w14:paraId="4E7B285B" w14:textId="77777777" w:rsidR="00AD7710" w:rsidRPr="00AD7710" w:rsidRDefault="00DD008C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ج- أصدرت بريطانيا على لسان وزير خارجيتها آنذاك  </w:t>
      </w:r>
      <w:r w:rsidRPr="00101297">
        <w:rPr>
          <w:rFonts w:hint="cs"/>
          <w:b/>
          <w:bCs/>
          <w:color w:val="2E74B5" w:themeColor="accent1" w:themeShade="BF"/>
          <w:sz w:val="32"/>
          <w:szCs w:val="32"/>
          <w:rtl/>
        </w:rPr>
        <w:t>..</w:t>
      </w:r>
      <w:r w:rsidR="00101297" w:rsidRPr="00101297">
        <w:rPr>
          <w:rFonts w:hint="cs"/>
          <w:b/>
          <w:bCs/>
          <w:color w:val="2E74B5" w:themeColor="accent1" w:themeShade="BF"/>
          <w:sz w:val="32"/>
          <w:szCs w:val="32"/>
          <w:rtl/>
        </w:rPr>
        <w:t>بلفور</w:t>
      </w:r>
      <w:r>
        <w:rPr>
          <w:rFonts w:hint="cs"/>
          <w:b/>
          <w:bCs/>
          <w:sz w:val="32"/>
          <w:szCs w:val="32"/>
          <w:rtl/>
        </w:rPr>
        <w:t>... وعده الذي ينص على تأسيس وطن قومي لليهود في فلسطين</w:t>
      </w:r>
      <w:r w:rsidR="00980C07">
        <w:rPr>
          <w:rFonts w:hint="cs"/>
          <w:b/>
          <w:bCs/>
          <w:sz w:val="32"/>
          <w:szCs w:val="32"/>
          <w:rtl/>
        </w:rPr>
        <w:t>.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69F9E88A" w14:textId="65C81096" w:rsidR="00DD008C" w:rsidRDefault="00DD008C" w:rsidP="00DD008C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</w:p>
    <w:p w14:paraId="6AFBE3B9" w14:textId="77777777" w:rsidR="00AD7710" w:rsidRPr="00AD7710" w:rsidRDefault="00DD008C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د- عبرت القوات المصرية خط ..</w:t>
      </w:r>
      <w:r w:rsidRPr="00101297">
        <w:rPr>
          <w:rFonts w:hint="cs"/>
          <w:b/>
          <w:bCs/>
          <w:color w:val="2E74B5" w:themeColor="accent1" w:themeShade="BF"/>
          <w:sz w:val="32"/>
          <w:szCs w:val="32"/>
          <w:rtl/>
        </w:rPr>
        <w:t>.</w:t>
      </w:r>
      <w:r w:rsidR="00101297" w:rsidRPr="00101297">
        <w:rPr>
          <w:rFonts w:hint="cs"/>
          <w:b/>
          <w:bCs/>
          <w:color w:val="2E74B5" w:themeColor="accent1" w:themeShade="BF"/>
          <w:sz w:val="32"/>
          <w:szCs w:val="32"/>
          <w:rtl/>
        </w:rPr>
        <w:t>بارليف</w:t>
      </w:r>
      <w:r>
        <w:rPr>
          <w:rFonts w:hint="cs"/>
          <w:b/>
          <w:bCs/>
          <w:sz w:val="32"/>
          <w:szCs w:val="32"/>
          <w:rtl/>
        </w:rPr>
        <w:t xml:space="preserve">.....وتوغلت داخل سيناء في حرب العاشر من رمضان.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18865957" w14:textId="5C5C1608" w:rsidR="009413A0" w:rsidRPr="00041133" w:rsidRDefault="009413A0" w:rsidP="00041133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</w:p>
    <w:p w14:paraId="0F6C070D" w14:textId="77777777" w:rsidR="00DD008C" w:rsidRPr="00980C07" w:rsidRDefault="00B0397F" w:rsidP="00980C07">
      <w:pPr>
        <w:pStyle w:val="a7"/>
        <w:numPr>
          <w:ilvl w:val="0"/>
          <w:numId w:val="5"/>
        </w:numPr>
        <w:jc w:val="lowKashida"/>
        <w:rPr>
          <w:b/>
          <w:bCs/>
          <w:sz w:val="32"/>
          <w:szCs w:val="32"/>
          <w:rtl/>
        </w:rPr>
      </w:pPr>
      <w:r w:rsidRPr="00980C07">
        <w:rPr>
          <w:rFonts w:hint="cs"/>
          <w:b/>
          <w:bCs/>
          <w:sz w:val="32"/>
          <w:szCs w:val="32"/>
          <w:rtl/>
        </w:rPr>
        <w:t xml:space="preserve">عللي لما يلي : </w:t>
      </w:r>
    </w:p>
    <w:p w14:paraId="61AF582B" w14:textId="77777777" w:rsidR="00AD7710" w:rsidRPr="00AD7710" w:rsidRDefault="00B0397F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تعتبر الولايات المتحدة الأمريكية من أكثر دول العالم تنوعاً في العرق والثقافة.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34434977" w14:textId="11F0CF1E" w:rsidR="00B0397F" w:rsidRPr="00AD7710" w:rsidRDefault="00AD7710" w:rsidP="00AD7710">
      <w:pPr>
        <w:pStyle w:val="a7"/>
        <w:ind w:left="1035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أ _ </w:t>
      </w:r>
      <w:r w:rsidRPr="00AD7710">
        <w:rPr>
          <w:rFonts w:hint="cs"/>
          <w:b/>
          <w:bCs/>
          <w:sz w:val="32"/>
          <w:szCs w:val="32"/>
          <w:rtl/>
        </w:rPr>
        <w:t xml:space="preserve">بسسب الهجرة الكبيرة إليها </w:t>
      </w:r>
    </w:p>
    <w:p w14:paraId="1CA79A63" w14:textId="2EC3D872" w:rsidR="00AD7710" w:rsidRPr="00AD7710" w:rsidRDefault="009413A0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</w:t>
      </w:r>
      <w:r w:rsidR="00B0397F" w:rsidRPr="00980C07">
        <w:rPr>
          <w:rFonts w:hint="cs"/>
          <w:b/>
          <w:bCs/>
          <w:sz w:val="32"/>
          <w:szCs w:val="32"/>
          <w:rtl/>
        </w:rPr>
        <w:t>عتدال درجات الحرارة في معظم أشهر السنة</w:t>
      </w:r>
      <w:r>
        <w:rPr>
          <w:rFonts w:hint="cs"/>
          <w:b/>
          <w:bCs/>
          <w:sz w:val="32"/>
          <w:szCs w:val="32"/>
          <w:rtl/>
        </w:rPr>
        <w:t xml:space="preserve"> في فلسطين </w:t>
      </w:r>
      <w:r w:rsidR="00B0397F" w:rsidRPr="00980C07">
        <w:rPr>
          <w:rFonts w:hint="cs"/>
          <w:b/>
          <w:bCs/>
          <w:sz w:val="32"/>
          <w:szCs w:val="32"/>
          <w:rtl/>
        </w:rPr>
        <w:t>.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3FE7CC92" w14:textId="77777777" w:rsidR="00AD7710" w:rsidRDefault="00AD7710" w:rsidP="00AD7710">
      <w:pPr>
        <w:pStyle w:val="a7"/>
        <w:ind w:left="1035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ب- </w:t>
      </w:r>
      <w:r w:rsidRPr="00AD7710">
        <w:rPr>
          <w:rFonts w:hint="cs"/>
          <w:b/>
          <w:bCs/>
          <w:sz w:val="32"/>
          <w:szCs w:val="32"/>
          <w:rtl/>
        </w:rPr>
        <w:t xml:space="preserve">لوصول المؤثرات البحرية التي تلطف الجو في الصيف والشتاء </w:t>
      </w:r>
    </w:p>
    <w:p w14:paraId="493668C4" w14:textId="650D078E" w:rsidR="00B0397F" w:rsidRPr="00AD7710" w:rsidRDefault="00980C07" w:rsidP="00AD7710">
      <w:pPr>
        <w:pStyle w:val="a7"/>
        <w:ind w:left="1035"/>
        <w:jc w:val="lowKashida"/>
        <w:rPr>
          <w:b/>
          <w:bCs/>
          <w:sz w:val="32"/>
          <w:szCs w:val="32"/>
          <w:rtl/>
        </w:rPr>
      </w:pPr>
      <w:r w:rsidRPr="00AD7710">
        <w:rPr>
          <w:rFonts w:hint="cs"/>
          <w:b/>
          <w:bCs/>
          <w:sz w:val="32"/>
          <w:szCs w:val="32"/>
          <w:rtl/>
        </w:rPr>
        <w:t xml:space="preserve">  ج- </w:t>
      </w:r>
      <w:r w:rsidR="00B0397F" w:rsidRPr="00AD7710">
        <w:rPr>
          <w:rFonts w:hint="cs"/>
          <w:b/>
          <w:bCs/>
          <w:sz w:val="32"/>
          <w:szCs w:val="32"/>
          <w:rtl/>
        </w:rPr>
        <w:t xml:space="preserve"> لقب الأمير هنري بالملاح</w:t>
      </w:r>
      <w:r w:rsidRPr="00AD7710">
        <w:rPr>
          <w:rFonts w:hint="cs"/>
          <w:b/>
          <w:bCs/>
          <w:sz w:val="32"/>
          <w:szCs w:val="32"/>
          <w:rtl/>
        </w:rPr>
        <w:t>.</w:t>
      </w:r>
      <w:r w:rsidR="00B0397F" w:rsidRPr="00AD7710"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475DF79A" w14:textId="552228B7" w:rsidR="00B0397F" w:rsidRDefault="00980C07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</w:t>
      </w:r>
      <w:r w:rsidR="00AD7710">
        <w:rPr>
          <w:rFonts w:hint="cs"/>
          <w:b/>
          <w:bCs/>
          <w:sz w:val="32"/>
          <w:szCs w:val="32"/>
          <w:rtl/>
        </w:rPr>
        <w:t xml:space="preserve">   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AD7710">
        <w:rPr>
          <w:rFonts w:hint="cs"/>
          <w:b/>
          <w:bCs/>
          <w:sz w:val="32"/>
          <w:szCs w:val="32"/>
          <w:rtl/>
        </w:rPr>
        <w:t xml:space="preserve">بسبب جهود في تشجيع حركات الكشوفات الجغرافية ولأنه أنشأ اكاديمية للعلوم البحرية </w:t>
      </w:r>
    </w:p>
    <w:p w14:paraId="7AF0A4F6" w14:textId="0AEBBD5D" w:rsidR="00B0397F" w:rsidRPr="00AD7710" w:rsidRDefault="00980C07" w:rsidP="00AD7710">
      <w:pPr>
        <w:pStyle w:val="a7"/>
        <w:ind w:left="1080"/>
        <w:jc w:val="lowKashida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  <w:r w:rsidR="00B0397F">
        <w:rPr>
          <w:rFonts w:hint="cs"/>
          <w:b/>
          <w:bCs/>
          <w:sz w:val="32"/>
          <w:szCs w:val="32"/>
          <w:rtl/>
        </w:rPr>
        <w:t>د- فشل المحاولات المتكررة الرامية لتوحيد أمم أوروبا</w:t>
      </w:r>
      <w:r>
        <w:rPr>
          <w:rFonts w:hint="cs"/>
          <w:b/>
          <w:bCs/>
          <w:sz w:val="32"/>
          <w:szCs w:val="32"/>
          <w:rtl/>
        </w:rPr>
        <w:t>.</w:t>
      </w:r>
      <w:r w:rsidR="00B0397F"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نصف الدرجة )</w:t>
      </w:r>
    </w:p>
    <w:p w14:paraId="7CF55F49" w14:textId="54B216AF" w:rsidR="00B0397F" w:rsidRDefault="00980C07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</w:t>
      </w:r>
      <w:r w:rsidR="00AD7710">
        <w:rPr>
          <w:rFonts w:hint="cs"/>
          <w:b/>
          <w:bCs/>
          <w:sz w:val="32"/>
          <w:szCs w:val="32"/>
          <w:rtl/>
        </w:rPr>
        <w:t xml:space="preserve">لتباين اللغات والثقافات . </w:t>
      </w:r>
    </w:p>
    <w:p w14:paraId="6C555F57" w14:textId="77777777" w:rsidR="00B0397F" w:rsidRDefault="00FA57A5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B8719A" wp14:editId="09EB0893">
                <wp:simplePos x="0" y="0"/>
                <wp:positionH relativeFrom="column">
                  <wp:posOffset>217856</wp:posOffset>
                </wp:positionH>
                <wp:positionV relativeFrom="paragraph">
                  <wp:posOffset>276174</wp:posOffset>
                </wp:positionV>
                <wp:extent cx="1008304" cy="797357"/>
                <wp:effectExtent l="0" t="0" r="20955" b="2222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04" cy="797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1788B" w14:textId="77777777" w:rsidR="009413A0" w:rsidRDefault="009413A0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BE0A469" w14:textId="7406BEA2" w:rsidR="009413A0" w:rsidRPr="00CC23D9" w:rsidRDefault="00AD7710" w:rsidP="00AD771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="009413A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8719A" id="مربع نص 18" o:spid="_x0000_s1029" type="#_x0000_t202" style="position:absolute;left:0;text-align:left;margin-left:17.15pt;margin-top:21.75pt;width:79.4pt;height:6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">
                <v:textbox>
                  <w:txbxContent>
                    <w:p w14:paraId="3AE1788B" w14:textId="77777777" w:rsidR="009413A0" w:rsidRDefault="009413A0" w:rsidP="00CC23D9">
                      <w:pPr>
                        <w:rPr>
                          <w:rtl/>
                        </w:rPr>
                      </w:pPr>
                    </w:p>
                    <w:p w14:paraId="2BE0A469" w14:textId="7406BEA2" w:rsidR="009413A0" w:rsidRPr="00CC23D9" w:rsidRDefault="00AD7710" w:rsidP="00AD771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 w:rsidR="009413A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2377522" w14:textId="77777777" w:rsidR="00B0397F" w:rsidRDefault="00B0397F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السؤال الرابع:</w:t>
      </w:r>
    </w:p>
    <w:p w14:paraId="44955BD0" w14:textId="4F961BA0" w:rsidR="00B0397F" w:rsidRDefault="00B0397F" w:rsidP="00B0397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عددي لما يلي :</w:t>
      </w:r>
    </w:p>
    <w:p w14:paraId="30F018D3" w14:textId="07BDE5B2" w:rsidR="00654082" w:rsidRPr="00654082" w:rsidRDefault="00654082" w:rsidP="00654082">
      <w:pPr>
        <w:pStyle w:val="a7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أهداف منظمة الأمم المتحدة</w:t>
      </w:r>
      <w:r w:rsidR="00041133">
        <w:rPr>
          <w:rFonts w:hint="cs"/>
          <w:b/>
          <w:bCs/>
          <w:sz w:val="32"/>
          <w:szCs w:val="32"/>
          <w:rtl/>
        </w:rPr>
        <w:t>.</w:t>
      </w:r>
      <w:r w:rsidR="00AD7710"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( درجة)</w:t>
      </w:r>
    </w:p>
    <w:p w14:paraId="66EA23AB" w14:textId="5872319D" w:rsidR="00AD7710" w:rsidRPr="00AD7710" w:rsidRDefault="00AD7710" w:rsidP="00AD7710">
      <w:pPr>
        <w:pStyle w:val="a7"/>
        <w:jc w:val="lowKashida"/>
        <w:rPr>
          <w:b/>
          <w:bCs/>
          <w:color w:val="2E74B5" w:themeColor="accent1" w:themeShade="BF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>-حفظ الامن والسلام الدوليي</w:t>
      </w:r>
    </w:p>
    <w:p w14:paraId="05F51D77" w14:textId="3C0CE80D" w:rsidR="00654082" w:rsidRPr="00AD7710" w:rsidRDefault="00AD7710" w:rsidP="00AD7710">
      <w:pPr>
        <w:ind w:left="720"/>
        <w:jc w:val="lowKashida"/>
        <w:rPr>
          <w:b/>
          <w:bCs/>
          <w:color w:val="2E74B5" w:themeColor="accent1" w:themeShade="BF"/>
          <w:sz w:val="32"/>
          <w:szCs w:val="32"/>
          <w:rtl/>
        </w:rPr>
      </w:pP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-تشجيع سبل التعاون الاقتصادي والاجتماعي بين الدول </w:t>
      </w:r>
      <w:r w:rsidR="00654082"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>.</w:t>
      </w:r>
    </w:p>
    <w:p w14:paraId="2778044C" w14:textId="73FA9898" w:rsidR="00654082" w:rsidRDefault="00654082" w:rsidP="00654082">
      <w:pPr>
        <w:pStyle w:val="a7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الاهداف الاسترات</w:t>
      </w:r>
      <w:r w:rsidR="00980C07">
        <w:rPr>
          <w:rFonts w:hint="cs"/>
          <w:b/>
          <w:bCs/>
          <w:sz w:val="32"/>
          <w:szCs w:val="32"/>
          <w:rtl/>
        </w:rPr>
        <w:t>يجي</w:t>
      </w:r>
      <w:r>
        <w:rPr>
          <w:rFonts w:hint="cs"/>
          <w:b/>
          <w:bCs/>
          <w:sz w:val="32"/>
          <w:szCs w:val="32"/>
          <w:rtl/>
        </w:rPr>
        <w:t>ة لمركز العالمي لمكافحة الفكر المتطرف.</w:t>
      </w:r>
      <w:r w:rsidR="00AD7710">
        <w:rPr>
          <w:rFonts w:hint="cs"/>
          <w:b/>
          <w:bCs/>
          <w:sz w:val="32"/>
          <w:szCs w:val="32"/>
          <w:rtl/>
        </w:rPr>
        <w:t xml:space="preserve"> 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>( درجة )</w:t>
      </w:r>
    </w:p>
    <w:p w14:paraId="42499593" w14:textId="6A5F2F1D" w:rsidR="00654082" w:rsidRDefault="00AD7710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وقاية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حماية </w:t>
      </w:r>
    </w:p>
    <w:p w14:paraId="1BFC0A90" w14:textId="196F54FF" w:rsidR="00654082" w:rsidRDefault="00654082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ج- مقومات الصناعة البشرية</w:t>
      </w:r>
      <w:r w:rsidRPr="00AD7710">
        <w:rPr>
          <w:rFonts w:hint="cs"/>
          <w:b/>
          <w:bCs/>
          <w:color w:val="C00000"/>
          <w:sz w:val="32"/>
          <w:szCs w:val="32"/>
          <w:rtl/>
        </w:rPr>
        <w:t>.</w:t>
      </w:r>
      <w:r w:rsidR="00AD7710" w:rsidRPr="00AD7710">
        <w:rPr>
          <w:rFonts w:hint="cs"/>
          <w:b/>
          <w:bCs/>
          <w:color w:val="C00000"/>
          <w:sz w:val="32"/>
          <w:szCs w:val="32"/>
          <w:rtl/>
        </w:rPr>
        <w:t xml:space="preserve"> (درجة)</w:t>
      </w:r>
    </w:p>
    <w:p w14:paraId="01BD18EE" w14:textId="67B913C7" w:rsidR="00AD7710" w:rsidRPr="00AD7710" w:rsidRDefault="00AD7710" w:rsidP="00654082">
      <w:pPr>
        <w:jc w:val="lowKashida"/>
        <w:rPr>
          <w:b/>
          <w:bCs/>
          <w:color w:val="2E74B5" w:themeColor="accent1" w:themeShade="BF"/>
          <w:sz w:val="32"/>
          <w:szCs w:val="32"/>
          <w:rtl/>
        </w:rPr>
      </w:pP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               رؤوس الأموال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الأسواق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الايدي العاملة </w:t>
      </w:r>
    </w:p>
    <w:p w14:paraId="2F2DE7D7" w14:textId="48D44A1D" w:rsidR="00654082" w:rsidRDefault="00AD7710" w:rsidP="00654082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</w:t>
      </w:r>
      <w:r w:rsidR="00654082">
        <w:rPr>
          <w:rFonts w:hint="cs"/>
          <w:b/>
          <w:bCs/>
          <w:sz w:val="32"/>
          <w:szCs w:val="32"/>
          <w:rtl/>
        </w:rPr>
        <w:t>.     د- أنواع ال</w:t>
      </w:r>
      <w:r w:rsidR="00041133">
        <w:rPr>
          <w:rFonts w:hint="cs"/>
          <w:b/>
          <w:bCs/>
          <w:sz w:val="32"/>
          <w:szCs w:val="32"/>
          <w:rtl/>
        </w:rPr>
        <w:t>ا</w:t>
      </w:r>
      <w:r w:rsidR="00654082">
        <w:rPr>
          <w:rFonts w:hint="cs"/>
          <w:b/>
          <w:bCs/>
          <w:sz w:val="32"/>
          <w:szCs w:val="32"/>
          <w:rtl/>
        </w:rPr>
        <w:t xml:space="preserve">ستعمار. </w:t>
      </w:r>
      <w:r w:rsidRPr="00AD7710">
        <w:rPr>
          <w:rFonts w:hint="cs"/>
          <w:b/>
          <w:bCs/>
          <w:color w:val="C00000"/>
          <w:sz w:val="32"/>
          <w:szCs w:val="32"/>
          <w:rtl/>
        </w:rPr>
        <w:t>(درجة )</w:t>
      </w:r>
    </w:p>
    <w:p w14:paraId="0F23FF6C" w14:textId="305D2273" w:rsidR="00654082" w:rsidRPr="00AD7710" w:rsidRDefault="00AD7710" w:rsidP="00654082">
      <w:pPr>
        <w:jc w:val="lowKashida"/>
        <w:rPr>
          <w:b/>
          <w:bCs/>
          <w:color w:val="2E74B5" w:themeColor="accent1" w:themeShade="BF"/>
          <w:sz w:val="32"/>
          <w:szCs w:val="32"/>
          <w:rtl/>
        </w:rPr>
      </w:pPr>
      <w:r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           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العسكري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الاستيطاني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الحماية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الانتداب </w:t>
      </w:r>
      <w:r w:rsidRPr="00AD7710">
        <w:rPr>
          <w:b/>
          <w:bCs/>
          <w:color w:val="2E74B5" w:themeColor="accent1" w:themeShade="BF"/>
          <w:sz w:val="32"/>
          <w:szCs w:val="32"/>
          <w:rtl/>
        </w:rPr>
        <w:t>–</w:t>
      </w:r>
      <w:r w:rsidRPr="00AD7710">
        <w:rPr>
          <w:rFonts w:hint="cs"/>
          <w:b/>
          <w:bCs/>
          <w:color w:val="2E74B5" w:themeColor="accent1" w:themeShade="BF"/>
          <w:sz w:val="32"/>
          <w:szCs w:val="32"/>
          <w:rtl/>
        </w:rPr>
        <w:t xml:space="preserve"> الفكري </w:t>
      </w:r>
    </w:p>
    <w:p w14:paraId="630DF142" w14:textId="2D5D3053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</w:p>
    <w:p w14:paraId="0D1FB14D" w14:textId="77777777" w:rsidR="007F374D" w:rsidRDefault="007F374D" w:rsidP="007F374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أنتهت الأسئلة .......وفقك ِ الله </w:t>
      </w:r>
    </w:p>
    <w:p w14:paraId="28ED4FC3" w14:textId="03F4E4CD" w:rsidR="00CC23D9" w:rsidRDefault="007F374D" w:rsidP="007F374D">
      <w:pPr>
        <w:tabs>
          <w:tab w:val="left" w:pos="6319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معلمة المادة: نسرين الصغير </w:t>
      </w:r>
    </w:p>
    <w:p w14:paraId="31A104E2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437E759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C36D5" w14:textId="77777777" w:rsidR="007A54A3" w:rsidRDefault="007A54A3" w:rsidP="00A92AB4">
      <w:r>
        <w:separator/>
      </w:r>
    </w:p>
  </w:endnote>
  <w:endnote w:type="continuationSeparator" w:id="0">
    <w:p w14:paraId="47E9B3A1" w14:textId="77777777" w:rsidR="007A54A3" w:rsidRDefault="007A54A3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1B1CE7E-22F1-44F3-93EF-4F4D2F3E26E2}"/>
    <w:embedBold r:id="rId2" w:fontKey="{A44EAEF3-672E-4382-82F6-3A931A462F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C3A9F14-B226-4F42-9162-3DD329B839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E1BC77B-814D-4499-8BE1-01BF6E3CC3EA}"/>
    <w:embedBold r:id="rId5" w:fontKey="{14C5E989-09E1-47D4-A3D4-ED0FC87F680D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13E16C7-EDAB-4A86-8DE4-5BA3739EB48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1FD0" w14:textId="77777777" w:rsidR="00704D79" w:rsidRDefault="00704D7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ABA66" w14:textId="77777777" w:rsidR="009413A0" w:rsidRDefault="009413A0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44CD55" wp14:editId="3A85E29D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0DA3B" w14:textId="77777777" w:rsidR="009413A0" w:rsidRPr="00374657" w:rsidRDefault="009413A0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1960DA0F" w14:textId="77777777" w:rsidR="009413A0" w:rsidRPr="00374657" w:rsidRDefault="009413A0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39A3602" w14:textId="77777777" w:rsidR="009413A0" w:rsidRPr="00374657" w:rsidRDefault="009413A0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E16CC49" w14:textId="77777777" w:rsidR="009413A0" w:rsidRPr="00374657" w:rsidRDefault="009413A0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4CD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3A20DA3B" w14:textId="77777777" w:rsidR="009413A0" w:rsidRPr="00374657" w:rsidRDefault="009413A0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1960DA0F" w14:textId="77777777" w:rsidR="009413A0" w:rsidRPr="00374657" w:rsidRDefault="009413A0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39A3602" w14:textId="77777777" w:rsidR="009413A0" w:rsidRPr="00374657" w:rsidRDefault="009413A0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E16CC49" w14:textId="77777777" w:rsidR="009413A0" w:rsidRPr="00374657" w:rsidRDefault="009413A0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53655F" wp14:editId="4364BA2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78A76" w14:textId="77777777" w:rsidR="009413A0" w:rsidRPr="00374657" w:rsidRDefault="009413A0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79679F50" w14:textId="77777777" w:rsidR="009413A0" w:rsidRPr="00374657" w:rsidRDefault="009413A0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3655F"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40578A76" w14:textId="77777777" w:rsidR="009413A0" w:rsidRPr="00374657" w:rsidRDefault="009413A0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79679F50" w14:textId="77777777" w:rsidR="009413A0" w:rsidRPr="00374657" w:rsidRDefault="009413A0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BD50A" w14:textId="77777777" w:rsidR="009413A0" w:rsidRDefault="009413A0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F28806" wp14:editId="6A592B8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13B0E" w14:textId="77777777" w:rsidR="009413A0" w:rsidRPr="00374657" w:rsidRDefault="009413A0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12634CA6" w14:textId="77777777" w:rsidR="009413A0" w:rsidRPr="00374657" w:rsidRDefault="009413A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6803780" w14:textId="77777777" w:rsidR="009413A0" w:rsidRPr="00374657" w:rsidRDefault="009413A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FDDF001" w14:textId="77777777" w:rsidR="009413A0" w:rsidRPr="00374657" w:rsidRDefault="009413A0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2880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26A13B0E" w14:textId="77777777" w:rsidR="009413A0" w:rsidRPr="00374657" w:rsidRDefault="009413A0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12634CA6" w14:textId="77777777" w:rsidR="009413A0" w:rsidRPr="00374657" w:rsidRDefault="009413A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6803780" w14:textId="77777777" w:rsidR="009413A0" w:rsidRPr="00374657" w:rsidRDefault="009413A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FDDF001" w14:textId="77777777" w:rsidR="009413A0" w:rsidRPr="00374657" w:rsidRDefault="009413A0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E83368" wp14:editId="5C091AA9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EAF64" w14:textId="77777777" w:rsidR="009413A0" w:rsidRPr="00374657" w:rsidRDefault="009413A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9EB6FFD" w14:textId="77777777" w:rsidR="009413A0" w:rsidRPr="00374657" w:rsidRDefault="009413A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83368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318EAF64" w14:textId="77777777" w:rsidR="009413A0" w:rsidRPr="00374657" w:rsidRDefault="009413A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9EB6FFD" w14:textId="77777777" w:rsidR="009413A0" w:rsidRPr="00374657" w:rsidRDefault="009413A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0A53A" wp14:editId="04DF8820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F9369DB" w14:textId="77777777" w:rsidR="009413A0" w:rsidRPr="00021D6D" w:rsidRDefault="009413A0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692F2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692F2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50A53A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2F9369DB" w14:textId="77777777" w:rsidR="009413A0" w:rsidRPr="00021D6D" w:rsidRDefault="009413A0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692F2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692F2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559C3" w14:textId="77777777" w:rsidR="007A54A3" w:rsidRDefault="007A54A3" w:rsidP="00A92AB4">
      <w:r>
        <w:separator/>
      </w:r>
    </w:p>
  </w:footnote>
  <w:footnote w:type="continuationSeparator" w:id="0">
    <w:p w14:paraId="61D22136" w14:textId="77777777" w:rsidR="007A54A3" w:rsidRDefault="007A54A3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1A6AE" w14:textId="77777777" w:rsidR="00704D79" w:rsidRDefault="00704D7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4D118" w14:textId="77777777" w:rsidR="009413A0" w:rsidRDefault="009413A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8851DA" wp14:editId="1FB8D15E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278FDD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413A0" w:rsidRPr="004A5331" w14:paraId="54E2B817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1F374075" w14:textId="77777777" w:rsidR="009413A0" w:rsidRPr="00CB7830" w:rsidRDefault="009413A0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5B07F34" w14:textId="77777777" w:rsidR="009413A0" w:rsidRPr="00CB7830" w:rsidRDefault="009413A0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F0CB84A" w14:textId="77777777" w:rsidR="009413A0" w:rsidRPr="00CB7830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606FD40" w14:textId="77777777" w:rsidR="009413A0" w:rsidRPr="00CB7830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752E3838" w14:textId="77777777" w:rsidR="009413A0" w:rsidRPr="00CB7830" w:rsidRDefault="009413A0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92FB07C" w14:textId="77777777" w:rsidR="009413A0" w:rsidRPr="00CF70DF" w:rsidRDefault="009413A0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A46B022" wp14:editId="54DFB7C8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D56C2" w14:textId="77777777" w:rsidR="009413A0" w:rsidRDefault="009413A0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46B02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1D7D56C2" w14:textId="77777777" w:rsidR="009413A0" w:rsidRDefault="009413A0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5924D82" w14:textId="77777777" w:rsidR="009413A0" w:rsidRDefault="009413A0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259A4CAC" wp14:editId="2B7C343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58B41A24" w14:textId="77777777" w:rsidR="009413A0" w:rsidRDefault="009413A0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105BAD79" w14:textId="2C3ABD2A" w:rsidR="009413A0" w:rsidRDefault="009413A0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الدراسي1441هـ </w:t>
          </w:r>
        </w:p>
        <w:p w14:paraId="281ABEFE" w14:textId="77777777" w:rsidR="009413A0" w:rsidRPr="0067565F" w:rsidRDefault="009413A0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1DED6B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829DEDE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49579894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40854CDE" w14:textId="77777777" w:rsidR="009413A0" w:rsidRPr="00816F73" w:rsidRDefault="009413A0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413A0" w:rsidRPr="004A5331" w14:paraId="0AD3CB83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18BD2339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FD0585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7C9818E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87BEDF2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56409B8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9D5C982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29A06F1F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10091B7A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7A330C7F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3734EEA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9A71457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9C42353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48BF932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E3EF65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0B63D5AE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449C32D4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486FD1B0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04CC39E3" w14:textId="77777777" w:rsidR="009413A0" w:rsidRPr="00FF44B1" w:rsidRDefault="009413A0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9D570FD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C5C643C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F7E5930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D308F55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3AF78453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09D8514B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56BE37" w14:textId="77777777" w:rsidR="009413A0" w:rsidRPr="004A5331" w:rsidRDefault="009413A0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5CC1D99" w14:textId="77777777" w:rsidR="009413A0" w:rsidRPr="004A5331" w:rsidRDefault="009413A0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2983359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33F6C316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1CA6F019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4B559F09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EC2FFB3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7FA0A678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4AB366DD" w14:textId="77777777" w:rsidR="009413A0" w:rsidRPr="00CB7830" w:rsidRDefault="009413A0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F7E0419" w14:textId="77777777" w:rsidR="009413A0" w:rsidRPr="004A5331" w:rsidRDefault="009413A0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أولى ثانوي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00702ECB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ABFD0F3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BBFE4C0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BB78352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A35DE5E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2E857924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511F4034" w14:textId="77777777" w:rsidR="009413A0" w:rsidRPr="004A5331" w:rsidRDefault="009413A0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6EEF969" w14:textId="77777777" w:rsidR="009413A0" w:rsidRPr="00EC6AB2" w:rsidRDefault="009413A0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الدراسات الاجتماعية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8E307EA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8B35C86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3F14337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9AC7A36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8D92C4E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49121BBD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51851485" w14:textId="77777777" w:rsidR="009413A0" w:rsidRPr="00F93A25" w:rsidRDefault="009413A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234C74B0" w14:textId="3A3F087F" w:rsidR="009413A0" w:rsidRPr="008D6602" w:rsidRDefault="009413A0" w:rsidP="008D6602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8D6602">
            <w:rPr>
              <w:rFonts w:cs="AL-Mohanad Bold" w:hint="cs"/>
              <w:b/>
              <w:bCs/>
              <w:sz w:val="24"/>
              <w:szCs w:val="24"/>
              <w:rtl/>
            </w:rPr>
            <w:t>الثلاثاء 27/4/144هـ</w:t>
          </w:r>
        </w:p>
        <w:p w14:paraId="7971263A" w14:textId="6477B4FE" w:rsidR="009413A0" w:rsidRPr="00F93A25" w:rsidRDefault="009413A0" w:rsidP="005F023E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04D47F34" w14:textId="77777777" w:rsidR="009413A0" w:rsidRPr="00F93A25" w:rsidRDefault="009413A0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7209261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79C7EAF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9B4EB8B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CBD29E2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FFC9CA3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6C15CF96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56BF0BAF" w14:textId="77777777" w:rsidR="009413A0" w:rsidRPr="004A5331" w:rsidRDefault="009413A0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30133C" w14:textId="77777777" w:rsidR="009413A0" w:rsidRPr="00B141FF" w:rsidRDefault="009413A0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5EDCC2" w14:textId="4F219391" w:rsidR="009413A0" w:rsidRPr="00B141FF" w:rsidRDefault="00704D79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50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F47D0F9" w14:textId="77777777" w:rsidR="009413A0" w:rsidRPr="00B141FF" w:rsidRDefault="009413A0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128B9C6" w14:textId="7A5EE50F" w:rsidR="009413A0" w:rsidRPr="00B141FF" w:rsidRDefault="009413A0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</w:t>
          </w:r>
          <w:bookmarkStart w:id="0" w:name="_GoBack"/>
          <w:bookmarkEnd w:id="0"/>
          <w:r>
            <w:rPr>
              <w:rFonts w:cs="AL-Mohanad Bold" w:hint="cs"/>
              <w:sz w:val="2"/>
              <w:szCs w:val="4"/>
              <w:rtl/>
            </w:rPr>
            <w:t>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26BA82F" w14:textId="77777777" w:rsidR="009413A0" w:rsidRPr="00816F73" w:rsidRDefault="009413A0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720094F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3120DAB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6A31729" w14:textId="77777777" w:rsidR="009413A0" w:rsidRPr="00816F73" w:rsidRDefault="009413A0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19BC6906" w14:textId="77777777" w:rsidR="009413A0" w:rsidRPr="00816F73" w:rsidRDefault="009413A0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413A0" w:rsidRPr="004A5331" w14:paraId="5124ADA1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1BC9A77A" w14:textId="77777777" w:rsidR="009413A0" w:rsidRDefault="009413A0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22AC212" w14:textId="77777777" w:rsidR="009413A0" w:rsidRPr="00B141FF" w:rsidRDefault="009413A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D6402B5" w14:textId="77777777" w:rsidR="009413A0" w:rsidRPr="00B141FF" w:rsidRDefault="009413A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60C8AF3F" w14:textId="77777777" w:rsidR="009413A0" w:rsidRPr="00B141FF" w:rsidRDefault="009413A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0DF7E765" w14:textId="77777777" w:rsidR="009413A0" w:rsidRPr="00B141FF" w:rsidRDefault="009413A0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7A74C98E" w14:textId="77777777" w:rsidR="009413A0" w:rsidRPr="000F6296" w:rsidRDefault="009413A0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6D6551CE" w14:textId="77777777" w:rsidR="009413A0" w:rsidRPr="00DF0CBD" w:rsidRDefault="009413A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63004A8A" w14:textId="77777777" w:rsidR="009413A0" w:rsidRPr="00DF0CBD" w:rsidRDefault="009413A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1D386FF8" w14:textId="77777777" w:rsidR="009413A0" w:rsidRPr="00DF0CBD" w:rsidRDefault="009413A0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192C3CC9" w14:textId="77777777" w:rsidR="009413A0" w:rsidRPr="00DF0CBD" w:rsidRDefault="009413A0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0725E5B0" w14:textId="77777777" w:rsidR="009413A0" w:rsidRDefault="009413A0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EC9BCA" wp14:editId="4E2184DA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FAA8FF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F26B52" wp14:editId="4D0C179C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D2732A" w14:textId="77777777" w:rsidR="009413A0" w:rsidRPr="008A7580" w:rsidRDefault="009413A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إبنتي الطالبة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26B52" id="مربع نص 14" o:spid="_x0000_s1033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09D2732A" w14:textId="77777777" w:rsidR="009413A0" w:rsidRPr="008A7580" w:rsidRDefault="009413A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إبنتي الطالبة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25550"/>
    <w:multiLevelType w:val="hybridMultilevel"/>
    <w:tmpl w:val="67B6416E"/>
    <w:lvl w:ilvl="0" w:tplc="C0E48204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F0D67"/>
    <w:multiLevelType w:val="hybridMultilevel"/>
    <w:tmpl w:val="DF566E98"/>
    <w:lvl w:ilvl="0" w:tplc="B080B276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70768"/>
    <w:multiLevelType w:val="hybridMultilevel"/>
    <w:tmpl w:val="8E6E8270"/>
    <w:lvl w:ilvl="0" w:tplc="86166F0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A20C4"/>
    <w:multiLevelType w:val="hybridMultilevel"/>
    <w:tmpl w:val="049C32DE"/>
    <w:lvl w:ilvl="0" w:tplc="71A09CC6">
      <w:start w:val="1"/>
      <w:numFmt w:val="arabicAlpha"/>
      <w:lvlText w:val="%1-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4C3977FA"/>
    <w:multiLevelType w:val="hybridMultilevel"/>
    <w:tmpl w:val="6C0A4756"/>
    <w:lvl w:ilvl="0" w:tplc="077EDE86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113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C772E"/>
    <w:rsid w:val="000D1EAE"/>
    <w:rsid w:val="000F6296"/>
    <w:rsid w:val="00101297"/>
    <w:rsid w:val="00105411"/>
    <w:rsid w:val="0010578E"/>
    <w:rsid w:val="0010715B"/>
    <w:rsid w:val="001125F8"/>
    <w:rsid w:val="00113B51"/>
    <w:rsid w:val="0012109F"/>
    <w:rsid w:val="001225ED"/>
    <w:rsid w:val="00135591"/>
    <w:rsid w:val="001452E1"/>
    <w:rsid w:val="001464F8"/>
    <w:rsid w:val="00150C7A"/>
    <w:rsid w:val="0017777D"/>
    <w:rsid w:val="00177FE5"/>
    <w:rsid w:val="00192289"/>
    <w:rsid w:val="0019456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329D"/>
    <w:rsid w:val="0024538C"/>
    <w:rsid w:val="002658D0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2231A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2589D"/>
    <w:rsid w:val="00433718"/>
    <w:rsid w:val="0044766D"/>
    <w:rsid w:val="00452E34"/>
    <w:rsid w:val="00457A94"/>
    <w:rsid w:val="00471286"/>
    <w:rsid w:val="00495CE2"/>
    <w:rsid w:val="004A5331"/>
    <w:rsid w:val="004B21C9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26F0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F023E"/>
    <w:rsid w:val="005F31DA"/>
    <w:rsid w:val="005F73FF"/>
    <w:rsid w:val="00603640"/>
    <w:rsid w:val="0063440F"/>
    <w:rsid w:val="00650B02"/>
    <w:rsid w:val="00653F1B"/>
    <w:rsid w:val="00654082"/>
    <w:rsid w:val="00655957"/>
    <w:rsid w:val="00661D21"/>
    <w:rsid w:val="0067012F"/>
    <w:rsid w:val="00672298"/>
    <w:rsid w:val="0067565F"/>
    <w:rsid w:val="00680D03"/>
    <w:rsid w:val="006866AA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4D79"/>
    <w:rsid w:val="00742240"/>
    <w:rsid w:val="00752470"/>
    <w:rsid w:val="00754DE3"/>
    <w:rsid w:val="00760000"/>
    <w:rsid w:val="007625AF"/>
    <w:rsid w:val="0076764A"/>
    <w:rsid w:val="00767998"/>
    <w:rsid w:val="007679B7"/>
    <w:rsid w:val="007745E7"/>
    <w:rsid w:val="0078097C"/>
    <w:rsid w:val="007A27B0"/>
    <w:rsid w:val="007A54A3"/>
    <w:rsid w:val="007B06B5"/>
    <w:rsid w:val="007B59CF"/>
    <w:rsid w:val="007B7645"/>
    <w:rsid w:val="007C73DE"/>
    <w:rsid w:val="007D6D04"/>
    <w:rsid w:val="007E3E03"/>
    <w:rsid w:val="007E6BB4"/>
    <w:rsid w:val="007F374D"/>
    <w:rsid w:val="00801F50"/>
    <w:rsid w:val="008020F4"/>
    <w:rsid w:val="008153A2"/>
    <w:rsid w:val="00816F73"/>
    <w:rsid w:val="00820CEF"/>
    <w:rsid w:val="0082225F"/>
    <w:rsid w:val="00826CCE"/>
    <w:rsid w:val="00853206"/>
    <w:rsid w:val="0086432A"/>
    <w:rsid w:val="0087704E"/>
    <w:rsid w:val="0088547D"/>
    <w:rsid w:val="00887D39"/>
    <w:rsid w:val="008A3221"/>
    <w:rsid w:val="008A7580"/>
    <w:rsid w:val="008C44CF"/>
    <w:rsid w:val="008C777F"/>
    <w:rsid w:val="008D6602"/>
    <w:rsid w:val="008E009A"/>
    <w:rsid w:val="008E76C6"/>
    <w:rsid w:val="008F1F9B"/>
    <w:rsid w:val="008F6CD3"/>
    <w:rsid w:val="00901A1B"/>
    <w:rsid w:val="009031AF"/>
    <w:rsid w:val="00906C24"/>
    <w:rsid w:val="00912385"/>
    <w:rsid w:val="00914614"/>
    <w:rsid w:val="00917A21"/>
    <w:rsid w:val="009238D8"/>
    <w:rsid w:val="009310EC"/>
    <w:rsid w:val="009318A7"/>
    <w:rsid w:val="0093753B"/>
    <w:rsid w:val="009413A0"/>
    <w:rsid w:val="00944314"/>
    <w:rsid w:val="00946120"/>
    <w:rsid w:val="0095204D"/>
    <w:rsid w:val="00960F39"/>
    <w:rsid w:val="00977FFD"/>
    <w:rsid w:val="00980C07"/>
    <w:rsid w:val="00981820"/>
    <w:rsid w:val="00982434"/>
    <w:rsid w:val="009876BD"/>
    <w:rsid w:val="0099745C"/>
    <w:rsid w:val="009A2CE6"/>
    <w:rsid w:val="009A4D59"/>
    <w:rsid w:val="009B2A18"/>
    <w:rsid w:val="009C7A1E"/>
    <w:rsid w:val="009D3EB8"/>
    <w:rsid w:val="009E7C6B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5E23"/>
    <w:rsid w:val="00AA717E"/>
    <w:rsid w:val="00AD5379"/>
    <w:rsid w:val="00AD615E"/>
    <w:rsid w:val="00AD7710"/>
    <w:rsid w:val="00AE61A3"/>
    <w:rsid w:val="00B0397F"/>
    <w:rsid w:val="00B06F54"/>
    <w:rsid w:val="00B10F0F"/>
    <w:rsid w:val="00B141FF"/>
    <w:rsid w:val="00B259E5"/>
    <w:rsid w:val="00B30234"/>
    <w:rsid w:val="00B46885"/>
    <w:rsid w:val="00B60404"/>
    <w:rsid w:val="00B71448"/>
    <w:rsid w:val="00B758B4"/>
    <w:rsid w:val="00B75CE6"/>
    <w:rsid w:val="00B865FD"/>
    <w:rsid w:val="00BD01B9"/>
    <w:rsid w:val="00BD7364"/>
    <w:rsid w:val="00BF3A4E"/>
    <w:rsid w:val="00C01217"/>
    <w:rsid w:val="00C013F8"/>
    <w:rsid w:val="00C2129E"/>
    <w:rsid w:val="00C3092E"/>
    <w:rsid w:val="00C366A8"/>
    <w:rsid w:val="00C40699"/>
    <w:rsid w:val="00C44C00"/>
    <w:rsid w:val="00C45DB9"/>
    <w:rsid w:val="00C50983"/>
    <w:rsid w:val="00C62543"/>
    <w:rsid w:val="00C62646"/>
    <w:rsid w:val="00C626A7"/>
    <w:rsid w:val="00C65D3E"/>
    <w:rsid w:val="00CB7830"/>
    <w:rsid w:val="00CC1381"/>
    <w:rsid w:val="00CC23D9"/>
    <w:rsid w:val="00CC7F21"/>
    <w:rsid w:val="00CD0299"/>
    <w:rsid w:val="00CF70DF"/>
    <w:rsid w:val="00D00E7B"/>
    <w:rsid w:val="00D14D29"/>
    <w:rsid w:val="00D34BDD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D008C"/>
    <w:rsid w:val="00DF0CBD"/>
    <w:rsid w:val="00DF7891"/>
    <w:rsid w:val="00E133DB"/>
    <w:rsid w:val="00E14777"/>
    <w:rsid w:val="00E17E4F"/>
    <w:rsid w:val="00E21C89"/>
    <w:rsid w:val="00E32373"/>
    <w:rsid w:val="00E34474"/>
    <w:rsid w:val="00E6016B"/>
    <w:rsid w:val="00E658DC"/>
    <w:rsid w:val="00E7039C"/>
    <w:rsid w:val="00E86356"/>
    <w:rsid w:val="00E920AA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37253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57A5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E2B31AA"/>
  <w15:docId w15:val="{64D976C7-454A-42B2-ADF7-132317DA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0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D5378-436C-4EEB-8A04-7123C27E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26</TotalTime>
  <Pages>7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AD</cp:lastModifiedBy>
  <cp:revision>7</cp:revision>
  <cp:lastPrinted>2019-12-21T09:12:00Z</cp:lastPrinted>
  <dcterms:created xsi:type="dcterms:W3CDTF">2019-12-21T09:12:00Z</dcterms:created>
  <dcterms:modified xsi:type="dcterms:W3CDTF">2019-12-31T08:39:00Z</dcterms:modified>
</cp:coreProperties>
</file>