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21359" w14:textId="09B438C2" w:rsidR="00373206" w:rsidRPr="00F025C2" w:rsidRDefault="00771A48" w:rsidP="00373206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  <w:r w:rsidRPr="00F025C2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22F9E4C" wp14:editId="2DE958BF">
                <wp:simplePos x="0" y="0"/>
                <wp:positionH relativeFrom="column">
                  <wp:posOffset>-3810</wp:posOffset>
                </wp:positionH>
                <wp:positionV relativeFrom="paragraph">
                  <wp:posOffset>6350</wp:posOffset>
                </wp:positionV>
                <wp:extent cx="998507" cy="476250"/>
                <wp:effectExtent l="0" t="0" r="11430" b="1905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507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3D414" w14:textId="2E16A996" w:rsidR="00771A48" w:rsidRDefault="00956412" w:rsidP="00771A48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2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4"/>
                                      </w:rPr>
                                      <m:t>32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4"/>
                                      </w:rPr>
                                      <m:t>32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2F9E4C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-.3pt;margin-top:.5pt;width:78.6pt;height:37.5p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" fillcolor="white [3201]" strokeweight=".5pt">
                <v:textbox>
                  <w:txbxContent>
                    <w:p w14:paraId="3063D414" w14:textId="2E16A996" w:rsidR="00771A48" w:rsidRDefault="00956412" w:rsidP="00771A48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2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2"/>
                                  <w:szCs w:val="24"/>
                                </w:rPr>
                                <m:t>32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2"/>
                                  <w:szCs w:val="24"/>
                                </w:rPr>
                                <m:t>32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25EFA93" w14:textId="2178831A" w:rsidR="00373206" w:rsidRPr="00F025C2" w:rsidRDefault="00373206" w:rsidP="00771A48">
      <w:pPr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  <w:r w:rsidRPr="00F025C2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>السؤال الأول:</w:t>
      </w:r>
      <w:r w:rsidRPr="00F025C2">
        <w:rPr>
          <w:rFonts w:asciiTheme="minorBidi" w:hAnsiTheme="minorBidi" w:cs="mohammad bold art 1"/>
          <w:color w:val="000000" w:themeColor="text1"/>
          <w:sz w:val="28"/>
          <w:szCs w:val="28"/>
          <w:rtl/>
        </w:rPr>
        <w:t xml:space="preserve"> اختاري الإجابة الصحيحة من بين الخيارات لتصبح العبارة صحيحة</w:t>
      </w:r>
      <w:r w:rsidR="00314D26" w:rsidRPr="00F025C2">
        <w:rPr>
          <w:rFonts w:asciiTheme="minorBidi" w:hAnsiTheme="minorBidi" w:cs="mohammad bold art 1"/>
          <w:color w:val="000000" w:themeColor="text1"/>
          <w:sz w:val="28"/>
          <w:szCs w:val="28"/>
          <w:rtl/>
        </w:rPr>
        <w:t xml:space="preserve"> </w:t>
      </w:r>
      <w:r w:rsidRPr="00F025C2">
        <w:rPr>
          <w:rFonts w:asciiTheme="minorBidi" w:hAnsiTheme="minorBidi" w:cs="mohammad bold art 1"/>
          <w:color w:val="000000" w:themeColor="text1"/>
          <w:sz w:val="28"/>
          <w:szCs w:val="28"/>
          <w:rtl/>
        </w:rPr>
        <w:t xml:space="preserve">:  </w:t>
      </w:r>
    </w:p>
    <w:p w14:paraId="274A4AE6" w14:textId="77777777" w:rsidR="00314D26" w:rsidRPr="00F025C2" w:rsidRDefault="00314D26" w:rsidP="00771A48">
      <w:pPr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</w:p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55"/>
        <w:gridCol w:w="2108"/>
        <w:gridCol w:w="567"/>
        <w:gridCol w:w="2106"/>
        <w:gridCol w:w="566"/>
        <w:gridCol w:w="1878"/>
        <w:gridCol w:w="344"/>
        <w:gridCol w:w="2108"/>
      </w:tblGrid>
      <w:tr w:rsidR="00F025C2" w:rsidRPr="00F025C2" w14:paraId="4118A368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10BF7DE5" w14:textId="77777777" w:rsidR="00373206" w:rsidRPr="00F025C2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1D4D7F48" w14:textId="4F91D7FE" w:rsidR="00373206" w:rsidRPr="00F025C2" w:rsidRDefault="00D40247" w:rsidP="00D40247">
            <w:pPr>
              <w:pStyle w:val="a6"/>
              <w:bidi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أقرأ ثم أجيب : [ 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u w:val="single"/>
                <w:rtl/>
              </w:rPr>
              <w:t>كتاب يتحدث عن نفسه 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]</w:t>
            </w: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ذات يوم بينما كنت في غرفتي دخلت</w:t>
            </w:r>
            <w:r w:rsidR="00780FE1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ْ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علي والدتي و قالت ما بك يا هند ؟! أراك كئيبة حزينة !! قلت غدا ستنظم مدرستنا رحلة لصفنا الصف السادس  . قال</w:t>
            </w:r>
            <w:r w:rsidR="00780FE1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ت أمي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: إني أرى هذا الأمر مدعاة للفرح و ليس للحزن </w:t>
            </w: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قلت : إن الرحلة ستكون إلى معرض الكتاب و أنا كنت أتمنى أن تكون لإحدى المدن الترفيهية . فأي متعة ستكون في مكان تصطف فيه الكتب و أي تسلية ستكون في هذا المكان</w:t>
            </w:r>
            <w:r w:rsidR="00780FE1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العنوان المناسب للفقرة السابقة هو ؟</w:t>
            </w:r>
          </w:p>
        </w:tc>
      </w:tr>
      <w:tr w:rsidR="00F025C2" w:rsidRPr="00F025C2" w14:paraId="144C5527" w14:textId="77777777" w:rsidTr="009364C8">
        <w:trPr>
          <w:jc w:val="center"/>
        </w:trPr>
        <w:tc>
          <w:tcPr>
            <w:tcW w:w="555" w:type="dxa"/>
            <w:vAlign w:val="center"/>
          </w:tcPr>
          <w:p w14:paraId="694193BC" w14:textId="77777777" w:rsidR="00373206" w:rsidRPr="00F025C2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  <w:vAlign w:val="center"/>
          </w:tcPr>
          <w:p w14:paraId="13CD9407" w14:textId="2F277980" w:rsidR="00373206" w:rsidRPr="00F025C2" w:rsidRDefault="00B05A6C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المحافظة على منزلنا</w:t>
            </w:r>
          </w:p>
        </w:tc>
        <w:tc>
          <w:tcPr>
            <w:tcW w:w="567" w:type="dxa"/>
            <w:vAlign w:val="center"/>
          </w:tcPr>
          <w:p w14:paraId="50B48644" w14:textId="77777777" w:rsidR="00373206" w:rsidRPr="00F025C2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  <w:vAlign w:val="center"/>
          </w:tcPr>
          <w:p w14:paraId="388FC19C" w14:textId="167AC891" w:rsidR="00373206" w:rsidRPr="00F025C2" w:rsidRDefault="00B05A6C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فرشاة خاصة بنا</w:t>
            </w:r>
          </w:p>
        </w:tc>
        <w:tc>
          <w:tcPr>
            <w:tcW w:w="566" w:type="dxa"/>
            <w:vAlign w:val="center"/>
          </w:tcPr>
          <w:p w14:paraId="7E034E84" w14:textId="77777777" w:rsidR="00373206" w:rsidRPr="00F025C2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  <w:vAlign w:val="center"/>
          </w:tcPr>
          <w:p w14:paraId="5FE81DC7" w14:textId="53D9A4B1" w:rsidR="00373206" w:rsidRPr="00F025C2" w:rsidRDefault="00D40247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رحلة مدرسية</w:t>
            </w:r>
          </w:p>
        </w:tc>
        <w:tc>
          <w:tcPr>
            <w:tcW w:w="344" w:type="dxa"/>
            <w:vAlign w:val="center"/>
          </w:tcPr>
          <w:p w14:paraId="66CB56FF" w14:textId="77777777" w:rsidR="00373206" w:rsidRPr="00F025C2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21D57092" w14:textId="1091AE3D" w:rsidR="00373206" w:rsidRPr="00F025C2" w:rsidRDefault="00B05A6C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أنواع الأمراض</w:t>
            </w:r>
          </w:p>
        </w:tc>
      </w:tr>
      <w:tr w:rsidR="00F025C2" w:rsidRPr="00F025C2" w14:paraId="562B3F31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4F6B70EA" w14:textId="77777777" w:rsidR="00373206" w:rsidRPr="00F025C2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67D7A03D" w14:textId="216B2874" w:rsidR="00373206" w:rsidRPr="00F025C2" w:rsidRDefault="00D40247" w:rsidP="00261E7E">
            <w:pPr>
              <w:pStyle w:val="a6"/>
              <w:shd w:val="clear" w:color="auto" w:fill="FFFFFF"/>
              <w:bidi/>
              <w:spacing w:before="0" w:beforeAutospacing="0" w:after="150" w:afterAutospacing="0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كلمة تدل على المكان :</w:t>
            </w:r>
          </w:p>
        </w:tc>
      </w:tr>
      <w:tr w:rsidR="00F025C2" w:rsidRPr="00F025C2" w14:paraId="3256D149" w14:textId="77777777" w:rsidTr="009364C8">
        <w:trPr>
          <w:jc w:val="center"/>
        </w:trPr>
        <w:tc>
          <w:tcPr>
            <w:tcW w:w="555" w:type="dxa"/>
            <w:vAlign w:val="center"/>
          </w:tcPr>
          <w:p w14:paraId="54241E61" w14:textId="77777777" w:rsidR="00373206" w:rsidRPr="00F025C2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08AE5871" w14:textId="28EA1063" w:rsidR="00373206" w:rsidRPr="00F025C2" w:rsidRDefault="00D40247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والدتي</w:t>
            </w:r>
          </w:p>
        </w:tc>
        <w:tc>
          <w:tcPr>
            <w:tcW w:w="567" w:type="dxa"/>
            <w:vAlign w:val="center"/>
          </w:tcPr>
          <w:p w14:paraId="23839B6D" w14:textId="77777777" w:rsidR="00373206" w:rsidRPr="00F025C2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0AEE7D2B" w14:textId="074C1340" w:rsidR="00373206" w:rsidRPr="00F025C2" w:rsidRDefault="00D40247" w:rsidP="00261E7E">
            <w:pPr>
              <w:tabs>
                <w:tab w:val="left" w:pos="332"/>
              </w:tabs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الكتب</w:t>
            </w:r>
          </w:p>
        </w:tc>
        <w:tc>
          <w:tcPr>
            <w:tcW w:w="566" w:type="dxa"/>
            <w:vAlign w:val="center"/>
          </w:tcPr>
          <w:p w14:paraId="7A44828E" w14:textId="77777777" w:rsidR="00373206" w:rsidRPr="00F025C2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31517AAC" w14:textId="1CC7961A" w:rsidR="00373206" w:rsidRPr="00F025C2" w:rsidRDefault="00D40247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غرفتي</w:t>
            </w:r>
          </w:p>
        </w:tc>
        <w:tc>
          <w:tcPr>
            <w:tcW w:w="344" w:type="dxa"/>
            <w:vAlign w:val="center"/>
          </w:tcPr>
          <w:p w14:paraId="1DDBE058" w14:textId="77777777" w:rsidR="00373206" w:rsidRPr="00F025C2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173A4ADD" w14:textId="0679519F" w:rsidR="00373206" w:rsidRPr="00F025C2" w:rsidRDefault="00D40247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يوم</w:t>
            </w:r>
          </w:p>
        </w:tc>
      </w:tr>
      <w:tr w:rsidR="00F025C2" w:rsidRPr="00F025C2" w14:paraId="6F7B864C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47A79E8F" w14:textId="77777777" w:rsidR="00373206" w:rsidRPr="00F025C2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3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047AA0E8" w14:textId="3482F45E" w:rsidR="00373206" w:rsidRPr="00F025C2" w:rsidRDefault="00261E7E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نوع الفقرة السابقة من حيث المجال:</w:t>
            </w:r>
          </w:p>
        </w:tc>
      </w:tr>
      <w:tr w:rsidR="00F025C2" w:rsidRPr="00F025C2" w14:paraId="2B82D095" w14:textId="77777777" w:rsidTr="009364C8">
        <w:trPr>
          <w:jc w:val="center"/>
        </w:trPr>
        <w:tc>
          <w:tcPr>
            <w:tcW w:w="555" w:type="dxa"/>
            <w:vAlign w:val="center"/>
          </w:tcPr>
          <w:p w14:paraId="70DBFD47" w14:textId="77777777" w:rsidR="00373206" w:rsidRPr="00F025C2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42908DBF" w14:textId="2E65AC60" w:rsidR="00373206" w:rsidRPr="00F025C2" w:rsidRDefault="00261E7E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رياضية</w:t>
            </w:r>
          </w:p>
        </w:tc>
        <w:tc>
          <w:tcPr>
            <w:tcW w:w="567" w:type="dxa"/>
            <w:vAlign w:val="center"/>
          </w:tcPr>
          <w:p w14:paraId="3E9AA317" w14:textId="77777777" w:rsidR="00373206" w:rsidRPr="00F025C2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4D6F86DE" w14:textId="57603486" w:rsidR="00373206" w:rsidRPr="00F025C2" w:rsidRDefault="00261E7E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صحي</w:t>
            </w:r>
          </w:p>
        </w:tc>
        <w:tc>
          <w:tcPr>
            <w:tcW w:w="566" w:type="dxa"/>
            <w:vAlign w:val="center"/>
          </w:tcPr>
          <w:p w14:paraId="4A95C080" w14:textId="77777777" w:rsidR="00373206" w:rsidRPr="00F025C2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6E06BDC6" w14:textId="063FA557" w:rsidR="00373206" w:rsidRPr="00F025C2" w:rsidRDefault="00261E7E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تعليمي</w:t>
            </w:r>
            <w:r w:rsidR="00D40247"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 xml:space="preserve"> ثقافي</w:t>
            </w:r>
          </w:p>
        </w:tc>
        <w:tc>
          <w:tcPr>
            <w:tcW w:w="344" w:type="dxa"/>
            <w:vAlign w:val="center"/>
          </w:tcPr>
          <w:p w14:paraId="13AB3584" w14:textId="77777777" w:rsidR="00373206" w:rsidRPr="00F025C2" w:rsidRDefault="00373206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2A30C1AD" w14:textId="465800C2" w:rsidR="00373206" w:rsidRPr="00F025C2" w:rsidRDefault="00261E7E" w:rsidP="00261E7E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وطني</w:t>
            </w:r>
          </w:p>
        </w:tc>
      </w:tr>
      <w:tr w:rsidR="00F025C2" w:rsidRPr="00F025C2" w14:paraId="12A94A56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5488A996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4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19DEC7F2" w14:textId="040AF333" w:rsidR="00373206" w:rsidRPr="00F025C2" w:rsidRDefault="00B05A6C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هدف الكاتب من النص هو</w:t>
            </w:r>
            <w:r w:rsidR="002E7545"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F025C2" w:rsidRPr="00F025C2" w14:paraId="7AC433C9" w14:textId="77777777" w:rsidTr="009364C8">
        <w:trPr>
          <w:jc w:val="center"/>
        </w:trPr>
        <w:tc>
          <w:tcPr>
            <w:tcW w:w="555" w:type="dxa"/>
            <w:vAlign w:val="center"/>
          </w:tcPr>
          <w:p w14:paraId="03957A4C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188159CD" w14:textId="7321512E" w:rsidR="00373206" w:rsidRPr="00F025C2" w:rsidRDefault="002E7545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الاستفهام</w:t>
            </w:r>
          </w:p>
        </w:tc>
        <w:tc>
          <w:tcPr>
            <w:tcW w:w="567" w:type="dxa"/>
            <w:vAlign w:val="center"/>
          </w:tcPr>
          <w:p w14:paraId="355EDD0C" w14:textId="77777777" w:rsidR="00373206" w:rsidRPr="00F025C2" w:rsidRDefault="00373206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1352EB74" w14:textId="6AEF9C8C" w:rsidR="00373206" w:rsidRPr="00F025C2" w:rsidRDefault="002E7545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التعجب</w:t>
            </w:r>
          </w:p>
        </w:tc>
        <w:tc>
          <w:tcPr>
            <w:tcW w:w="566" w:type="dxa"/>
            <w:vAlign w:val="center"/>
          </w:tcPr>
          <w:p w14:paraId="6F1F8FAA" w14:textId="77777777" w:rsidR="00373206" w:rsidRPr="00F025C2" w:rsidRDefault="00373206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28D75463" w14:textId="077D2E71" w:rsidR="00373206" w:rsidRPr="00F025C2" w:rsidRDefault="00780FE1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ثقافي</w:t>
            </w:r>
          </w:p>
        </w:tc>
        <w:tc>
          <w:tcPr>
            <w:tcW w:w="344" w:type="dxa"/>
            <w:vAlign w:val="center"/>
          </w:tcPr>
          <w:p w14:paraId="67CD1588" w14:textId="77777777" w:rsidR="00373206" w:rsidRPr="00F025C2" w:rsidRDefault="00373206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41BFEBC1" w14:textId="278D68F0" w:rsidR="00373206" w:rsidRPr="00F025C2" w:rsidRDefault="002E7545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الذم</w:t>
            </w:r>
          </w:p>
        </w:tc>
      </w:tr>
      <w:tr w:rsidR="00F025C2" w:rsidRPr="00F025C2" w14:paraId="6B029C83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54039CB4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5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299F9ACE" w14:textId="4F967410" w:rsidR="00373206" w:rsidRPr="00F025C2" w:rsidRDefault="00D40247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كلمة تدل على الزمان :</w:t>
            </w: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:rsidR="00F025C2" w:rsidRPr="00F025C2" w14:paraId="38597A5E" w14:textId="77777777" w:rsidTr="009364C8">
        <w:trPr>
          <w:jc w:val="center"/>
        </w:trPr>
        <w:tc>
          <w:tcPr>
            <w:tcW w:w="555" w:type="dxa"/>
            <w:vAlign w:val="center"/>
          </w:tcPr>
          <w:p w14:paraId="5E3B38F6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1051A73" w14:textId="7C82037D" w:rsidR="00373206" w:rsidRPr="00F025C2" w:rsidRDefault="00D40247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والدتي</w:t>
            </w:r>
          </w:p>
        </w:tc>
        <w:tc>
          <w:tcPr>
            <w:tcW w:w="567" w:type="dxa"/>
            <w:vAlign w:val="center"/>
          </w:tcPr>
          <w:p w14:paraId="5BD46287" w14:textId="77777777" w:rsidR="00373206" w:rsidRPr="00F025C2" w:rsidRDefault="00373206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7DD4AA15" w14:textId="0045858B" w:rsidR="00373206" w:rsidRPr="00F025C2" w:rsidRDefault="00D40247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الكتب</w:t>
            </w:r>
          </w:p>
        </w:tc>
        <w:tc>
          <w:tcPr>
            <w:tcW w:w="566" w:type="dxa"/>
            <w:vAlign w:val="center"/>
          </w:tcPr>
          <w:p w14:paraId="628DEE0C" w14:textId="77777777" w:rsidR="00373206" w:rsidRPr="00F025C2" w:rsidRDefault="00373206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79F23D77" w14:textId="2BAEA88D" w:rsidR="00373206" w:rsidRPr="00F025C2" w:rsidRDefault="00D40247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غرفتي</w:t>
            </w:r>
          </w:p>
        </w:tc>
        <w:tc>
          <w:tcPr>
            <w:tcW w:w="344" w:type="dxa"/>
            <w:vAlign w:val="center"/>
          </w:tcPr>
          <w:p w14:paraId="5D2CE8C7" w14:textId="77777777" w:rsidR="00373206" w:rsidRPr="00F025C2" w:rsidRDefault="00373206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1EEAFF86" w14:textId="0B728BB1" w:rsidR="00373206" w:rsidRPr="00F025C2" w:rsidRDefault="00D40247" w:rsidP="002E7545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يوم</w:t>
            </w:r>
          </w:p>
        </w:tc>
      </w:tr>
      <w:tr w:rsidR="00F025C2" w:rsidRPr="00F025C2" w14:paraId="1B1F2C8C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5BB834F3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lastRenderedPageBreak/>
              <w:t>6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44D42F16" w14:textId="07FD9AA9" w:rsidR="00373206" w:rsidRPr="00F025C2" w:rsidRDefault="00F85F35" w:rsidP="00072C17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اسم الشخصية الواردة </w:t>
            </w:r>
            <w:r w:rsid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في 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النص :</w:t>
            </w:r>
          </w:p>
        </w:tc>
      </w:tr>
      <w:tr w:rsidR="00F025C2" w:rsidRPr="00F025C2" w14:paraId="01D46616" w14:textId="77777777" w:rsidTr="009364C8">
        <w:trPr>
          <w:jc w:val="center"/>
        </w:trPr>
        <w:tc>
          <w:tcPr>
            <w:tcW w:w="555" w:type="dxa"/>
            <w:vAlign w:val="center"/>
          </w:tcPr>
          <w:p w14:paraId="15FCAA43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191C970C" w14:textId="45568A4C" w:rsidR="00373206" w:rsidRPr="00F025C2" w:rsidRDefault="00F85F35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هند</w:t>
            </w:r>
          </w:p>
        </w:tc>
        <w:tc>
          <w:tcPr>
            <w:tcW w:w="567" w:type="dxa"/>
            <w:vAlign w:val="center"/>
          </w:tcPr>
          <w:p w14:paraId="78DB5E81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12C56F15" w14:textId="18FD22D0" w:rsidR="00373206" w:rsidRPr="00F025C2" w:rsidRDefault="00F85F35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هنداء</w:t>
            </w:r>
          </w:p>
        </w:tc>
        <w:tc>
          <w:tcPr>
            <w:tcW w:w="566" w:type="dxa"/>
            <w:vAlign w:val="center"/>
          </w:tcPr>
          <w:p w14:paraId="3B43219E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196D6B97" w14:textId="1BC8C575" w:rsidR="00373206" w:rsidRPr="00F025C2" w:rsidRDefault="00F85F35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هالة</w:t>
            </w:r>
          </w:p>
        </w:tc>
        <w:tc>
          <w:tcPr>
            <w:tcW w:w="344" w:type="dxa"/>
            <w:vAlign w:val="center"/>
          </w:tcPr>
          <w:p w14:paraId="15C53462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497753BD" w14:textId="7379CA29" w:rsidR="00373206" w:rsidRPr="00F025C2" w:rsidRDefault="00F85F35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هدية</w:t>
            </w:r>
          </w:p>
        </w:tc>
      </w:tr>
      <w:tr w:rsidR="00F025C2" w:rsidRPr="00F025C2" w14:paraId="44FCA664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4C5D0719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7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27E63143" w14:textId="3009B405" w:rsidR="005E6AF4" w:rsidRPr="00F025C2" w:rsidRDefault="00F85F35" w:rsidP="005E6AF4">
            <w:pPr>
              <w:pStyle w:val="a6"/>
              <w:shd w:val="clear" w:color="auto" w:fill="FFFFFF"/>
              <w:bidi/>
              <w:spacing w:before="0" w:beforeAutospacing="0" w:after="150" w:afterAutospacing="0" w:line="254" w:lineRule="auto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العلاقة بين الفرح و الحزن ه</w:t>
            </w:r>
            <w:r w:rsid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ي</w:t>
            </w: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F025C2" w:rsidRPr="00F025C2" w14:paraId="02784B41" w14:textId="77777777" w:rsidTr="009364C8">
        <w:trPr>
          <w:jc w:val="center"/>
        </w:trPr>
        <w:tc>
          <w:tcPr>
            <w:tcW w:w="555" w:type="dxa"/>
            <w:vAlign w:val="center"/>
          </w:tcPr>
          <w:p w14:paraId="2B881602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1EC10FBD" w14:textId="78DBD261" w:rsidR="00373206" w:rsidRPr="00F025C2" w:rsidRDefault="00F85F35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ترادف</w:t>
            </w:r>
          </w:p>
        </w:tc>
        <w:tc>
          <w:tcPr>
            <w:tcW w:w="567" w:type="dxa"/>
            <w:vAlign w:val="center"/>
          </w:tcPr>
          <w:p w14:paraId="6F85844C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7031521D" w14:textId="005EE86D" w:rsidR="00373206" w:rsidRPr="00F025C2" w:rsidRDefault="00F85F35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جزء من كل</w:t>
            </w:r>
          </w:p>
        </w:tc>
        <w:tc>
          <w:tcPr>
            <w:tcW w:w="566" w:type="dxa"/>
            <w:vAlign w:val="center"/>
          </w:tcPr>
          <w:p w14:paraId="2F282224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31B27F71" w14:textId="35F829C3" w:rsidR="00373206" w:rsidRPr="00F025C2" w:rsidRDefault="00F85F35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تضاد</w:t>
            </w:r>
          </w:p>
        </w:tc>
        <w:tc>
          <w:tcPr>
            <w:tcW w:w="344" w:type="dxa"/>
            <w:vAlign w:val="center"/>
          </w:tcPr>
          <w:p w14:paraId="27CFED04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6EC4798F" w14:textId="72BD71BE" w:rsidR="00373206" w:rsidRPr="00F025C2" w:rsidRDefault="00F85F35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كل من جزء</w:t>
            </w:r>
          </w:p>
        </w:tc>
      </w:tr>
      <w:tr w:rsidR="00F025C2" w:rsidRPr="00F025C2" w14:paraId="610AC9AE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5BEBAA18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8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7AE93E5F" w14:textId="6EB0DDDB" w:rsidR="00373206" w:rsidRPr="00F025C2" w:rsidRDefault="00F85F35" w:rsidP="00072C17">
            <w:pPr>
              <w:jc w:val="both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سميت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u w:val="single"/>
                <w:rtl/>
              </w:rPr>
              <w:t> الهمزة المتطرفة 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بهذا الاسم لأنها</w:t>
            </w: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364C8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تكون</w:t>
            </w: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F025C2" w:rsidRPr="00F025C2" w14:paraId="1A6828C2" w14:textId="77777777" w:rsidTr="009364C8">
        <w:trPr>
          <w:jc w:val="center"/>
        </w:trPr>
        <w:tc>
          <w:tcPr>
            <w:tcW w:w="555" w:type="dxa"/>
            <w:vAlign w:val="center"/>
          </w:tcPr>
          <w:p w14:paraId="75E80C1F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62260163" w14:textId="123C1A3D" w:rsidR="00373206" w:rsidRPr="00F025C2" w:rsidRDefault="00F85F35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في وسط الكلمة </w:t>
            </w:r>
          </w:p>
        </w:tc>
        <w:tc>
          <w:tcPr>
            <w:tcW w:w="567" w:type="dxa"/>
            <w:vAlign w:val="center"/>
          </w:tcPr>
          <w:p w14:paraId="6710242E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7148E428" w14:textId="26C75D6B" w:rsidR="00373206" w:rsidRPr="00F025C2" w:rsidRDefault="00F85F35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في أول الكلمة </w:t>
            </w:r>
          </w:p>
        </w:tc>
        <w:tc>
          <w:tcPr>
            <w:tcW w:w="566" w:type="dxa"/>
            <w:vAlign w:val="center"/>
          </w:tcPr>
          <w:p w14:paraId="1465BE82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1E4A2AF7" w14:textId="05A4B951" w:rsidR="00373206" w:rsidRPr="00F025C2" w:rsidRDefault="00F85F35" w:rsidP="009364C8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طرف الكلمة و نهايتها</w:t>
            </w:r>
          </w:p>
        </w:tc>
        <w:tc>
          <w:tcPr>
            <w:tcW w:w="344" w:type="dxa"/>
            <w:vAlign w:val="center"/>
          </w:tcPr>
          <w:p w14:paraId="1E5EFFE1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3D8B0C6B" w14:textId="41E4E7FD" w:rsidR="00373206" w:rsidRPr="00F025C2" w:rsidRDefault="00F85F35" w:rsidP="009364C8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وسط الكلمة و أولها</w:t>
            </w:r>
          </w:p>
        </w:tc>
      </w:tr>
      <w:tr w:rsidR="00F025C2" w:rsidRPr="00F025C2" w14:paraId="3CDED9BF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28F063AF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9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292CF5CF" w14:textId="7432D1F0" w:rsidR="00373206" w:rsidRPr="00F025C2" w:rsidRDefault="00F85F35" w:rsidP="00EE2818">
            <w:pPr>
              <w:pStyle w:val="a6"/>
              <w:bidi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سبب كتابة الهمزة على الألف في كلمة ( تنش</w:t>
            </w:r>
            <w:r w:rsidR="009364C8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َ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  <w:r w:rsidR="009364C8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ُ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) :</w:t>
            </w:r>
          </w:p>
        </w:tc>
      </w:tr>
      <w:tr w:rsidR="00F025C2" w:rsidRPr="00F025C2" w14:paraId="480CFB84" w14:textId="77777777" w:rsidTr="009364C8">
        <w:trPr>
          <w:jc w:val="center"/>
        </w:trPr>
        <w:tc>
          <w:tcPr>
            <w:tcW w:w="555" w:type="dxa"/>
            <w:vAlign w:val="center"/>
          </w:tcPr>
          <w:p w14:paraId="4C543C2B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569517E9" w14:textId="33374FFF" w:rsidR="00373206" w:rsidRPr="00F025C2" w:rsidRDefault="00F85F35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لأن الهمزة مفتوحة</w:t>
            </w:r>
          </w:p>
        </w:tc>
        <w:tc>
          <w:tcPr>
            <w:tcW w:w="567" w:type="dxa"/>
            <w:vAlign w:val="center"/>
          </w:tcPr>
          <w:p w14:paraId="30C31AC4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47E691DE" w14:textId="3D2F1717" w:rsidR="00373206" w:rsidRPr="00F025C2" w:rsidRDefault="00F85F35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لأن ما قبلها مفتوح</w:t>
            </w:r>
          </w:p>
        </w:tc>
        <w:tc>
          <w:tcPr>
            <w:tcW w:w="566" w:type="dxa"/>
            <w:vAlign w:val="center"/>
          </w:tcPr>
          <w:p w14:paraId="7376C21E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2E01FC40" w14:textId="19FD0E22" w:rsidR="00373206" w:rsidRPr="00F025C2" w:rsidRDefault="00F85F35" w:rsidP="00072C17">
            <w:pPr>
              <w:jc w:val="center"/>
              <w:rPr>
                <w:rFonts w:asciiTheme="minorBidi" w:hAnsiTheme="minorBidi" w:cs="mohammad bold art 1"/>
                <w:i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لأن ما قبلها مضموم</w:t>
            </w:r>
          </w:p>
        </w:tc>
        <w:tc>
          <w:tcPr>
            <w:tcW w:w="344" w:type="dxa"/>
            <w:vAlign w:val="center"/>
          </w:tcPr>
          <w:p w14:paraId="1D36E6C3" w14:textId="77777777" w:rsidR="00373206" w:rsidRPr="00F025C2" w:rsidRDefault="00373206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5E3F9391" w14:textId="0625CD99" w:rsidR="00373206" w:rsidRPr="00F025C2" w:rsidRDefault="00F85F35" w:rsidP="00072C17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لأن ما قبلها مكسور</w:t>
            </w:r>
          </w:p>
        </w:tc>
      </w:tr>
      <w:tr w:rsidR="00F025C2" w:rsidRPr="00F025C2" w14:paraId="5774EC99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4A800C2D" w14:textId="48EE6B44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10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2D60038C" w14:textId="488DE177" w:rsidR="003A1CBA" w:rsidRPr="00F025C2" w:rsidRDefault="00F85F35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من الكلمات التي رسمت همزتها متوسطة</w:t>
            </w:r>
            <w:r w:rsidR="001245DD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F025C2" w:rsidRPr="00F025C2" w14:paraId="44FEE930" w14:textId="77777777" w:rsidTr="009364C8">
        <w:trPr>
          <w:jc w:val="center"/>
        </w:trPr>
        <w:tc>
          <w:tcPr>
            <w:tcW w:w="555" w:type="dxa"/>
            <w:vAlign w:val="center"/>
          </w:tcPr>
          <w:p w14:paraId="3BA58226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  <w:vAlign w:val="center"/>
          </w:tcPr>
          <w:p w14:paraId="577EBA1B" w14:textId="5155711D" w:rsidR="003A1CBA" w:rsidRPr="00F025C2" w:rsidRDefault="00F85F35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تقرأ</w:t>
            </w:r>
          </w:p>
        </w:tc>
        <w:tc>
          <w:tcPr>
            <w:tcW w:w="567" w:type="dxa"/>
            <w:vAlign w:val="center"/>
          </w:tcPr>
          <w:p w14:paraId="33B67088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  <w:vAlign w:val="center"/>
          </w:tcPr>
          <w:p w14:paraId="7907D942" w14:textId="27E925E2" w:rsidR="003A1CBA" w:rsidRPr="00F025C2" w:rsidRDefault="003A1CBA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  </w:t>
            </w:r>
            <w:r w:rsidR="00605241"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 إلقاء </w:t>
            </w:r>
          </w:p>
        </w:tc>
        <w:tc>
          <w:tcPr>
            <w:tcW w:w="566" w:type="dxa"/>
            <w:vAlign w:val="center"/>
          </w:tcPr>
          <w:p w14:paraId="3D26C099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  <w:vAlign w:val="center"/>
          </w:tcPr>
          <w:p w14:paraId="12B77EBC" w14:textId="09FE5C9C" w:rsidR="003A1CBA" w:rsidRPr="00F025C2" w:rsidRDefault="00F85F35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تقرئين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 </w:t>
            </w:r>
          </w:p>
        </w:tc>
        <w:tc>
          <w:tcPr>
            <w:tcW w:w="344" w:type="dxa"/>
            <w:vAlign w:val="center"/>
          </w:tcPr>
          <w:p w14:paraId="24859AE9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3494A15B" w14:textId="2B25194C" w:rsidR="003A1CBA" w:rsidRPr="00F025C2" w:rsidRDefault="00F85F35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ضوء</w:t>
            </w:r>
          </w:p>
        </w:tc>
      </w:tr>
      <w:tr w:rsidR="00F025C2" w:rsidRPr="00F025C2" w14:paraId="437BEFE1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0244BB12" w14:textId="7E0FE5B6" w:rsidR="003A1CBA" w:rsidRPr="00F025C2" w:rsidRDefault="003A1CBA" w:rsidP="00605241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11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21C952D8" w14:textId="0CA600E9" w:rsidR="003A1CBA" w:rsidRPr="00F025C2" w:rsidRDefault="00F85F35" w:rsidP="00605241">
            <w:pPr>
              <w:pStyle w:val="a6"/>
              <w:bidi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الجملة التي تدل على أسلوب الإغراء</w:t>
            </w: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F025C2" w:rsidRPr="00F025C2" w14:paraId="70E0743B" w14:textId="77777777" w:rsidTr="009364C8">
        <w:trPr>
          <w:jc w:val="center"/>
        </w:trPr>
        <w:tc>
          <w:tcPr>
            <w:tcW w:w="555" w:type="dxa"/>
            <w:vAlign w:val="center"/>
          </w:tcPr>
          <w:p w14:paraId="04AE5931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FA06719" w14:textId="051F463D" w:rsidR="003A1CBA" w:rsidRPr="00F025C2" w:rsidRDefault="00F85F35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لا تأكل من الأكل المكشوف</w:t>
            </w:r>
          </w:p>
        </w:tc>
        <w:tc>
          <w:tcPr>
            <w:tcW w:w="567" w:type="dxa"/>
            <w:vAlign w:val="center"/>
          </w:tcPr>
          <w:p w14:paraId="379FE9B2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0CD533AC" w14:textId="740A0117" w:rsidR="003A1CBA" w:rsidRPr="00F025C2" w:rsidRDefault="00F85F35" w:rsidP="0027648D">
            <w:pPr>
              <w:tabs>
                <w:tab w:val="left" w:pos="332"/>
              </w:tabs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الصدق الصدق فإنه منجاة</w:t>
            </w:r>
          </w:p>
        </w:tc>
        <w:tc>
          <w:tcPr>
            <w:tcW w:w="566" w:type="dxa"/>
            <w:vAlign w:val="center"/>
          </w:tcPr>
          <w:p w14:paraId="6A2C1770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388C083E" w14:textId="401FD770" w:rsidR="003A1CBA" w:rsidRPr="00F025C2" w:rsidRDefault="00F85F35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إياك والكذب</w:t>
            </w:r>
          </w:p>
        </w:tc>
        <w:tc>
          <w:tcPr>
            <w:tcW w:w="344" w:type="dxa"/>
            <w:vAlign w:val="center"/>
          </w:tcPr>
          <w:p w14:paraId="6F250338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79F96D3B" w14:textId="0AF56AAC" w:rsidR="003A1CBA" w:rsidRPr="00F025C2" w:rsidRDefault="00F85F35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اقرأ القصة جيدا</w:t>
            </w:r>
          </w:p>
        </w:tc>
      </w:tr>
      <w:tr w:rsidR="00F025C2" w:rsidRPr="00F025C2" w14:paraId="69801A5A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6DD7E8C0" w14:textId="46CC69BA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12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0F090E8E" w14:textId="6DF9968F" w:rsidR="003A1CBA" w:rsidRPr="00F025C2" w:rsidRDefault="00F85F35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.......... هو تنبيه المخاطب إلى أمر مكروه ليجتنبه</w:t>
            </w:r>
            <w:r w:rsidR="009364C8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F025C2" w:rsidRPr="00F025C2" w14:paraId="2D03F499" w14:textId="77777777" w:rsidTr="009364C8">
        <w:trPr>
          <w:jc w:val="center"/>
        </w:trPr>
        <w:tc>
          <w:tcPr>
            <w:tcW w:w="555" w:type="dxa"/>
            <w:vAlign w:val="center"/>
          </w:tcPr>
          <w:p w14:paraId="727FD472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D060CE1" w14:textId="0CC144E9" w:rsidR="003A1CBA" w:rsidRPr="00F025C2" w:rsidRDefault="00F85F35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النداء</w:t>
            </w:r>
          </w:p>
        </w:tc>
        <w:tc>
          <w:tcPr>
            <w:tcW w:w="567" w:type="dxa"/>
            <w:vAlign w:val="center"/>
          </w:tcPr>
          <w:p w14:paraId="5C28EA21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28AADE63" w14:textId="16A0F1A3" w:rsidR="003A1CBA" w:rsidRPr="00F025C2" w:rsidRDefault="00F85F35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التعجب</w:t>
            </w:r>
          </w:p>
        </w:tc>
        <w:tc>
          <w:tcPr>
            <w:tcW w:w="566" w:type="dxa"/>
            <w:vAlign w:val="center"/>
          </w:tcPr>
          <w:p w14:paraId="3E22531B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45DB162A" w14:textId="37DF1A85" w:rsidR="003A1CBA" w:rsidRPr="00F025C2" w:rsidRDefault="00F85F35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التحذير</w:t>
            </w:r>
          </w:p>
        </w:tc>
        <w:tc>
          <w:tcPr>
            <w:tcW w:w="344" w:type="dxa"/>
            <w:vAlign w:val="center"/>
          </w:tcPr>
          <w:p w14:paraId="00EE1D8E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49F09153" w14:textId="70565FBC" w:rsidR="003A1CBA" w:rsidRPr="00F025C2" w:rsidRDefault="009364C8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الاستفهام</w:t>
            </w:r>
          </w:p>
        </w:tc>
      </w:tr>
      <w:tr w:rsidR="00F025C2" w:rsidRPr="00F025C2" w14:paraId="4A1CC158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0BCB4F8D" w14:textId="0E372EE3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11B79005" w14:textId="77777777" w:rsidR="003A1CBA" w:rsidRPr="00F025C2" w:rsidRDefault="003A1CBA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نوع الخط الذي ندرسه في مادة لغتي  :</w:t>
            </w:r>
          </w:p>
        </w:tc>
      </w:tr>
      <w:tr w:rsidR="00F025C2" w:rsidRPr="00F025C2" w14:paraId="5D447F66" w14:textId="77777777" w:rsidTr="009364C8">
        <w:trPr>
          <w:jc w:val="center"/>
        </w:trPr>
        <w:tc>
          <w:tcPr>
            <w:tcW w:w="555" w:type="dxa"/>
            <w:vAlign w:val="center"/>
          </w:tcPr>
          <w:p w14:paraId="4C322948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3B66809B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رقعة</w:t>
            </w:r>
          </w:p>
        </w:tc>
        <w:tc>
          <w:tcPr>
            <w:tcW w:w="567" w:type="dxa"/>
            <w:vAlign w:val="center"/>
          </w:tcPr>
          <w:p w14:paraId="66607ECB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1EED0C56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نسخ</w:t>
            </w:r>
          </w:p>
        </w:tc>
        <w:tc>
          <w:tcPr>
            <w:tcW w:w="566" w:type="dxa"/>
            <w:vAlign w:val="center"/>
          </w:tcPr>
          <w:p w14:paraId="06FF09E0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012A868F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كوفي</w:t>
            </w:r>
          </w:p>
        </w:tc>
        <w:tc>
          <w:tcPr>
            <w:tcW w:w="344" w:type="dxa"/>
            <w:vAlign w:val="center"/>
          </w:tcPr>
          <w:p w14:paraId="5778C78E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4F8C87D9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الفارسي</w:t>
            </w:r>
          </w:p>
        </w:tc>
      </w:tr>
      <w:tr w:rsidR="00F025C2" w:rsidRPr="00F025C2" w14:paraId="004886C4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27D857A7" w14:textId="6BCB75F2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31A77537" w14:textId="77777777" w:rsidR="003A1CBA" w:rsidRPr="00F025C2" w:rsidRDefault="003A1CBA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من الحروف المرتكزة على السطر :</w:t>
            </w:r>
          </w:p>
        </w:tc>
      </w:tr>
      <w:tr w:rsidR="00F025C2" w:rsidRPr="00F025C2" w14:paraId="32DE8534" w14:textId="77777777" w:rsidTr="009364C8">
        <w:trPr>
          <w:jc w:val="center"/>
        </w:trPr>
        <w:tc>
          <w:tcPr>
            <w:tcW w:w="555" w:type="dxa"/>
            <w:vAlign w:val="center"/>
          </w:tcPr>
          <w:p w14:paraId="7966C120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760BE41B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الألف</w:t>
            </w:r>
          </w:p>
        </w:tc>
        <w:tc>
          <w:tcPr>
            <w:tcW w:w="567" w:type="dxa"/>
            <w:vAlign w:val="center"/>
          </w:tcPr>
          <w:p w14:paraId="413AD539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0912B777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النون</w:t>
            </w:r>
          </w:p>
        </w:tc>
        <w:tc>
          <w:tcPr>
            <w:tcW w:w="566" w:type="dxa"/>
            <w:vAlign w:val="center"/>
          </w:tcPr>
          <w:p w14:paraId="2E14F5D9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75284059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الميم</w:t>
            </w:r>
          </w:p>
        </w:tc>
        <w:tc>
          <w:tcPr>
            <w:tcW w:w="344" w:type="dxa"/>
            <w:vAlign w:val="center"/>
          </w:tcPr>
          <w:p w14:paraId="24399137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4F84C09F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الراء</w:t>
            </w:r>
          </w:p>
        </w:tc>
      </w:tr>
      <w:tr w:rsidR="00F025C2" w:rsidRPr="00F025C2" w14:paraId="36FA5F7B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1DA8F5E2" w14:textId="1E97DB68" w:rsidR="003A1CBA" w:rsidRPr="00F025C2" w:rsidRDefault="003A1CBA" w:rsidP="003A1CBA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15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75ED9858" w14:textId="46BDD0D4" w:rsidR="003A1CBA" w:rsidRPr="00F025C2" w:rsidRDefault="007503C7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من عناصر</w:t>
            </w:r>
            <w:r w:rsidR="00A5205E"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كتابة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85F35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الخبر الصحفي</w:t>
            </w:r>
            <w:r w:rsidR="00A5205E"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F025C2" w:rsidRPr="00F025C2" w14:paraId="24611CFE" w14:textId="77777777" w:rsidTr="009364C8">
        <w:trPr>
          <w:jc w:val="center"/>
        </w:trPr>
        <w:tc>
          <w:tcPr>
            <w:tcW w:w="555" w:type="dxa"/>
            <w:vAlign w:val="center"/>
          </w:tcPr>
          <w:p w14:paraId="3E2DC0BC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7C47B7F9" w14:textId="1CD9506D" w:rsidR="003A1CBA" w:rsidRPr="00F025C2" w:rsidRDefault="00A5205E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مندوب الخبر</w:t>
            </w:r>
          </w:p>
        </w:tc>
        <w:tc>
          <w:tcPr>
            <w:tcW w:w="567" w:type="dxa"/>
            <w:vAlign w:val="center"/>
          </w:tcPr>
          <w:p w14:paraId="6669B6D4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0097C819" w14:textId="2B8A158A" w:rsidR="003A1CBA" w:rsidRPr="00F025C2" w:rsidRDefault="00A5205E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رقم </w:t>
            </w:r>
            <w:r w:rsidR="009364C8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الهاتف</w:t>
            </w:r>
          </w:p>
        </w:tc>
        <w:tc>
          <w:tcPr>
            <w:tcW w:w="566" w:type="dxa"/>
            <w:vAlign w:val="center"/>
          </w:tcPr>
          <w:p w14:paraId="59E41BD5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1F0C8F6D" w14:textId="58985BE9" w:rsidR="003A1CBA" w:rsidRPr="00F025C2" w:rsidRDefault="00A5205E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المرسل إليه</w:t>
            </w:r>
          </w:p>
        </w:tc>
        <w:tc>
          <w:tcPr>
            <w:tcW w:w="344" w:type="dxa"/>
            <w:vAlign w:val="center"/>
          </w:tcPr>
          <w:p w14:paraId="3FE70DC2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1E07980E" w14:textId="616ED686" w:rsidR="003A1CBA" w:rsidRPr="00F025C2" w:rsidRDefault="00A5205E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مصدر الإعلان</w:t>
            </w:r>
          </w:p>
        </w:tc>
      </w:tr>
      <w:tr w:rsidR="00F025C2" w:rsidRPr="00F025C2" w14:paraId="0D80F485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3CA1EFD3" w14:textId="0CBBAC44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16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2B7A4A4B" w14:textId="52914788" w:rsidR="003A1CBA" w:rsidRPr="00F025C2" w:rsidRDefault="00491202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كلمة ( رؤوس ) رسمت الهمزة على الواو لأن</w:t>
            </w:r>
            <w:r w:rsidR="009364C8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حركة الهمزة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F025C2" w:rsidRPr="00F025C2" w14:paraId="390F4B92" w14:textId="77777777" w:rsidTr="009364C8">
        <w:trPr>
          <w:jc w:val="center"/>
        </w:trPr>
        <w:tc>
          <w:tcPr>
            <w:tcW w:w="555" w:type="dxa"/>
            <w:vAlign w:val="center"/>
          </w:tcPr>
          <w:p w14:paraId="27313A8E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6A021D2" w14:textId="2A721768" w:rsidR="003A1CBA" w:rsidRPr="00F025C2" w:rsidRDefault="0049120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فتحة </w:t>
            </w:r>
          </w:p>
        </w:tc>
        <w:tc>
          <w:tcPr>
            <w:tcW w:w="567" w:type="dxa"/>
            <w:vAlign w:val="center"/>
          </w:tcPr>
          <w:p w14:paraId="683E2CA9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34443227" w14:textId="75F8B2F1" w:rsidR="003A1CBA" w:rsidRPr="00F025C2" w:rsidRDefault="0049120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سكون</w:t>
            </w:r>
          </w:p>
        </w:tc>
        <w:tc>
          <w:tcPr>
            <w:tcW w:w="566" w:type="dxa"/>
            <w:vAlign w:val="center"/>
          </w:tcPr>
          <w:p w14:paraId="3744C514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644971F8" w14:textId="6535285F" w:rsidR="003A1CBA" w:rsidRPr="00F025C2" w:rsidRDefault="00491202" w:rsidP="009364C8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ماقبلهامتماثلتان</w:t>
            </w:r>
          </w:p>
        </w:tc>
        <w:tc>
          <w:tcPr>
            <w:tcW w:w="344" w:type="dxa"/>
            <w:vAlign w:val="center"/>
          </w:tcPr>
          <w:p w14:paraId="70A631E6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32D53998" w14:textId="02A70C78" w:rsidR="003A1CBA" w:rsidRPr="00F025C2" w:rsidRDefault="0049120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الهمزة فتحة</w:t>
            </w:r>
          </w:p>
        </w:tc>
      </w:tr>
      <w:tr w:rsidR="00F025C2" w:rsidRPr="00F025C2" w14:paraId="4356C582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1AD2E13B" w14:textId="5EA95C32" w:rsidR="003A1CBA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17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271748F6" w14:textId="3E817D87" w:rsidR="003A1CBA" w:rsidRPr="00F025C2" w:rsidRDefault="00491202" w:rsidP="0027648D">
            <w:pPr>
              <w:jc w:val="both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الوزن الصرفي </w:t>
            </w:r>
            <w:r w:rsidR="00F85F35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لاسم الآلة</w:t>
            </w:r>
            <w:r w:rsidR="005913EE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(</w:t>
            </w:r>
            <w:r w:rsidR="00F85F35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مصعد</w:t>
            </w:r>
            <w:r w:rsidR="005913EE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)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F025C2" w:rsidRPr="00F025C2" w14:paraId="5AC252CC" w14:textId="77777777" w:rsidTr="009364C8">
        <w:trPr>
          <w:jc w:val="center"/>
        </w:trPr>
        <w:tc>
          <w:tcPr>
            <w:tcW w:w="555" w:type="dxa"/>
            <w:vAlign w:val="center"/>
          </w:tcPr>
          <w:p w14:paraId="72E3D248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9070DFE" w14:textId="1DC8CF1A" w:rsidR="003A1CBA" w:rsidRPr="00F025C2" w:rsidRDefault="0049120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افعل له</w:t>
            </w:r>
          </w:p>
        </w:tc>
        <w:tc>
          <w:tcPr>
            <w:tcW w:w="567" w:type="dxa"/>
            <w:vAlign w:val="center"/>
          </w:tcPr>
          <w:p w14:paraId="0EB08A3D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25B40C25" w14:textId="35F1E7A6" w:rsidR="003A1CBA" w:rsidRPr="00F025C2" w:rsidRDefault="0049120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افعل إليه</w:t>
            </w:r>
          </w:p>
        </w:tc>
        <w:tc>
          <w:tcPr>
            <w:tcW w:w="566" w:type="dxa"/>
            <w:vAlign w:val="center"/>
          </w:tcPr>
          <w:p w14:paraId="0742B3F2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24FE0FDA" w14:textId="569B5E25" w:rsidR="003A1CBA" w:rsidRPr="00F025C2" w:rsidRDefault="0049120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ما افعل</w:t>
            </w:r>
          </w:p>
        </w:tc>
        <w:tc>
          <w:tcPr>
            <w:tcW w:w="344" w:type="dxa"/>
            <w:vAlign w:val="center"/>
          </w:tcPr>
          <w:p w14:paraId="41B2D5DE" w14:textId="77777777" w:rsidR="003A1CBA" w:rsidRPr="00F025C2" w:rsidRDefault="003A1CBA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04C37DEB" w14:textId="736D12FB" w:rsidR="003A1CBA" w:rsidRPr="00F025C2" w:rsidRDefault="00F85F35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م</w:t>
            </w:r>
            <w:r w:rsidR="001245DD"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َ</w:t>
            </w:r>
            <w:r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ف</w:t>
            </w:r>
            <w:r w:rsidR="001245DD"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ْ</w:t>
            </w:r>
            <w:r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ع</w:t>
            </w:r>
            <w:r w:rsidR="001245DD"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َ</w:t>
            </w:r>
            <w:r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ل</w:t>
            </w:r>
          </w:p>
        </w:tc>
      </w:tr>
      <w:tr w:rsidR="00F025C2" w:rsidRPr="00F025C2" w14:paraId="07290414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6BEF3F50" w14:textId="1EB28A81" w:rsidR="003A1CBA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18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545CCCC8" w14:textId="7B7DA097" w:rsidR="003A1CBA" w:rsidRPr="00F025C2" w:rsidRDefault="00491202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الحرف الذي يناسب الضمة :</w:t>
            </w:r>
          </w:p>
        </w:tc>
      </w:tr>
      <w:tr w:rsidR="00F025C2" w:rsidRPr="00F025C2" w14:paraId="37B1399B" w14:textId="77777777" w:rsidTr="009364C8">
        <w:trPr>
          <w:trHeight w:val="684"/>
          <w:jc w:val="center"/>
        </w:trPr>
        <w:tc>
          <w:tcPr>
            <w:tcW w:w="555" w:type="dxa"/>
            <w:vAlign w:val="center"/>
          </w:tcPr>
          <w:p w14:paraId="4B8E2A90" w14:textId="203D32C4" w:rsidR="003A1CBA" w:rsidRPr="00F025C2" w:rsidRDefault="009364C8" w:rsidP="009364C8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  <w:vAlign w:val="center"/>
          </w:tcPr>
          <w:p w14:paraId="2803B21A" w14:textId="2B1456FE" w:rsidR="003A1CBA" w:rsidRPr="00FB671B" w:rsidRDefault="00491202" w:rsidP="009364C8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B671B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الواو</w:t>
            </w:r>
          </w:p>
        </w:tc>
        <w:tc>
          <w:tcPr>
            <w:tcW w:w="567" w:type="dxa"/>
            <w:vAlign w:val="center"/>
          </w:tcPr>
          <w:p w14:paraId="30D4567B" w14:textId="77777777" w:rsidR="003A1CBA" w:rsidRPr="00F025C2" w:rsidRDefault="003A1CBA" w:rsidP="009364C8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  <w:vAlign w:val="center"/>
          </w:tcPr>
          <w:p w14:paraId="5D0667A7" w14:textId="78A60731" w:rsidR="003A1CBA" w:rsidRPr="00F025C2" w:rsidRDefault="00491202" w:rsidP="009364C8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النون</w:t>
            </w:r>
          </w:p>
        </w:tc>
        <w:tc>
          <w:tcPr>
            <w:tcW w:w="566" w:type="dxa"/>
            <w:vAlign w:val="center"/>
          </w:tcPr>
          <w:p w14:paraId="59C349A2" w14:textId="77777777" w:rsidR="003A1CBA" w:rsidRPr="00F025C2" w:rsidRDefault="003A1CBA" w:rsidP="009364C8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  <w:vAlign w:val="center"/>
          </w:tcPr>
          <w:p w14:paraId="33ECAF22" w14:textId="52B59EF0" w:rsidR="003A1CBA" w:rsidRPr="00F025C2" w:rsidRDefault="00491202" w:rsidP="009364C8">
            <w:pPr>
              <w:jc w:val="center"/>
              <w:rPr>
                <w:rFonts w:asciiTheme="minorBidi" w:hAnsiTheme="minorBidi" w:cs="mohammad bold art 1"/>
                <w:i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الألف</w:t>
            </w:r>
          </w:p>
        </w:tc>
        <w:tc>
          <w:tcPr>
            <w:tcW w:w="344" w:type="dxa"/>
            <w:vAlign w:val="center"/>
          </w:tcPr>
          <w:p w14:paraId="1A0778AE" w14:textId="77777777" w:rsidR="003A1CBA" w:rsidRPr="00F025C2" w:rsidRDefault="003A1CBA" w:rsidP="009364C8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2BAD7012" w14:textId="1DBA41C5" w:rsidR="003A1CBA" w:rsidRPr="00F025C2" w:rsidRDefault="00491202" w:rsidP="009364C8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الياء</w:t>
            </w:r>
          </w:p>
        </w:tc>
      </w:tr>
    </w:tbl>
    <w:p w14:paraId="0297F9E6" w14:textId="1597D3AD" w:rsidR="009364C8" w:rsidRDefault="009364C8">
      <w:pPr>
        <w:rPr>
          <w:rtl/>
        </w:rPr>
      </w:pPr>
    </w:p>
    <w:p w14:paraId="7CA04260" w14:textId="2B1F555C" w:rsidR="009364C8" w:rsidRDefault="009364C8">
      <w:pPr>
        <w:rPr>
          <w:rtl/>
        </w:rPr>
      </w:pPr>
    </w:p>
    <w:p w14:paraId="6C1A8741" w14:textId="4D1E3B12" w:rsidR="009364C8" w:rsidRDefault="009364C8">
      <w:pPr>
        <w:rPr>
          <w:rtl/>
        </w:rPr>
      </w:pPr>
    </w:p>
    <w:p w14:paraId="1BCD1109" w14:textId="77777777" w:rsidR="009364C8" w:rsidRDefault="009364C8"/>
    <w:tbl>
      <w:tblPr>
        <w:tblStyle w:val="a8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55"/>
        <w:gridCol w:w="2108"/>
        <w:gridCol w:w="567"/>
        <w:gridCol w:w="2106"/>
        <w:gridCol w:w="566"/>
        <w:gridCol w:w="1878"/>
        <w:gridCol w:w="344"/>
        <w:gridCol w:w="2108"/>
      </w:tblGrid>
      <w:tr w:rsidR="00F025C2" w:rsidRPr="00F025C2" w14:paraId="26C03010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42782E89" w14:textId="6DFF7FB3" w:rsidR="00DA1379" w:rsidRPr="00F025C2" w:rsidRDefault="009364C8" w:rsidP="00DA1379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bookmarkStart w:id="0" w:name="_Hlk96508213"/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lastRenderedPageBreak/>
              <w:t>19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179E160A" w14:textId="4E753C52" w:rsidR="009364C8" w:rsidRPr="00F025C2" w:rsidRDefault="00176374" w:rsidP="009364C8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عندما أحو</w:t>
            </w:r>
            <w:r w:rsidR="001245DD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ّ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ل جملة ( صديقك يسرف بالماء ) إلى أسلوب </w:t>
            </w:r>
            <w:r w:rsidR="00F85F35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تحذير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تكون : </w:t>
            </w:r>
          </w:p>
        </w:tc>
      </w:tr>
      <w:bookmarkEnd w:id="0"/>
      <w:tr w:rsidR="00F025C2" w:rsidRPr="00F025C2" w14:paraId="6E4DC0B0" w14:textId="77777777" w:rsidTr="009364C8">
        <w:trPr>
          <w:jc w:val="center"/>
        </w:trPr>
        <w:tc>
          <w:tcPr>
            <w:tcW w:w="555" w:type="dxa"/>
            <w:vAlign w:val="center"/>
          </w:tcPr>
          <w:p w14:paraId="360092A8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  <w:vAlign w:val="center"/>
          </w:tcPr>
          <w:p w14:paraId="4F06FD63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الإسراف ممنوع</w:t>
            </w:r>
          </w:p>
        </w:tc>
        <w:tc>
          <w:tcPr>
            <w:tcW w:w="567" w:type="dxa"/>
            <w:vAlign w:val="center"/>
          </w:tcPr>
          <w:p w14:paraId="5A33AE4F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  <w:vAlign w:val="center"/>
          </w:tcPr>
          <w:p w14:paraId="0BB2E365" w14:textId="6FD390C4" w:rsidR="00176374" w:rsidRPr="00F025C2" w:rsidRDefault="00176374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  </w:t>
            </w:r>
            <w:r w:rsidR="00F85F35"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إياك والإسراف بالماء</w:t>
            </w:r>
          </w:p>
        </w:tc>
        <w:tc>
          <w:tcPr>
            <w:tcW w:w="566" w:type="dxa"/>
            <w:vAlign w:val="center"/>
          </w:tcPr>
          <w:p w14:paraId="68CA533C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  <w:vAlign w:val="center"/>
          </w:tcPr>
          <w:p w14:paraId="34E811D2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لماذا تسرف بالماء ؟</w:t>
            </w:r>
          </w:p>
        </w:tc>
        <w:tc>
          <w:tcPr>
            <w:tcW w:w="344" w:type="dxa"/>
            <w:vAlign w:val="center"/>
          </w:tcPr>
          <w:p w14:paraId="460063C7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1800B5DE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لا تسرفْ بالماء يا صديقي</w:t>
            </w:r>
          </w:p>
        </w:tc>
      </w:tr>
      <w:tr w:rsidR="00F025C2" w:rsidRPr="00F025C2" w14:paraId="18D15D94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37E6253C" w14:textId="71EDDDC0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20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132F4E09" w14:textId="5932B104" w:rsidR="00176374" w:rsidRPr="00F025C2" w:rsidRDefault="00491202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( </w:t>
            </w:r>
            <w:r w:rsidRPr="00E525D6">
              <w:rPr>
                <w:rFonts w:asciiTheme="minorBidi" w:hAnsiTheme="minorBidi" w:cs="mohammad bold art 1"/>
                <w:color w:val="000000" w:themeColor="text1"/>
                <w:sz w:val="36"/>
                <w:szCs w:val="36"/>
                <w:rtl/>
              </w:rPr>
              <w:t>ي</w:t>
            </w:r>
            <w:r w:rsidR="00E525D6" w:rsidRPr="00E525D6">
              <w:rPr>
                <w:rFonts w:asciiTheme="minorBidi" w:hAnsiTheme="minorBidi" w:cs="mohammad bold art 1" w:hint="cs"/>
                <w:color w:val="000000" w:themeColor="text1"/>
                <w:sz w:val="36"/>
                <w:szCs w:val="36"/>
                <w:rtl/>
              </w:rPr>
              <w:t>ُ</w:t>
            </w:r>
            <w:r w:rsidRPr="00E525D6">
              <w:rPr>
                <w:rFonts w:asciiTheme="minorBidi" w:hAnsiTheme="minorBidi" w:cs="mohammad bold art 1"/>
                <w:color w:val="000000" w:themeColor="text1"/>
                <w:sz w:val="36"/>
                <w:szCs w:val="36"/>
                <w:rtl/>
              </w:rPr>
              <w:t>ؤ</w:t>
            </w:r>
            <w:r w:rsidR="00E525D6" w:rsidRPr="00E525D6">
              <w:rPr>
                <w:rFonts w:asciiTheme="minorBidi" w:hAnsiTheme="minorBidi" w:cs="mohammad bold art 1" w:hint="cs"/>
                <w:color w:val="000000" w:themeColor="text1"/>
                <w:sz w:val="36"/>
                <w:szCs w:val="36"/>
                <w:rtl/>
              </w:rPr>
              <w:t>ْ</w:t>
            </w:r>
            <w:r w:rsidRPr="00E525D6">
              <w:rPr>
                <w:rFonts w:asciiTheme="minorBidi" w:hAnsiTheme="minorBidi" w:cs="mohammad bold art 1"/>
                <w:color w:val="000000" w:themeColor="text1"/>
                <w:sz w:val="36"/>
                <w:szCs w:val="36"/>
                <w:rtl/>
              </w:rPr>
              <w:t xml:space="preserve">جر 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) سبب رسم الهمزة على الواو </w:t>
            </w:r>
            <w:r w:rsidR="009364C8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لأن الهمزة</w:t>
            </w:r>
            <w:r w:rsidR="00E525D6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.... و ما بعدها ........ 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: </w:t>
            </w:r>
          </w:p>
        </w:tc>
      </w:tr>
      <w:tr w:rsidR="00F025C2" w:rsidRPr="00F025C2" w14:paraId="4C802756" w14:textId="77777777" w:rsidTr="009364C8">
        <w:trPr>
          <w:jc w:val="center"/>
        </w:trPr>
        <w:tc>
          <w:tcPr>
            <w:tcW w:w="555" w:type="dxa"/>
            <w:vAlign w:val="center"/>
          </w:tcPr>
          <w:p w14:paraId="32FFB3FC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16A88D63" w14:textId="2432D752" w:rsidR="00176374" w:rsidRPr="00F025C2" w:rsidRDefault="00E525D6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ساكنة . مضموم</w:t>
            </w:r>
          </w:p>
        </w:tc>
        <w:tc>
          <w:tcPr>
            <w:tcW w:w="567" w:type="dxa"/>
            <w:vAlign w:val="center"/>
          </w:tcPr>
          <w:p w14:paraId="5B44C357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7806B92B" w14:textId="4D6D4D73" w:rsidR="00176374" w:rsidRPr="00F025C2" w:rsidRDefault="00780FE1" w:rsidP="0027648D">
            <w:pPr>
              <w:tabs>
                <w:tab w:val="left" w:pos="332"/>
              </w:tabs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مكسورة</w:t>
            </w:r>
            <w:r w:rsidR="00491202"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66" w:type="dxa"/>
            <w:vAlign w:val="center"/>
          </w:tcPr>
          <w:p w14:paraId="34FA9B49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0D241252" w14:textId="4C42FDCC" w:rsidR="00176374" w:rsidRPr="00F025C2" w:rsidRDefault="0049120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E525D6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مضمومة</w:t>
            </w:r>
          </w:p>
        </w:tc>
        <w:tc>
          <w:tcPr>
            <w:tcW w:w="344" w:type="dxa"/>
            <w:vAlign w:val="center"/>
          </w:tcPr>
          <w:p w14:paraId="3BDF7C40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07AE8064" w14:textId="5C11329D" w:rsidR="00176374" w:rsidRPr="00F025C2" w:rsidRDefault="001245DD" w:rsidP="00780FE1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مفتوحة</w:t>
            </w:r>
            <w:r w:rsidR="00491202"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</w:t>
            </w:r>
          </w:p>
        </w:tc>
      </w:tr>
      <w:tr w:rsidR="00F025C2" w:rsidRPr="00F025C2" w14:paraId="1421B3B7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6B71F21F" w14:textId="7839C760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21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0D626DF9" w14:textId="272C5BFD" w:rsidR="00176374" w:rsidRPr="00F025C2" w:rsidRDefault="00491202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س</w:t>
            </w:r>
            <w:r w:rsidR="001245DD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ُ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</w:t>
            </w:r>
            <w:r w:rsidR="001245DD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ِّ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ي </w:t>
            </w:r>
            <w:r w:rsidR="00A82A17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أسلوب الش</w:t>
            </w:r>
            <w:r w:rsidR="001245DD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َّ</w:t>
            </w:r>
            <w:r w:rsidR="00A82A17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رط بهذا الاسم 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: </w:t>
            </w:r>
          </w:p>
        </w:tc>
      </w:tr>
      <w:tr w:rsidR="00F025C2" w:rsidRPr="00F025C2" w14:paraId="21E52826" w14:textId="77777777" w:rsidTr="009364C8">
        <w:trPr>
          <w:jc w:val="center"/>
        </w:trPr>
        <w:tc>
          <w:tcPr>
            <w:tcW w:w="555" w:type="dxa"/>
            <w:vAlign w:val="center"/>
          </w:tcPr>
          <w:p w14:paraId="6BF8272E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A03F64A" w14:textId="35AAE0F2" w:rsidR="00176374" w:rsidRPr="00F025C2" w:rsidRDefault="0049120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لعدم تغير صورة مفرده </w:t>
            </w:r>
          </w:p>
        </w:tc>
        <w:tc>
          <w:tcPr>
            <w:tcW w:w="567" w:type="dxa"/>
            <w:vAlign w:val="center"/>
          </w:tcPr>
          <w:p w14:paraId="750C41FB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724C36DD" w14:textId="44ED2556" w:rsidR="00176374" w:rsidRPr="00F025C2" w:rsidRDefault="0049120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 لأن</w:t>
            </w:r>
            <w:r w:rsidR="00A82A17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حرف الشرط في بدايته</w:t>
            </w:r>
          </w:p>
        </w:tc>
        <w:tc>
          <w:tcPr>
            <w:tcW w:w="566" w:type="dxa"/>
            <w:vAlign w:val="center"/>
          </w:tcPr>
          <w:p w14:paraId="70E19FB6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1AB90AD2" w14:textId="00E32099" w:rsidR="00176374" w:rsidRPr="00F025C2" w:rsidRDefault="00A82A1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لأنه يربط بين جملتين الأولى شرط للثانية</w:t>
            </w:r>
          </w:p>
        </w:tc>
        <w:tc>
          <w:tcPr>
            <w:tcW w:w="344" w:type="dxa"/>
            <w:vAlign w:val="center"/>
          </w:tcPr>
          <w:p w14:paraId="47E0DDF3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18AF8DF1" w14:textId="17A70785" w:rsidR="00176374" w:rsidRPr="00F025C2" w:rsidRDefault="00491202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لأنه اسم</w:t>
            </w:r>
          </w:p>
        </w:tc>
      </w:tr>
      <w:tr w:rsidR="00F025C2" w:rsidRPr="00F025C2" w14:paraId="3516D753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6F420C39" w14:textId="4D5CEEBB" w:rsidR="00176374" w:rsidRPr="00F025C2" w:rsidRDefault="00176374" w:rsidP="00176374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22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53DBDF6A" w14:textId="187A912C" w:rsidR="00176374" w:rsidRPr="00F025C2" w:rsidRDefault="00296669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</w:t>
            </w:r>
            <w:r w:rsidR="00A82A17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ن </w:t>
            </w:r>
            <w:r w:rsidR="001245DD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</w:t>
            </w:r>
            <w:r w:rsidR="00A82A17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حروف </w:t>
            </w:r>
            <w:r w:rsidR="001245DD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الناسخة</w:t>
            </w:r>
            <w:r w:rsidR="00A82A17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245DD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التي تدخل على الجملة الاسمية</w:t>
            </w:r>
            <w:r w:rsidR="00A82A17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F025C2" w:rsidRPr="00F025C2" w14:paraId="7B293356" w14:textId="77777777" w:rsidTr="009364C8">
        <w:trPr>
          <w:jc w:val="center"/>
        </w:trPr>
        <w:tc>
          <w:tcPr>
            <w:tcW w:w="555" w:type="dxa"/>
            <w:vAlign w:val="center"/>
          </w:tcPr>
          <w:p w14:paraId="484F619F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860DBC4" w14:textId="36983152" w:rsidR="00176374" w:rsidRPr="00F025C2" w:rsidRDefault="00A82A1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كان</w:t>
            </w:r>
          </w:p>
        </w:tc>
        <w:tc>
          <w:tcPr>
            <w:tcW w:w="567" w:type="dxa"/>
            <w:vAlign w:val="center"/>
          </w:tcPr>
          <w:p w14:paraId="26DBC13A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57908B6F" w14:textId="37A4F3CA" w:rsidR="00176374" w:rsidRPr="00F025C2" w:rsidRDefault="00A82A1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يكون</w:t>
            </w:r>
          </w:p>
        </w:tc>
        <w:tc>
          <w:tcPr>
            <w:tcW w:w="566" w:type="dxa"/>
            <w:vAlign w:val="center"/>
          </w:tcPr>
          <w:p w14:paraId="5F421875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05B1395E" w14:textId="79748FB5" w:rsidR="00176374" w:rsidRPr="00F025C2" w:rsidRDefault="00A82A1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لعل</w:t>
            </w:r>
          </w:p>
        </w:tc>
        <w:tc>
          <w:tcPr>
            <w:tcW w:w="344" w:type="dxa"/>
            <w:vAlign w:val="center"/>
          </w:tcPr>
          <w:p w14:paraId="7AF27E19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43DC72B4" w14:textId="47F84792" w:rsidR="00176374" w:rsidRPr="00F025C2" w:rsidRDefault="00780FE1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كن</w:t>
            </w:r>
          </w:p>
        </w:tc>
      </w:tr>
      <w:tr w:rsidR="00F025C2" w:rsidRPr="00F025C2" w14:paraId="7E1EEACD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76A3632C" w14:textId="349B87B6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23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752095C7" w14:textId="7494B7C1" w:rsidR="00176374" w:rsidRPr="00F025C2" w:rsidRDefault="00780FE1" w:rsidP="00296669">
            <w:pPr>
              <w:pStyle w:val="a6"/>
              <w:bidi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نوع الأٍسلوب في ق</w:t>
            </w:r>
            <w:r w:rsidR="00296669"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ول الشاعر : </w:t>
            </w:r>
            <w:r w:rsidR="00A82A17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أيا خضر الروابي أي سحر تخبئه عشيات الروابي</w:t>
            </w:r>
            <w:r w:rsidR="001245DD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؟</w:t>
            </w:r>
            <w:r w:rsidR="00296669"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F025C2" w:rsidRPr="00F025C2" w14:paraId="76F9C989" w14:textId="77777777" w:rsidTr="009364C8">
        <w:trPr>
          <w:jc w:val="center"/>
        </w:trPr>
        <w:tc>
          <w:tcPr>
            <w:tcW w:w="555" w:type="dxa"/>
            <w:vAlign w:val="center"/>
          </w:tcPr>
          <w:p w14:paraId="0322AFE4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64C26337" w14:textId="22359A35" w:rsidR="00176374" w:rsidRPr="00F025C2" w:rsidRDefault="00296669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تشبيه</w:t>
            </w:r>
          </w:p>
        </w:tc>
        <w:tc>
          <w:tcPr>
            <w:tcW w:w="567" w:type="dxa"/>
            <w:vAlign w:val="center"/>
          </w:tcPr>
          <w:p w14:paraId="10652754" w14:textId="145CDA72" w:rsidR="00176374" w:rsidRPr="00F025C2" w:rsidRDefault="00EE2818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13A26CAD" w14:textId="68FE8E30" w:rsidR="00176374" w:rsidRPr="00F025C2" w:rsidRDefault="00A82A1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نداء واستفهام</w:t>
            </w:r>
          </w:p>
        </w:tc>
        <w:tc>
          <w:tcPr>
            <w:tcW w:w="566" w:type="dxa"/>
            <w:vAlign w:val="center"/>
          </w:tcPr>
          <w:p w14:paraId="592FF44D" w14:textId="0F72FB0C" w:rsidR="00176374" w:rsidRPr="00F025C2" w:rsidRDefault="00EE2818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1FBC0471" w14:textId="53D7CAB5" w:rsidR="00176374" w:rsidRPr="00F025C2" w:rsidRDefault="00296669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نفي</w:t>
            </w:r>
          </w:p>
        </w:tc>
        <w:tc>
          <w:tcPr>
            <w:tcW w:w="344" w:type="dxa"/>
            <w:vAlign w:val="center"/>
          </w:tcPr>
          <w:p w14:paraId="0B032E0F" w14:textId="4915BE7F" w:rsidR="00176374" w:rsidRPr="00F025C2" w:rsidRDefault="00EE2818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140AA21C" w14:textId="4288FA3C" w:rsidR="00176374" w:rsidRPr="00F025C2" w:rsidRDefault="00296669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نهي</w:t>
            </w:r>
          </w:p>
        </w:tc>
      </w:tr>
      <w:tr w:rsidR="00F025C2" w:rsidRPr="00F025C2" w14:paraId="37F8C45A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67B583E7" w14:textId="0F376E1C" w:rsidR="00176374" w:rsidRPr="00F025C2" w:rsidRDefault="00176374" w:rsidP="00176374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24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39922DEE" w14:textId="4023BAEA" w:rsidR="00176374" w:rsidRPr="00F025C2" w:rsidRDefault="00A82A17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علامة رفع المبتدأ والخبر الأصلية</w:t>
            </w:r>
            <w:r w:rsidR="00176374"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F025C2" w:rsidRPr="00F025C2" w14:paraId="422E20F6" w14:textId="77777777" w:rsidTr="009364C8">
        <w:trPr>
          <w:jc w:val="center"/>
        </w:trPr>
        <w:tc>
          <w:tcPr>
            <w:tcW w:w="555" w:type="dxa"/>
            <w:vAlign w:val="center"/>
          </w:tcPr>
          <w:p w14:paraId="5D916FB5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F7769BE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الفتحة</w:t>
            </w:r>
          </w:p>
        </w:tc>
        <w:tc>
          <w:tcPr>
            <w:tcW w:w="567" w:type="dxa"/>
            <w:vAlign w:val="center"/>
          </w:tcPr>
          <w:p w14:paraId="13206296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5C72CFAF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الكسرة</w:t>
            </w:r>
          </w:p>
        </w:tc>
        <w:tc>
          <w:tcPr>
            <w:tcW w:w="566" w:type="dxa"/>
            <w:vAlign w:val="center"/>
          </w:tcPr>
          <w:p w14:paraId="3B965972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11F24156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B671B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الضمة</w:t>
            </w:r>
          </w:p>
        </w:tc>
        <w:tc>
          <w:tcPr>
            <w:tcW w:w="344" w:type="dxa"/>
            <w:vAlign w:val="center"/>
          </w:tcPr>
          <w:p w14:paraId="15C12855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2E34FF2D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السكون</w:t>
            </w:r>
          </w:p>
        </w:tc>
      </w:tr>
      <w:tr w:rsidR="00F025C2" w:rsidRPr="00F025C2" w14:paraId="458C3CA5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7EB35F5F" w14:textId="7A7B6088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25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425EAFD4" w14:textId="77777777" w:rsidR="00176374" w:rsidRPr="00F025C2" w:rsidRDefault="00176374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الجملة الفعلية تبدأ بـ : </w:t>
            </w:r>
          </w:p>
        </w:tc>
      </w:tr>
      <w:tr w:rsidR="00F025C2" w:rsidRPr="00F025C2" w14:paraId="3BA6645F" w14:textId="77777777" w:rsidTr="009364C8">
        <w:trPr>
          <w:jc w:val="center"/>
        </w:trPr>
        <w:tc>
          <w:tcPr>
            <w:tcW w:w="555" w:type="dxa"/>
            <w:vAlign w:val="center"/>
          </w:tcPr>
          <w:p w14:paraId="2FFF5D9C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72B6F113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567" w:type="dxa"/>
            <w:vAlign w:val="center"/>
          </w:tcPr>
          <w:p w14:paraId="6F4B6A13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3B3144A0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الحرف</w:t>
            </w:r>
          </w:p>
        </w:tc>
        <w:tc>
          <w:tcPr>
            <w:tcW w:w="566" w:type="dxa"/>
            <w:vAlign w:val="center"/>
          </w:tcPr>
          <w:p w14:paraId="6C22935A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057BCCC0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خبر</w:t>
            </w:r>
          </w:p>
        </w:tc>
        <w:tc>
          <w:tcPr>
            <w:tcW w:w="344" w:type="dxa"/>
            <w:vAlign w:val="center"/>
          </w:tcPr>
          <w:p w14:paraId="796A8856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06FD39FD" w14:textId="57B2771B" w:rsidR="00176374" w:rsidRPr="00F025C2" w:rsidRDefault="001245D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ال</w:t>
            </w:r>
            <w:r w:rsidR="00176374" w:rsidRPr="00FB671B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فعل</w:t>
            </w:r>
          </w:p>
        </w:tc>
      </w:tr>
      <w:tr w:rsidR="00F025C2" w:rsidRPr="00F025C2" w14:paraId="13EE6047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79655298" w14:textId="30F2D8D0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26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3F1E995D" w14:textId="64F629C8" w:rsidR="00176374" w:rsidRPr="00F025C2" w:rsidRDefault="00296669" w:rsidP="0027648D">
            <w:pPr>
              <w:jc w:val="both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علامة إعراب </w:t>
            </w:r>
            <w:r w:rsidR="00A82A17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اسم الحرف الناسخ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هي :</w:t>
            </w:r>
          </w:p>
        </w:tc>
      </w:tr>
      <w:tr w:rsidR="00F025C2" w:rsidRPr="00F025C2" w14:paraId="2F751B56" w14:textId="77777777" w:rsidTr="009364C8">
        <w:trPr>
          <w:jc w:val="center"/>
        </w:trPr>
        <w:tc>
          <w:tcPr>
            <w:tcW w:w="555" w:type="dxa"/>
            <w:vAlign w:val="center"/>
          </w:tcPr>
          <w:p w14:paraId="3AF02EF4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B461218" w14:textId="5EACE530" w:rsidR="00176374" w:rsidRPr="00F025C2" w:rsidRDefault="00296669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highlight w:val="yellow"/>
                <w:rtl/>
              </w:rPr>
              <w:t>النصب</w:t>
            </w:r>
          </w:p>
        </w:tc>
        <w:tc>
          <w:tcPr>
            <w:tcW w:w="567" w:type="dxa"/>
            <w:vAlign w:val="center"/>
          </w:tcPr>
          <w:p w14:paraId="3A30F930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03D47172" w14:textId="679701B1" w:rsidR="00176374" w:rsidRPr="00F025C2" w:rsidRDefault="004E284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السكون</w:t>
            </w:r>
          </w:p>
        </w:tc>
        <w:tc>
          <w:tcPr>
            <w:tcW w:w="566" w:type="dxa"/>
            <w:vAlign w:val="center"/>
          </w:tcPr>
          <w:p w14:paraId="0810CF13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07E4C946" w14:textId="2CD8A147" w:rsidR="00176374" w:rsidRPr="00F025C2" w:rsidRDefault="004E284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النون</w:t>
            </w:r>
          </w:p>
        </w:tc>
        <w:tc>
          <w:tcPr>
            <w:tcW w:w="344" w:type="dxa"/>
            <w:vAlign w:val="center"/>
          </w:tcPr>
          <w:p w14:paraId="6F0A2CD6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74670699" w14:textId="671313D7" w:rsidR="00176374" w:rsidRPr="00F025C2" w:rsidRDefault="004E284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الواو</w:t>
            </w:r>
          </w:p>
        </w:tc>
      </w:tr>
      <w:tr w:rsidR="00F025C2" w:rsidRPr="00F025C2" w14:paraId="6E535733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3AA6808B" w14:textId="469D37D3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27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209E2738" w14:textId="7FAD7FFB" w:rsidR="00176374" w:rsidRPr="00F025C2" w:rsidRDefault="00A82A17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خبر الحرف الناسخ</w:t>
            </w:r>
            <w:r w:rsidR="007E18CF"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في الجملة التالية ( </w:t>
            </w: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ليت</w:t>
            </w:r>
            <w:r w:rsidR="007E18CF"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الناس </w:t>
            </w: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مخلصون</w:t>
            </w:r>
            <w:r w:rsidR="007E18CF"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في عملهم ) هو </w:t>
            </w: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:</w:t>
            </w:r>
          </w:p>
        </w:tc>
      </w:tr>
      <w:tr w:rsidR="00F025C2" w:rsidRPr="00F025C2" w14:paraId="7144F79C" w14:textId="77777777" w:rsidTr="009364C8">
        <w:trPr>
          <w:jc w:val="center"/>
        </w:trPr>
        <w:tc>
          <w:tcPr>
            <w:tcW w:w="555" w:type="dxa"/>
            <w:vAlign w:val="center"/>
          </w:tcPr>
          <w:p w14:paraId="0E4520CA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0D07902C" w14:textId="18241F06" w:rsidR="00176374" w:rsidRPr="00F025C2" w:rsidRDefault="00A82A1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ليت</w:t>
            </w:r>
          </w:p>
        </w:tc>
        <w:tc>
          <w:tcPr>
            <w:tcW w:w="567" w:type="dxa"/>
            <w:vAlign w:val="center"/>
          </w:tcPr>
          <w:p w14:paraId="76329098" w14:textId="10A1D7CE" w:rsidR="00176374" w:rsidRPr="00F025C2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0CE2024B" w14:textId="55E190AA" w:rsidR="00176374" w:rsidRPr="00F025C2" w:rsidRDefault="00A82A1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مخلصون</w:t>
            </w:r>
          </w:p>
        </w:tc>
        <w:tc>
          <w:tcPr>
            <w:tcW w:w="566" w:type="dxa"/>
            <w:vAlign w:val="center"/>
          </w:tcPr>
          <w:p w14:paraId="557EC073" w14:textId="2AC95E4D" w:rsidR="00176374" w:rsidRPr="00F025C2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7AA9E75F" w14:textId="6CAABA8B" w:rsidR="00176374" w:rsidRPr="00F025C2" w:rsidRDefault="007E18CF" w:rsidP="0027648D">
            <w:pPr>
              <w:jc w:val="center"/>
              <w:rPr>
                <w:rFonts w:asciiTheme="minorBidi" w:hAnsiTheme="minorBidi" w:cs="mohammad bold art 1"/>
                <w:i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الناس</w:t>
            </w:r>
          </w:p>
        </w:tc>
        <w:tc>
          <w:tcPr>
            <w:tcW w:w="344" w:type="dxa"/>
            <w:vAlign w:val="center"/>
          </w:tcPr>
          <w:p w14:paraId="631E216B" w14:textId="2AA89765" w:rsidR="00176374" w:rsidRPr="00F025C2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15F4F418" w14:textId="51D55C54" w:rsidR="00176374" w:rsidRPr="00F025C2" w:rsidRDefault="007E18CF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عملهم</w:t>
            </w:r>
          </w:p>
        </w:tc>
      </w:tr>
      <w:tr w:rsidR="00F025C2" w:rsidRPr="00F025C2" w14:paraId="77AF7FFB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552AFFEA" w14:textId="0459EF81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28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6DA896D6" w14:textId="4E099C72" w:rsidR="00176374" w:rsidRPr="00F025C2" w:rsidRDefault="007E18CF" w:rsidP="007E18CF">
            <w:pPr>
              <w:pStyle w:val="a6"/>
              <w:bidi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( </w:t>
            </w:r>
            <w:r w:rsidR="00A82A17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أخوك مجتهد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)عند </w:t>
            </w:r>
            <w:r w:rsidR="00A82A17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دخول ا</w:t>
            </w:r>
            <w:r w:rsidR="001245DD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ل</w:t>
            </w:r>
            <w:r w:rsidR="00A82A17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حرف الناسخ تصبح الجملة 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F025C2" w:rsidRPr="00F025C2" w14:paraId="0FBE7C78" w14:textId="77777777" w:rsidTr="009364C8">
        <w:trPr>
          <w:jc w:val="center"/>
        </w:trPr>
        <w:tc>
          <w:tcPr>
            <w:tcW w:w="555" w:type="dxa"/>
            <w:vAlign w:val="center"/>
          </w:tcPr>
          <w:p w14:paraId="22CDC449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4AEFE0FC" w14:textId="4AF8BBF2" w:rsidR="00176374" w:rsidRPr="00F025C2" w:rsidRDefault="004E284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يكون</w:t>
            </w:r>
            <w:r w:rsidR="00A82A17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أخوك مجتهد</w:t>
            </w: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</w:t>
            </w:r>
          </w:p>
        </w:tc>
        <w:tc>
          <w:tcPr>
            <w:tcW w:w="567" w:type="dxa"/>
            <w:vAlign w:val="center"/>
          </w:tcPr>
          <w:p w14:paraId="6F9713C9" w14:textId="0B51217F" w:rsidR="00176374" w:rsidRPr="00F025C2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11DF09F9" w14:textId="3FDF24E8" w:rsidR="00176374" w:rsidRPr="00F025C2" w:rsidRDefault="00A82A1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كان أخوك مجتهد</w:t>
            </w:r>
          </w:p>
        </w:tc>
        <w:tc>
          <w:tcPr>
            <w:tcW w:w="566" w:type="dxa"/>
            <w:vAlign w:val="center"/>
          </w:tcPr>
          <w:p w14:paraId="348E43FD" w14:textId="7246EFC1" w:rsidR="00176374" w:rsidRPr="00F025C2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50D31308" w14:textId="4A742519" w:rsidR="00176374" w:rsidRPr="00F025C2" w:rsidRDefault="00A82A1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ليس أخوك مجتهد</w:t>
            </w:r>
          </w:p>
        </w:tc>
        <w:tc>
          <w:tcPr>
            <w:tcW w:w="344" w:type="dxa"/>
            <w:vAlign w:val="center"/>
          </w:tcPr>
          <w:p w14:paraId="4C8DF6BE" w14:textId="20C4BDE8" w:rsidR="00176374" w:rsidRPr="00F025C2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7D3FB2E2" w14:textId="06C10237" w:rsidR="00176374" w:rsidRPr="00F025C2" w:rsidRDefault="00A82A1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إنَّ أ</w:t>
            </w:r>
            <w:r w:rsidR="001245DD"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خا</w:t>
            </w:r>
            <w:r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ك مجتهد</w:t>
            </w:r>
          </w:p>
        </w:tc>
      </w:tr>
      <w:tr w:rsidR="00F025C2" w:rsidRPr="00F025C2" w14:paraId="64D9BEFA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19B9BE85" w14:textId="01014C8B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29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05CEAD44" w14:textId="530EA05E" w:rsidR="00176374" w:rsidRPr="00F025C2" w:rsidRDefault="00A82A17" w:rsidP="004E2844">
            <w:pPr>
              <w:pStyle w:val="a6"/>
              <w:bidi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خلّاط </w:t>
            </w:r>
            <w:r w:rsidR="004E2844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: 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اسم آلة على وزن</w:t>
            </w:r>
            <w:r w:rsidR="005913EE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F025C2" w:rsidRPr="00F025C2" w14:paraId="52D82F8C" w14:textId="77777777" w:rsidTr="009364C8">
        <w:trPr>
          <w:jc w:val="center"/>
        </w:trPr>
        <w:tc>
          <w:tcPr>
            <w:tcW w:w="555" w:type="dxa"/>
            <w:vAlign w:val="center"/>
          </w:tcPr>
          <w:p w14:paraId="10805C48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2760F95E" w14:textId="4757E3C6" w:rsidR="00176374" w:rsidRPr="00F025C2" w:rsidRDefault="00A82A1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فعّال</w:t>
            </w:r>
          </w:p>
        </w:tc>
        <w:tc>
          <w:tcPr>
            <w:tcW w:w="567" w:type="dxa"/>
            <w:vAlign w:val="center"/>
          </w:tcPr>
          <w:p w14:paraId="4E4B625D" w14:textId="427EC44D" w:rsidR="00176374" w:rsidRPr="00F025C2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3D09741C" w14:textId="7B819DC2" w:rsidR="00176374" w:rsidRPr="00F025C2" w:rsidRDefault="00A82A1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فعّيل</w:t>
            </w:r>
          </w:p>
        </w:tc>
        <w:tc>
          <w:tcPr>
            <w:tcW w:w="566" w:type="dxa"/>
            <w:vAlign w:val="center"/>
          </w:tcPr>
          <w:p w14:paraId="2EB82659" w14:textId="1A5B255E" w:rsidR="00176374" w:rsidRPr="00F025C2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69A3E571" w14:textId="79E14E61" w:rsidR="00176374" w:rsidRPr="00F025C2" w:rsidRDefault="00A82A17" w:rsidP="007E18C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مفعلة</w:t>
            </w:r>
          </w:p>
        </w:tc>
        <w:tc>
          <w:tcPr>
            <w:tcW w:w="344" w:type="dxa"/>
            <w:vAlign w:val="center"/>
          </w:tcPr>
          <w:p w14:paraId="4FA61A55" w14:textId="36B63A4F" w:rsidR="00176374" w:rsidRPr="00F025C2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324D1981" w14:textId="4D612C97" w:rsidR="00176374" w:rsidRPr="00F025C2" w:rsidRDefault="00A82A17" w:rsidP="007E18C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مفعال</w:t>
            </w:r>
          </w:p>
        </w:tc>
      </w:tr>
      <w:tr w:rsidR="00F025C2" w:rsidRPr="00F025C2" w14:paraId="540FF447" w14:textId="77777777" w:rsidTr="009364C8">
        <w:trPr>
          <w:jc w:val="center"/>
        </w:trPr>
        <w:tc>
          <w:tcPr>
            <w:tcW w:w="555" w:type="dxa"/>
            <w:vAlign w:val="center"/>
          </w:tcPr>
          <w:p w14:paraId="27177A18" w14:textId="65369DE8" w:rsidR="007E18CF" w:rsidRPr="00F025C2" w:rsidRDefault="00AE076D" w:rsidP="00A82A17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30</w:t>
            </w:r>
          </w:p>
        </w:tc>
        <w:tc>
          <w:tcPr>
            <w:tcW w:w="9677" w:type="dxa"/>
            <w:gridSpan w:val="7"/>
          </w:tcPr>
          <w:p w14:paraId="2147A19E" w14:textId="34BABD4A" w:rsidR="00AE076D" w:rsidRPr="00F025C2" w:rsidRDefault="00A82A17" w:rsidP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اسم الآلة مشتق من الفعل</w:t>
            </w:r>
            <w:r w:rsid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:</w:t>
            </w:r>
          </w:p>
        </w:tc>
      </w:tr>
      <w:tr w:rsidR="00F025C2" w:rsidRPr="00F025C2" w14:paraId="2A94B97A" w14:textId="77777777" w:rsidTr="009364C8">
        <w:trPr>
          <w:jc w:val="center"/>
        </w:trPr>
        <w:tc>
          <w:tcPr>
            <w:tcW w:w="555" w:type="dxa"/>
            <w:vAlign w:val="center"/>
          </w:tcPr>
          <w:p w14:paraId="031B2562" w14:textId="18098D9B" w:rsidR="00AE076D" w:rsidRPr="00F025C2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4375CF0F" w14:textId="2151E558" w:rsidR="00AE076D" w:rsidRPr="00F025C2" w:rsidRDefault="00A82A1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الرباعي</w:t>
            </w:r>
          </w:p>
        </w:tc>
        <w:tc>
          <w:tcPr>
            <w:tcW w:w="567" w:type="dxa"/>
            <w:vAlign w:val="center"/>
          </w:tcPr>
          <w:p w14:paraId="19953D9B" w14:textId="59BCDBCD" w:rsidR="00AE076D" w:rsidRPr="00F025C2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0D6934E9" w14:textId="7EA05EE9" w:rsidR="00AE076D" w:rsidRPr="00F025C2" w:rsidRDefault="00A82A1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الخماسي</w:t>
            </w:r>
          </w:p>
        </w:tc>
        <w:tc>
          <w:tcPr>
            <w:tcW w:w="566" w:type="dxa"/>
            <w:vAlign w:val="center"/>
          </w:tcPr>
          <w:p w14:paraId="181F7AB5" w14:textId="2FDD5970" w:rsidR="00AE076D" w:rsidRPr="00F025C2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0AB31DBE" w14:textId="7C7A52D0" w:rsidR="00AE076D" w:rsidRPr="00F025C2" w:rsidRDefault="00A82A1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الثلاثي</w:t>
            </w:r>
          </w:p>
        </w:tc>
        <w:tc>
          <w:tcPr>
            <w:tcW w:w="344" w:type="dxa"/>
            <w:vAlign w:val="center"/>
          </w:tcPr>
          <w:p w14:paraId="1488A70A" w14:textId="65C1A1C2" w:rsidR="00AE076D" w:rsidRPr="00F025C2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597CFA21" w14:textId="7E673029" w:rsidR="00AE076D" w:rsidRPr="00F025C2" w:rsidRDefault="00A82A1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السداسي</w:t>
            </w:r>
          </w:p>
        </w:tc>
      </w:tr>
      <w:tr w:rsidR="00F025C2" w:rsidRPr="00F025C2" w14:paraId="2F76E793" w14:textId="77777777" w:rsidTr="009364C8">
        <w:trPr>
          <w:jc w:val="center"/>
        </w:trPr>
        <w:tc>
          <w:tcPr>
            <w:tcW w:w="555" w:type="dxa"/>
            <w:shd w:val="clear" w:color="auto" w:fill="F2F2F2" w:themeFill="background1" w:themeFillShade="F2"/>
            <w:vAlign w:val="center"/>
          </w:tcPr>
          <w:p w14:paraId="4AA4E4DA" w14:textId="4155E07D" w:rsidR="00176374" w:rsidRPr="00F025C2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31</w:t>
            </w:r>
          </w:p>
        </w:tc>
        <w:tc>
          <w:tcPr>
            <w:tcW w:w="9677" w:type="dxa"/>
            <w:gridSpan w:val="7"/>
            <w:shd w:val="clear" w:color="auto" w:fill="F2F2F2" w:themeFill="background1" w:themeFillShade="F2"/>
            <w:vAlign w:val="center"/>
          </w:tcPr>
          <w:p w14:paraId="32EC549D" w14:textId="37017ACF" w:rsidR="00176374" w:rsidRPr="00F025C2" w:rsidRDefault="001245DD" w:rsidP="0027648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من أسماء الآلة المسموعة عن العرب :</w:t>
            </w:r>
          </w:p>
        </w:tc>
      </w:tr>
      <w:tr w:rsidR="00F025C2" w:rsidRPr="00F025C2" w14:paraId="56AE9752" w14:textId="77777777" w:rsidTr="009364C8">
        <w:trPr>
          <w:jc w:val="center"/>
        </w:trPr>
        <w:tc>
          <w:tcPr>
            <w:tcW w:w="555" w:type="dxa"/>
            <w:vAlign w:val="center"/>
          </w:tcPr>
          <w:p w14:paraId="7F9EB263" w14:textId="77777777" w:rsidR="00176374" w:rsidRPr="00F025C2" w:rsidRDefault="00176374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062E84D1" w14:textId="789F508C" w:rsidR="00176374" w:rsidRPr="00F025C2" w:rsidRDefault="001245D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سكين</w:t>
            </w:r>
          </w:p>
        </w:tc>
        <w:tc>
          <w:tcPr>
            <w:tcW w:w="567" w:type="dxa"/>
            <w:vAlign w:val="center"/>
          </w:tcPr>
          <w:p w14:paraId="41A9FB5A" w14:textId="143D9C89" w:rsidR="00176374" w:rsidRPr="00F025C2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311C72BB" w14:textId="5E28E91C" w:rsidR="00176374" w:rsidRPr="00F025C2" w:rsidRDefault="001245D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مصعد</w:t>
            </w:r>
          </w:p>
        </w:tc>
        <w:tc>
          <w:tcPr>
            <w:tcW w:w="566" w:type="dxa"/>
            <w:vAlign w:val="center"/>
          </w:tcPr>
          <w:p w14:paraId="2B6A2AE7" w14:textId="0551B565" w:rsidR="00176374" w:rsidRPr="00F025C2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22FCB7E3" w14:textId="4CDBA5F4" w:rsidR="00176374" w:rsidRPr="00F025C2" w:rsidRDefault="001245DD" w:rsidP="0027648D">
            <w:pPr>
              <w:jc w:val="center"/>
              <w:rPr>
                <w:rFonts w:asciiTheme="minorBidi" w:hAnsiTheme="minorBidi" w:cs="mohammad bold art 1"/>
                <w:i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 w:hint="cs"/>
                <w:i/>
                <w:color w:val="000000" w:themeColor="text1"/>
                <w:sz w:val="28"/>
                <w:szCs w:val="28"/>
                <w:rtl/>
              </w:rPr>
              <w:t>غسالة</w:t>
            </w:r>
          </w:p>
        </w:tc>
        <w:tc>
          <w:tcPr>
            <w:tcW w:w="344" w:type="dxa"/>
            <w:vAlign w:val="center"/>
          </w:tcPr>
          <w:p w14:paraId="54273C61" w14:textId="07E7B80D" w:rsidR="00176374" w:rsidRPr="00F025C2" w:rsidRDefault="00AF3107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004448EF" w14:textId="11B58C94" w:rsidR="00176374" w:rsidRPr="00F025C2" w:rsidRDefault="001245D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مفتاح</w:t>
            </w:r>
          </w:p>
        </w:tc>
      </w:tr>
      <w:tr w:rsidR="00F025C2" w:rsidRPr="00F025C2" w14:paraId="5C545E56" w14:textId="77777777" w:rsidTr="009364C8">
        <w:trPr>
          <w:jc w:val="center"/>
        </w:trPr>
        <w:tc>
          <w:tcPr>
            <w:tcW w:w="555" w:type="dxa"/>
            <w:vAlign w:val="center"/>
          </w:tcPr>
          <w:p w14:paraId="0E54B722" w14:textId="300E2C37" w:rsidR="00974E95" w:rsidRPr="00F025C2" w:rsidRDefault="00AE076D" w:rsidP="007E18C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32</w:t>
            </w:r>
          </w:p>
        </w:tc>
        <w:tc>
          <w:tcPr>
            <w:tcW w:w="9677" w:type="dxa"/>
            <w:gridSpan w:val="7"/>
          </w:tcPr>
          <w:p w14:paraId="0F7D7DEB" w14:textId="163B4644" w:rsidR="00AE076D" w:rsidRPr="00F025C2" w:rsidRDefault="001245DD" w:rsidP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من أدوات الشرط :</w:t>
            </w:r>
          </w:p>
        </w:tc>
      </w:tr>
      <w:tr w:rsidR="00F025C2" w:rsidRPr="00F025C2" w14:paraId="2DA439F4" w14:textId="77777777" w:rsidTr="009364C8">
        <w:trPr>
          <w:jc w:val="center"/>
        </w:trPr>
        <w:tc>
          <w:tcPr>
            <w:tcW w:w="555" w:type="dxa"/>
            <w:vAlign w:val="center"/>
          </w:tcPr>
          <w:p w14:paraId="2BB3EB66" w14:textId="7315777D" w:rsidR="00AE076D" w:rsidRPr="00F025C2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08" w:type="dxa"/>
          </w:tcPr>
          <w:p w14:paraId="305A7FF2" w14:textId="07BABAAB" w:rsidR="00AE076D" w:rsidRPr="00F025C2" w:rsidRDefault="001245D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B671B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highlight w:val="yellow"/>
                <w:rtl/>
              </w:rPr>
              <w:t>مَن</w:t>
            </w:r>
          </w:p>
        </w:tc>
        <w:tc>
          <w:tcPr>
            <w:tcW w:w="567" w:type="dxa"/>
            <w:vAlign w:val="center"/>
          </w:tcPr>
          <w:p w14:paraId="1AEB433A" w14:textId="1995FA96" w:rsidR="00AE076D" w:rsidRPr="00F025C2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6" w:type="dxa"/>
          </w:tcPr>
          <w:p w14:paraId="4E7ED984" w14:textId="30EE4953" w:rsidR="00AE076D" w:rsidRPr="00F025C2" w:rsidRDefault="001245D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على</w:t>
            </w:r>
          </w:p>
        </w:tc>
        <w:tc>
          <w:tcPr>
            <w:tcW w:w="566" w:type="dxa"/>
            <w:vAlign w:val="center"/>
          </w:tcPr>
          <w:p w14:paraId="736B87CC" w14:textId="085C035A" w:rsidR="00AE076D" w:rsidRPr="00F025C2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جـ</w:t>
            </w:r>
          </w:p>
        </w:tc>
        <w:tc>
          <w:tcPr>
            <w:tcW w:w="1878" w:type="dxa"/>
          </w:tcPr>
          <w:p w14:paraId="7F459E0F" w14:textId="5BB0A657" w:rsidR="00AE076D" w:rsidRPr="00F025C2" w:rsidRDefault="001245DD" w:rsidP="0027648D">
            <w:pPr>
              <w:jc w:val="center"/>
              <w:rPr>
                <w:rFonts w:asciiTheme="minorBidi" w:hAnsiTheme="minorBidi" w:cs="mohammad bold art 1"/>
                <w:i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i/>
                <w:color w:val="000000" w:themeColor="text1"/>
                <w:sz w:val="28"/>
                <w:szCs w:val="28"/>
                <w:rtl/>
              </w:rPr>
              <w:t>لعل</w:t>
            </w:r>
          </w:p>
        </w:tc>
        <w:tc>
          <w:tcPr>
            <w:tcW w:w="344" w:type="dxa"/>
            <w:vAlign w:val="center"/>
          </w:tcPr>
          <w:p w14:paraId="2CCD9684" w14:textId="4CF94F6A" w:rsidR="00AE076D" w:rsidRPr="00F025C2" w:rsidRDefault="00AE076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108" w:type="dxa"/>
            <w:vAlign w:val="center"/>
          </w:tcPr>
          <w:p w14:paraId="66142389" w14:textId="2CADE410" w:rsidR="00AE076D" w:rsidRPr="00F025C2" w:rsidRDefault="001245DD" w:rsidP="0027648D">
            <w:pPr>
              <w:jc w:val="center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ليس</w:t>
            </w:r>
          </w:p>
        </w:tc>
      </w:tr>
    </w:tbl>
    <w:p w14:paraId="685E71FF" w14:textId="244EEFFB" w:rsidR="00C50C79" w:rsidRDefault="00C50C79" w:rsidP="00C50C79">
      <w:pPr>
        <w:rPr>
          <w:rFonts w:asciiTheme="minorBidi" w:hAnsiTheme="minorBidi" w:cs="mohammad bold art 1"/>
          <w:noProof w:val="0"/>
          <w:color w:val="000000" w:themeColor="text1"/>
          <w:sz w:val="28"/>
          <w:szCs w:val="28"/>
          <w:u w:val="single"/>
          <w:rtl/>
          <w:lang w:eastAsia="en-US"/>
        </w:rPr>
      </w:pPr>
    </w:p>
    <w:p w14:paraId="03593AD1" w14:textId="77777777" w:rsidR="009364C8" w:rsidRPr="00F025C2" w:rsidRDefault="009364C8" w:rsidP="00C50C79">
      <w:pPr>
        <w:rPr>
          <w:rFonts w:asciiTheme="minorBidi" w:hAnsiTheme="minorBidi" w:cs="mohammad bold art 1"/>
          <w:noProof w:val="0"/>
          <w:color w:val="000000" w:themeColor="text1"/>
          <w:sz w:val="28"/>
          <w:szCs w:val="28"/>
          <w:u w:val="single"/>
          <w:lang w:eastAsia="en-US"/>
        </w:rPr>
      </w:pPr>
    </w:p>
    <w:p w14:paraId="6AD219D9" w14:textId="6530CB92" w:rsidR="00AE076D" w:rsidRPr="00F025C2" w:rsidRDefault="00AE076D" w:rsidP="00B324E3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  <w:r w:rsidRPr="00F025C2">
        <w:rPr>
          <w:rFonts w:asciiTheme="minorBidi" w:hAnsiTheme="minorBidi" w:cs="mohammad bold art 1"/>
          <w:color w:val="000000" w:themeColor="text1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AD547EB" wp14:editId="595F70E7">
                <wp:simplePos x="0" y="0"/>
                <wp:positionH relativeFrom="column">
                  <wp:posOffset>34925</wp:posOffset>
                </wp:positionH>
                <wp:positionV relativeFrom="paragraph">
                  <wp:posOffset>9525</wp:posOffset>
                </wp:positionV>
                <wp:extent cx="750818" cy="516835"/>
                <wp:effectExtent l="0" t="0" r="11430" b="17145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818" cy="516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4AFDB" w14:textId="25EFA9ED" w:rsidR="00C50C79" w:rsidRDefault="00956412" w:rsidP="00C50C79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547EB" id="مربع نص 5" o:spid="_x0000_s1027" type="#_x0000_t202" style="position:absolute;left:0;text-align:left;margin-left:2.75pt;margin-top:.75pt;width:59.1pt;height:40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" fillcolor="white [3201]" strokeweight=".5pt">
                <v:textbox>
                  <w:txbxContent>
                    <w:p w14:paraId="3334AFDB" w14:textId="25EFA9ED" w:rsidR="00C50C79" w:rsidRDefault="00956412" w:rsidP="00C50C79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6EA2010" w14:textId="6A837916" w:rsidR="00C50C79" w:rsidRPr="004E2844" w:rsidRDefault="00C50C79" w:rsidP="004E2844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  <w:r w:rsidRPr="00F025C2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>السؤال الثاني : ضعي علامة (</w:t>
      </w:r>
      <w:r w:rsidRPr="00F025C2">
        <w:rPr>
          <w:rFonts w:ascii="Arial" w:hAnsi="Arial" w:cs="Arial" w:hint="cs"/>
          <w:color w:val="000000" w:themeColor="text1"/>
          <w:sz w:val="28"/>
          <w:szCs w:val="28"/>
          <w:u w:val="single"/>
          <w:rtl/>
        </w:rPr>
        <w:t>√</w:t>
      </w:r>
      <w:r w:rsidRPr="00F025C2"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  <w:t>) أمام العبارة الصحيحة وعلامة (×) أمام العبارة الخاطئة :</w:t>
      </w:r>
    </w:p>
    <w:tbl>
      <w:tblPr>
        <w:tblStyle w:val="a8"/>
        <w:bidiVisual/>
        <w:tblW w:w="0" w:type="auto"/>
        <w:tblInd w:w="256" w:type="dxa"/>
        <w:tblLook w:val="04A0" w:firstRow="1" w:lastRow="0" w:firstColumn="1" w:lastColumn="0" w:noHBand="0" w:noVBand="1"/>
      </w:tblPr>
      <w:tblGrid>
        <w:gridCol w:w="511"/>
        <w:gridCol w:w="8816"/>
        <w:gridCol w:w="851"/>
      </w:tblGrid>
      <w:tr w:rsidR="00F025C2" w:rsidRPr="00F025C2" w14:paraId="3DAB0B80" w14:textId="77777777" w:rsidTr="007E18C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B055D" w14:textId="3D077AA5" w:rsidR="00C50C79" w:rsidRPr="00F025C2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33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96A11" w14:textId="4FD29FCC" w:rsidR="00C50C79" w:rsidRPr="00F025C2" w:rsidRDefault="001245DD" w:rsidP="00491202">
            <w:pPr>
              <w:pStyle w:val="a6"/>
              <w:bidi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يفيد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الحرف الناسخ ( ليت ) التمني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7119A" w14:textId="43FBE9E9" w:rsidR="00C50C79" w:rsidRPr="00F025C2" w:rsidRDefault="00FB671B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</w:tr>
      <w:tr w:rsidR="00F025C2" w:rsidRPr="00F025C2" w14:paraId="1E406C86" w14:textId="77777777" w:rsidTr="007E18C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4FD12" w14:textId="0AD7A924" w:rsidR="00C50C79" w:rsidRPr="00F025C2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34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CD97FF" w14:textId="205A57A0" w:rsidR="00C50C79" w:rsidRPr="00F025C2" w:rsidRDefault="00491202" w:rsidP="00491202">
            <w:pPr>
              <w:pStyle w:val="a6"/>
              <w:bidi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الكتابة الصحيحة لضد كلمة : يقدم </w:t>
            </w: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/ </w:t>
            </w:r>
            <w:proofErr w:type="spellStart"/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ي</w:t>
            </w:r>
            <w:r w:rsidR="00A15BB3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ئ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خر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CE02A" w14:textId="1A1C3CB4" w:rsidR="00C50C79" w:rsidRPr="00F025C2" w:rsidRDefault="00FB671B">
            <w:pPr>
              <w:jc w:val="both"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F025C2" w:rsidRPr="00F025C2" w14:paraId="521A1614" w14:textId="77777777" w:rsidTr="007E18C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00C2D" w14:textId="3619A109" w:rsidR="00C50C79" w:rsidRPr="00F025C2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35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FD65E" w14:textId="3A2D13DA" w:rsidR="00C50C79" w:rsidRPr="00F025C2" w:rsidRDefault="00491202" w:rsidP="00491202">
            <w:pPr>
              <w:pStyle w:val="a6"/>
              <w:bidi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( يَ ءُ مُّ )</w:t>
            </w: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كتابتها متصلة : يؤم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F9A94" w14:textId="79CA407B" w:rsidR="00C50C79" w:rsidRPr="00F025C2" w:rsidRDefault="00FB671B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</w:tr>
      <w:tr w:rsidR="00F025C2" w:rsidRPr="00F025C2" w14:paraId="7DE273BC" w14:textId="77777777" w:rsidTr="007E18C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DCFE9" w14:textId="44F72129" w:rsidR="00C50C79" w:rsidRPr="00F025C2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36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E04E5" w14:textId="6969F237" w:rsidR="00C50C79" w:rsidRPr="00F025C2" w:rsidRDefault="00491202" w:rsidP="00491202">
            <w:pPr>
              <w:pStyle w:val="a6"/>
              <w:bidi/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( المؤمنون أخوة )</w:t>
            </w: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245DD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الجملة السابقة فعلية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EAA93" w14:textId="1273526D" w:rsidR="00C50C79" w:rsidRPr="00F025C2" w:rsidRDefault="00FB671B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F025C2" w:rsidRPr="00F025C2" w14:paraId="0277063F" w14:textId="77777777" w:rsidTr="007E18C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EE52F" w14:textId="73DB1014" w:rsidR="00C50C79" w:rsidRPr="00F025C2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37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B3FDF" w14:textId="08F21F5C" w:rsidR="00C50C79" w:rsidRPr="00F025C2" w:rsidRDefault="001245D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ترسم الهمزة المتطرفة على الواو إذا كان ما قبلها مضموما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E3B56" w14:textId="12FE8675" w:rsidR="00C50C79" w:rsidRPr="00F025C2" w:rsidRDefault="00FB671B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</w:tr>
      <w:tr w:rsidR="00F025C2" w:rsidRPr="00F025C2" w14:paraId="68A1D66A" w14:textId="77777777" w:rsidTr="007E18C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82E18" w14:textId="5EF01BA7" w:rsidR="00C50C79" w:rsidRPr="00F025C2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38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D25A3" w14:textId="3DDE0A48" w:rsidR="00C50C79" w:rsidRPr="00F025C2" w:rsidRDefault="001245D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الهمزة المتطرفة تكون في أول الكلمة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ACAA" w14:textId="20929FF2" w:rsidR="00C50C79" w:rsidRPr="00F025C2" w:rsidRDefault="00FB671B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F025C2" w:rsidRPr="00F025C2" w14:paraId="19C1E830" w14:textId="77777777" w:rsidTr="007E18C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B867D" w14:textId="6E0F3D49" w:rsidR="00C50C79" w:rsidRPr="00F025C2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39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3250F" w14:textId="7E84B5F4" w:rsidR="00C50C79" w:rsidRPr="00F025C2" w:rsidRDefault="001245D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الهمزة المكسورة في وسط الكلمة ترسم على الواو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1540A" w14:textId="59B95DD6" w:rsidR="00C50C79" w:rsidRPr="00F025C2" w:rsidRDefault="00FB671B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F025C2" w:rsidRPr="00F025C2" w14:paraId="1F2E1B40" w14:textId="77777777" w:rsidTr="007E18C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54A23" w14:textId="1112D7F1" w:rsidR="00C50C79" w:rsidRPr="00F025C2" w:rsidRDefault="00AE076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40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9EC3E" w14:textId="12C712EF" w:rsidR="00C50C79" w:rsidRPr="00F025C2" w:rsidRDefault="001245DD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الوزن </w:t>
            </w:r>
            <w:r w:rsidR="004E2844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الصرفي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لاسم الآلة ( منشار ) هو ( مفعال 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8E3F5" w14:textId="58385F61" w:rsidR="00C50C79" w:rsidRPr="00F025C2" w:rsidRDefault="00FB671B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</w:tr>
      <w:tr w:rsidR="00F025C2" w:rsidRPr="00F025C2" w14:paraId="75CA82AF" w14:textId="77777777" w:rsidTr="007E18C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839A5" w14:textId="3463CA44" w:rsidR="007E18CF" w:rsidRPr="00F025C2" w:rsidRDefault="007E18CF" w:rsidP="007E18C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41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84F26" w14:textId="1AB9D65C" w:rsidR="007E18CF" w:rsidRPr="00F025C2" w:rsidRDefault="007E18CF" w:rsidP="007E18C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قائل قصيدة </w:t>
            </w:r>
            <w:r w:rsidR="001245DD"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لغة الخلود</w:t>
            </w: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 xml:space="preserve"> هو : إيليا أبو ماضي 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14756" w14:textId="7CE4A05F" w:rsidR="007E18CF" w:rsidRPr="00F025C2" w:rsidRDefault="00FB671B" w:rsidP="007E18C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خطأ</w:t>
            </w:r>
          </w:p>
        </w:tc>
      </w:tr>
      <w:tr w:rsidR="007E18CF" w:rsidRPr="00F025C2" w14:paraId="4BE0FBED" w14:textId="77777777" w:rsidTr="007E18C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4689C" w14:textId="7E446E84" w:rsidR="007E18CF" w:rsidRPr="00F025C2" w:rsidRDefault="007E18CF" w:rsidP="007E18C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42</w:t>
            </w:r>
          </w:p>
        </w:tc>
        <w:tc>
          <w:tcPr>
            <w:tcW w:w="8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E1E62" w14:textId="16DF2AE6" w:rsidR="007E18CF" w:rsidRPr="00F025C2" w:rsidRDefault="001245DD" w:rsidP="007E18C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 w:rsidRPr="00F025C2"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  <w:t>عند كتابة الهمزة المتوسطة يجب أن ننظر إلى حركة الهمزة و حركة ماقبلها</w:t>
            </w:r>
            <w:r w:rsidRPr="00F025C2"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07D3B" w14:textId="1E166393" w:rsidR="007E18CF" w:rsidRPr="00F025C2" w:rsidRDefault="00FB671B" w:rsidP="007E18CF">
            <w:pPr>
              <w:rPr>
                <w:rFonts w:asciiTheme="minorBidi" w:hAnsiTheme="minorBidi" w:cs="mohammad bold art 1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mohammad bold art 1" w:hint="cs"/>
                <w:color w:val="000000" w:themeColor="text1"/>
                <w:sz w:val="28"/>
                <w:szCs w:val="28"/>
                <w:rtl/>
              </w:rPr>
              <w:t>صح</w:t>
            </w:r>
          </w:p>
        </w:tc>
      </w:tr>
    </w:tbl>
    <w:p w14:paraId="19D995DE" w14:textId="461A8381" w:rsidR="00974E95" w:rsidRPr="00F025C2" w:rsidRDefault="00974E95" w:rsidP="00974E95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</w:p>
    <w:p w14:paraId="42980D92" w14:textId="287F01ED" w:rsidR="00BC7EA2" w:rsidRPr="00F025C2" w:rsidRDefault="00BC7EA2" w:rsidP="00BC7EA2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  <w:r w:rsidRPr="00F025C2">
        <w:rPr>
          <w:rFonts w:asciiTheme="minorBidi" w:hAnsiTheme="minorBidi" w:cs="mohammad bold art 1"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7DD3D7D" wp14:editId="6CBC0464">
                <wp:simplePos x="0" y="0"/>
                <wp:positionH relativeFrom="column">
                  <wp:posOffset>222885</wp:posOffset>
                </wp:positionH>
                <wp:positionV relativeFrom="paragraph">
                  <wp:posOffset>8890</wp:posOffset>
                </wp:positionV>
                <wp:extent cx="750818" cy="516835"/>
                <wp:effectExtent l="0" t="0" r="11430" b="1714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818" cy="516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3266B" w14:textId="5BF6CBA7" w:rsidR="00BC7EA2" w:rsidRDefault="00956412" w:rsidP="00BC7EA2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D3D7D" id="مربع نص 2" o:spid="_x0000_s1028" type="#_x0000_t202" style="position:absolute;left:0;text-align:left;margin-left:17.55pt;margin-top:.7pt;width:59.1pt;height:40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" fillcolor="white [3201]" strokeweight=".5pt">
                <v:textbox>
                  <w:txbxContent>
                    <w:p w14:paraId="4E43266B" w14:textId="5BF6CBA7" w:rsidR="00BC7EA2" w:rsidRDefault="00956412" w:rsidP="00BC7EA2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974E95" w:rsidRPr="00F025C2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 xml:space="preserve">السؤال الثالث : </w:t>
      </w:r>
      <w:r w:rsidR="004E2844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>أجيبي</w:t>
      </w:r>
      <w:r w:rsidR="00974E95" w:rsidRPr="00F025C2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 xml:space="preserve"> عن المطلوب فيما يأتي :</w:t>
      </w:r>
      <w:r w:rsidRPr="00F025C2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 xml:space="preserve">                                          </w:t>
      </w:r>
    </w:p>
    <w:p w14:paraId="6888457E" w14:textId="040157F5" w:rsidR="00974E95" w:rsidRPr="00F025C2" w:rsidRDefault="00BC7EA2" w:rsidP="00BC7EA2">
      <w:pPr>
        <w:rPr>
          <w:rFonts w:asciiTheme="minorBidi" w:hAnsiTheme="minorBidi" w:cs="mohammad bold art 1"/>
          <w:color w:val="000000" w:themeColor="text1"/>
          <w:sz w:val="28"/>
          <w:szCs w:val="28"/>
          <w:u w:val="single"/>
          <w:rtl/>
        </w:rPr>
      </w:pPr>
      <w:r w:rsidRPr="00F025C2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 xml:space="preserve">                     </w:t>
      </w:r>
    </w:p>
    <w:p w14:paraId="48F5A864" w14:textId="69A3BB5A" w:rsidR="00974E95" w:rsidRPr="00F025C2" w:rsidRDefault="00BC7EA2" w:rsidP="00974E95">
      <w:pPr>
        <w:jc w:val="center"/>
        <w:rPr>
          <w:rFonts w:asciiTheme="minorBidi" w:hAnsiTheme="minorBidi" w:cs="mohammad bold art 1"/>
          <w:b/>
          <w:bCs/>
          <w:color w:val="000000" w:themeColor="text1"/>
          <w:sz w:val="28"/>
          <w:szCs w:val="28"/>
          <w:rtl/>
        </w:rPr>
      </w:pPr>
      <w:r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 xml:space="preserve">أ / </w:t>
      </w:r>
      <w:r w:rsidR="004E2844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 xml:space="preserve">اكتبي العبارة التالية بخط النسخ </w:t>
      </w:r>
      <w:r w:rsidR="00974E95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( م</w:t>
      </w:r>
      <w:r w:rsidR="001245DD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َ</w:t>
      </w:r>
      <w:r w:rsidR="00974E95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ن</w:t>
      </w:r>
      <w:r w:rsidR="001245DD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ْ</w:t>
      </w:r>
      <w:r w:rsidR="00974E95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 xml:space="preserve"> س</w:t>
      </w:r>
      <w:r w:rsidR="001245DD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َ</w:t>
      </w:r>
      <w:r w:rsidR="00974E95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ا</w:t>
      </w:r>
      <w:r w:rsidR="001245DD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رَ</w:t>
      </w:r>
      <w:r w:rsidR="00974E95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 xml:space="preserve"> ع</w:t>
      </w:r>
      <w:r w:rsidR="001245DD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َ</w:t>
      </w:r>
      <w:r w:rsidR="00974E95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ل</w:t>
      </w:r>
      <w:r w:rsidR="001245DD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َ</w:t>
      </w:r>
      <w:r w:rsidR="00974E95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ى ال</w:t>
      </w:r>
      <w:r w:rsidR="001245DD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َّ</w:t>
      </w:r>
      <w:r w:rsidR="00974E95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در</w:t>
      </w:r>
      <w:r w:rsidR="001245DD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ْ</w:t>
      </w:r>
      <w:r w:rsidR="00974E95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ب</w:t>
      </w:r>
      <w:r w:rsidR="001245DD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ِ</w:t>
      </w:r>
      <w:r w:rsidR="00974E95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 xml:space="preserve"> و</w:t>
      </w:r>
      <w:r w:rsidR="001245DD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َ</w:t>
      </w:r>
      <w:r w:rsidR="00974E95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ص</w:t>
      </w:r>
      <w:r w:rsidR="001245DD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َ</w:t>
      </w:r>
      <w:r w:rsidR="00974E95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ل )</w:t>
      </w:r>
    </w:p>
    <w:p w14:paraId="0B8DC26C" w14:textId="76569DEB" w:rsidR="005913EE" w:rsidRPr="005913EE" w:rsidRDefault="005913EE" w:rsidP="00FB671B">
      <w:pPr>
        <w:jc w:val="center"/>
        <w:rPr>
          <w:rFonts w:asciiTheme="majorBidi" w:hAnsiTheme="majorBidi" w:cstheme="majorBidi" w:hint="cs"/>
          <w:color w:val="000000" w:themeColor="text1"/>
          <w:rtl/>
        </w:rPr>
      </w:pPr>
      <w:r w:rsidRPr="005913EE">
        <w:rPr>
          <w:rFonts w:asciiTheme="majorBidi" w:hAnsiTheme="majorBidi" w:cstheme="majorBidi"/>
          <w:color w:val="000000" w:themeColor="text1"/>
          <w:rtl/>
        </w:rPr>
        <w:t>ــ</w:t>
      </w:r>
    </w:p>
    <w:p w14:paraId="53BFEDDF" w14:textId="4AE7FB73" w:rsidR="004E2844" w:rsidRDefault="00FB671B" w:rsidP="00974E95">
      <w:pPr>
        <w:jc w:val="center"/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  <w:r w:rsidRPr="00FB671B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highlight w:val="yellow"/>
          <w:rtl/>
        </w:rPr>
        <w:t>مَنْ سَارَ عَلَى الَّدرْبِ وَصَل</w:t>
      </w:r>
    </w:p>
    <w:p w14:paraId="40A65553" w14:textId="77777777" w:rsidR="00FB671B" w:rsidRPr="004E2844" w:rsidRDefault="00FB671B" w:rsidP="00974E95">
      <w:pPr>
        <w:jc w:val="center"/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</w:p>
    <w:p w14:paraId="702315F3" w14:textId="59BEB63B" w:rsidR="00BC7EA2" w:rsidRPr="00F025C2" w:rsidRDefault="00BC7EA2" w:rsidP="00BC7EA2">
      <w:pPr>
        <w:jc w:val="center"/>
        <w:rPr>
          <w:rFonts w:asciiTheme="minorBidi" w:hAnsiTheme="minorBidi" w:cs="mohammad bold art 1"/>
          <w:b/>
          <w:bCs/>
          <w:color w:val="000000" w:themeColor="text1"/>
          <w:sz w:val="28"/>
          <w:szCs w:val="28"/>
          <w:rtl/>
        </w:rPr>
      </w:pPr>
      <w:r w:rsidRPr="00F025C2">
        <w:rPr>
          <w:rFonts w:asciiTheme="minorBidi" w:hAnsiTheme="minorBidi" w:cs="mohammad bold art 1" w:hint="cs"/>
          <w:color w:val="000000" w:themeColor="text1"/>
          <w:sz w:val="28"/>
          <w:szCs w:val="28"/>
          <w:u w:val="single"/>
          <w:rtl/>
        </w:rPr>
        <w:t xml:space="preserve">ب / </w:t>
      </w:r>
      <w:r w:rsidR="004E2844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اكتبي</w:t>
      </w:r>
      <w:r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 xml:space="preserve"> ما يملى عليك </w:t>
      </w:r>
    </w:p>
    <w:p w14:paraId="6F70B8B4" w14:textId="3C620876" w:rsidR="00BC7EA2" w:rsidRPr="00FB671B" w:rsidRDefault="00FB671B" w:rsidP="00BC7EA2">
      <w:pPr>
        <w:jc w:val="center"/>
        <w:rPr>
          <w:rFonts w:asciiTheme="majorBidi" w:hAnsiTheme="majorBidi" w:cstheme="majorBidi"/>
          <w:b/>
          <w:bCs/>
          <w:color w:val="000000" w:themeColor="text1"/>
          <w:sz w:val="36"/>
          <w:szCs w:val="36"/>
          <w:rtl/>
        </w:rPr>
      </w:pPr>
      <w:r w:rsidRPr="00FB671B">
        <w:rPr>
          <w:rFonts w:asciiTheme="majorBidi" w:hAnsiTheme="majorBidi" w:cstheme="majorBidi" w:hint="cs"/>
          <w:b/>
          <w:bCs/>
          <w:color w:val="000000" w:themeColor="text1"/>
          <w:sz w:val="36"/>
          <w:szCs w:val="36"/>
          <w:highlight w:val="yellow"/>
          <w:rtl/>
        </w:rPr>
        <w:t>لغتنا العربية هي لغة الخلود</w:t>
      </w:r>
    </w:p>
    <w:p w14:paraId="72C704E4" w14:textId="77777777" w:rsidR="004E2844" w:rsidRPr="00F025C2" w:rsidRDefault="004E2844" w:rsidP="00BC7EA2">
      <w:pPr>
        <w:jc w:val="center"/>
        <w:rPr>
          <w:rFonts w:asciiTheme="minorBidi" w:hAnsiTheme="minorBidi" w:cs="mohammad bold art 1"/>
          <w:b/>
          <w:bCs/>
          <w:color w:val="000000" w:themeColor="text1"/>
          <w:sz w:val="28"/>
          <w:szCs w:val="28"/>
          <w:rtl/>
        </w:rPr>
      </w:pPr>
    </w:p>
    <w:p w14:paraId="05C88DDF" w14:textId="79F752B0" w:rsidR="00FB671B" w:rsidRPr="00F025C2" w:rsidRDefault="00BC7EA2" w:rsidP="00FB671B">
      <w:pPr>
        <w:jc w:val="center"/>
        <w:rPr>
          <w:rFonts w:asciiTheme="minorBidi" w:hAnsiTheme="minorBidi" w:cs="mohammad bold art 1"/>
          <w:b/>
          <w:bCs/>
          <w:color w:val="000000" w:themeColor="text1"/>
          <w:sz w:val="28"/>
          <w:szCs w:val="28"/>
          <w:rtl/>
        </w:rPr>
      </w:pPr>
      <w:r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u w:val="single"/>
          <w:rtl/>
        </w:rPr>
        <w:t>جـ /</w:t>
      </w:r>
      <w:r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 xml:space="preserve"> أعرب</w:t>
      </w:r>
      <w:r w:rsidR="004E2844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ي</w:t>
      </w:r>
      <w:r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 xml:space="preserve"> ما تحته خط : </w:t>
      </w:r>
      <w:r w:rsidR="001245DD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>ليت الناس</w:t>
      </w:r>
      <w:r w:rsidR="00296669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u w:val="single"/>
          <w:rtl/>
        </w:rPr>
        <w:t xml:space="preserve"> </w:t>
      </w:r>
      <w:r w:rsidR="001245DD"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u w:val="single"/>
          <w:rtl/>
        </w:rPr>
        <w:t>مسالمون</w:t>
      </w:r>
      <w:r w:rsidRPr="00F025C2">
        <w:rPr>
          <w:rFonts w:asciiTheme="minorBidi" w:hAnsiTheme="minorBidi" w:cs="mohammad bold art 1" w:hint="cs"/>
          <w:b/>
          <w:bCs/>
          <w:color w:val="000000" w:themeColor="text1"/>
          <w:sz w:val="28"/>
          <w:szCs w:val="28"/>
          <w:rtl/>
        </w:rPr>
        <w:t xml:space="preserve"> </w:t>
      </w:r>
    </w:p>
    <w:p w14:paraId="56AECFCF" w14:textId="526DE915" w:rsidR="005913EE" w:rsidRPr="00FB671B" w:rsidRDefault="00FB671B" w:rsidP="005913EE">
      <w:pPr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</w:rPr>
      </w:pPr>
      <w:r w:rsidRPr="00FB671B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yellow"/>
          <w:rtl/>
        </w:rPr>
        <w:t>مسالمون : خبر ليت مرفوع وعلامة رفعه الواو لأنه جمع مذكر سالم</w:t>
      </w:r>
    </w:p>
    <w:p w14:paraId="30D3FFD1" w14:textId="77777777" w:rsidR="00BC7EA2" w:rsidRPr="00F025C2" w:rsidRDefault="00BC7EA2" w:rsidP="00C50C79">
      <w:pPr>
        <w:jc w:val="center"/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</w:p>
    <w:p w14:paraId="644F1048" w14:textId="77777777" w:rsidR="004E2844" w:rsidRDefault="004E2844" w:rsidP="00C50C79">
      <w:pPr>
        <w:jc w:val="center"/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</w:p>
    <w:p w14:paraId="109A3881" w14:textId="0119C67E" w:rsidR="004E2844" w:rsidRPr="00F025C2" w:rsidRDefault="004E2844" w:rsidP="004E2844">
      <w:pPr>
        <w:jc w:val="center"/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  <w:r>
        <w:rPr>
          <w:rFonts w:asciiTheme="minorBidi" w:hAnsiTheme="minorBidi" w:cs="mohammad bold art 1" w:hint="cs"/>
          <w:color w:val="000000" w:themeColor="text1"/>
          <w:sz w:val="28"/>
          <w:szCs w:val="28"/>
          <w:rtl/>
        </w:rPr>
        <w:t>انتهى</w:t>
      </w:r>
    </w:p>
    <w:p w14:paraId="04B5C795" w14:textId="21A58D39" w:rsidR="00C50C79" w:rsidRPr="00F025C2" w:rsidRDefault="00BC7EA2" w:rsidP="00BC7EA2">
      <w:pPr>
        <w:jc w:val="right"/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  <w:r w:rsidRPr="00F025C2">
        <w:rPr>
          <w:rFonts w:asciiTheme="minorBidi" w:hAnsiTheme="minorBidi" w:cs="mohammad bold art 1" w:hint="cs"/>
          <w:color w:val="000000" w:themeColor="text1"/>
          <w:sz w:val="28"/>
          <w:szCs w:val="28"/>
          <w:rtl/>
        </w:rPr>
        <w:t xml:space="preserve"> </w:t>
      </w:r>
      <w:r w:rsidR="00475281" w:rsidRPr="00F025C2">
        <w:rPr>
          <w:rFonts w:asciiTheme="minorBidi" w:hAnsiTheme="minorBidi" w:cs="mohammad bold art 1" w:hint="cs"/>
          <w:color w:val="000000" w:themeColor="text1"/>
          <w:sz w:val="28"/>
          <w:szCs w:val="28"/>
          <w:rtl/>
        </w:rPr>
        <w:t xml:space="preserve">دعواتي لك بالتوفيق </w:t>
      </w:r>
      <w:r w:rsidR="00C50C79" w:rsidRPr="00F025C2">
        <w:rPr>
          <w:rFonts w:asciiTheme="minorBidi" w:hAnsiTheme="minorBidi" w:cs="mohammad bold art 1"/>
          <w:color w:val="000000" w:themeColor="text1"/>
          <w:sz w:val="28"/>
          <w:szCs w:val="28"/>
          <w:rtl/>
        </w:rPr>
        <w:t>...</w:t>
      </w:r>
      <w:r w:rsidR="00C50C79" w:rsidRPr="00F025C2">
        <w:rPr>
          <w:rFonts w:ascii="Segoe UI Emoji" w:hAnsi="Segoe UI Emoji" w:cs="Segoe UI Emoji" w:hint="cs"/>
          <w:color w:val="000000" w:themeColor="text1"/>
          <w:sz w:val="28"/>
          <w:szCs w:val="28"/>
          <w:rtl/>
        </w:rPr>
        <w:t>☺</w:t>
      </w:r>
    </w:p>
    <w:p w14:paraId="16AC6DB0" w14:textId="58138D1F" w:rsidR="00373206" w:rsidRPr="004E2844" w:rsidRDefault="00C50C79" w:rsidP="004E2844">
      <w:pPr>
        <w:jc w:val="right"/>
        <w:rPr>
          <w:rFonts w:asciiTheme="minorBidi" w:hAnsiTheme="minorBidi" w:cs="mohammad bold art 1"/>
          <w:color w:val="000000" w:themeColor="text1"/>
          <w:sz w:val="28"/>
          <w:szCs w:val="28"/>
          <w:rtl/>
        </w:rPr>
      </w:pPr>
      <w:r w:rsidRPr="00F025C2">
        <w:rPr>
          <w:rFonts w:asciiTheme="minorBidi" w:hAnsiTheme="minorBidi" w:cs="mohammad bold art 1"/>
          <w:color w:val="000000" w:themeColor="text1"/>
          <w:sz w:val="28"/>
          <w:szCs w:val="28"/>
          <w:rtl/>
        </w:rPr>
        <w:t>معلمة المادة: فاطمة الرشيدي</w:t>
      </w:r>
    </w:p>
    <w:sectPr w:rsidR="00373206" w:rsidRPr="004E2844" w:rsidSect="0035245C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E3423" w14:textId="77777777" w:rsidR="00956412" w:rsidRDefault="00956412" w:rsidP="00A92AB4">
      <w:r>
        <w:separator/>
      </w:r>
    </w:p>
  </w:endnote>
  <w:endnote w:type="continuationSeparator" w:id="0">
    <w:p w14:paraId="3E21355A" w14:textId="77777777" w:rsidR="00956412" w:rsidRDefault="00956412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C52A81EA-5BB8-4673-A2AE-F5AAE4635026}"/>
    <w:embedBold r:id="rId2" w:fontKey="{9D82C7B0-DB06-4ECB-805B-5E4D63095BA3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8D98B2C-7089-4DC2-92B7-8BCE7331DB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69EAC10-6E23-41AB-99A1-D2DE5F0806E7}"/>
    <w:embedItalic r:id="rId5" w:fontKey="{844F85CF-EA46-49EC-8E46-DEB5C90CEEDE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6" w:fontKey="{EDC3B13A-A0A2-4F16-B293-1F53C0D69E70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63260F7-F9BD-40DD-BA78-DC623F42907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C969E1E-EE4E-49A4-8C73-0954AD1C98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7E6A8" w14:textId="77777777" w:rsidR="00633846" w:rsidRDefault="00633846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F60B9C" wp14:editId="3D2826B4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157EDB" w14:textId="77777777" w:rsidR="00633846" w:rsidRPr="00374657" w:rsidRDefault="00633846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09B054B4" w14:textId="77777777" w:rsidR="00633846" w:rsidRPr="00374657" w:rsidRDefault="00633846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4CAE3942" w14:textId="77777777" w:rsidR="00633846" w:rsidRPr="00374657" w:rsidRDefault="00633846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52D777D6" w14:textId="77777777" w:rsidR="00633846" w:rsidRPr="00374657" w:rsidRDefault="00633846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60B9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" filled="f" stroked="f">
              <v:textbox>
                <w:txbxContent>
                  <w:p w14:paraId="2E157EDB" w14:textId="77777777" w:rsidR="00633846" w:rsidRPr="00374657" w:rsidRDefault="00633846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09B054B4" w14:textId="77777777" w:rsidR="00633846" w:rsidRPr="00374657" w:rsidRDefault="00633846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4CAE3942" w14:textId="77777777" w:rsidR="00633846" w:rsidRPr="00374657" w:rsidRDefault="00633846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52D777D6" w14:textId="77777777" w:rsidR="00633846" w:rsidRPr="00374657" w:rsidRDefault="00633846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861A8B9" wp14:editId="6592992C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1EB6A6" w14:textId="77777777" w:rsidR="00633846" w:rsidRPr="00374657" w:rsidRDefault="00633846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D006C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D006CD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1151BF45" w14:textId="77777777" w:rsidR="00633846" w:rsidRPr="00374657" w:rsidRDefault="00633846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61A8B9" id="Text Box 19" o:spid="_x0000_s1030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" filled="f" stroked="f">
              <v:textbox>
                <w:txbxContent>
                  <w:p w14:paraId="0C1EB6A6" w14:textId="77777777" w:rsidR="00633846" w:rsidRPr="00374657" w:rsidRDefault="00633846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D006CD"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D006CD"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1151BF45" w14:textId="77777777" w:rsidR="00633846" w:rsidRPr="00374657" w:rsidRDefault="00633846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678031338"/>
      <w:docPartObj>
        <w:docPartGallery w:val="Page Numbers (Bottom of Page)"/>
        <w:docPartUnique/>
      </w:docPartObj>
    </w:sdtPr>
    <w:sdtEndPr/>
    <w:sdtContent>
      <w:p w14:paraId="3FBE01F9" w14:textId="77777777" w:rsidR="003F25FA" w:rsidRDefault="003F25F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06CD" w:rsidRPr="00D006CD">
          <w:rPr>
            <w:rtl/>
            <w:lang w:val="ar-SA"/>
          </w:rPr>
          <w:t>1</w:t>
        </w:r>
        <w:r>
          <w:fldChar w:fldCharType="end"/>
        </w:r>
      </w:p>
    </w:sdtContent>
  </w:sdt>
  <w:p w14:paraId="775E911C" w14:textId="77777777" w:rsidR="00633846" w:rsidRDefault="0063384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B3865" w14:textId="77777777" w:rsidR="00956412" w:rsidRDefault="00956412" w:rsidP="00A92AB4">
      <w:r>
        <w:separator/>
      </w:r>
    </w:p>
  </w:footnote>
  <w:footnote w:type="continuationSeparator" w:id="0">
    <w:p w14:paraId="6C218021" w14:textId="77777777" w:rsidR="00956412" w:rsidRDefault="00956412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0BC57" w14:textId="77777777" w:rsidR="00633846" w:rsidRDefault="00633846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86D2A85" wp14:editId="1F050DFB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F7947D" id="Rectangle 6" o:spid="_x0000_s1026" style="position:absolute;left:0;text-align:left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27"/>
      <w:gridCol w:w="607"/>
      <w:gridCol w:w="283"/>
      <w:gridCol w:w="425"/>
      <w:gridCol w:w="142"/>
      <w:gridCol w:w="142"/>
      <w:gridCol w:w="810"/>
      <w:gridCol w:w="1450"/>
      <w:gridCol w:w="1096"/>
      <w:gridCol w:w="850"/>
      <w:gridCol w:w="1424"/>
      <w:gridCol w:w="716"/>
      <w:gridCol w:w="1231"/>
    </w:tblGrid>
    <w:tr w:rsidR="00633846" w:rsidRPr="004A5331" w14:paraId="28D80086" w14:textId="77777777" w:rsidTr="00FB671B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0CF8D839" w14:textId="77777777" w:rsidR="00633846" w:rsidRPr="00F025C2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  <w:r w:rsidRPr="00F025C2">
            <w:rPr>
              <w:rFonts w:cs="mohammad bold art 1" w:hint="cs"/>
              <w:sz w:val="24"/>
              <w:szCs w:val="24"/>
              <w:rtl/>
            </w:rPr>
            <w:t>المملكة العربية السعودية</w:t>
          </w:r>
        </w:p>
        <w:p w14:paraId="418BCADD" w14:textId="77777777" w:rsidR="00633846" w:rsidRPr="00F025C2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F025C2">
            <w:rPr>
              <w:rFonts w:cs="mohammad bold art 1" w:hint="cs"/>
              <w:b/>
              <w:bCs/>
              <w:sz w:val="24"/>
              <w:szCs w:val="24"/>
              <w:rtl/>
            </w:rPr>
            <w:t>وزارة التعليم</w:t>
          </w:r>
        </w:p>
        <w:p w14:paraId="2AF2570E" w14:textId="77777777" w:rsidR="00633846" w:rsidRPr="00F025C2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F025C2">
            <w:rPr>
              <w:rFonts w:cs="mohammad bold art 1" w:hint="cs"/>
              <w:b/>
              <w:bCs/>
              <w:sz w:val="24"/>
              <w:szCs w:val="24"/>
              <w:rtl/>
            </w:rPr>
            <w:t>الإدارة العامة للتعليم</w:t>
          </w:r>
        </w:p>
        <w:p w14:paraId="2E02749A" w14:textId="77777777" w:rsidR="00633846" w:rsidRPr="00F025C2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F025C2">
            <w:rPr>
              <w:rFonts w:cs="mohammad bold art 1" w:hint="cs"/>
              <w:b/>
              <w:bCs/>
              <w:sz w:val="24"/>
              <w:szCs w:val="24"/>
              <w:rtl/>
            </w:rPr>
            <w:t xml:space="preserve"> بالمدينة المنورة</w:t>
          </w:r>
        </w:p>
        <w:p w14:paraId="2F3FFA7C" w14:textId="77777777" w:rsidR="00633846" w:rsidRPr="00F025C2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F025C2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447925E9" w14:textId="77777777" w:rsidR="00633846" w:rsidRPr="00F025C2" w:rsidRDefault="00633846" w:rsidP="00816F73">
          <w:pPr>
            <w:jc w:val="center"/>
            <w:rPr>
              <w:rFonts w:cs="mohammad bold art 1"/>
              <w:sz w:val="24"/>
              <w:szCs w:val="24"/>
              <w:rtl/>
            </w:rPr>
          </w:pPr>
          <w:r w:rsidRPr="00F025C2">
            <w:rPr>
              <w:rFonts w:cs="mohammad bold art 1" w:hint="cs"/>
              <w:b/>
              <w:bCs/>
              <w:sz w:val="24"/>
              <w:szCs w:val="24"/>
              <w:rtl/>
            </w:rPr>
            <w:t>ابتدائي * متوسط * ثانوي</w:t>
          </w:r>
          <w:r w:rsidRPr="00F025C2">
            <w:rPr>
              <w:rFonts w:cs="mohammad bold art 1"/>
              <w:sz w:val="24"/>
              <w:szCs w:val="24"/>
              <w:rtl/>
              <w:lang w:eastAsia="en-US"/>
            </w:rPr>
            <w:t xml:space="preserve"> </w:t>
          </w:r>
          <w:r w:rsidRPr="00F025C2">
            <w:rPr>
              <w:rFonts w:cs="mohammad bold art 1"/>
              <w:sz w:val="24"/>
              <w:szCs w:val="24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30080" behindDoc="0" locked="0" layoutInCell="1" allowOverlap="1" wp14:anchorId="440B1044" wp14:editId="777BCE07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F43F39" w14:textId="77777777" w:rsidR="00633846" w:rsidRDefault="00633846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0B104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0;text-align:left;margin-left:423pt;margin-top:-45.15pt;width:125.65pt;height:113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">
                    <v:textbox>
                      <w:txbxContent>
                        <w:p w14:paraId="54F43F39" w14:textId="77777777" w:rsidR="00633846" w:rsidRDefault="00633846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63050F1C" w14:textId="2A6204B8" w:rsidR="00633846" w:rsidRPr="00F025C2" w:rsidRDefault="00633846" w:rsidP="00780FE1">
          <w:pPr>
            <w:pStyle w:val="4"/>
            <w:tabs>
              <w:tab w:val="left" w:pos="2541"/>
            </w:tabs>
            <w:rPr>
              <w:rFonts w:cs="mohammad bold art 1"/>
              <w:sz w:val="24"/>
              <w:szCs w:val="24"/>
              <w:rtl/>
            </w:rPr>
          </w:pPr>
          <w:r w:rsidRPr="00F025C2">
            <w:rPr>
              <w:rFonts w:cs="mohammad bold art 1"/>
              <w:sz w:val="24"/>
              <w:szCs w:val="24"/>
              <w:lang w:eastAsia="en-US"/>
            </w:rPr>
            <w:drawing>
              <wp:anchor distT="0" distB="0" distL="114300" distR="114300" simplePos="0" relativeHeight="251684352" behindDoc="1" locked="0" layoutInCell="1" allowOverlap="1" wp14:anchorId="639BCDC3" wp14:editId="097977AC">
                <wp:simplePos x="0" y="0"/>
                <wp:positionH relativeFrom="column">
                  <wp:posOffset>218440</wp:posOffset>
                </wp:positionH>
                <wp:positionV relativeFrom="paragraph">
                  <wp:posOffset>-690880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025C2">
            <w:rPr>
              <w:rFonts w:cs="mohammad bold art 1" w:hint="cs"/>
              <w:sz w:val="24"/>
              <w:szCs w:val="24"/>
              <w:rtl/>
            </w:rPr>
            <w:t>أسئلة اختبار</w:t>
          </w:r>
          <w:r w:rsidR="00373206" w:rsidRPr="00F025C2">
            <w:rPr>
              <w:rFonts w:cs="mohammad bold art 1" w:hint="cs"/>
              <w:sz w:val="24"/>
              <w:szCs w:val="24"/>
              <w:rtl/>
            </w:rPr>
            <w:t xml:space="preserve"> </w:t>
          </w:r>
          <w:r w:rsidR="00780FE1">
            <w:rPr>
              <w:rFonts w:cs="mohammad bold art 1" w:hint="cs"/>
              <w:sz w:val="24"/>
              <w:szCs w:val="24"/>
              <w:rtl/>
            </w:rPr>
            <w:t>ا</w:t>
          </w:r>
          <w:r w:rsidRPr="00F025C2">
            <w:rPr>
              <w:rFonts w:cs="mohammad bold art 1" w:hint="cs"/>
              <w:sz w:val="24"/>
              <w:szCs w:val="24"/>
              <w:rtl/>
            </w:rPr>
            <w:t>لفصل الدراسي</w:t>
          </w:r>
          <w:r w:rsidR="00780FE1">
            <w:rPr>
              <w:rFonts w:cs="mohammad bold art 1" w:hint="cs"/>
              <w:sz w:val="24"/>
              <w:szCs w:val="24"/>
              <w:rtl/>
            </w:rPr>
            <w:t xml:space="preserve"> </w:t>
          </w:r>
          <w:r w:rsidR="00373206" w:rsidRPr="00F025C2">
            <w:rPr>
              <w:rFonts w:cs="mohammad bold art 1" w:hint="cs"/>
              <w:sz w:val="24"/>
              <w:szCs w:val="24"/>
              <w:rtl/>
            </w:rPr>
            <w:t>الثاني</w:t>
          </w:r>
          <w:r w:rsidRPr="00F025C2">
            <w:rPr>
              <w:rFonts w:cs="mohammad bold art 1" w:hint="cs"/>
              <w:sz w:val="24"/>
              <w:szCs w:val="24"/>
              <w:rtl/>
            </w:rPr>
            <w:t xml:space="preserve">  الدور: الأول</w:t>
          </w:r>
          <w:r w:rsidR="00780FE1">
            <w:rPr>
              <w:rFonts w:cs="mohammad bold art 1" w:hint="cs"/>
              <w:sz w:val="24"/>
              <w:szCs w:val="24"/>
              <w:rtl/>
            </w:rPr>
            <w:t xml:space="preserve"> </w:t>
          </w:r>
          <w:r w:rsidRPr="00F025C2">
            <w:rPr>
              <w:rFonts w:cs="mohammad bold art 1" w:hint="cs"/>
              <w:sz w:val="24"/>
              <w:szCs w:val="24"/>
              <w:rtl/>
            </w:rPr>
            <w:t>للعام الدراسي 144</w:t>
          </w:r>
          <w:r w:rsidR="00373206" w:rsidRPr="00F025C2">
            <w:rPr>
              <w:rFonts w:cs="mohammad bold art 1" w:hint="cs"/>
              <w:sz w:val="24"/>
              <w:szCs w:val="24"/>
              <w:rtl/>
            </w:rPr>
            <w:t>3</w:t>
          </w:r>
          <w:r w:rsidRPr="00F025C2">
            <w:rPr>
              <w:rFonts w:cs="mohammad bold art 1" w:hint="cs"/>
              <w:sz w:val="24"/>
              <w:szCs w:val="24"/>
              <w:rtl/>
            </w:rPr>
            <w:t>هـ</w:t>
          </w:r>
        </w:p>
        <w:p w14:paraId="5421A00E" w14:textId="77777777" w:rsidR="00633846" w:rsidRPr="00F025C2" w:rsidRDefault="00633846" w:rsidP="00816F73">
          <w:pPr>
            <w:jc w:val="center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1096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9060EBB" w14:textId="77777777" w:rsidR="00633846" w:rsidRPr="00F025C2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F025C2">
            <w:rPr>
              <w:rFonts w:cs="mohammad bold art 1" w:hint="cs"/>
              <w:b/>
              <w:bCs/>
              <w:sz w:val="24"/>
              <w:szCs w:val="24"/>
              <w:rtl/>
            </w:rPr>
            <w:t>رقم السؤال</w:t>
          </w:r>
        </w:p>
      </w:tc>
      <w:tc>
        <w:tcPr>
          <w:tcW w:w="227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686FE702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716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7FE3815" w14:textId="77777777" w:rsidR="00633846" w:rsidRPr="00EB510C" w:rsidRDefault="00633846" w:rsidP="00816F73">
          <w:pPr>
            <w:jc w:val="center"/>
            <w:rPr>
              <w:rFonts w:cs="mohammad bold art 1"/>
              <w:b/>
              <w:bCs/>
              <w:sz w:val="16"/>
              <w:szCs w:val="22"/>
              <w:rtl/>
            </w:rPr>
          </w:pPr>
          <w:r w:rsidRPr="00EB510C">
            <w:rPr>
              <w:rFonts w:cs="mohammad bold art 1" w:hint="cs"/>
              <w:b/>
              <w:bCs/>
              <w:sz w:val="16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EBA36DF" w14:textId="77777777" w:rsidR="00633846" w:rsidRPr="00EB510C" w:rsidRDefault="00633846" w:rsidP="00816F73">
          <w:pPr>
            <w:pStyle w:val="1"/>
            <w:jc w:val="center"/>
            <w:rPr>
              <w:rFonts w:cs="mohammad bold art 1"/>
              <w:sz w:val="16"/>
              <w:szCs w:val="22"/>
            </w:rPr>
          </w:pPr>
          <w:r w:rsidRPr="00EB510C">
            <w:rPr>
              <w:rFonts w:cs="mohammad bold art 1" w:hint="cs"/>
              <w:sz w:val="16"/>
              <w:szCs w:val="22"/>
              <w:rtl/>
            </w:rPr>
            <w:t>اسم المراجع</w:t>
          </w:r>
        </w:p>
      </w:tc>
    </w:tr>
    <w:tr w:rsidR="00633846" w:rsidRPr="004A5331" w14:paraId="2ED68F00" w14:textId="77777777" w:rsidTr="00FB671B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0198E3A9" w14:textId="77777777" w:rsidR="00633846" w:rsidRPr="00F025C2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616268BD" w14:textId="77777777" w:rsidR="00633846" w:rsidRPr="00F025C2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1096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17590A28" w14:textId="77777777" w:rsidR="00633846" w:rsidRPr="00F025C2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</w:p>
      </w:tc>
      <w:tc>
        <w:tcPr>
          <w:tcW w:w="850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4DE76A43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24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41E45BFD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716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70A9D5F8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3E827BDC" w14:textId="77777777" w:rsidR="00633846" w:rsidRPr="00816F73" w:rsidRDefault="0063384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33846" w:rsidRPr="004A5331" w14:paraId="1DBA178F" w14:textId="77777777" w:rsidTr="00FB671B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7838B1F0" w14:textId="77777777" w:rsidR="00633846" w:rsidRPr="00F025C2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320F3435" w14:textId="77777777" w:rsidR="00633846" w:rsidRPr="00F025C2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1096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C529E03" w14:textId="77777777" w:rsidR="00633846" w:rsidRPr="00F025C2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F025C2">
            <w:rPr>
              <w:rFonts w:cs="mohammad bold art 1" w:hint="cs"/>
              <w:b/>
              <w:bCs/>
              <w:sz w:val="24"/>
              <w:szCs w:val="24"/>
              <w:rtl/>
            </w:rPr>
            <w:t>الأول</w:t>
          </w:r>
        </w:p>
      </w:tc>
      <w:tc>
        <w:tcPr>
          <w:tcW w:w="850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8849AE0" w14:textId="704B90F2" w:rsidR="00633846" w:rsidRPr="00816F73" w:rsidRDefault="00FB67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32</w:t>
          </w:r>
        </w:p>
      </w:tc>
      <w:tc>
        <w:tcPr>
          <w:tcW w:w="1424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2366FA5" w14:textId="7E9705ED" w:rsidR="00633846" w:rsidRPr="00816F73" w:rsidRDefault="00FB67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اثنان وثلاثون</w:t>
          </w:r>
        </w:p>
      </w:tc>
      <w:tc>
        <w:tcPr>
          <w:tcW w:w="716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D65F8D7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3C081929" w14:textId="77777777" w:rsidR="00633846" w:rsidRPr="00816F73" w:rsidRDefault="0063384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33846" w:rsidRPr="004A5331" w14:paraId="22366CB8" w14:textId="77777777" w:rsidTr="00FB671B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07267E60" w14:textId="77777777" w:rsidR="00633846" w:rsidRPr="00F025C2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ACAEFE8" w14:textId="77777777" w:rsidR="00633846" w:rsidRPr="00F025C2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1096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0662789E" w14:textId="77777777" w:rsidR="00633846" w:rsidRPr="00F025C2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F025C2">
            <w:rPr>
              <w:rFonts w:cs="mohammad bold art 1" w:hint="cs"/>
              <w:b/>
              <w:bCs/>
              <w:sz w:val="24"/>
              <w:szCs w:val="24"/>
              <w:rtl/>
            </w:rPr>
            <w:t>الثاني</w:t>
          </w:r>
        </w:p>
      </w:tc>
      <w:tc>
        <w:tcPr>
          <w:tcW w:w="850" w:type="dxa"/>
          <w:tcBorders>
            <w:top w:val="single" w:sz="6" w:space="0" w:color="auto"/>
          </w:tcBorders>
          <w:vAlign w:val="center"/>
        </w:tcPr>
        <w:p w14:paraId="0AB9F714" w14:textId="1E048223" w:rsidR="00633846" w:rsidRPr="00816F73" w:rsidRDefault="00FB67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5</w:t>
          </w:r>
        </w:p>
      </w:tc>
      <w:tc>
        <w:tcPr>
          <w:tcW w:w="1424" w:type="dxa"/>
          <w:tcBorders>
            <w:top w:val="single" w:sz="6" w:space="0" w:color="auto"/>
          </w:tcBorders>
          <w:vAlign w:val="center"/>
        </w:tcPr>
        <w:p w14:paraId="1B487E27" w14:textId="7D785D1D" w:rsidR="00633846" w:rsidRPr="00816F73" w:rsidRDefault="00FB67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خمس درجات</w:t>
          </w:r>
        </w:p>
      </w:tc>
      <w:tc>
        <w:tcPr>
          <w:tcW w:w="716" w:type="dxa"/>
          <w:tcBorders>
            <w:top w:val="single" w:sz="6" w:space="0" w:color="auto"/>
          </w:tcBorders>
          <w:vAlign w:val="center"/>
        </w:tcPr>
        <w:p w14:paraId="471C675F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27B6931C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33846" w:rsidRPr="004A5331" w14:paraId="1A700E14" w14:textId="77777777" w:rsidTr="00FB671B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CF596A1" w14:textId="77777777" w:rsidR="00633846" w:rsidRPr="00F025C2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14A0526B" w14:textId="77777777" w:rsidR="00633846" w:rsidRPr="00F025C2" w:rsidRDefault="00633846" w:rsidP="00816F73">
          <w:pPr>
            <w:pStyle w:val="4"/>
            <w:rPr>
              <w:rFonts w:cs="mohammad bold art 1"/>
              <w:sz w:val="24"/>
              <w:szCs w:val="24"/>
              <w:rtl/>
            </w:rPr>
          </w:pPr>
        </w:p>
      </w:tc>
      <w:tc>
        <w:tcPr>
          <w:tcW w:w="1096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658681A0" w14:textId="77777777" w:rsidR="00633846" w:rsidRPr="00F025C2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F025C2">
            <w:rPr>
              <w:rFonts w:cs="mohammad bold art 1" w:hint="cs"/>
              <w:b/>
              <w:bCs/>
              <w:sz w:val="24"/>
              <w:szCs w:val="24"/>
              <w:rtl/>
            </w:rPr>
            <w:t>الثالث</w:t>
          </w:r>
        </w:p>
      </w:tc>
      <w:tc>
        <w:tcPr>
          <w:tcW w:w="850" w:type="dxa"/>
          <w:tcBorders>
            <w:bottom w:val="single" w:sz="4" w:space="0" w:color="auto"/>
          </w:tcBorders>
          <w:vAlign w:val="center"/>
        </w:tcPr>
        <w:p w14:paraId="7427BE26" w14:textId="2E0133AF" w:rsidR="00633846" w:rsidRPr="00816F73" w:rsidRDefault="00FB67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3</w:t>
          </w:r>
        </w:p>
      </w:tc>
      <w:tc>
        <w:tcPr>
          <w:tcW w:w="1424" w:type="dxa"/>
          <w:tcBorders>
            <w:bottom w:val="single" w:sz="4" w:space="0" w:color="auto"/>
          </w:tcBorders>
          <w:vAlign w:val="center"/>
        </w:tcPr>
        <w:p w14:paraId="33B6AEA4" w14:textId="514961F9" w:rsidR="00633846" w:rsidRPr="00816F73" w:rsidRDefault="00FB67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ثلاث درجات</w:t>
          </w:r>
        </w:p>
      </w:tc>
      <w:tc>
        <w:tcPr>
          <w:tcW w:w="716" w:type="dxa"/>
          <w:vAlign w:val="center"/>
        </w:tcPr>
        <w:p w14:paraId="0256A6B8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51468BDA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33846" w:rsidRPr="004A5331" w14:paraId="54784E20" w14:textId="77777777" w:rsidTr="00FB671B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57D8E49D" w14:textId="652CF364" w:rsidR="00633846" w:rsidRPr="00F025C2" w:rsidRDefault="00633846" w:rsidP="00816F73">
          <w:pPr>
            <w:rPr>
              <w:rFonts w:cs="mohammad bold art 1"/>
              <w:sz w:val="24"/>
              <w:szCs w:val="24"/>
              <w:rtl/>
            </w:rPr>
          </w:pPr>
          <w:r w:rsidRPr="00F025C2">
            <w:rPr>
              <w:rFonts w:cs="mohammad bold art 1" w:hint="cs"/>
              <w:b/>
              <w:bCs/>
              <w:sz w:val="24"/>
              <w:szCs w:val="24"/>
              <w:rtl/>
            </w:rPr>
            <w:t>اسم الطالبة: 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36C74296" w14:textId="34C10B96" w:rsidR="00633846" w:rsidRPr="00F025C2" w:rsidRDefault="00633846" w:rsidP="00816F73">
          <w:pPr>
            <w:pStyle w:val="4"/>
            <w:jc w:val="left"/>
            <w:rPr>
              <w:rFonts w:cs="mohammad bold art 1"/>
              <w:sz w:val="24"/>
              <w:szCs w:val="24"/>
            </w:rPr>
          </w:pPr>
          <w:r w:rsidRPr="00F025C2">
            <w:rPr>
              <w:rFonts w:cs="mohammad bold art 1" w:hint="cs"/>
              <w:sz w:val="24"/>
              <w:szCs w:val="24"/>
              <w:rtl/>
            </w:rPr>
            <w:t xml:space="preserve">الصف: </w:t>
          </w:r>
          <w:r w:rsidR="00D40247" w:rsidRPr="00F025C2">
            <w:rPr>
              <w:rFonts w:cs="mohammad bold art 1" w:hint="cs"/>
              <w:sz w:val="24"/>
              <w:szCs w:val="24"/>
              <w:rtl/>
            </w:rPr>
            <w:t>السادس الابتدائي</w:t>
          </w:r>
        </w:p>
      </w:tc>
      <w:tc>
        <w:tcPr>
          <w:tcW w:w="1096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15524F62" w14:textId="77777777" w:rsidR="00633846" w:rsidRPr="00F025C2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F025C2">
            <w:rPr>
              <w:rFonts w:cs="mohammad bold art 1" w:hint="cs"/>
              <w:b/>
              <w:bCs/>
              <w:sz w:val="24"/>
              <w:szCs w:val="24"/>
              <w:rtl/>
            </w:rPr>
            <w:t>الرابع</w:t>
          </w:r>
        </w:p>
      </w:tc>
      <w:tc>
        <w:tcPr>
          <w:tcW w:w="850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11BC22BE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24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798D9914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716" w:type="dxa"/>
        </w:tcPr>
        <w:p w14:paraId="48368E19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6FF63C68" w14:textId="77777777" w:rsidR="00633846" w:rsidRPr="00816F73" w:rsidRDefault="0063384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33846" w:rsidRPr="004A5331" w14:paraId="12FE7D55" w14:textId="77777777" w:rsidTr="00FB671B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265A14A4" w14:textId="77777777" w:rsidR="00633846" w:rsidRPr="00F025C2" w:rsidRDefault="00633846" w:rsidP="00816F73">
          <w:pPr>
            <w:rPr>
              <w:rFonts w:cs="mohammad bold art 1"/>
              <w:b/>
              <w:bCs/>
              <w:sz w:val="24"/>
              <w:szCs w:val="24"/>
              <w:rtl/>
            </w:rPr>
          </w:pPr>
          <w:r w:rsidRPr="00F025C2">
            <w:rPr>
              <w:rFonts w:cs="mohammad bold art 1" w:hint="cs"/>
              <w:b/>
              <w:bCs/>
              <w:sz w:val="24"/>
              <w:szCs w:val="24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68D6AA72" w14:textId="18338AFC" w:rsidR="00633846" w:rsidRPr="00F025C2" w:rsidRDefault="00633846" w:rsidP="00816F73">
          <w:pPr>
            <w:rPr>
              <w:rFonts w:cs="mohammad bold art 1"/>
              <w:b/>
              <w:bCs/>
              <w:sz w:val="24"/>
              <w:szCs w:val="24"/>
              <w:rtl/>
            </w:rPr>
          </w:pPr>
          <w:r w:rsidRPr="00F025C2">
            <w:rPr>
              <w:rFonts w:cs="mohammad bold art 1" w:hint="cs"/>
              <w:b/>
              <w:bCs/>
              <w:sz w:val="24"/>
              <w:szCs w:val="24"/>
              <w:rtl/>
            </w:rPr>
            <w:t xml:space="preserve">المادة: </w:t>
          </w:r>
          <w:r w:rsidR="00D40247" w:rsidRPr="00F025C2">
            <w:rPr>
              <w:rFonts w:cs="mohammad bold art 1" w:hint="cs"/>
              <w:b/>
              <w:bCs/>
              <w:sz w:val="24"/>
              <w:szCs w:val="24"/>
              <w:rtl/>
            </w:rPr>
            <w:t>لغة عربية</w:t>
          </w:r>
        </w:p>
      </w:tc>
      <w:tc>
        <w:tcPr>
          <w:tcW w:w="1096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0E55D393" w14:textId="77777777" w:rsidR="00633846" w:rsidRPr="00F025C2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F025C2">
            <w:rPr>
              <w:rFonts w:cs="mohammad bold art 1" w:hint="cs"/>
              <w:b/>
              <w:bCs/>
              <w:sz w:val="24"/>
              <w:szCs w:val="24"/>
              <w:rtl/>
            </w:rPr>
            <w:t>الخامس</w:t>
          </w:r>
        </w:p>
      </w:tc>
      <w:tc>
        <w:tcPr>
          <w:tcW w:w="850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0DA2610F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24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97227D6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716" w:type="dxa"/>
          <w:tcBorders>
            <w:bottom w:val="single" w:sz="6" w:space="0" w:color="auto"/>
          </w:tcBorders>
        </w:tcPr>
        <w:p w14:paraId="1B6EF6BD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0AFC7AC5" w14:textId="77777777" w:rsidR="00633846" w:rsidRPr="00816F73" w:rsidRDefault="0063384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33846" w:rsidRPr="004A5331" w14:paraId="061D69D5" w14:textId="77777777" w:rsidTr="00FB671B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481AEE56" w14:textId="77777777" w:rsidR="00633846" w:rsidRPr="00F025C2" w:rsidRDefault="00633846" w:rsidP="00816F73">
          <w:pPr>
            <w:rPr>
              <w:rFonts w:cs="mohammad bold art 1"/>
              <w:b/>
              <w:bCs/>
              <w:sz w:val="24"/>
              <w:szCs w:val="24"/>
              <w:rtl/>
            </w:rPr>
          </w:pPr>
          <w:r w:rsidRPr="00F025C2">
            <w:rPr>
              <w:rFonts w:cs="mohammad bold art 1" w:hint="cs"/>
              <w:b/>
              <w:bCs/>
              <w:sz w:val="24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4C362585" w14:textId="34DF23C6" w:rsidR="00633846" w:rsidRPr="00F025C2" w:rsidRDefault="00780FE1" w:rsidP="00816F73">
          <w:pPr>
            <w:rPr>
              <w:rFonts w:cs="mohammad bold art 1"/>
              <w:b/>
              <w:bCs/>
              <w:sz w:val="24"/>
              <w:szCs w:val="24"/>
              <w:rtl/>
            </w:rPr>
          </w:pPr>
          <w:r>
            <w:rPr>
              <w:rFonts w:cs="mohammad bold art 1" w:hint="cs"/>
              <w:b/>
              <w:bCs/>
              <w:sz w:val="24"/>
              <w:szCs w:val="24"/>
              <w:rtl/>
            </w:rPr>
            <w:t>الخميس 7/8/1443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544A35B5" w14:textId="71D3D534" w:rsidR="00633846" w:rsidRPr="00F025C2" w:rsidRDefault="00633846" w:rsidP="00816F73">
          <w:pPr>
            <w:rPr>
              <w:rFonts w:cs="mohammad bold art 1"/>
              <w:b/>
              <w:bCs/>
              <w:sz w:val="24"/>
              <w:szCs w:val="24"/>
              <w:rtl/>
            </w:rPr>
          </w:pPr>
          <w:r w:rsidRPr="00F025C2">
            <w:rPr>
              <w:rFonts w:cs="mohammad bold art 1" w:hint="cs"/>
              <w:b/>
              <w:bCs/>
              <w:sz w:val="24"/>
              <w:szCs w:val="24"/>
              <w:rtl/>
            </w:rPr>
            <w:t>الزمن :</w:t>
          </w:r>
          <w:r w:rsidR="00780FE1">
            <w:rPr>
              <w:rFonts w:cs="mohammad bold art 1" w:hint="cs"/>
              <w:b/>
              <w:bCs/>
              <w:sz w:val="24"/>
              <w:szCs w:val="24"/>
              <w:rtl/>
            </w:rPr>
            <w:t xml:space="preserve"> ساعتان</w:t>
          </w:r>
        </w:p>
      </w:tc>
      <w:tc>
        <w:tcPr>
          <w:tcW w:w="1096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3DFB4B27" w14:textId="77777777" w:rsidR="00633846" w:rsidRPr="00F025C2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F025C2">
            <w:rPr>
              <w:rFonts w:cs="mohammad bold art 1" w:hint="cs"/>
              <w:b/>
              <w:bCs/>
              <w:sz w:val="24"/>
              <w:szCs w:val="24"/>
              <w:rtl/>
            </w:rPr>
            <w:t>السادس</w:t>
          </w:r>
        </w:p>
      </w:tc>
      <w:tc>
        <w:tcPr>
          <w:tcW w:w="850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C7EEE4F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24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5C89300D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716" w:type="dxa"/>
          <w:tcBorders>
            <w:bottom w:val="single" w:sz="6" w:space="0" w:color="auto"/>
          </w:tcBorders>
        </w:tcPr>
        <w:p w14:paraId="16055D88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6E1F914" w14:textId="77777777" w:rsidR="00633846" w:rsidRPr="00816F73" w:rsidRDefault="0063384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33846" w:rsidRPr="004A5331" w14:paraId="18C2CF7E" w14:textId="77777777" w:rsidTr="00FB671B">
      <w:trPr>
        <w:cantSplit/>
        <w:trHeight w:val="592"/>
      </w:trPr>
      <w:tc>
        <w:tcPr>
          <w:tcW w:w="180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3171C3A2" w14:textId="77777777" w:rsidR="00633846" w:rsidRPr="00F025C2" w:rsidRDefault="0063384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F025C2">
            <w:rPr>
              <w:rFonts w:cs="mohammad bold art 1" w:hint="cs"/>
              <w:b/>
              <w:bCs/>
              <w:sz w:val="24"/>
              <w:szCs w:val="24"/>
              <w:rtl/>
            </w:rPr>
            <w:t xml:space="preserve">الدرجة الكلية </w:t>
          </w:r>
        </w:p>
      </w:tc>
      <w:tc>
        <w:tcPr>
          <w:tcW w:w="60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46ADA9E" w14:textId="77777777" w:rsidR="00633846" w:rsidRPr="00F025C2" w:rsidRDefault="00633846" w:rsidP="00816F73">
          <w:pPr>
            <w:pStyle w:val="4"/>
            <w:rPr>
              <w:rFonts w:cs="mohammad bold art 1"/>
              <w:sz w:val="24"/>
              <w:szCs w:val="24"/>
            </w:rPr>
          </w:pPr>
          <w:r w:rsidRPr="00F025C2">
            <w:rPr>
              <w:rFonts w:cs="mohammad bold art 1" w:hint="cs"/>
              <w:sz w:val="24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4251C527" w14:textId="1DE1377D" w:rsidR="00633846" w:rsidRPr="00F025C2" w:rsidRDefault="00FB671B" w:rsidP="00816F73">
          <w:pPr>
            <w:pStyle w:val="4"/>
            <w:rPr>
              <w:rFonts w:cs="mohammad bold art 1"/>
              <w:sz w:val="24"/>
              <w:szCs w:val="24"/>
            </w:rPr>
          </w:pPr>
          <w:r>
            <w:rPr>
              <w:rFonts w:cs="mohammad bold art 1" w:hint="cs"/>
              <w:sz w:val="24"/>
              <w:szCs w:val="24"/>
              <w:rtl/>
            </w:rPr>
            <w:t>40</w:t>
          </w:r>
        </w:p>
      </w:tc>
      <w:tc>
        <w:tcPr>
          <w:tcW w:w="952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605366B" w14:textId="77777777" w:rsidR="00633846" w:rsidRPr="00F025C2" w:rsidRDefault="00633846" w:rsidP="00816F73">
          <w:pPr>
            <w:pStyle w:val="4"/>
            <w:rPr>
              <w:rFonts w:cs="mohammad bold art 1"/>
              <w:sz w:val="24"/>
              <w:szCs w:val="24"/>
            </w:rPr>
          </w:pPr>
          <w:r w:rsidRPr="00F025C2">
            <w:rPr>
              <w:rFonts w:cs="mohammad bold art 1" w:hint="cs"/>
              <w:sz w:val="24"/>
              <w:szCs w:val="24"/>
              <w:rtl/>
            </w:rPr>
            <w:t>كتابة</w:t>
          </w:r>
        </w:p>
      </w:tc>
      <w:tc>
        <w:tcPr>
          <w:tcW w:w="1450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1058B21" w14:textId="0AB0524C" w:rsidR="00633846" w:rsidRPr="00F025C2" w:rsidRDefault="00FB671B" w:rsidP="00EB510C">
          <w:pPr>
            <w:pStyle w:val="4"/>
            <w:rPr>
              <w:rFonts w:cs="mohammad bold art 1"/>
              <w:sz w:val="24"/>
              <w:szCs w:val="24"/>
            </w:rPr>
          </w:pPr>
          <w:r>
            <w:rPr>
              <w:rFonts w:cs="mohammad bold art 1" w:hint="cs"/>
              <w:sz w:val="24"/>
              <w:szCs w:val="24"/>
              <w:rtl/>
            </w:rPr>
            <w:t>أربعون</w:t>
          </w:r>
        </w:p>
      </w:tc>
      <w:tc>
        <w:tcPr>
          <w:tcW w:w="1096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6CB725CF" w14:textId="77777777" w:rsidR="00633846" w:rsidRPr="00F025C2" w:rsidRDefault="00633846" w:rsidP="00816F73">
          <w:pPr>
            <w:rPr>
              <w:rFonts w:cs="mohammad bold art 1"/>
              <w:b/>
              <w:bCs/>
              <w:sz w:val="24"/>
              <w:szCs w:val="24"/>
              <w:rtl/>
            </w:rPr>
          </w:pPr>
          <w:r w:rsidRPr="00F025C2">
            <w:rPr>
              <w:rFonts w:cs="mohammad bold art 1" w:hint="cs"/>
              <w:b/>
              <w:bCs/>
              <w:sz w:val="24"/>
              <w:szCs w:val="24"/>
              <w:rtl/>
            </w:rPr>
            <w:t xml:space="preserve">  المجموع</w:t>
          </w:r>
        </w:p>
      </w:tc>
      <w:tc>
        <w:tcPr>
          <w:tcW w:w="850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49327893" w14:textId="45267B50" w:rsidR="00633846" w:rsidRPr="00816F73" w:rsidRDefault="00FB67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40</w:t>
          </w:r>
        </w:p>
      </w:tc>
      <w:tc>
        <w:tcPr>
          <w:tcW w:w="1424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30487B57" w14:textId="1F1B5DCD" w:rsidR="00633846" w:rsidRPr="00816F73" w:rsidRDefault="00FB671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>
            <w:rPr>
              <w:rFonts w:cs="mohammad bold art 1" w:hint="cs"/>
              <w:b/>
              <w:bCs/>
              <w:sz w:val="22"/>
              <w:szCs w:val="22"/>
              <w:rtl/>
            </w:rPr>
            <w:t>أربعون</w:t>
          </w:r>
        </w:p>
      </w:tc>
      <w:tc>
        <w:tcPr>
          <w:tcW w:w="716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7B08D92" w14:textId="77777777" w:rsidR="00633846" w:rsidRPr="00816F73" w:rsidRDefault="0063384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7B34197D" w14:textId="77777777" w:rsidR="00633846" w:rsidRPr="00816F73" w:rsidRDefault="0063384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33846" w:rsidRPr="004A5331" w14:paraId="4EA99030" w14:textId="77777777" w:rsidTr="00FB671B">
      <w:trPr>
        <w:cantSplit/>
        <w:trHeight w:val="210"/>
      </w:trPr>
      <w:tc>
        <w:tcPr>
          <w:tcW w:w="180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049ECAA7" w14:textId="77777777" w:rsidR="00633846" w:rsidRDefault="00633846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60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5AD10CC8" w14:textId="77777777" w:rsidR="00633846" w:rsidRPr="00B141FF" w:rsidRDefault="0063384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0E443A1" w14:textId="2BD00EE4" w:rsidR="00633846" w:rsidRPr="00B141FF" w:rsidRDefault="0037320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 xml:space="preserve">   40</w:t>
          </w:r>
        </w:p>
      </w:tc>
      <w:tc>
        <w:tcPr>
          <w:tcW w:w="952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70032B56" w14:textId="77777777" w:rsidR="00633846" w:rsidRPr="00B141FF" w:rsidRDefault="0063384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450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44A276C1" w14:textId="77777777" w:rsidR="00633846" w:rsidRPr="00B141FF" w:rsidRDefault="0063384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096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27B2B556" w14:textId="77777777" w:rsidR="00633846" w:rsidRPr="000F6296" w:rsidRDefault="00633846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850" w:type="dxa"/>
          <w:vMerge/>
          <w:shd w:val="clear" w:color="auto" w:fill="auto"/>
          <w:vAlign w:val="center"/>
        </w:tcPr>
        <w:p w14:paraId="0DE37B50" w14:textId="77777777" w:rsidR="00633846" w:rsidRPr="00DF0CBD" w:rsidRDefault="0063384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24" w:type="dxa"/>
          <w:vMerge/>
          <w:shd w:val="clear" w:color="auto" w:fill="auto"/>
          <w:vAlign w:val="center"/>
        </w:tcPr>
        <w:p w14:paraId="6AFE6215" w14:textId="77777777" w:rsidR="00633846" w:rsidRPr="00DF0CBD" w:rsidRDefault="0063384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716" w:type="dxa"/>
          <w:vMerge/>
          <w:shd w:val="clear" w:color="auto" w:fill="auto"/>
        </w:tcPr>
        <w:p w14:paraId="3C05BE68" w14:textId="77777777" w:rsidR="00633846" w:rsidRPr="00DF0CBD" w:rsidRDefault="0063384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43668282" w14:textId="77777777" w:rsidR="00633846" w:rsidRPr="00DF0CBD" w:rsidRDefault="00633846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5A0D6EE8" w14:textId="01690C70" w:rsidR="00633846" w:rsidRDefault="00633846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738624" behindDoc="0" locked="0" layoutInCell="1" allowOverlap="1" wp14:anchorId="6C20A652" wp14:editId="6EBCBF7B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85779C" w14:textId="5E8DB704" w:rsidR="00373206" w:rsidRDefault="00633846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 w:rsidR="00780FE1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</w:t>
                          </w:r>
                        </w:p>
                        <w:p w14:paraId="28A55966" w14:textId="74A90082" w:rsidR="00633846" w:rsidRPr="008A7580" w:rsidRDefault="00633846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20A652" id="مربع نص 14" o:spid="_x0000_s1032" type="#_x0000_t202" style="position:absolute;left:0;text-align:left;margin-left:142.6pt;margin-top:4.5pt;width:228.75pt;height:31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" filled="f" stroked="f" strokeweight=".5pt">
              <v:textbox>
                <w:txbxContent>
                  <w:p w14:paraId="1285779C" w14:textId="5E8DB704" w:rsidR="00373206" w:rsidRDefault="00633846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 w:rsidR="00780FE1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</w:t>
                    </w:r>
                  </w:p>
                  <w:p w14:paraId="28A55966" w14:textId="74A90082" w:rsidR="00633846" w:rsidRPr="008A7580" w:rsidRDefault="00633846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510C"/>
    <w:rsid w:val="00002329"/>
    <w:rsid w:val="00003105"/>
    <w:rsid w:val="00007D32"/>
    <w:rsid w:val="00015274"/>
    <w:rsid w:val="0002745E"/>
    <w:rsid w:val="0003051A"/>
    <w:rsid w:val="00030D20"/>
    <w:rsid w:val="0003374A"/>
    <w:rsid w:val="00040F43"/>
    <w:rsid w:val="00042922"/>
    <w:rsid w:val="00050179"/>
    <w:rsid w:val="000551DD"/>
    <w:rsid w:val="000552BF"/>
    <w:rsid w:val="00063665"/>
    <w:rsid w:val="00064E4B"/>
    <w:rsid w:val="000661C2"/>
    <w:rsid w:val="00090E3A"/>
    <w:rsid w:val="0009419F"/>
    <w:rsid w:val="000B230D"/>
    <w:rsid w:val="000C0628"/>
    <w:rsid w:val="000C20AA"/>
    <w:rsid w:val="000C740B"/>
    <w:rsid w:val="000C75D8"/>
    <w:rsid w:val="000D1EAE"/>
    <w:rsid w:val="000E5EE7"/>
    <w:rsid w:val="000F6296"/>
    <w:rsid w:val="00105411"/>
    <w:rsid w:val="0010578E"/>
    <w:rsid w:val="0010715B"/>
    <w:rsid w:val="001125F8"/>
    <w:rsid w:val="00113B51"/>
    <w:rsid w:val="0012109F"/>
    <w:rsid w:val="001225ED"/>
    <w:rsid w:val="001245DD"/>
    <w:rsid w:val="00135591"/>
    <w:rsid w:val="001464F8"/>
    <w:rsid w:val="00150C7A"/>
    <w:rsid w:val="001603AE"/>
    <w:rsid w:val="00166734"/>
    <w:rsid w:val="00176374"/>
    <w:rsid w:val="0017777D"/>
    <w:rsid w:val="00177FE5"/>
    <w:rsid w:val="00192289"/>
    <w:rsid w:val="00195E88"/>
    <w:rsid w:val="00197444"/>
    <w:rsid w:val="001B602D"/>
    <w:rsid w:val="001B7601"/>
    <w:rsid w:val="001C00FA"/>
    <w:rsid w:val="001C44AD"/>
    <w:rsid w:val="001F7E75"/>
    <w:rsid w:val="00201196"/>
    <w:rsid w:val="00201E7C"/>
    <w:rsid w:val="002065CB"/>
    <w:rsid w:val="00220360"/>
    <w:rsid w:val="002218C7"/>
    <w:rsid w:val="002218FC"/>
    <w:rsid w:val="002250E3"/>
    <w:rsid w:val="002369A0"/>
    <w:rsid w:val="00237478"/>
    <w:rsid w:val="002413A2"/>
    <w:rsid w:val="0024538C"/>
    <w:rsid w:val="00261E7E"/>
    <w:rsid w:val="00281DEC"/>
    <w:rsid w:val="00296669"/>
    <w:rsid w:val="00296D0C"/>
    <w:rsid w:val="002A1481"/>
    <w:rsid w:val="002B4BEE"/>
    <w:rsid w:val="002C2AF1"/>
    <w:rsid w:val="002C329E"/>
    <w:rsid w:val="002D0C01"/>
    <w:rsid w:val="002E1504"/>
    <w:rsid w:val="002E33EF"/>
    <w:rsid w:val="002E60A3"/>
    <w:rsid w:val="002E7545"/>
    <w:rsid w:val="0031049C"/>
    <w:rsid w:val="00312197"/>
    <w:rsid w:val="00314D26"/>
    <w:rsid w:val="0034305C"/>
    <w:rsid w:val="0035245C"/>
    <w:rsid w:val="00355650"/>
    <w:rsid w:val="00356961"/>
    <w:rsid w:val="00364B02"/>
    <w:rsid w:val="00373206"/>
    <w:rsid w:val="00374657"/>
    <w:rsid w:val="00377B77"/>
    <w:rsid w:val="0038643D"/>
    <w:rsid w:val="003A1CBA"/>
    <w:rsid w:val="003B0BCD"/>
    <w:rsid w:val="003B3A84"/>
    <w:rsid w:val="003D279D"/>
    <w:rsid w:val="003E026B"/>
    <w:rsid w:val="003E4DC8"/>
    <w:rsid w:val="003F25FA"/>
    <w:rsid w:val="003F2F4F"/>
    <w:rsid w:val="003F65B3"/>
    <w:rsid w:val="003F78D5"/>
    <w:rsid w:val="00400AA7"/>
    <w:rsid w:val="00402134"/>
    <w:rsid w:val="00407BA0"/>
    <w:rsid w:val="00433718"/>
    <w:rsid w:val="0044766D"/>
    <w:rsid w:val="0045141E"/>
    <w:rsid w:val="00452E34"/>
    <w:rsid w:val="00471286"/>
    <w:rsid w:val="00475281"/>
    <w:rsid w:val="00491202"/>
    <w:rsid w:val="00495CE2"/>
    <w:rsid w:val="004A5331"/>
    <w:rsid w:val="004B4718"/>
    <w:rsid w:val="004C056D"/>
    <w:rsid w:val="004C0DA7"/>
    <w:rsid w:val="004E2844"/>
    <w:rsid w:val="004F46A9"/>
    <w:rsid w:val="004F5102"/>
    <w:rsid w:val="0050465F"/>
    <w:rsid w:val="00505A5D"/>
    <w:rsid w:val="00510DF0"/>
    <w:rsid w:val="00535BF1"/>
    <w:rsid w:val="00562387"/>
    <w:rsid w:val="0057100C"/>
    <w:rsid w:val="00585967"/>
    <w:rsid w:val="005913EE"/>
    <w:rsid w:val="00591E41"/>
    <w:rsid w:val="005938D0"/>
    <w:rsid w:val="005A6742"/>
    <w:rsid w:val="005B1A09"/>
    <w:rsid w:val="005C2CE2"/>
    <w:rsid w:val="005D037F"/>
    <w:rsid w:val="005D5CE9"/>
    <w:rsid w:val="005E32E8"/>
    <w:rsid w:val="005E5532"/>
    <w:rsid w:val="005E6AF4"/>
    <w:rsid w:val="005F31DA"/>
    <w:rsid w:val="005F73FF"/>
    <w:rsid w:val="00603640"/>
    <w:rsid w:val="00605241"/>
    <w:rsid w:val="00633846"/>
    <w:rsid w:val="00634990"/>
    <w:rsid w:val="00650B02"/>
    <w:rsid w:val="00653F1B"/>
    <w:rsid w:val="00655957"/>
    <w:rsid w:val="00661D21"/>
    <w:rsid w:val="0067012F"/>
    <w:rsid w:val="00672298"/>
    <w:rsid w:val="0067565F"/>
    <w:rsid w:val="00680D03"/>
    <w:rsid w:val="006A0989"/>
    <w:rsid w:val="006B3DA1"/>
    <w:rsid w:val="006B4367"/>
    <w:rsid w:val="006C3C31"/>
    <w:rsid w:val="006D04D5"/>
    <w:rsid w:val="006E3825"/>
    <w:rsid w:val="006E6595"/>
    <w:rsid w:val="00742240"/>
    <w:rsid w:val="007503C7"/>
    <w:rsid w:val="00751630"/>
    <w:rsid w:val="00754DE3"/>
    <w:rsid w:val="00760000"/>
    <w:rsid w:val="007625AF"/>
    <w:rsid w:val="0076764A"/>
    <w:rsid w:val="00771A48"/>
    <w:rsid w:val="0078097C"/>
    <w:rsid w:val="00780FE1"/>
    <w:rsid w:val="007A27B0"/>
    <w:rsid w:val="007B06B5"/>
    <w:rsid w:val="007B59CF"/>
    <w:rsid w:val="007B7645"/>
    <w:rsid w:val="007C73DE"/>
    <w:rsid w:val="007D6D04"/>
    <w:rsid w:val="007E18CF"/>
    <w:rsid w:val="007E3E03"/>
    <w:rsid w:val="007E6BB4"/>
    <w:rsid w:val="00801F50"/>
    <w:rsid w:val="008020F4"/>
    <w:rsid w:val="008153A2"/>
    <w:rsid w:val="00816F73"/>
    <w:rsid w:val="00820CEF"/>
    <w:rsid w:val="0082225F"/>
    <w:rsid w:val="0082530B"/>
    <w:rsid w:val="008400BB"/>
    <w:rsid w:val="00853206"/>
    <w:rsid w:val="0086432A"/>
    <w:rsid w:val="0087704E"/>
    <w:rsid w:val="0088547D"/>
    <w:rsid w:val="00887D39"/>
    <w:rsid w:val="008A7580"/>
    <w:rsid w:val="008C44CF"/>
    <w:rsid w:val="008C777F"/>
    <w:rsid w:val="008E009A"/>
    <w:rsid w:val="008E5BF8"/>
    <w:rsid w:val="008E76C6"/>
    <w:rsid w:val="008F1F9B"/>
    <w:rsid w:val="008F6CD3"/>
    <w:rsid w:val="00901A1B"/>
    <w:rsid w:val="009031AF"/>
    <w:rsid w:val="00906C24"/>
    <w:rsid w:val="00912385"/>
    <w:rsid w:val="00917273"/>
    <w:rsid w:val="00917A21"/>
    <w:rsid w:val="009238D8"/>
    <w:rsid w:val="00926D19"/>
    <w:rsid w:val="009310EC"/>
    <w:rsid w:val="009318A7"/>
    <w:rsid w:val="009364C8"/>
    <w:rsid w:val="0093753B"/>
    <w:rsid w:val="00944314"/>
    <w:rsid w:val="0095204D"/>
    <w:rsid w:val="00956412"/>
    <w:rsid w:val="00960F39"/>
    <w:rsid w:val="00974E95"/>
    <w:rsid w:val="00977FFD"/>
    <w:rsid w:val="009821AD"/>
    <w:rsid w:val="00982434"/>
    <w:rsid w:val="009876BD"/>
    <w:rsid w:val="0099745C"/>
    <w:rsid w:val="009A4D59"/>
    <w:rsid w:val="009B2A18"/>
    <w:rsid w:val="009D3EB8"/>
    <w:rsid w:val="009E7C6B"/>
    <w:rsid w:val="00A07BFB"/>
    <w:rsid w:val="00A15BB3"/>
    <w:rsid w:val="00A168CE"/>
    <w:rsid w:val="00A23BA6"/>
    <w:rsid w:val="00A5205E"/>
    <w:rsid w:val="00A6080C"/>
    <w:rsid w:val="00A62FC8"/>
    <w:rsid w:val="00A82A17"/>
    <w:rsid w:val="00A90042"/>
    <w:rsid w:val="00A91602"/>
    <w:rsid w:val="00A92AB4"/>
    <w:rsid w:val="00A96FBE"/>
    <w:rsid w:val="00AA717E"/>
    <w:rsid w:val="00AC20AD"/>
    <w:rsid w:val="00AD615E"/>
    <w:rsid w:val="00AE076D"/>
    <w:rsid w:val="00AF3107"/>
    <w:rsid w:val="00AF5EDD"/>
    <w:rsid w:val="00B0116D"/>
    <w:rsid w:val="00B05A6C"/>
    <w:rsid w:val="00B06F54"/>
    <w:rsid w:val="00B10F0F"/>
    <w:rsid w:val="00B141FF"/>
    <w:rsid w:val="00B259E5"/>
    <w:rsid w:val="00B30234"/>
    <w:rsid w:val="00B324E3"/>
    <w:rsid w:val="00B46885"/>
    <w:rsid w:val="00B60404"/>
    <w:rsid w:val="00B71448"/>
    <w:rsid w:val="00B75CE6"/>
    <w:rsid w:val="00BC7EA2"/>
    <w:rsid w:val="00BD01B9"/>
    <w:rsid w:val="00BD7364"/>
    <w:rsid w:val="00BF3A4E"/>
    <w:rsid w:val="00C013F8"/>
    <w:rsid w:val="00C24441"/>
    <w:rsid w:val="00C366A8"/>
    <w:rsid w:val="00C40699"/>
    <w:rsid w:val="00C44C00"/>
    <w:rsid w:val="00C45DB9"/>
    <w:rsid w:val="00C46CAF"/>
    <w:rsid w:val="00C50983"/>
    <w:rsid w:val="00C50C79"/>
    <w:rsid w:val="00C62543"/>
    <w:rsid w:val="00C62646"/>
    <w:rsid w:val="00C626A7"/>
    <w:rsid w:val="00CA56AE"/>
    <w:rsid w:val="00CB7830"/>
    <w:rsid w:val="00CC1381"/>
    <w:rsid w:val="00CD0299"/>
    <w:rsid w:val="00CF70DF"/>
    <w:rsid w:val="00D006CD"/>
    <w:rsid w:val="00D14D29"/>
    <w:rsid w:val="00D40247"/>
    <w:rsid w:val="00D60663"/>
    <w:rsid w:val="00D60D76"/>
    <w:rsid w:val="00D65313"/>
    <w:rsid w:val="00D714D2"/>
    <w:rsid w:val="00D76C43"/>
    <w:rsid w:val="00D85A04"/>
    <w:rsid w:val="00D909C6"/>
    <w:rsid w:val="00DA1379"/>
    <w:rsid w:val="00DB32ED"/>
    <w:rsid w:val="00DB39A7"/>
    <w:rsid w:val="00DB6113"/>
    <w:rsid w:val="00DC2585"/>
    <w:rsid w:val="00DD4B2C"/>
    <w:rsid w:val="00DD6063"/>
    <w:rsid w:val="00DF0CBD"/>
    <w:rsid w:val="00DF7891"/>
    <w:rsid w:val="00E133DB"/>
    <w:rsid w:val="00E14777"/>
    <w:rsid w:val="00E17E4F"/>
    <w:rsid w:val="00E32373"/>
    <w:rsid w:val="00E34474"/>
    <w:rsid w:val="00E4728A"/>
    <w:rsid w:val="00E525D6"/>
    <w:rsid w:val="00E6016B"/>
    <w:rsid w:val="00E658DC"/>
    <w:rsid w:val="00E7039C"/>
    <w:rsid w:val="00E7103E"/>
    <w:rsid w:val="00E86356"/>
    <w:rsid w:val="00EA1F9A"/>
    <w:rsid w:val="00EB1FD7"/>
    <w:rsid w:val="00EB3710"/>
    <w:rsid w:val="00EB4384"/>
    <w:rsid w:val="00EB510C"/>
    <w:rsid w:val="00EC6AB2"/>
    <w:rsid w:val="00ED3CB3"/>
    <w:rsid w:val="00EE2818"/>
    <w:rsid w:val="00EE2A24"/>
    <w:rsid w:val="00F025C2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85F35"/>
    <w:rsid w:val="00F923F6"/>
    <w:rsid w:val="00F93A25"/>
    <w:rsid w:val="00FA26C4"/>
    <w:rsid w:val="00FA708E"/>
    <w:rsid w:val="00FB671B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845E6D0"/>
  <w15:docId w15:val="{54C29209-6CC3-4F4B-9E49-0E10451EC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Normal (Web)"/>
    <w:basedOn w:val="a"/>
    <w:uiPriority w:val="99"/>
    <w:unhideWhenUsed/>
    <w:rsid w:val="00EB510C"/>
    <w:pPr>
      <w:bidi w:val="0"/>
      <w:spacing w:before="100" w:beforeAutospacing="1" w:after="100" w:afterAutospacing="1"/>
    </w:pPr>
    <w:rPr>
      <w:rFonts w:eastAsiaTheme="minorEastAsia" w:cs="Times New Roman"/>
      <w:noProof w:val="0"/>
      <w:sz w:val="24"/>
      <w:szCs w:val="24"/>
      <w:lang w:eastAsia="en-US"/>
    </w:rPr>
  </w:style>
  <w:style w:type="character" w:styleId="a7">
    <w:name w:val="Strong"/>
    <w:basedOn w:val="a0"/>
    <w:uiPriority w:val="22"/>
    <w:qFormat/>
    <w:rsid w:val="00EB510C"/>
    <w:rPr>
      <w:b/>
      <w:bCs/>
    </w:rPr>
  </w:style>
  <w:style w:type="table" w:styleId="a8">
    <w:name w:val="Table Grid"/>
    <w:basedOn w:val="a1"/>
    <w:uiPriority w:val="59"/>
    <w:rsid w:val="00160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-q">
    <w:name w:val="num-q"/>
    <w:basedOn w:val="a0"/>
    <w:rsid w:val="00633846"/>
  </w:style>
  <w:style w:type="character" w:customStyle="1" w:styleId="fr-audio">
    <w:name w:val="fr-audio"/>
    <w:basedOn w:val="a0"/>
    <w:rsid w:val="000C7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7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Downloads\&#1575;&#1620;&#1587;&#1604;&#1610;&#1620;&#1577;%20&#1576;&#1575;&#1602;&#1610;%20&#1575;&#1604;&#1605;&#1608;&#1575;&#1583;%20(1)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D5996-3449-46E0-9B0B-8527D00A3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أسلئة باقي المواد (1).dotx</Template>
  <TotalTime>52</TotalTime>
  <Pages>1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/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acer</dc:creator>
  <cp:lastModifiedBy>فاطمة ....</cp:lastModifiedBy>
  <cp:revision>18</cp:revision>
  <cp:lastPrinted>2022-02-28T21:03:00Z</cp:lastPrinted>
  <dcterms:created xsi:type="dcterms:W3CDTF">2022-02-20T20:32:00Z</dcterms:created>
  <dcterms:modified xsi:type="dcterms:W3CDTF">2022-03-09T09:51:00Z</dcterms:modified>
</cp:coreProperties>
</file>