
<file path=[Content_Types].xml><?xml version="1.0" encoding="utf-8"?>
<Types xmlns="http://schemas.openxmlformats.org/package/2006/content-types">
  <Default Extension="jpg_large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Pr="00F7017C" w:rsidRDefault="00C01217">
      <w:pPr>
        <w:rPr>
          <w:sz w:val="28"/>
          <w:szCs w:val="28"/>
          <w:rtl/>
        </w:rPr>
      </w:pPr>
      <w:r w:rsidRPr="00F7017C">
        <w:rPr>
          <w:rFonts w:ascii="Traditional Arabic" w:hAnsi="Traditional Arabic" w:hint="cs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1EDEC" wp14:editId="28512617">
                <wp:simplePos x="0" y="0"/>
                <wp:positionH relativeFrom="column">
                  <wp:posOffset>125730</wp:posOffset>
                </wp:positionH>
                <wp:positionV relativeFrom="paragraph">
                  <wp:posOffset>36830</wp:posOffset>
                </wp:positionV>
                <wp:extent cx="1152525" cy="779780"/>
                <wp:effectExtent l="0" t="0" r="28575" b="20320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7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9D8" w:rsidRPr="00C01217" w:rsidRDefault="001609D8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:rsidR="001609D8" w:rsidRPr="00861C76" w:rsidRDefault="001609D8" w:rsidP="00C01217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25</w:t>
                            </w:r>
                          </w:p>
                          <w:p w:rsidR="001609D8" w:rsidRDefault="001609D8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1EDEC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9.9pt;margin-top:2.9pt;width:90.75pt;height:6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">
                <v:textbox>
                  <w:txbxContent>
                    <w:p w:rsidR="001609D8" w:rsidRPr="00C01217" w:rsidRDefault="001609D8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:rsidR="001609D8" w:rsidRPr="00861C76" w:rsidRDefault="001609D8" w:rsidP="00C01217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25</w:t>
                      </w:r>
                    </w:p>
                    <w:p w:rsidR="001609D8" w:rsidRDefault="001609D8" w:rsidP="00C01217"/>
                  </w:txbxContent>
                </v:textbox>
              </v:shape>
            </w:pict>
          </mc:Fallback>
        </mc:AlternateContent>
      </w:r>
    </w:p>
    <w:p w:rsidR="00C01217" w:rsidRPr="00F7017C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F7017C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D0C14" wp14:editId="16E511BE">
                <wp:simplePos x="0" y="0"/>
                <wp:positionH relativeFrom="column">
                  <wp:posOffset>302260</wp:posOffset>
                </wp:positionH>
                <wp:positionV relativeFrom="paragraph">
                  <wp:posOffset>213360</wp:posOffset>
                </wp:positionV>
                <wp:extent cx="793115" cy="0"/>
                <wp:effectExtent l="0" t="19050" r="2603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F41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23.8pt;margin-top:16.8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I9p&#10;YjLfAAAACAEAAA8AAAAAAAAAAAAAAAAAoQQAAGRycy9kb3ducmV2LnhtbFBLBQYAAAAABAAEAPMA&#10;AACtBQAAAAA=&#10;" strokeweight="2.25pt"/>
            </w:pict>
          </mc:Fallback>
        </mc:AlternateContent>
      </w:r>
      <w:r w:rsidRPr="00F7017C">
        <w:rPr>
          <w:rFonts w:ascii="Traditional Arabic" w:hAnsi="Traditional Arabic"/>
          <w:b/>
          <w:bCs/>
          <w:sz w:val="28"/>
          <w:szCs w:val="28"/>
          <w:u w:val="single"/>
          <w:rtl/>
        </w:rPr>
        <w:t>السؤال الأول :</w:t>
      </w:r>
      <w:r w:rsidRPr="00F7017C">
        <w:rPr>
          <w:rFonts w:ascii="Traditional Arabic" w:hAnsi="Traditional Arabic"/>
          <w:b/>
          <w:bCs/>
          <w:sz w:val="28"/>
          <w:szCs w:val="28"/>
          <w:u w:val="single"/>
          <w:rtl/>
        </w:rPr>
        <w:tab/>
      </w:r>
      <w:r w:rsidRPr="00F7017C">
        <w:rPr>
          <w:rFonts w:ascii="Traditional Arabic" w:hAnsi="Traditional Arabic"/>
          <w:b/>
          <w:bCs/>
          <w:sz w:val="28"/>
          <w:szCs w:val="28"/>
          <w:rtl/>
        </w:rPr>
        <w:tab/>
      </w:r>
      <w:r w:rsidRPr="00F7017C">
        <w:rPr>
          <w:rFonts w:ascii="Traditional Arabic" w:hAnsi="Traditional Arabic"/>
          <w:b/>
          <w:bCs/>
          <w:sz w:val="28"/>
          <w:szCs w:val="28"/>
          <w:u w:val="single"/>
          <w:rtl/>
        </w:rPr>
        <w:t xml:space="preserve">  اختر الاجابة الصحيحة للعبارات الآتية :</w:t>
      </w:r>
    </w:p>
    <w:p w:rsidR="00C01217" w:rsidRDefault="00C01217" w:rsidP="00C01217">
      <w:pPr>
        <w:spacing w:before="100" w:beforeAutospacing="1" w:after="100" w:afterAutospacing="1"/>
        <w:ind w:left="1440" w:firstLine="720"/>
        <w:contextualSpacing/>
        <w:jc w:val="lowKashida"/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F7017C">
        <w:rPr>
          <w:rFonts w:ascii="Traditional Arabic" w:hAnsi="Traditional Arabic"/>
          <w:b/>
          <w:bCs/>
          <w:sz w:val="28"/>
          <w:szCs w:val="28"/>
          <w:u w:val="single"/>
          <w:rtl/>
        </w:rPr>
        <w:t>ثم ظلل الإجابة الصحيحة في ورقة التصحيح الآلي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D00E7B" w:rsidP="00D00E7B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:rsidR="00D00E7B" w:rsidRPr="00F7017C" w:rsidRDefault="00CF6ED3" w:rsidP="009A4D59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من الآتي يعد من خصائص الحزازيات ؟</w:t>
            </w:r>
          </w:p>
        </w:tc>
      </w:tr>
      <w:tr w:rsidR="00C01217" w:rsidRPr="00F7017C" w:rsidTr="00D00E7B">
        <w:trPr>
          <w:jc w:val="center"/>
        </w:trPr>
        <w:tc>
          <w:tcPr>
            <w:tcW w:w="454" w:type="dxa"/>
          </w:tcPr>
          <w:p w:rsidR="00C01217" w:rsidRPr="00F7017C" w:rsidRDefault="00D00E7B" w:rsidP="00D00E7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C01217" w:rsidRPr="00F7017C" w:rsidRDefault="00CF6ED3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الأنسجة الوعائية</w:t>
            </w:r>
          </w:p>
        </w:tc>
        <w:tc>
          <w:tcPr>
            <w:tcW w:w="454" w:type="dxa"/>
          </w:tcPr>
          <w:p w:rsidR="00C01217" w:rsidRPr="00F7017C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C01217" w:rsidRPr="00F7017C" w:rsidRDefault="00CF6ED3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الأزهار </w:t>
            </w:r>
          </w:p>
        </w:tc>
        <w:tc>
          <w:tcPr>
            <w:tcW w:w="454" w:type="dxa"/>
          </w:tcPr>
          <w:p w:rsidR="00C01217" w:rsidRPr="00F7017C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C01217" w:rsidRPr="00F7017C" w:rsidRDefault="00CF6ED3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البذور</w:t>
            </w:r>
          </w:p>
        </w:tc>
        <w:tc>
          <w:tcPr>
            <w:tcW w:w="454" w:type="dxa"/>
          </w:tcPr>
          <w:p w:rsidR="00C01217" w:rsidRPr="00F7017C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C01217" w:rsidRPr="00F7017C" w:rsidRDefault="00CF6ED3" w:rsidP="00D00E7B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أشباه الجذور</w:t>
            </w:r>
          </w:p>
        </w:tc>
      </w:tr>
    </w:tbl>
    <w:p w:rsidR="009A4D59" w:rsidRPr="00F7017C" w:rsidRDefault="009A4D59" w:rsidP="009A4D59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D00E7B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:rsidR="00D00E7B" w:rsidRPr="00F7017C" w:rsidRDefault="0018294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ما النسيج الوعائي الذي ينقل الماء والاملاح المعدنية المذابة من الجذور الى الأوراق ؟</w:t>
            </w:r>
          </w:p>
        </w:tc>
      </w:tr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البشرة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البرنشيمي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لخشب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اللحاء</w:t>
            </w:r>
          </w:p>
        </w:tc>
      </w:tr>
    </w:tbl>
    <w:p w:rsidR="00D00E7B" w:rsidRPr="00F7017C" w:rsidRDefault="00D00E7B" w:rsidP="009A4D59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:rsidR="00D00E7B" w:rsidRPr="00F7017C" w:rsidRDefault="00A16E1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التراكيب الآتية تتوقع أن تجد فيها الجدار الخلوي ؟</w:t>
            </w:r>
          </w:p>
        </w:tc>
      </w:tr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خلية من جلدالأنسان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خلية من شجر البلوط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خلية دم من قطة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خلية كبد من فأر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:rsidR="00D00E7B" w:rsidRPr="00F7017C" w:rsidRDefault="0069242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أعضاء الزهرة الآتية ينتج حبوب اللقاح ؟</w:t>
            </w:r>
          </w:p>
        </w:tc>
      </w:tr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69242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السداة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الكربلة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البتلات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السبلات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:rsidR="00D00E7B" w:rsidRPr="00F7017C" w:rsidRDefault="00532DB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المخلوقات الحية التالية تعتمد على مصادر خارجية للمركبات العضوية ؟</w:t>
            </w:r>
          </w:p>
        </w:tc>
      </w:tr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الذاتية التغذي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532DB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غير الذاتية التغذي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الذاتية التغذي الكيميائية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الذاتية التغذي الضوئية 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:rsidR="005E50DD" w:rsidRPr="00F7017C" w:rsidRDefault="0094438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بناء على نسبة مساحة السطح الى الحجم ماذا تمثل مساحة السطح في الخلية ؟</w:t>
            </w:r>
          </w:p>
        </w:tc>
      </w:tr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النواة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94438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الغشاء البلازمي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الميتوكندريا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السيتوبلازم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:rsidR="00D00E7B" w:rsidRPr="00F7017C" w:rsidRDefault="007039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ما نسبة الطرز الشكلية الناتجة عن تزاوج أرنب أسود ( </w:t>
            </w:r>
            <w:r w:rsidRPr="00F7017C">
              <w:rPr>
                <w:b/>
                <w:bCs/>
                <w:sz w:val="28"/>
                <w:szCs w:val="28"/>
              </w:rPr>
              <w:t>Bb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) مع أرنب أبيض ( </w:t>
            </w:r>
            <w:r w:rsidRPr="00F7017C">
              <w:rPr>
                <w:b/>
                <w:bCs/>
                <w:sz w:val="28"/>
                <w:szCs w:val="28"/>
              </w:rPr>
              <w:t xml:space="preserve">bb 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) ؟</w:t>
            </w:r>
          </w:p>
        </w:tc>
      </w:tr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b/>
                <w:bCs/>
                <w:sz w:val="28"/>
                <w:szCs w:val="28"/>
              </w:rPr>
              <w:t>0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أسود : </w:t>
            </w:r>
            <w:r w:rsidRPr="00F7017C">
              <w:rPr>
                <w:b/>
                <w:bCs/>
                <w:sz w:val="28"/>
                <w:szCs w:val="28"/>
              </w:rPr>
              <w:t>1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أبيض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b/>
                <w:bCs/>
                <w:sz w:val="28"/>
                <w:szCs w:val="28"/>
              </w:rPr>
              <w:t>1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أبيض : </w:t>
            </w:r>
            <w:r w:rsidRPr="00F7017C">
              <w:rPr>
                <w:b/>
                <w:bCs/>
                <w:sz w:val="28"/>
                <w:szCs w:val="28"/>
              </w:rPr>
              <w:t>0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أسود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7039B8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b/>
                <w:bCs/>
                <w:sz w:val="28"/>
                <w:szCs w:val="28"/>
                <w:u w:val="thick"/>
              </w:rPr>
              <w:t>1</w:t>
            </w: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 أسود : </w:t>
            </w:r>
            <w:r w:rsidRPr="00F7017C">
              <w:rPr>
                <w:b/>
                <w:bCs/>
                <w:sz w:val="28"/>
                <w:szCs w:val="28"/>
                <w:u w:val="thick"/>
              </w:rPr>
              <w:t>1</w:t>
            </w: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 أبيض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b/>
                <w:bCs/>
                <w:sz w:val="28"/>
                <w:szCs w:val="28"/>
              </w:rPr>
              <w:t xml:space="preserve">3 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أسود : </w:t>
            </w:r>
            <w:r w:rsidRPr="00F7017C">
              <w:rPr>
                <w:b/>
                <w:bCs/>
                <w:sz w:val="28"/>
                <w:szCs w:val="28"/>
              </w:rPr>
              <w:t>1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أبيض</w:t>
            </w:r>
          </w:p>
        </w:tc>
      </w:tr>
    </w:tbl>
    <w:p w:rsidR="00692F2D" w:rsidRPr="00F7017C" w:rsidRDefault="00692F2D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:rsidR="00D00E7B" w:rsidRPr="00F7017C" w:rsidRDefault="00CA4D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الاختلالات التالية يعد اختلالا وراثيا سائدا ؟</w:t>
            </w:r>
          </w:p>
        </w:tc>
      </w:tr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المهاق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التليف الكيسي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مرض تاي-ساكس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مرض هنتنجتون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:rsidR="00D00E7B" w:rsidRPr="00F7017C" w:rsidRDefault="00675EA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ما وحدات البناء الأساسية لكل من </w:t>
            </w:r>
            <w:r w:rsidRPr="00F7017C">
              <w:rPr>
                <w:b/>
                <w:bCs/>
                <w:sz w:val="28"/>
                <w:szCs w:val="28"/>
              </w:rPr>
              <w:t xml:space="preserve">DNA 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و </w:t>
            </w:r>
            <w:r w:rsidRPr="00F7017C">
              <w:rPr>
                <w:b/>
                <w:bCs/>
                <w:sz w:val="28"/>
                <w:szCs w:val="28"/>
              </w:rPr>
              <w:t xml:space="preserve">RNA 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:rsidR="00D00E7B" w:rsidRPr="00F7017C" w:rsidTr="006C4E21">
        <w:trPr>
          <w:jc w:val="center"/>
        </w:trPr>
        <w:tc>
          <w:tcPr>
            <w:tcW w:w="454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الرايبوز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البيورينات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النيوكليوتيدات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الفوسفور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:rsidR="00D00E7B" w:rsidRPr="00F7017C" w:rsidRDefault="00CF6ED3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أي الآتي </w:t>
            </w: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لا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يشكل جزءا من الخنشار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الرايوزم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البثرة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ورقة الخنشار أو السعفة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CF6ED3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شبه الجذر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:rsidR="00D00E7B" w:rsidRPr="00F7017C" w:rsidRDefault="0018294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المناطق الأتية تحوي خلايا تنقسم باستمرار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القمة النامية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النسيج الوعائي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النسيج الخارجي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النسيج المولد الجانبي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:rsidR="00D00E7B" w:rsidRPr="00F7017C" w:rsidRDefault="00A16E1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مما يلي مادة تقلل من طاقة التنشيط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الأيون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المواد المتفاعلة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المحفز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مادة الانزيم المتفاعلة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:rsidR="00D00E7B" w:rsidRPr="00F7017C" w:rsidRDefault="0069242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مما يأتي يشكل فرقا بين النباتات البذرية اللازهرية والنباتات البذرية الزهرية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وجود الثغور في الجذور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كمية السكر المخزنة في الجذور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69242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وجود القصيبات والأوعية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تركيب الخلايا البرنشيمية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:rsidR="00D00E7B" w:rsidRPr="00F7017C" w:rsidRDefault="00532DB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ما الذي تخزنه الخلايا وتطلقه بوصفه مصدرا رئيسا للطاقة الكيميائية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532DBF" w:rsidP="006C4E21">
            <w:pPr>
              <w:jc w:val="center"/>
              <w:rPr>
                <w:b/>
                <w:bCs/>
                <w:sz w:val="28"/>
                <w:szCs w:val="28"/>
                <w:u w:val="thick"/>
              </w:rPr>
            </w:pPr>
            <w:r w:rsidRPr="00F7017C">
              <w:rPr>
                <w:b/>
                <w:bCs/>
                <w:sz w:val="28"/>
                <w:szCs w:val="28"/>
                <w:u w:val="thick"/>
              </w:rPr>
              <w:t xml:space="preserve">ATP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532DB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F7017C">
              <w:rPr>
                <w:b/>
                <w:bCs/>
                <w:sz w:val="28"/>
                <w:szCs w:val="28"/>
              </w:rPr>
              <w:t>ADP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532DB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F7017C">
              <w:rPr>
                <w:b/>
                <w:bCs/>
                <w:sz w:val="28"/>
                <w:szCs w:val="28"/>
              </w:rPr>
              <w:t>NADP+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532DB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F7017C">
              <w:rPr>
                <w:b/>
                <w:bCs/>
                <w:sz w:val="28"/>
                <w:szCs w:val="28"/>
              </w:rPr>
              <w:t>NADPH</w:t>
            </w:r>
          </w:p>
        </w:tc>
      </w:tr>
    </w:tbl>
    <w:p w:rsidR="00D00E7B" w:rsidRPr="00F7017C" w:rsidRDefault="00D00E7B" w:rsidP="00D00E7B">
      <w:pPr>
        <w:jc w:val="lowKashida"/>
        <w:rPr>
          <w:rFonts w:hint="cs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:rsidR="00D00E7B" w:rsidRPr="00F7017C" w:rsidRDefault="0094438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مما يلي يصف نشاطات الخلية التي تضم النمو الخلوي وانقسام الخلية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الكروماتين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السيتوبلازم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الانقسام المتساوي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94438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دورة الخلية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:rsidR="00D00E7B" w:rsidRPr="00F7017C" w:rsidRDefault="007039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مما يلي لا يسهم في التنوع الوراثي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7039B8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عدد الكروموسومات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العبور الجيني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الانقسام المنصف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7039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التزاوج العشوائي 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:rsidR="00D00E7B" w:rsidRPr="00F7017C" w:rsidRDefault="00CA4D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مما يلي لا يعد من خصائص الشخص المصاب بالتليف الكيسي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اختلال في قنوات أيون الكلور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مشكلات هضمية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فقدان صبغة الجلد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التهاب متكرر في الرئتين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28"/>
          <w:szCs w:val="28"/>
          <w:rtl/>
        </w:rPr>
      </w:pPr>
    </w:p>
    <w:p w:rsidR="00F7017C" w:rsidRPr="00F7017C" w:rsidRDefault="00F7017C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18</w:t>
            </w:r>
          </w:p>
        </w:tc>
        <w:tc>
          <w:tcPr>
            <w:tcW w:w="9754" w:type="dxa"/>
            <w:gridSpan w:val="7"/>
          </w:tcPr>
          <w:p w:rsidR="00D00E7B" w:rsidRPr="00F7017C" w:rsidRDefault="00675EA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اذا كانت قطعة من </w:t>
            </w:r>
            <w:r w:rsidRPr="00F7017C">
              <w:rPr>
                <w:b/>
                <w:bCs/>
                <w:sz w:val="28"/>
                <w:szCs w:val="28"/>
              </w:rPr>
              <w:t xml:space="preserve"> DNA 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تحوي </w:t>
            </w:r>
            <w:r w:rsidRPr="00F7017C">
              <w:rPr>
                <w:b/>
                <w:bCs/>
                <w:sz w:val="28"/>
                <w:szCs w:val="28"/>
              </w:rPr>
              <w:t xml:space="preserve">27 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% ثايمين فما نسبة السايتوسين فيها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b/>
                <w:bCs/>
                <w:sz w:val="28"/>
                <w:szCs w:val="28"/>
                <w:u w:val="thick"/>
              </w:rPr>
              <w:t xml:space="preserve">23 </w:t>
            </w: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%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b/>
                <w:bCs/>
                <w:sz w:val="28"/>
                <w:szCs w:val="28"/>
              </w:rPr>
              <w:t>27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%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b/>
                <w:bCs/>
                <w:sz w:val="28"/>
                <w:szCs w:val="28"/>
              </w:rPr>
              <w:t>46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%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b/>
                <w:bCs/>
                <w:sz w:val="28"/>
                <w:szCs w:val="28"/>
              </w:rPr>
              <w:t xml:space="preserve">54 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:rsidR="00D00E7B" w:rsidRPr="00F7017C" w:rsidRDefault="00CF6ED3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التراكيب الآتية يحوي تجمعا من محافظ الأبواغ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CF6ED3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الكيس البوغي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السعفة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الساق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النصل</w:t>
            </w:r>
          </w:p>
        </w:tc>
      </w:tr>
    </w:tbl>
    <w:p w:rsidR="0018294E" w:rsidRPr="00F7017C" w:rsidRDefault="0018294E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:rsidR="00D00E7B" w:rsidRPr="00F7017C" w:rsidRDefault="0018294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الخلايا التالية تقوم بعملية البناء الضوئي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الخلايا الكولنشيمية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الخلايا البرنشيمية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الخلايا الاسكلرنشيمية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الشعيرات الجذرية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:rsidR="00D00E7B" w:rsidRPr="00F7017C" w:rsidRDefault="00A16E1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ما الذي يربط الأحماض الأمينية بعضها مع بعض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A16E17" w:rsidP="0094438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الروابط </w:t>
            </w:r>
            <w:r w:rsidR="00944384" w:rsidRPr="00F7017C">
              <w:rPr>
                <w:rFonts w:hint="cs"/>
                <w:b/>
                <w:bCs/>
                <w:sz w:val="28"/>
                <w:szCs w:val="28"/>
                <w:rtl/>
              </w:rPr>
              <w:t>الايونية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الروابط الهيدروجينية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قوى فان درفال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A16E17" w:rsidP="00944384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الروابط </w:t>
            </w:r>
            <w:r w:rsidR="00944384"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الببتيدية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:rsidR="00D00E7B" w:rsidRPr="00F7017C" w:rsidRDefault="00532DB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مما يلي يمثل الغشاء الداخلي للبلاستيدة الخضراء المنظم في صورة أكياس غشائية مسطحة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8E62E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الثايلاكويد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8E62E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الميتوكندريا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8E62E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الكيس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8E62E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الحشوة 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:rsidR="00D00E7B" w:rsidRPr="00F7017C" w:rsidRDefault="0094438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يتداخل دواء السرطان فينبلاستين مع عملية بناء الأنيبيبات الدقيقة في عملية الانقسام المتساوي لذلك فهو يعيق: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94438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تكوين الخيوط المغزلية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تضاعف </w:t>
            </w:r>
            <w:r w:rsidRPr="00F7017C">
              <w:rPr>
                <w:b/>
                <w:bCs/>
                <w:sz w:val="28"/>
                <w:szCs w:val="28"/>
              </w:rPr>
              <w:t>DNA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بناء الكربوهيدرات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94438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اختفاء الغلاف النووي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:rsidR="00D00E7B" w:rsidRPr="00F7017C" w:rsidRDefault="00CA4D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ما الذي يحدد الجنس في الانسان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التفوق الجيني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السيادة المشتركة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u w:val="thick"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الكروموسومان </w:t>
            </w:r>
            <w:r w:rsidRPr="00F7017C">
              <w:rPr>
                <w:b/>
                <w:bCs/>
                <w:sz w:val="28"/>
                <w:szCs w:val="28"/>
                <w:u w:val="thick"/>
              </w:rPr>
              <w:t>Y</w:t>
            </w: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و</w:t>
            </w:r>
            <w:r w:rsidRPr="00F7017C">
              <w:rPr>
                <w:b/>
                <w:bCs/>
                <w:sz w:val="28"/>
                <w:szCs w:val="28"/>
                <w:u w:val="thick"/>
              </w:rPr>
              <w:t>X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الكروموسوم</w:t>
            </w:r>
            <w:r w:rsidRPr="00F7017C">
              <w:rPr>
                <w:b/>
                <w:bCs/>
                <w:sz w:val="28"/>
                <w:szCs w:val="28"/>
              </w:rPr>
              <w:t>21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:rsidR="00D00E7B" w:rsidRPr="00F7017C" w:rsidRDefault="00675EA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بم يبدأ بناء سلسلة </w:t>
            </w:r>
            <w:r w:rsidRPr="00F7017C">
              <w:rPr>
                <w:b/>
                <w:bCs/>
                <w:sz w:val="28"/>
                <w:szCs w:val="28"/>
              </w:rPr>
              <w:t xml:space="preserve"> DNA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الجديد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b/>
                <w:bCs/>
                <w:sz w:val="28"/>
                <w:szCs w:val="28"/>
              </w:rPr>
              <w:t xml:space="preserve">RNA 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بادئ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084875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b/>
                <w:bCs/>
                <w:sz w:val="28"/>
                <w:szCs w:val="28"/>
              </w:rPr>
              <w:t xml:space="preserve">RNA 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الرسول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B3284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b/>
                <w:bCs/>
                <w:sz w:val="28"/>
                <w:szCs w:val="28"/>
              </w:rPr>
              <w:t xml:space="preserve">RNA 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الناقل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B3284C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وحدة نيوكليوتيد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:rsidR="00D00E7B" w:rsidRPr="00F7017C" w:rsidRDefault="0069242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أفضل وصف لانتاج حبوب اللقاح في أزهار تلقحها الرياح هو :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كمية قليلة من حبوب اللقاح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حبوب اللقاح أكبر حجما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69242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كمية أكبر من حبوب اللقاح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6924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كمية أكبر من الرحيق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:rsidR="00D00E7B" w:rsidRPr="00F7017C" w:rsidRDefault="00F7017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ما الملقح الأساسي للمخروطيات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الطيور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الرياح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الماء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الحشرات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754" w:type="dxa"/>
            <w:gridSpan w:val="7"/>
          </w:tcPr>
          <w:p w:rsidR="00D00E7B" w:rsidRPr="00F7017C" w:rsidRDefault="00CF6ED3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الأتي يضم النباتات التي لها أوراق ابرية أو حرشفية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نباتات النيتوفايت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النباتات الزهرية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CF6ED3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النباتات المخروطية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CF6ED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النباتات السيكادية 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29</w:t>
            </w:r>
          </w:p>
        </w:tc>
        <w:tc>
          <w:tcPr>
            <w:tcW w:w="9754" w:type="dxa"/>
            <w:gridSpan w:val="7"/>
          </w:tcPr>
          <w:p w:rsidR="00D00E7B" w:rsidRPr="00F7017C" w:rsidRDefault="0018294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مما يأتي له دور في نقل الجبريلينات عبر النبات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الكامبيوم الفليني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الخلايا الحارسة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النسيج الوعائي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القمة النامية 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:rsidR="00D00E7B" w:rsidRPr="00F7017C" w:rsidRDefault="00A16E1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ما المادة التي لا تعد جزءا من النيوكليوتيدات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الفوسفات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القاعدة النيتروجينية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السكر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الماء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:rsidR="00D00E7B" w:rsidRPr="00F7017C" w:rsidRDefault="008E62E4" w:rsidP="008125F3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ما العضية التي يوضحها الشكل الذي أمامك :                           </w:t>
            </w:r>
            <w:r w:rsidRPr="00F7017C">
              <w:rPr>
                <w:b/>
                <w:bCs/>
                <w:sz w:val="28"/>
                <w:szCs w:val="28"/>
                <w:rtl/>
                <w:lang w:eastAsia="en-US"/>
              </w:rPr>
              <w:drawing>
                <wp:inline distT="0" distB="0" distL="0" distR="0">
                  <wp:extent cx="962025" cy="371475"/>
                  <wp:effectExtent l="0" t="0" r="9525" b="9525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الميتوكندريا.jpg_large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" t="30126" r="83259" b="56083"/>
                          <a:stretch/>
                        </pic:blipFill>
                        <pic:spPr bwMode="auto">
                          <a:xfrm>
                            <a:off x="0" y="0"/>
                            <a:ext cx="96202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جهاز جولجي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8125F3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الميتوكندريا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النواة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الشبكة الاندوبلازمية</w:t>
            </w:r>
          </w:p>
        </w:tc>
      </w:tr>
    </w:tbl>
    <w:p w:rsidR="008125F3" w:rsidRPr="00F7017C" w:rsidRDefault="008125F3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754" w:type="dxa"/>
            <w:gridSpan w:val="7"/>
          </w:tcPr>
          <w:p w:rsidR="00D00E7B" w:rsidRPr="00F7017C" w:rsidRDefault="0094438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العملية التي ينتج عنها تساقط أوراق الأشجار في فصل الخريف هي :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8949D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موت الخلية المبرمج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التغير في المادة الوراثية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انفصال الخلاياالجذعية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انقسام السيتوبلازم</w:t>
            </w:r>
          </w:p>
        </w:tc>
      </w:tr>
    </w:tbl>
    <w:p w:rsidR="00692F2D" w:rsidRPr="00F7017C" w:rsidRDefault="00692F2D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9754" w:type="dxa"/>
            <w:gridSpan w:val="7"/>
          </w:tcPr>
          <w:p w:rsidR="00D00E7B" w:rsidRPr="00F7017C" w:rsidRDefault="00CA4D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الجمل التالية غيرر صحيحة فيما يخص القطع الطرفية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توجد في نهايات الكروموسومات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تتكون من </w:t>
            </w:r>
            <w:r w:rsidRPr="00F7017C">
              <w:rPr>
                <w:b/>
                <w:bCs/>
                <w:sz w:val="28"/>
                <w:szCs w:val="28"/>
                <w:u w:val="thick"/>
              </w:rPr>
              <w:t>DNA</w:t>
            </w: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 وسكريات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تحمي الكروموسومات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CA4D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لها دور في الهرم والشيخوخة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9754" w:type="dxa"/>
            <w:gridSpan w:val="7"/>
          </w:tcPr>
          <w:p w:rsidR="00D00E7B" w:rsidRPr="00F7017C" w:rsidRDefault="00F7017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المصطلحات الآتية يصف أزهار ذوات الفلقة الواحدة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أربع سبلات , أربع بتلات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F7017C" w:rsidP="00F7017C">
            <w:pPr>
              <w:tabs>
                <w:tab w:val="left" w:pos="29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خمس سبلات ,      عشر بتلات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اثنتا عشر سبلة ,اثنتا عشر بتلة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أربع سبلات , ثماني بتلات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9754" w:type="dxa"/>
            <w:gridSpan w:val="7"/>
          </w:tcPr>
          <w:p w:rsidR="00D00E7B" w:rsidRPr="00F7017C" w:rsidRDefault="00F7017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ما الفترة غير النشطة للبذرة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تعاقب الأجيال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الكمون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الاخصاب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طول الفترة الضوئية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9754" w:type="dxa"/>
            <w:gridSpan w:val="7"/>
          </w:tcPr>
          <w:p w:rsidR="00D00E7B" w:rsidRPr="00F7017C" w:rsidRDefault="0002352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مما يلي يرتبط بتنظيم الجين في الخلايا البدائية النوى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023524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السلسلة الثنائية لـ </w:t>
            </w:r>
            <w:r w:rsidRPr="00F7017C">
              <w:rPr>
                <w:b/>
                <w:bCs/>
                <w:sz w:val="28"/>
                <w:szCs w:val="28"/>
              </w:rPr>
              <w:t>DNA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البروتينات المثبطة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023524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تداخل </w:t>
            </w:r>
            <w:r w:rsidRPr="00F7017C">
              <w:rPr>
                <w:b/>
                <w:bCs/>
                <w:sz w:val="28"/>
                <w:szCs w:val="28"/>
              </w:rPr>
              <w:t>RNA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02352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عامل النسخ 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9754" w:type="dxa"/>
            <w:gridSpan w:val="7"/>
          </w:tcPr>
          <w:p w:rsidR="00D00E7B" w:rsidRPr="00F7017C" w:rsidRDefault="0018294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تركيب في النباتات اللاوعائية تساعد على امتصاص المواد المغذية من التربة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البلاستيدات الخضراء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الصمغ النباتي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أشباه الجذور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الطور البوغي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9754" w:type="dxa"/>
            <w:gridSpan w:val="7"/>
          </w:tcPr>
          <w:p w:rsidR="00D00E7B" w:rsidRPr="00F7017C" w:rsidRDefault="00A16E1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ما أهمية الخلايا الاسكلرنشيمية في النباتات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تبادل الغازات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تخزين الغذاء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A16E17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الدعامة 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39</w:t>
            </w:r>
          </w:p>
        </w:tc>
        <w:tc>
          <w:tcPr>
            <w:tcW w:w="9754" w:type="dxa"/>
            <w:gridSpan w:val="7"/>
          </w:tcPr>
          <w:p w:rsidR="00D00E7B" w:rsidRPr="00F7017C" w:rsidRDefault="00532DB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ما الذي يسهم في النفاذية الاختيارية للغشاء الخلوي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532DB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البروتينات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الكربوهيدرات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الأيونات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532DB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الأملاح المعدنية 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9754" w:type="dxa"/>
            <w:gridSpan w:val="7"/>
          </w:tcPr>
          <w:p w:rsidR="00D00E7B" w:rsidRPr="00F7017C" w:rsidRDefault="008125F3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مما يلي لا يعد من مراحل التنفس الخلوي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التحلل السكري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حلقة كربس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سلسلة نقل الألكترون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8125F3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تخمر حمض اللاكتيك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9754" w:type="dxa"/>
            <w:gridSpan w:val="7"/>
          </w:tcPr>
          <w:p w:rsidR="00D00E7B" w:rsidRPr="00F7017C" w:rsidRDefault="008949D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أي مراحل الانقسام المتساوي تظهر في الشكل :      </w:t>
            </w:r>
          </w:p>
          <w:p w:rsidR="008949DD" w:rsidRPr="00F7017C" w:rsidRDefault="008949DD" w:rsidP="008949D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F7017C">
              <w:rPr>
                <w:b/>
                <w:bCs/>
                <w:sz w:val="28"/>
                <w:szCs w:val="28"/>
                <w:rtl/>
                <w:lang w:eastAsia="en-US"/>
              </w:rPr>
              <w:drawing>
                <wp:inline distT="0" distB="0" distL="0" distR="0">
                  <wp:extent cx="1400175" cy="800100"/>
                  <wp:effectExtent l="0" t="0" r="9525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انفصالي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8949DD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الطور الانفصالي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الطور الاستوائي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الطور البيني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الطور النهائي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9754" w:type="dxa"/>
            <w:gridSpan w:val="7"/>
          </w:tcPr>
          <w:p w:rsidR="00D00E7B" w:rsidRPr="00F7017C" w:rsidRDefault="00675EA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ما الطراز الكروموسومي لشخص مصاب بمتلازمة كلينفلتر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F7017C">
              <w:rPr>
                <w:b/>
                <w:bCs/>
                <w:sz w:val="28"/>
                <w:szCs w:val="28"/>
              </w:rPr>
              <w:t>OY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F7017C">
              <w:rPr>
                <w:b/>
                <w:bCs/>
                <w:sz w:val="28"/>
                <w:szCs w:val="28"/>
              </w:rPr>
              <w:t>XO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u w:val="thick"/>
              </w:rPr>
            </w:pPr>
            <w:r w:rsidRPr="00F7017C">
              <w:rPr>
                <w:b/>
                <w:bCs/>
                <w:sz w:val="28"/>
                <w:szCs w:val="28"/>
                <w:u w:val="thick"/>
              </w:rPr>
              <w:t>XXY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F7017C">
              <w:rPr>
                <w:b/>
                <w:bCs/>
                <w:sz w:val="28"/>
                <w:szCs w:val="28"/>
              </w:rPr>
              <w:t>XYY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9754" w:type="dxa"/>
            <w:gridSpan w:val="7"/>
          </w:tcPr>
          <w:p w:rsidR="00D00E7B" w:rsidRPr="00F7017C" w:rsidRDefault="00F7017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التراكيب الآتية تنمو منها حبة اللقاح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البويضة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الجنين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الاندوسبيرم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البوغ الضغير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44</w:t>
            </w:r>
          </w:p>
        </w:tc>
        <w:tc>
          <w:tcPr>
            <w:tcW w:w="9754" w:type="dxa"/>
            <w:gridSpan w:val="7"/>
          </w:tcPr>
          <w:p w:rsidR="00D00E7B" w:rsidRPr="00F7017C" w:rsidRDefault="0002352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أين توجد أجسام </w:t>
            </w:r>
            <w:r w:rsidRPr="00F7017C">
              <w:rPr>
                <w:b/>
                <w:bCs/>
                <w:sz w:val="28"/>
                <w:szCs w:val="28"/>
              </w:rPr>
              <w:t xml:space="preserve">Baar 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02352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الخلايا الجسمية الأنثوية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الخلايا الجنسية الأنثوية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الخلايا الجسمية الذكرية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الخلايا الجنسية  الذكرية 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9754" w:type="dxa"/>
            <w:gridSpan w:val="7"/>
          </w:tcPr>
          <w:p w:rsidR="00D00E7B" w:rsidRPr="00F7017C" w:rsidRDefault="0002352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قطعة من </w:t>
            </w:r>
            <w:r w:rsidRPr="00F7017C">
              <w:rPr>
                <w:b/>
                <w:bCs/>
                <w:sz w:val="28"/>
                <w:szCs w:val="28"/>
              </w:rPr>
              <w:t xml:space="preserve">DNA 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تحمل التسلسل التالي :</w:t>
            </w:r>
            <w:r w:rsidRPr="00F7017C">
              <w:rPr>
                <w:b/>
                <w:bCs/>
                <w:sz w:val="28"/>
                <w:szCs w:val="28"/>
              </w:rPr>
              <w:t>CCCCGAATT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افترض أن طفرة حدثت في هذه القطعة فأصبح التسلسل الجديد هو : </w:t>
            </w:r>
            <w:r w:rsidRPr="00F7017C">
              <w:rPr>
                <w:b/>
                <w:bCs/>
                <w:sz w:val="28"/>
                <w:szCs w:val="28"/>
              </w:rPr>
              <w:t>CCTCGAATT</w:t>
            </w: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 . فما المصطلح الذي يصف هذه الطفرة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طفرة كروموسومية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02352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طفرة حذف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023524" w:rsidP="0002352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طفرة تضاعف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023524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طفرة استبدال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9754" w:type="dxa"/>
            <w:gridSpan w:val="7"/>
          </w:tcPr>
          <w:p w:rsidR="00D00E7B" w:rsidRPr="00F7017C" w:rsidRDefault="0018294E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افترض ان خلية من ورقة الخنشار تحوي24 كروموسوما فكم تتوقع أن يكون عدد الكروموسومات في الابواغ؟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12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18294E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48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47</w:t>
            </w:r>
          </w:p>
        </w:tc>
        <w:tc>
          <w:tcPr>
            <w:tcW w:w="9754" w:type="dxa"/>
            <w:gridSpan w:val="7"/>
          </w:tcPr>
          <w:p w:rsidR="00D00E7B" w:rsidRPr="00F7017C" w:rsidRDefault="008125F3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المركبات التي تحوي الكربون يتم انتاجها خلال عملية التحلل السكري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8125F3" w:rsidP="006C4E21">
            <w:pPr>
              <w:jc w:val="center"/>
              <w:rPr>
                <w:b/>
                <w:bCs/>
                <w:sz w:val="28"/>
                <w:szCs w:val="28"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أستيل </w:t>
            </w:r>
            <w:r w:rsidRPr="00F7017C">
              <w:rPr>
                <w:b/>
                <w:bCs/>
                <w:sz w:val="28"/>
                <w:szCs w:val="28"/>
              </w:rPr>
              <w:t>CoA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الجلوكوز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8125F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حمض اللاكتيك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8125F3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البيروفيت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28"/>
          <w:szCs w:val="28"/>
          <w:rtl/>
        </w:rPr>
      </w:pPr>
    </w:p>
    <w:p w:rsidR="00A00515" w:rsidRDefault="00A00515" w:rsidP="00D00E7B">
      <w:pPr>
        <w:jc w:val="lowKashida"/>
        <w:rPr>
          <w:b/>
          <w:bCs/>
          <w:sz w:val="28"/>
          <w:szCs w:val="28"/>
          <w:rtl/>
        </w:rPr>
      </w:pPr>
    </w:p>
    <w:p w:rsidR="00A00515" w:rsidRDefault="00A00515" w:rsidP="00D00E7B">
      <w:pPr>
        <w:jc w:val="lowKashida"/>
        <w:rPr>
          <w:b/>
          <w:bCs/>
          <w:sz w:val="28"/>
          <w:szCs w:val="28"/>
          <w:rtl/>
        </w:rPr>
      </w:pPr>
    </w:p>
    <w:p w:rsidR="00A00515" w:rsidRPr="00F7017C" w:rsidRDefault="00A00515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48</w:t>
            </w:r>
          </w:p>
        </w:tc>
        <w:tc>
          <w:tcPr>
            <w:tcW w:w="9754" w:type="dxa"/>
            <w:gridSpan w:val="7"/>
          </w:tcPr>
          <w:p w:rsidR="00D00E7B" w:rsidRPr="00F7017C" w:rsidRDefault="008949D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مما يلي يعد أكثر الأسباب احتمالا لسرطان الرئة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8949DD" w:rsidP="00A00515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التعرض </w:t>
            </w:r>
            <w:r w:rsidR="00A00515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لجزيئات </w:t>
            </w: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الاسبست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التعرض للابواغ الفطرية 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التعرض للاشعة تحت الحمراء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8949D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التعرض للاشعة الفوق البنفسجية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49</w:t>
            </w:r>
          </w:p>
        </w:tc>
        <w:tc>
          <w:tcPr>
            <w:tcW w:w="9754" w:type="dxa"/>
            <w:gridSpan w:val="7"/>
          </w:tcPr>
          <w:p w:rsidR="00D00E7B" w:rsidRPr="00F7017C" w:rsidRDefault="00675EAF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مما يلي يصف عملية انقسام السيتوبلازم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تتضاعف الكروموسومات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تتحلل الشبكة المغزلية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تختفي النوية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675EAF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 xml:space="preserve">تتخصر الخلية </w:t>
            </w:r>
          </w:p>
        </w:tc>
      </w:tr>
    </w:tbl>
    <w:p w:rsidR="00D00E7B" w:rsidRPr="00F7017C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50</w:t>
            </w:r>
          </w:p>
        </w:tc>
        <w:tc>
          <w:tcPr>
            <w:tcW w:w="9754" w:type="dxa"/>
            <w:gridSpan w:val="7"/>
          </w:tcPr>
          <w:p w:rsidR="00D00E7B" w:rsidRPr="00F7017C" w:rsidRDefault="00F7017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أي من الآتي لا يعد جزءا من البذرة ؟</w:t>
            </w:r>
          </w:p>
        </w:tc>
      </w:tr>
      <w:tr w:rsidR="00D00E7B" w:rsidRPr="00F7017C" w:rsidTr="00692F2D">
        <w:trPr>
          <w:jc w:val="center"/>
        </w:trPr>
        <w:tc>
          <w:tcPr>
            <w:tcW w:w="536" w:type="dxa"/>
          </w:tcPr>
          <w:p w:rsidR="00D00E7B" w:rsidRPr="00F7017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الفلقة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u w:val="thick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u w:val="thick"/>
                <w:rtl/>
              </w:rPr>
              <w:t>حبة اللقاح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الجنين</w:t>
            </w:r>
          </w:p>
        </w:tc>
        <w:tc>
          <w:tcPr>
            <w:tcW w:w="454" w:type="dxa"/>
          </w:tcPr>
          <w:p w:rsidR="00D00E7B" w:rsidRPr="00F7017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:rsidR="00D00E7B" w:rsidRPr="00F7017C" w:rsidRDefault="00F7017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hint="cs"/>
                <w:b/>
                <w:bCs/>
                <w:sz w:val="28"/>
                <w:szCs w:val="28"/>
                <w:rtl/>
              </w:rPr>
              <w:t>الاندوسبيرم</w:t>
            </w:r>
          </w:p>
        </w:tc>
      </w:tr>
    </w:tbl>
    <w:p w:rsidR="009A4D59" w:rsidRDefault="00A00515" w:rsidP="009A4D59">
      <w:pPr>
        <w:jc w:val="lowKashida"/>
        <w:rPr>
          <w:b/>
          <w:bCs/>
          <w:sz w:val="28"/>
          <w:szCs w:val="28"/>
          <w:rtl/>
        </w:rPr>
      </w:pPr>
      <w:r w:rsidRPr="00F7017C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270510</wp:posOffset>
                </wp:positionV>
                <wp:extent cx="1052195" cy="753745"/>
                <wp:effectExtent l="0" t="0" r="14605" b="2730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9D8" w:rsidRDefault="001609D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1609D8" w:rsidRDefault="001609D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1609D8" w:rsidRPr="00CC23D9" w:rsidRDefault="001609D8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27" type="#_x0000_t202" style="position:absolute;left:0;text-align:left;margin-left:-1.85pt;margin-top:21.3pt;width:82.85pt;height:5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9AQA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">
                <v:textbox>
                  <w:txbxContent>
                    <w:p w:rsidR="001609D8" w:rsidRDefault="001609D8" w:rsidP="00CC23D9">
                      <w:pPr>
                        <w:rPr>
                          <w:rtl/>
                        </w:rPr>
                      </w:pPr>
                    </w:p>
                    <w:p w:rsidR="001609D8" w:rsidRDefault="001609D8" w:rsidP="00CC23D9">
                      <w:pPr>
                        <w:rPr>
                          <w:rtl/>
                        </w:rPr>
                      </w:pPr>
                    </w:p>
                    <w:p w:rsidR="001609D8" w:rsidRPr="00CC23D9" w:rsidRDefault="001609D8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00515" w:rsidRPr="00F7017C" w:rsidRDefault="00A00515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,,,,,,,,,,,,,,,,,,,,,,,,,,,,,,,,,,,,,,,,,,,,,,,,,,,,,,,,,,,,,,,,,,,,,,,,,,,,,,,,,,,,,,,,,,,,,,,,,,,,,</w:t>
      </w:r>
    </w:p>
    <w:p w:rsidR="00CC23D9" w:rsidRPr="00F7017C" w:rsidRDefault="00A00515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  <w:r w:rsidRPr="00F7017C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179705</wp:posOffset>
                </wp:positionV>
                <wp:extent cx="698500" cy="0"/>
                <wp:effectExtent l="0" t="0" r="25400" b="19050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165A0" id="رابط كسهم مستقيم 11" o:spid="_x0000_s1026" type="#_x0000_t32" style="position:absolute;left:0;text-align:left;margin-left:11.15pt;margin-top:14.15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" strokeweight="1.5pt"/>
            </w:pict>
          </mc:Fallback>
        </mc:AlternateContent>
      </w:r>
      <w:r w:rsidR="00CC23D9" w:rsidRPr="00F7017C">
        <w:rPr>
          <w:rFonts w:ascii="Traditional Arabic" w:hAnsi="Traditional Arabic"/>
          <w:b/>
          <w:bCs/>
          <w:sz w:val="28"/>
          <w:szCs w:val="28"/>
          <w:u w:val="single"/>
          <w:rtl/>
        </w:rPr>
        <w:t>السؤال الثاني :</w:t>
      </w:r>
      <w:r w:rsidR="00CC23D9" w:rsidRPr="00F7017C">
        <w:rPr>
          <w:rFonts w:ascii="Traditional Arabic" w:hAnsi="Traditional Arabic" w:hint="cs"/>
          <w:b/>
          <w:bCs/>
          <w:sz w:val="28"/>
          <w:szCs w:val="28"/>
          <w:rtl/>
        </w:rPr>
        <w:t>اختر (أ) إذا كانت العبارة صحيحة و اختر (ب) إذا كانت العبارة خاطئة.</w:t>
      </w:r>
    </w:p>
    <w:p w:rsidR="00CC23D9" w:rsidRPr="00F7017C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  <w:r w:rsidRPr="00F7017C">
        <w:rPr>
          <w:rFonts w:ascii="Traditional Arabic" w:hAnsi="Traditional Arabic" w:hint="cs"/>
          <w:b/>
          <w:bCs/>
          <w:sz w:val="28"/>
          <w:szCs w:val="28"/>
          <w:rtl/>
        </w:rPr>
        <w:t>ثم ظلل في ورقة التصحيح الآلي (أ) إذا كانت العبارة صحيحة و (ب)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F7017C" w:rsidTr="0018294E">
        <w:trPr>
          <w:jc w:val="center"/>
        </w:trPr>
        <w:tc>
          <w:tcPr>
            <w:tcW w:w="624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7088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588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أ- العبارة صحيحة</w:t>
            </w:r>
          </w:p>
        </w:tc>
        <w:tc>
          <w:tcPr>
            <w:tcW w:w="1588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ب- العبارة خاطئة</w:t>
            </w:r>
          </w:p>
        </w:tc>
      </w:tr>
      <w:tr w:rsidR="00CC23D9" w:rsidRPr="00F7017C" w:rsidTr="0018294E">
        <w:trPr>
          <w:jc w:val="center"/>
        </w:trPr>
        <w:tc>
          <w:tcPr>
            <w:tcW w:w="624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51</w:t>
            </w:r>
          </w:p>
        </w:tc>
        <w:tc>
          <w:tcPr>
            <w:tcW w:w="7088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استعمل الماعز المعدل وراثيا لانتاج بروتين يسمى الثرومبين لمنع تخثر دم الانسان اثناء العمليات الجراحية.</w:t>
            </w:r>
            <w:bookmarkStart w:id="0" w:name="_GoBack"/>
            <w:bookmarkEnd w:id="0"/>
          </w:p>
        </w:tc>
        <w:tc>
          <w:tcPr>
            <w:tcW w:w="1588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F7017C" w:rsidTr="0018294E">
        <w:trPr>
          <w:jc w:val="center"/>
        </w:trPr>
        <w:tc>
          <w:tcPr>
            <w:tcW w:w="624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52</w:t>
            </w:r>
          </w:p>
        </w:tc>
        <w:tc>
          <w:tcPr>
            <w:tcW w:w="7088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عند حدوث الطفرة في الخلايا الجنسية تنتقل هذه الطفرات الى الأبناء.</w:t>
            </w:r>
          </w:p>
        </w:tc>
        <w:tc>
          <w:tcPr>
            <w:tcW w:w="1588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F7017C" w:rsidTr="0018294E">
        <w:trPr>
          <w:jc w:val="center"/>
        </w:trPr>
        <w:tc>
          <w:tcPr>
            <w:tcW w:w="624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53</w:t>
            </w:r>
          </w:p>
        </w:tc>
        <w:tc>
          <w:tcPr>
            <w:tcW w:w="7088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في عملية الترجمة يتم التخلص من الانترونات ( المناطق غير المشفرة ) .</w:t>
            </w:r>
          </w:p>
        </w:tc>
        <w:tc>
          <w:tcPr>
            <w:tcW w:w="1588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R="00CC23D9" w:rsidRPr="00F7017C" w:rsidTr="0018294E">
        <w:trPr>
          <w:jc w:val="center"/>
        </w:trPr>
        <w:tc>
          <w:tcPr>
            <w:tcW w:w="624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54</w:t>
            </w:r>
          </w:p>
        </w:tc>
        <w:tc>
          <w:tcPr>
            <w:tcW w:w="7088" w:type="dxa"/>
          </w:tcPr>
          <w:p w:rsidR="00CC23D9" w:rsidRPr="00A00515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الانزيم المسؤول عن فك الالتواء وفصل جزئ </w:t>
            </w:r>
            <w:r>
              <w:rPr>
                <w:rFonts w:ascii="Traditional Arabic" w:eastAsia="Calibri" w:hAnsi="Traditional Arabic"/>
                <w:sz w:val="28"/>
                <w:szCs w:val="28"/>
              </w:rPr>
              <w:t xml:space="preserve">DNA </w:t>
            </w:r>
            <w:r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 المزدوج هو انزيم هيليكيز .</w:t>
            </w:r>
          </w:p>
        </w:tc>
        <w:tc>
          <w:tcPr>
            <w:tcW w:w="1588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F7017C" w:rsidTr="0018294E">
        <w:trPr>
          <w:jc w:val="center"/>
        </w:trPr>
        <w:tc>
          <w:tcPr>
            <w:tcW w:w="624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F7017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5</w:t>
            </w:r>
            <w:r w:rsidR="00A00515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088" w:type="dxa"/>
          </w:tcPr>
          <w:p w:rsidR="00CC23D9" w:rsidRPr="00AA5F70" w:rsidRDefault="00AA5F70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اجرى العالم أفري أول تجربة رئيسة أدت الى اكتشاف </w:t>
            </w:r>
            <w:r>
              <w:rPr>
                <w:rFonts w:ascii="Traditional Arabic" w:eastAsia="Calibri" w:hAnsi="Traditional Arabic"/>
                <w:sz w:val="28"/>
                <w:szCs w:val="28"/>
              </w:rPr>
              <w:t xml:space="preserve">DNA </w:t>
            </w:r>
            <w:r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 بوصفة مادة وراثية.</w:t>
            </w:r>
          </w:p>
        </w:tc>
        <w:tc>
          <w:tcPr>
            <w:tcW w:w="1588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R="00CC23D9" w:rsidRPr="00F7017C" w:rsidTr="0018294E">
        <w:trPr>
          <w:jc w:val="center"/>
        </w:trPr>
        <w:tc>
          <w:tcPr>
            <w:tcW w:w="624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56</w:t>
            </w:r>
          </w:p>
        </w:tc>
        <w:tc>
          <w:tcPr>
            <w:tcW w:w="7088" w:type="dxa"/>
          </w:tcPr>
          <w:p w:rsidR="00CC23D9" w:rsidRPr="00F7017C" w:rsidRDefault="00B25EB9" w:rsidP="00B25EB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B25EB9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سلسلة </w:t>
            </w:r>
            <w:r w:rsidRPr="00B25EB9">
              <w:rPr>
                <w:rFonts w:ascii="Traditional Arabic" w:eastAsia="Calibri" w:hAnsi="Traditional Arabic"/>
                <w:sz w:val="28"/>
                <w:szCs w:val="28"/>
              </w:rPr>
              <w:t xml:space="preserve">DNA </w:t>
            </w:r>
            <w:r w:rsidRPr="00B25EB9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 </w:t>
            </w:r>
            <w:r w:rsidRPr="00B25EB9">
              <w:rPr>
                <w:rFonts w:ascii="Traditional Arabic" w:eastAsia="Calibri" w:hAnsi="Traditional Arabic"/>
                <w:sz w:val="28"/>
                <w:szCs w:val="28"/>
              </w:rPr>
              <w:t xml:space="preserve">5AACGCAT3 </w:t>
            </w:r>
            <w:r w:rsidRPr="00B25EB9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 السلسلة المتممة لها هي </w:t>
            </w:r>
            <w:r w:rsidRPr="00B25EB9">
              <w:rPr>
                <w:rFonts w:ascii="Traditional Arabic" w:eastAsia="Calibri" w:hAnsi="Traditional Arabic"/>
                <w:sz w:val="28"/>
                <w:szCs w:val="28"/>
              </w:rPr>
              <w:t>3TTGCGTA5</w:t>
            </w:r>
          </w:p>
        </w:tc>
        <w:tc>
          <w:tcPr>
            <w:tcW w:w="1588" w:type="dxa"/>
          </w:tcPr>
          <w:p w:rsidR="00CC23D9" w:rsidRPr="00F7017C" w:rsidRDefault="00B25EB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F7017C" w:rsidTr="0018294E">
        <w:trPr>
          <w:jc w:val="center"/>
        </w:trPr>
        <w:tc>
          <w:tcPr>
            <w:tcW w:w="624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57</w:t>
            </w:r>
          </w:p>
        </w:tc>
        <w:tc>
          <w:tcPr>
            <w:tcW w:w="7088" w:type="dxa"/>
          </w:tcPr>
          <w:p w:rsidR="00CC23D9" w:rsidRPr="00F7017C" w:rsidRDefault="007473C0" w:rsidP="007473C0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12700</wp:posOffset>
                      </wp:positionV>
                      <wp:extent cx="266700" cy="238125"/>
                      <wp:effectExtent l="0" t="0" r="19050" b="28575"/>
                      <wp:wrapNone/>
                      <wp:docPr id="22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356F2" id="مستطيل 22" o:spid="_x0000_s1026" style="position:absolute;left:0;text-align:left;margin-left:131.45pt;margin-top:1pt;width:21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" fillcolor="black [3200]" strokecolor="black [1600]" strokeweight="1pt"/>
                  </w:pict>
                </mc:Fallback>
              </mc:AlternateContent>
            </w:r>
            <w:r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في مخطط السلالة يرمز للذكر الذي يظهر الصفة بـــــ  </w:t>
            </w:r>
          </w:p>
        </w:tc>
        <w:tc>
          <w:tcPr>
            <w:tcW w:w="1588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F7017C" w:rsidTr="0018294E">
        <w:trPr>
          <w:jc w:val="center"/>
        </w:trPr>
        <w:tc>
          <w:tcPr>
            <w:tcW w:w="624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58</w:t>
            </w:r>
          </w:p>
        </w:tc>
        <w:tc>
          <w:tcPr>
            <w:tcW w:w="7088" w:type="dxa"/>
          </w:tcPr>
          <w:p w:rsidR="00CC23D9" w:rsidRPr="00F7017C" w:rsidRDefault="00AA5F70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في الطور الأستوائي تصطف الكروموسومات على خط استواء الخلية .</w:t>
            </w:r>
          </w:p>
        </w:tc>
        <w:tc>
          <w:tcPr>
            <w:tcW w:w="1588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F7017C" w:rsidTr="0018294E">
        <w:trPr>
          <w:jc w:val="center"/>
        </w:trPr>
        <w:tc>
          <w:tcPr>
            <w:tcW w:w="624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59</w:t>
            </w:r>
          </w:p>
        </w:tc>
        <w:tc>
          <w:tcPr>
            <w:tcW w:w="7088" w:type="dxa"/>
          </w:tcPr>
          <w:p w:rsidR="00CC23D9" w:rsidRPr="00F7017C" w:rsidRDefault="00AA5F70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تحدث التفاعلات اللاضوئية في اللحمة .</w:t>
            </w:r>
          </w:p>
        </w:tc>
        <w:tc>
          <w:tcPr>
            <w:tcW w:w="1588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CC23D9" w:rsidRPr="00F7017C" w:rsidTr="0018294E">
        <w:trPr>
          <w:jc w:val="center"/>
        </w:trPr>
        <w:tc>
          <w:tcPr>
            <w:tcW w:w="624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7088" w:type="dxa"/>
          </w:tcPr>
          <w:p w:rsidR="00CC23D9" w:rsidRPr="00F7017C" w:rsidRDefault="00AA5F70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تعمل الرايبوسومات على تعديل البروتينات وتغلفها داخل أكياس تسمى الحويصلات .</w:t>
            </w:r>
          </w:p>
        </w:tc>
        <w:tc>
          <w:tcPr>
            <w:tcW w:w="1588" w:type="dxa"/>
          </w:tcPr>
          <w:p w:rsidR="00CC23D9" w:rsidRPr="00F7017C" w:rsidRDefault="00CC23D9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F7017C" w:rsidRDefault="00A00515" w:rsidP="0018294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</w:tbl>
    <w:p w:rsidR="00CC23D9" w:rsidRPr="00F7017C" w:rsidRDefault="00CC23D9" w:rsidP="009A4D59">
      <w:pPr>
        <w:jc w:val="lowKashida"/>
        <w:rPr>
          <w:b/>
          <w:bCs/>
          <w:sz w:val="28"/>
          <w:szCs w:val="28"/>
          <w:rtl/>
        </w:rPr>
      </w:pPr>
    </w:p>
    <w:p w:rsidR="00692F2D" w:rsidRDefault="00692F2D" w:rsidP="009A4D59">
      <w:pPr>
        <w:jc w:val="lowKashida"/>
        <w:rPr>
          <w:b/>
          <w:bCs/>
          <w:sz w:val="28"/>
          <w:szCs w:val="28"/>
          <w:rtl/>
        </w:rPr>
      </w:pPr>
    </w:p>
    <w:p w:rsidR="00AA5F70" w:rsidRDefault="00AA5F70" w:rsidP="009A4D59">
      <w:pPr>
        <w:jc w:val="lowKashida"/>
        <w:rPr>
          <w:b/>
          <w:bCs/>
          <w:sz w:val="28"/>
          <w:szCs w:val="28"/>
          <w:rtl/>
        </w:rPr>
      </w:pPr>
    </w:p>
    <w:p w:rsidR="00AA5F70" w:rsidRDefault="00AA5F70" w:rsidP="009A4D59">
      <w:pPr>
        <w:jc w:val="lowKashida"/>
        <w:rPr>
          <w:b/>
          <w:bCs/>
          <w:sz w:val="28"/>
          <w:szCs w:val="28"/>
          <w:rtl/>
        </w:rPr>
      </w:pPr>
    </w:p>
    <w:p w:rsidR="00AA5F70" w:rsidRDefault="00AA5F70" w:rsidP="009A4D59">
      <w:pPr>
        <w:jc w:val="lowKashida"/>
        <w:rPr>
          <w:b/>
          <w:bCs/>
          <w:sz w:val="28"/>
          <w:szCs w:val="28"/>
          <w:rtl/>
        </w:rPr>
      </w:pPr>
    </w:p>
    <w:p w:rsidR="00AA5F70" w:rsidRDefault="00AA5F70" w:rsidP="009A4D59">
      <w:pPr>
        <w:jc w:val="lowKashida"/>
        <w:rPr>
          <w:b/>
          <w:bCs/>
          <w:sz w:val="28"/>
          <w:szCs w:val="28"/>
          <w:rtl/>
        </w:rPr>
      </w:pPr>
    </w:p>
    <w:p w:rsidR="00AA5F70" w:rsidRPr="00F7017C" w:rsidRDefault="00AA5F70" w:rsidP="009A4D59">
      <w:pPr>
        <w:jc w:val="lowKashida"/>
        <w:rPr>
          <w:b/>
          <w:bCs/>
          <w:sz w:val="28"/>
          <w:szCs w:val="28"/>
          <w:rtl/>
        </w:rPr>
      </w:pPr>
    </w:p>
    <w:p w:rsidR="00692F2D" w:rsidRPr="00F7017C" w:rsidRDefault="00692F2D" w:rsidP="009A4D59">
      <w:pPr>
        <w:jc w:val="lowKashida"/>
        <w:rPr>
          <w:b/>
          <w:bCs/>
          <w:sz w:val="28"/>
          <w:szCs w:val="28"/>
          <w:rtl/>
        </w:rPr>
      </w:pPr>
    </w:p>
    <w:p w:rsidR="00CC23D9" w:rsidRDefault="00CC23D9" w:rsidP="00CC23D9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F7017C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54480" wp14:editId="1581A99C">
                <wp:simplePos x="0" y="0"/>
                <wp:positionH relativeFrom="column">
                  <wp:posOffset>30480</wp:posOffset>
                </wp:positionH>
                <wp:positionV relativeFrom="paragraph">
                  <wp:posOffset>101600</wp:posOffset>
                </wp:positionV>
                <wp:extent cx="847725" cy="485775"/>
                <wp:effectExtent l="0" t="0" r="28575" b="2857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9D8" w:rsidRDefault="001609D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1609D8" w:rsidRPr="001609D8" w:rsidRDefault="001609D8" w:rsidP="001609D8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1609D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  <w:p w:rsidR="001609D8" w:rsidRPr="00CC23D9" w:rsidRDefault="001609D8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4480" id="مربع نص 16" o:spid="_x0000_s1028" type="#_x0000_t202" style="position:absolute;left:0;text-align:left;margin-left:2.4pt;margin-top:8pt;width:66.7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">
                <v:textbox>
                  <w:txbxContent>
                    <w:p w:rsidR="001609D8" w:rsidRDefault="001609D8" w:rsidP="00CC23D9">
                      <w:pPr>
                        <w:rPr>
                          <w:rtl/>
                        </w:rPr>
                      </w:pPr>
                    </w:p>
                    <w:p w:rsidR="001609D8" w:rsidRPr="001609D8" w:rsidRDefault="001609D8" w:rsidP="001609D8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1609D8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5</w:t>
                      </w:r>
                    </w:p>
                    <w:p w:rsidR="001609D8" w:rsidRPr="00CC23D9" w:rsidRDefault="001609D8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7017C">
        <w:rPr>
          <w:rFonts w:ascii="Traditional Arabic" w:hAnsi="Traditional Arabic" w:hint="cs"/>
          <w:b/>
          <w:bCs/>
          <w:sz w:val="28"/>
          <w:szCs w:val="28"/>
          <w:u w:val="single"/>
          <w:rtl/>
        </w:rPr>
        <w:t>السؤال الثالث :</w:t>
      </w:r>
      <w:r w:rsidRPr="00F7017C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w:t xml:space="preserve"> </w:t>
      </w:r>
    </w:p>
    <w:p w:rsidR="001609D8" w:rsidRPr="00F7017C" w:rsidRDefault="001609D8" w:rsidP="00CC23D9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57785</wp:posOffset>
                </wp:positionV>
                <wp:extent cx="333375" cy="9525"/>
                <wp:effectExtent l="0" t="0" r="28575" b="28575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8E9DD" id="رابط مستقيم 20" o:spid="_x0000_s1026" style="position:absolute;left:0;text-align:lef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4pt,4.55pt" to="49.6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" strokecolor="#5b9bd5 [3204]" strokeweight=".5pt">
                <v:stroke joinstyle="miter"/>
              </v:line>
            </w:pict>
          </mc:Fallback>
        </mc:AlternateContent>
      </w:r>
    </w:p>
    <w:p w:rsidR="009A4D59" w:rsidRDefault="001609D8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(( أ )) قارني بين كل من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847"/>
        <w:gridCol w:w="4395"/>
        <w:gridCol w:w="4521"/>
      </w:tblGrid>
      <w:tr w:rsidR="001609D8" w:rsidTr="001609D8">
        <w:tc>
          <w:tcPr>
            <w:tcW w:w="1847" w:type="dxa"/>
          </w:tcPr>
          <w:p w:rsidR="001609D8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( 61 ) وجه المقارنة</w:t>
            </w:r>
          </w:p>
        </w:tc>
        <w:tc>
          <w:tcPr>
            <w:tcW w:w="4395" w:type="dxa"/>
          </w:tcPr>
          <w:p w:rsidR="001609D8" w:rsidRDefault="001609D8" w:rsidP="001609D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DNA</w:t>
            </w:r>
          </w:p>
        </w:tc>
        <w:tc>
          <w:tcPr>
            <w:tcW w:w="4521" w:type="dxa"/>
          </w:tcPr>
          <w:p w:rsidR="001609D8" w:rsidRDefault="001609D8" w:rsidP="001609D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RNA</w:t>
            </w:r>
          </w:p>
        </w:tc>
      </w:tr>
      <w:tr w:rsidR="001609D8" w:rsidTr="001609D8">
        <w:tc>
          <w:tcPr>
            <w:tcW w:w="1847" w:type="dxa"/>
          </w:tcPr>
          <w:p w:rsidR="001609D8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القواعد النيتروجينية</w:t>
            </w:r>
          </w:p>
        </w:tc>
        <w:tc>
          <w:tcPr>
            <w:tcW w:w="4395" w:type="dxa"/>
          </w:tcPr>
          <w:p w:rsidR="001609D8" w:rsidRDefault="00A7369F" w:rsidP="001609D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G – C – A </w:t>
            </w:r>
            <w:r w:rsidR="000D1E69">
              <w:rPr>
                <w:b/>
                <w:bCs/>
                <w:sz w:val="28"/>
                <w:szCs w:val="28"/>
              </w:rPr>
              <w:t>–</w:t>
            </w:r>
            <w:r>
              <w:rPr>
                <w:b/>
                <w:bCs/>
                <w:sz w:val="28"/>
                <w:szCs w:val="28"/>
              </w:rPr>
              <w:t xml:space="preserve"> T</w:t>
            </w:r>
          </w:p>
        </w:tc>
        <w:tc>
          <w:tcPr>
            <w:tcW w:w="4521" w:type="dxa"/>
          </w:tcPr>
          <w:p w:rsidR="001609D8" w:rsidRDefault="00A7369F" w:rsidP="001609D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G – C – A – U </w:t>
            </w:r>
          </w:p>
        </w:tc>
      </w:tr>
      <w:tr w:rsidR="001609D8" w:rsidTr="001609D8">
        <w:tc>
          <w:tcPr>
            <w:tcW w:w="1847" w:type="dxa"/>
          </w:tcPr>
          <w:p w:rsidR="001609D8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( 62 ) وجه المقارنة</w:t>
            </w:r>
          </w:p>
        </w:tc>
        <w:tc>
          <w:tcPr>
            <w:tcW w:w="4395" w:type="dxa"/>
          </w:tcPr>
          <w:p w:rsidR="001609D8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نبات ذيل الحصان</w:t>
            </w:r>
          </w:p>
        </w:tc>
        <w:tc>
          <w:tcPr>
            <w:tcW w:w="4521" w:type="dxa"/>
          </w:tcPr>
          <w:p w:rsidR="001609D8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نبات النيتوفايت</w:t>
            </w:r>
          </w:p>
        </w:tc>
      </w:tr>
      <w:tr w:rsidR="001609D8" w:rsidTr="001609D8">
        <w:tc>
          <w:tcPr>
            <w:tcW w:w="1847" w:type="dxa"/>
          </w:tcPr>
          <w:p w:rsidR="001609D8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الأهمية </w:t>
            </w:r>
          </w:p>
        </w:tc>
        <w:tc>
          <w:tcPr>
            <w:tcW w:w="4395" w:type="dxa"/>
          </w:tcPr>
          <w:p w:rsidR="001609D8" w:rsidRDefault="00A7369F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يستخدم في تنظيف الاواني في ازمنة الحروب القديمة</w:t>
            </w:r>
          </w:p>
        </w:tc>
        <w:tc>
          <w:tcPr>
            <w:tcW w:w="4521" w:type="dxa"/>
          </w:tcPr>
          <w:p w:rsidR="001609D8" w:rsidRDefault="00A7369F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يستخرج منه دواء الحساسية او الرشح</w:t>
            </w:r>
          </w:p>
        </w:tc>
      </w:tr>
      <w:tr w:rsidR="001609D8" w:rsidTr="001609D8">
        <w:tc>
          <w:tcPr>
            <w:tcW w:w="1847" w:type="dxa"/>
          </w:tcPr>
          <w:p w:rsidR="001609D8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( 63 ) وجه المقارنة</w:t>
            </w:r>
          </w:p>
        </w:tc>
        <w:tc>
          <w:tcPr>
            <w:tcW w:w="4395" w:type="dxa"/>
          </w:tcPr>
          <w:p w:rsidR="001609D8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الانقسام المنصف</w:t>
            </w:r>
          </w:p>
        </w:tc>
        <w:tc>
          <w:tcPr>
            <w:tcW w:w="4521" w:type="dxa"/>
          </w:tcPr>
          <w:p w:rsidR="001609D8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الانقسام المتساوي</w:t>
            </w:r>
          </w:p>
        </w:tc>
      </w:tr>
      <w:tr w:rsidR="001609D8" w:rsidTr="001609D8">
        <w:tc>
          <w:tcPr>
            <w:tcW w:w="1847" w:type="dxa"/>
          </w:tcPr>
          <w:p w:rsidR="001609D8" w:rsidRDefault="001609D8" w:rsidP="001609D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مكان حدوثه</w:t>
            </w:r>
          </w:p>
        </w:tc>
        <w:tc>
          <w:tcPr>
            <w:tcW w:w="4395" w:type="dxa"/>
          </w:tcPr>
          <w:p w:rsidR="001609D8" w:rsidRDefault="00A7369F" w:rsidP="00A736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الخلايا الجنسية</w:t>
            </w:r>
          </w:p>
        </w:tc>
        <w:tc>
          <w:tcPr>
            <w:tcW w:w="4521" w:type="dxa"/>
          </w:tcPr>
          <w:p w:rsidR="001609D8" w:rsidRDefault="00A7369F" w:rsidP="00A736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الخلايا الجسمية</w:t>
            </w:r>
          </w:p>
        </w:tc>
      </w:tr>
    </w:tbl>
    <w:p w:rsidR="001609D8" w:rsidRDefault="001609D8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,,,,,,,,,,,,,,,,,,,,,,,,,,,,,,,,,,,,,,,,,,,,,,,,,,,,,,,,,,,,,,,,,,,,,,,,,,,,,,,,,,,,,,, </w:t>
      </w:r>
    </w:p>
    <w:p w:rsidR="001609D8" w:rsidRDefault="001609D8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(( ب )) عللي لما يأتي :</w:t>
      </w:r>
    </w:p>
    <w:p w:rsidR="001609D8" w:rsidRDefault="001609D8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64_ </w:t>
      </w:r>
      <w:r w:rsidR="00A7369F">
        <w:rPr>
          <w:rFonts w:hint="cs"/>
          <w:b/>
          <w:bCs/>
          <w:sz w:val="28"/>
          <w:szCs w:val="28"/>
          <w:rtl/>
        </w:rPr>
        <w:t>يفضل المزارعين ومطوري الأراضي في المدن زراعة النباتات الجنكية المذكرة على المؤنثة ؟</w:t>
      </w:r>
    </w:p>
    <w:p w:rsidR="00A7369F" w:rsidRDefault="00A7369F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لان </w:t>
      </w:r>
      <w:r w:rsidR="007473C0">
        <w:rPr>
          <w:rFonts w:hint="cs"/>
          <w:b/>
          <w:bCs/>
          <w:sz w:val="28"/>
          <w:szCs w:val="28"/>
          <w:rtl/>
        </w:rPr>
        <w:t>المخاريط اللحمية الذكرية لا تعطي رائحة نتة .</w:t>
      </w:r>
    </w:p>
    <w:p w:rsidR="007473C0" w:rsidRDefault="007473C0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65_ تفرز معظم خلايا البشرة في النبات مادة دهنية تكون الكيوتيكل ؟</w:t>
      </w:r>
    </w:p>
    <w:p w:rsidR="007473C0" w:rsidRDefault="007473C0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لكي تقلل من فقدان الماء من النباتات بابطائه عملية التبخر ... كما يساعد الكيوتيكل على منع البكتيريا والمخلوقات الحية </w:t>
      </w:r>
    </w:p>
    <w:p w:rsidR="007473C0" w:rsidRDefault="007473C0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الأخرى المسببة للامراض من دخول النبات .</w:t>
      </w:r>
    </w:p>
    <w:p w:rsidR="007473C0" w:rsidRDefault="007473C0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66_ تقوم البروتينات المرتبطة مع السلاسل </w:t>
      </w:r>
      <w:r w:rsidR="000D5901">
        <w:rPr>
          <w:rFonts w:hint="cs"/>
          <w:b/>
          <w:bCs/>
          <w:sz w:val="28"/>
          <w:szCs w:val="28"/>
          <w:rtl/>
        </w:rPr>
        <w:t xml:space="preserve">المنفردة بالارتباط بجزيء </w:t>
      </w:r>
      <w:r w:rsidR="000D5901">
        <w:rPr>
          <w:b/>
          <w:bCs/>
          <w:sz w:val="28"/>
          <w:szCs w:val="28"/>
        </w:rPr>
        <w:t xml:space="preserve"> DNA </w:t>
      </w:r>
      <w:r w:rsidR="000D5901">
        <w:rPr>
          <w:rFonts w:hint="cs"/>
          <w:b/>
          <w:bCs/>
          <w:sz w:val="28"/>
          <w:szCs w:val="28"/>
          <w:rtl/>
        </w:rPr>
        <w:t>؟</w:t>
      </w:r>
    </w:p>
    <w:p w:rsidR="000D5901" w:rsidRDefault="000D5901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لضمان بقاء السلاسل منفصلة بعضها عن بعض خلال عملية التضاعف .</w:t>
      </w:r>
    </w:p>
    <w:p w:rsidR="000D5901" w:rsidRDefault="000D5901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67_ سميت الحشائش الكبدية بهذا الأسم ؟ </w:t>
      </w:r>
    </w:p>
    <w:p w:rsidR="000D5901" w:rsidRDefault="000D5901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نظرا لمظهرها الخارجي ... ولأنها كانت تستعمل قديما في علاج أمراض الكبد .</w:t>
      </w:r>
    </w:p>
    <w:p w:rsidR="009A4D59" w:rsidRPr="00F7017C" w:rsidRDefault="000D5901" w:rsidP="000D5901">
      <w:pPr>
        <w:jc w:val="lowKashida"/>
        <w:rPr>
          <w:b/>
          <w:bCs/>
          <w:sz w:val="28"/>
          <w:szCs w:val="28"/>
          <w:rtl/>
        </w:rPr>
      </w:pPr>
      <w:r w:rsidRPr="00F7017C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72171" wp14:editId="06BAD1F5">
                <wp:simplePos x="0" y="0"/>
                <wp:positionH relativeFrom="column">
                  <wp:posOffset>31115</wp:posOffset>
                </wp:positionH>
                <wp:positionV relativeFrom="paragraph">
                  <wp:posOffset>204470</wp:posOffset>
                </wp:positionV>
                <wp:extent cx="1052195" cy="753745"/>
                <wp:effectExtent l="0" t="0" r="14605" b="2730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9D8" w:rsidRDefault="001609D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1609D8" w:rsidRDefault="001609D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1609D8" w:rsidRPr="00CC23D9" w:rsidRDefault="001609D8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2171" id="مربع نص 18" o:spid="_x0000_s1029" type="#_x0000_t202" style="position:absolute;left:0;text-align:left;margin-left:2.45pt;margin-top:16.1pt;width:82.85pt;height:5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">
                <v:textbox>
                  <w:txbxContent>
                    <w:p w:rsidR="001609D8" w:rsidRDefault="001609D8" w:rsidP="00CC23D9">
                      <w:pPr>
                        <w:rPr>
                          <w:rtl/>
                        </w:rPr>
                      </w:pPr>
                    </w:p>
                    <w:p w:rsidR="001609D8" w:rsidRDefault="001609D8" w:rsidP="00CC23D9">
                      <w:pPr>
                        <w:rPr>
                          <w:rtl/>
                        </w:rPr>
                      </w:pPr>
                    </w:p>
                    <w:p w:rsidR="001609D8" w:rsidRPr="00CC23D9" w:rsidRDefault="001609D8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,,,,,,,,,,,,,,,,,,,,,,,,,,,,,,,,,,,,,,,,,,,,,,,,,,,,,,,,,,,,,,,,,,,,,,,,,,,,,,,,,,,,,,,,,,,,,,,,,,,,,,,,,,,,,,,,,,,</w:t>
      </w:r>
    </w:p>
    <w:p w:rsidR="00CC23D9" w:rsidRPr="00F7017C" w:rsidRDefault="00CC23D9" w:rsidP="00CC23D9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F7017C">
        <w:rPr>
          <w:rFonts w:ascii="Traditional Arabic" w:hAnsi="Traditional Arabic" w:hint="cs"/>
          <w:b/>
          <w:bCs/>
          <w:sz w:val="28"/>
          <w:szCs w:val="28"/>
          <w:u w:val="single"/>
          <w:rtl/>
        </w:rPr>
        <w:t>السؤال الرابع :</w:t>
      </w:r>
      <w:r w:rsidRPr="00F7017C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w:t xml:space="preserve"> </w:t>
      </w:r>
    </w:p>
    <w:p w:rsidR="00CC23D9" w:rsidRDefault="00CC23D9" w:rsidP="00CC23D9">
      <w:pPr>
        <w:jc w:val="lowKashida"/>
        <w:rPr>
          <w:b/>
          <w:bCs/>
          <w:sz w:val="28"/>
          <w:szCs w:val="28"/>
          <w:rtl/>
        </w:rPr>
      </w:pPr>
      <w:r w:rsidRPr="00F7017C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44EB2F" wp14:editId="64FF621B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2110" id="رابط كسهم مستقيم 19" o:spid="_x0000_s1026" type="#_x0000_t32" style="position:absolute;left:0;text-align:left;margin-left:17.25pt;margin-top:13.75pt;width: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" strokeweight="1.5pt"/>
            </w:pict>
          </mc:Fallback>
        </mc:AlternateContent>
      </w:r>
      <w:r w:rsidR="000D5901">
        <w:rPr>
          <w:rFonts w:hint="cs"/>
          <w:b/>
          <w:bCs/>
          <w:sz w:val="28"/>
          <w:szCs w:val="28"/>
          <w:rtl/>
        </w:rPr>
        <w:t xml:space="preserve">(( أ )) اكتبي المصطلح العلمي المناسب : </w:t>
      </w:r>
    </w:p>
    <w:p w:rsidR="000D5901" w:rsidRDefault="000D5901" w:rsidP="00CC23D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68_  {{ الهندسة الوراثية    }} تقنية تتضمن التحكم في جزيء </w:t>
      </w:r>
      <w:r>
        <w:rPr>
          <w:b/>
          <w:bCs/>
          <w:sz w:val="28"/>
          <w:szCs w:val="28"/>
        </w:rPr>
        <w:t xml:space="preserve">DNA </w:t>
      </w:r>
      <w:r>
        <w:rPr>
          <w:rFonts w:hint="cs"/>
          <w:b/>
          <w:bCs/>
          <w:sz w:val="28"/>
          <w:szCs w:val="28"/>
          <w:rtl/>
        </w:rPr>
        <w:t xml:space="preserve">  لأحد المخلوقات الحية بإضافة </w:t>
      </w:r>
      <w:r>
        <w:rPr>
          <w:b/>
          <w:bCs/>
          <w:sz w:val="28"/>
          <w:szCs w:val="28"/>
        </w:rPr>
        <w:t xml:space="preserve">DNA </w:t>
      </w:r>
    </w:p>
    <w:p w:rsidR="000D5901" w:rsidRPr="000D5901" w:rsidRDefault="000D5901" w:rsidP="00CC23D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خارجي من مخلوق حي آخر . </w:t>
      </w:r>
    </w:p>
    <w:p w:rsidR="00BD31C9" w:rsidRDefault="000D5901" w:rsidP="00BD31C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69_ {{الصفة السائدة    }} هي الصفة التي ظهرت في أفراد الجيل الأول </w:t>
      </w:r>
      <w:r w:rsidR="00BD31C9">
        <w:rPr>
          <w:b/>
          <w:bCs/>
          <w:sz w:val="28"/>
          <w:szCs w:val="28"/>
        </w:rPr>
        <w:t>F1</w:t>
      </w:r>
      <w:r w:rsidR="00BD31C9">
        <w:rPr>
          <w:rFonts w:hint="cs"/>
          <w:b/>
          <w:bCs/>
          <w:sz w:val="28"/>
          <w:szCs w:val="28"/>
          <w:rtl/>
        </w:rPr>
        <w:t>.</w:t>
      </w:r>
    </w:p>
    <w:p w:rsidR="000D5901" w:rsidRDefault="000D5901" w:rsidP="00CC23D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70_  {{  </w:t>
      </w:r>
      <w:r w:rsidR="00F42193">
        <w:rPr>
          <w:rFonts w:hint="cs"/>
          <w:b/>
          <w:bCs/>
          <w:sz w:val="28"/>
          <w:szCs w:val="28"/>
          <w:rtl/>
        </w:rPr>
        <w:t xml:space="preserve">الوراثة </w:t>
      </w:r>
      <w:r>
        <w:rPr>
          <w:rFonts w:hint="cs"/>
          <w:b/>
          <w:bCs/>
          <w:sz w:val="28"/>
          <w:szCs w:val="28"/>
          <w:rtl/>
        </w:rPr>
        <w:t xml:space="preserve">  }} </w:t>
      </w:r>
      <w:r w:rsidR="00F42193">
        <w:rPr>
          <w:rFonts w:hint="cs"/>
          <w:b/>
          <w:bCs/>
          <w:sz w:val="28"/>
          <w:szCs w:val="28"/>
          <w:rtl/>
        </w:rPr>
        <w:t>انتقال الصفات الوراثية من جيل الى جيل آخر.</w:t>
      </w:r>
    </w:p>
    <w:p w:rsidR="000D5901" w:rsidRDefault="000D5901" w:rsidP="00CC23D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71_  {{   </w:t>
      </w:r>
      <w:r w:rsidR="00F42193">
        <w:rPr>
          <w:rFonts w:hint="cs"/>
          <w:b/>
          <w:bCs/>
          <w:sz w:val="28"/>
          <w:szCs w:val="28"/>
          <w:rtl/>
        </w:rPr>
        <w:t xml:space="preserve">الخلايا الجذعية </w:t>
      </w:r>
      <w:r>
        <w:rPr>
          <w:rFonts w:hint="cs"/>
          <w:b/>
          <w:bCs/>
          <w:sz w:val="28"/>
          <w:szCs w:val="28"/>
          <w:rtl/>
        </w:rPr>
        <w:t xml:space="preserve"> }} </w:t>
      </w:r>
      <w:r w:rsidR="00F42193">
        <w:rPr>
          <w:rFonts w:hint="cs"/>
          <w:b/>
          <w:bCs/>
          <w:sz w:val="28"/>
          <w:szCs w:val="28"/>
          <w:rtl/>
        </w:rPr>
        <w:t xml:space="preserve">هي خلايا غير متخصصة تنمو لتصبح خلايا متخصصة اذا وضعت في ظروف مناسبة. </w:t>
      </w:r>
    </w:p>
    <w:p w:rsidR="000D5901" w:rsidRDefault="000D5901" w:rsidP="00CC23D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72_ {{  </w:t>
      </w:r>
      <w:r w:rsidR="00F42193">
        <w:rPr>
          <w:rFonts w:hint="cs"/>
          <w:b/>
          <w:bCs/>
          <w:sz w:val="28"/>
          <w:szCs w:val="28"/>
          <w:rtl/>
        </w:rPr>
        <w:t xml:space="preserve">الأحماض الأمينية </w:t>
      </w:r>
      <w:r>
        <w:rPr>
          <w:rFonts w:hint="cs"/>
          <w:b/>
          <w:bCs/>
          <w:sz w:val="28"/>
          <w:szCs w:val="28"/>
          <w:rtl/>
        </w:rPr>
        <w:t xml:space="preserve"> }} </w:t>
      </w:r>
      <w:r w:rsidR="00F42193">
        <w:rPr>
          <w:rFonts w:hint="cs"/>
          <w:b/>
          <w:bCs/>
          <w:sz w:val="28"/>
          <w:szCs w:val="28"/>
          <w:rtl/>
        </w:rPr>
        <w:t>مركبات صغيرة مكونة من كربون ونيتروجين وأكسجين وهيدروجين وأحيانا كبريت .</w:t>
      </w:r>
    </w:p>
    <w:p w:rsidR="000D5901" w:rsidRPr="00F7017C" w:rsidRDefault="000D5901" w:rsidP="00CC23D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73_ {{  </w:t>
      </w:r>
      <w:r w:rsidR="00F42193">
        <w:rPr>
          <w:rFonts w:hint="cs"/>
          <w:b/>
          <w:bCs/>
          <w:sz w:val="28"/>
          <w:szCs w:val="28"/>
          <w:rtl/>
        </w:rPr>
        <w:t>النبات الهوائي</w:t>
      </w:r>
      <w:r>
        <w:rPr>
          <w:rFonts w:hint="cs"/>
          <w:b/>
          <w:bCs/>
          <w:sz w:val="28"/>
          <w:szCs w:val="28"/>
          <w:rtl/>
        </w:rPr>
        <w:t xml:space="preserve">       }}</w:t>
      </w:r>
      <w:r w:rsidR="00F42193">
        <w:rPr>
          <w:rFonts w:hint="cs"/>
          <w:b/>
          <w:bCs/>
          <w:sz w:val="28"/>
          <w:szCs w:val="28"/>
          <w:rtl/>
        </w:rPr>
        <w:t xml:space="preserve"> هو نبات يعيش متعلقا بنبات آخر او جسم آخر .</w:t>
      </w:r>
    </w:p>
    <w:p w:rsidR="00CC23D9" w:rsidRPr="00F7017C" w:rsidRDefault="00CC23D9" w:rsidP="00CC23D9">
      <w:pPr>
        <w:jc w:val="lowKashida"/>
        <w:rPr>
          <w:b/>
          <w:bCs/>
          <w:sz w:val="28"/>
          <w:szCs w:val="28"/>
          <w:rtl/>
        </w:rPr>
      </w:pPr>
    </w:p>
    <w:p w:rsidR="00CC23D9" w:rsidRPr="00F7017C" w:rsidRDefault="00CC23D9" w:rsidP="00CC23D9">
      <w:pPr>
        <w:jc w:val="lowKashida"/>
        <w:rPr>
          <w:b/>
          <w:bCs/>
          <w:sz w:val="28"/>
          <w:szCs w:val="28"/>
          <w:rtl/>
        </w:rPr>
      </w:pPr>
    </w:p>
    <w:p w:rsidR="009A4D59" w:rsidRPr="00F7017C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9A4D59" w:rsidRPr="00F7017C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F42193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(( ب )) </w:t>
      </w:r>
      <w:r w:rsidR="000D1E69">
        <w:rPr>
          <w:rFonts w:hint="cs"/>
          <w:b/>
          <w:bCs/>
          <w:sz w:val="28"/>
          <w:szCs w:val="28"/>
          <w:rtl/>
        </w:rPr>
        <w:t xml:space="preserve">صفة شحمة الأذن الحرة ( </w:t>
      </w:r>
      <w:r w:rsidR="000D1E69">
        <w:rPr>
          <w:b/>
          <w:bCs/>
          <w:sz w:val="28"/>
          <w:szCs w:val="28"/>
        </w:rPr>
        <w:t xml:space="preserve">EE </w:t>
      </w:r>
      <w:r w:rsidR="000D1E69">
        <w:rPr>
          <w:rFonts w:hint="cs"/>
          <w:b/>
          <w:bCs/>
          <w:sz w:val="28"/>
          <w:szCs w:val="28"/>
          <w:rtl/>
        </w:rPr>
        <w:t xml:space="preserve"> ) وهي صفة سائدة أما صفة شحمة الأذن الملتصقة صفة متنحية يرمز لها ( </w:t>
      </w:r>
      <w:r w:rsidR="000D1E69">
        <w:rPr>
          <w:b/>
          <w:bCs/>
          <w:sz w:val="28"/>
          <w:szCs w:val="28"/>
        </w:rPr>
        <w:t xml:space="preserve">ee </w:t>
      </w:r>
      <w:r w:rsidR="000D1E69">
        <w:rPr>
          <w:rFonts w:hint="cs"/>
          <w:b/>
          <w:bCs/>
          <w:sz w:val="28"/>
          <w:szCs w:val="28"/>
          <w:rtl/>
        </w:rPr>
        <w:t xml:space="preserve"> ) .. </w:t>
      </w:r>
    </w:p>
    <w:p w:rsidR="000D1E69" w:rsidRDefault="000D1E69" w:rsidP="000D1E6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( 74 ) عند تزاوج  ابوين غير متماثلي الجينات .. أوجدي أفراد الجيل الأول مع كتابة الطرز الشكلية والجينية .. ؟</w:t>
      </w: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,,,,,,,,,,,,,,,,,,,,,,,,,,,,,,,,,,,,,,,,,,,,,,,,,,,,,,,,,,,,,,,,,,,,,,,,,,,,,,,,,,,,,,,,,,,,,,,,,,,,,,,,,,,,,,,,,,,,,,,,</w:t>
      </w: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( 75 ) بالرسم وكتابة البيانات كاملة وضحي تركيب {{     الزهــــــــــــــــــــــــــــــــــرة      }} في النباتات ؟</w:t>
      </w: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</w:p>
    <w:p w:rsidR="000D1E69" w:rsidRDefault="000D1E69" w:rsidP="009A4D59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,,,,,,,,,,,,,,,,,,,,,,,,,,,,,,,,,,,,,,,,,,,,,,,,,,,,,,,,,,,,,,,,,,,,,,,,,,,,,,,,,,,,,,,,,,,,,,,,,,,,,,,,,,,,,,,,,,,,,,,,,,,,,,,,,,,, </w:t>
      </w:r>
    </w:p>
    <w:p w:rsidR="000D1E69" w:rsidRDefault="000D1E69" w:rsidP="000D1E69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انتهت الأسئلة ,,, </w:t>
      </w:r>
    </w:p>
    <w:p w:rsidR="000D1E69" w:rsidRDefault="000D1E69" w:rsidP="000D1E69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لك مني خالص الدعاء طالبتي الجميلة </w:t>
      </w:r>
    </w:p>
    <w:p w:rsidR="000D1E69" w:rsidRPr="000D1E69" w:rsidRDefault="000D1E69" w:rsidP="000D1E69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معلمة المادة / </w:t>
      </w:r>
      <w:r w:rsidRPr="000D1E69">
        <w:rPr>
          <w:rFonts w:ascii="Aldhabi" w:hAnsi="Aldhabi" w:cs="Aldhabi"/>
          <w:b/>
          <w:bCs/>
          <w:sz w:val="44"/>
          <w:szCs w:val="44"/>
          <w:rtl/>
        </w:rPr>
        <w:t>عذاب المطيري</w:t>
      </w:r>
    </w:p>
    <w:sectPr w:rsidR="000D1E69" w:rsidRPr="000D1E69" w:rsidSect="0035245C">
      <w:headerReference w:type="default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E12" w:rsidRDefault="009E7E12" w:rsidP="00A92AB4">
      <w:r>
        <w:separator/>
      </w:r>
    </w:p>
  </w:endnote>
  <w:endnote w:type="continuationSeparator" w:id="0">
    <w:p w:rsidR="009E7E12" w:rsidRDefault="009E7E12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229259D3-9B77-4D59-97F4-6B81EBF1B25D}"/>
    <w:embedBold r:id="rId2" w:fontKey="{68E1FDD6-968B-4C83-993A-CA7B48C8CE28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68D2FC8-9257-47E2-A16A-8BADAADF76E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5C8B1083-CDF9-405A-9E52-56826EC6B980}"/>
    <w:embedBold r:id="rId5" w:fontKey="{0745DCDD-E6C6-4CF8-8CA2-E02547535FD7}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  <w:embedBold r:id="rId6" w:fontKey="{806A1E98-6547-4A2D-805F-8A681E6154E2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D98A3F40-55FF-4623-A806-06AE83EA92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9D8" w:rsidRDefault="001609D8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B23FD5" wp14:editId="1447A0CE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9D8" w:rsidRPr="00374657" w:rsidRDefault="001609D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1609D8" w:rsidRPr="00374657" w:rsidRDefault="001609D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1609D8" w:rsidRPr="00374657" w:rsidRDefault="001609D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1609D8" w:rsidRPr="00374657" w:rsidRDefault="001609D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23FD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artwIAALk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9D8" w:rsidRPr="00374657" w:rsidRDefault="001609D8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25EB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25EB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1609D8" w:rsidRPr="00374657" w:rsidRDefault="001609D8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0AAD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1609D8" w:rsidRPr="00374657" w:rsidRDefault="001609D8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25EB9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25EB9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1609D8" w:rsidRPr="00374657" w:rsidRDefault="001609D8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9D8" w:rsidRDefault="001609D8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1278E8" wp14:editId="39B52F3A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9D8" w:rsidRPr="00374657" w:rsidRDefault="001609D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1609D8" w:rsidRPr="00374657" w:rsidRDefault="001609D8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1609D8" w:rsidRPr="00374657" w:rsidRDefault="001609D8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1609D8" w:rsidRPr="00374657" w:rsidRDefault="001609D8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278E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C4ugIAAMA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9D8" w:rsidRPr="00374657" w:rsidRDefault="001609D8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25EB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25EB9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1609D8" w:rsidRPr="00374657" w:rsidRDefault="001609D8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1A0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1609D8" w:rsidRPr="00374657" w:rsidRDefault="001609D8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25EB9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25EB9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1609D8" w:rsidRPr="00374657" w:rsidRDefault="001609D8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609D8" w:rsidRPr="00021D6D" w:rsidRDefault="001609D8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25EB9" w:rsidRPr="00B25EB9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25EB9" w:rsidRPr="00B25EB9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8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FAFA0" id="مربع نص 4" o:spid="_x0000_s1036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1609D8" w:rsidRPr="00021D6D" w:rsidRDefault="001609D8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25EB9" w:rsidRPr="00B25EB9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25EB9" w:rsidRPr="00B25EB9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8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E12" w:rsidRDefault="009E7E12" w:rsidP="00A92AB4">
      <w:r>
        <w:separator/>
      </w:r>
    </w:p>
  </w:footnote>
  <w:footnote w:type="continuationSeparator" w:id="0">
    <w:p w:rsidR="009E7E12" w:rsidRDefault="009E7E12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9D8" w:rsidRDefault="001609D8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9A027E" id="Rectangle 6" o:spid="_x0000_s1026" style="position:absolute;left:0;text-align:left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1609D8" w:rsidRPr="004A5331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1609D8" w:rsidRPr="00CB7830" w:rsidRDefault="001609D8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1609D8" w:rsidRPr="00CB7830" w:rsidRDefault="001609D8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1609D8" w:rsidRPr="00CB7830" w:rsidRDefault="001609D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1609D8" w:rsidRPr="00CB7830" w:rsidRDefault="001609D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1609D8" w:rsidRPr="00CB7830" w:rsidRDefault="001609D8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1609D8" w:rsidRPr="00CF70DF" w:rsidRDefault="001609D8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609D8" w:rsidRDefault="001609D8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A440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6C4E21" w:rsidRDefault="006C4E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1609D8" w:rsidRDefault="001609D8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1609D8" w:rsidRDefault="001609D8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1609D8" w:rsidRDefault="001609D8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:rsidR="001609D8" w:rsidRPr="0067565F" w:rsidRDefault="001609D8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1609D8" w:rsidRPr="00816F73" w:rsidRDefault="001609D8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1609D8" w:rsidRPr="004A5331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1609D8" w:rsidRPr="00FF44B1" w:rsidRDefault="001609D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1609D8" w:rsidRPr="00FF44B1" w:rsidRDefault="001609D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1609D8" w:rsidRPr="00816F73" w:rsidRDefault="001609D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609D8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1609D8" w:rsidRPr="00FF44B1" w:rsidRDefault="001609D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1609D8" w:rsidRPr="00FF44B1" w:rsidRDefault="001609D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1609D8" w:rsidRPr="00816F73" w:rsidRDefault="001609D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609D8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1609D8" w:rsidRPr="00FF44B1" w:rsidRDefault="001609D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1609D8" w:rsidRPr="00FF44B1" w:rsidRDefault="001609D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609D8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609D8" w:rsidRPr="004A5331" w:rsidRDefault="001609D8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1609D8" w:rsidRPr="004A5331" w:rsidRDefault="001609D8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609D8" w:rsidRPr="004A5331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1609D8" w:rsidRPr="00CB7830" w:rsidRDefault="008F1D0C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الطالبة:</w:t>
          </w:r>
          <w:r w:rsidR="001609D8">
            <w:rPr>
              <w:rFonts w:cs="AL-Mohanad Bold" w:hint="cs"/>
              <w:b/>
              <w:bCs/>
              <w:szCs w:val="26"/>
              <w:rtl/>
            </w:rPr>
            <w:t xml:space="preserve"> </w:t>
          </w:r>
          <w:r w:rsidR="001609D8"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1609D8" w:rsidRPr="004A5331" w:rsidRDefault="001609D8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>ثالث ثانوي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1609D8" w:rsidRPr="00816F73" w:rsidRDefault="001609D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609D8" w:rsidRPr="004A5331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:rsidR="001609D8" w:rsidRPr="004A5331" w:rsidRDefault="001609D8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1609D8" w:rsidRPr="00EC6AB2" w:rsidRDefault="001609D8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أحيــــــــاء 3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1609D8" w:rsidRPr="00816F73" w:rsidRDefault="001609D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609D8" w:rsidRPr="004A5331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:rsidR="001609D8" w:rsidRPr="00F93A25" w:rsidRDefault="001609D8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1609D8" w:rsidRPr="00F93A25" w:rsidRDefault="001609D8" w:rsidP="00CF6ED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الثلاثاء 27/4/1441 هــ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1609D8" w:rsidRDefault="001609D8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</w:p>
        <w:p w:rsidR="001609D8" w:rsidRPr="00F93A25" w:rsidRDefault="001609D8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     ثلاث ساعات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1609D8" w:rsidRPr="00816F73" w:rsidRDefault="001609D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609D8" w:rsidRPr="004A5331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1609D8" w:rsidRPr="004A5331" w:rsidRDefault="001609D8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609D8" w:rsidRPr="00B141FF" w:rsidRDefault="001609D8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1609D8" w:rsidRPr="00B141FF" w:rsidRDefault="001609D8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609D8" w:rsidRPr="00B141FF" w:rsidRDefault="001609D8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1609D8" w:rsidRPr="00B141FF" w:rsidRDefault="001609D8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1609D8" w:rsidRPr="00816F73" w:rsidRDefault="001609D8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1609D8" w:rsidRPr="00816F73" w:rsidRDefault="001609D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1609D8" w:rsidRPr="00816F73" w:rsidRDefault="001609D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609D8" w:rsidRPr="004A5331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1609D8" w:rsidRDefault="001609D8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1609D8" w:rsidRPr="00B141FF" w:rsidRDefault="001609D8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1609D8" w:rsidRPr="00B141FF" w:rsidRDefault="001609D8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1609D8" w:rsidRPr="00B141FF" w:rsidRDefault="001609D8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1609D8" w:rsidRPr="00B141FF" w:rsidRDefault="001609D8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1609D8" w:rsidRPr="000F6296" w:rsidRDefault="001609D8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1609D8" w:rsidRPr="00DF0CBD" w:rsidRDefault="001609D8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1609D8" w:rsidRPr="00DF0CBD" w:rsidRDefault="001609D8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1609D8" w:rsidRPr="00DF0CBD" w:rsidRDefault="001609D8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1609D8" w:rsidRPr="00DF0CBD" w:rsidRDefault="001609D8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1609D8" w:rsidRDefault="001609D8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AA629D" wp14:editId="7C95F1A8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126FBC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64A4F5" wp14:editId="73190645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09D8" w:rsidRPr="008A7580" w:rsidRDefault="001609D8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ولدي الطالب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64A4F5" id="مربع نص 14" o:spid="_x0000_s1033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6C4E21" w:rsidRPr="008A7580" w:rsidRDefault="006C4E21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ولدي الطالب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7D32"/>
    <w:rsid w:val="00015274"/>
    <w:rsid w:val="0002352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76CC5"/>
    <w:rsid w:val="00084875"/>
    <w:rsid w:val="0009419F"/>
    <w:rsid w:val="000C0628"/>
    <w:rsid w:val="000C20AA"/>
    <w:rsid w:val="000C740B"/>
    <w:rsid w:val="000D1E69"/>
    <w:rsid w:val="000D1EAE"/>
    <w:rsid w:val="000D5901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609D8"/>
    <w:rsid w:val="0017777D"/>
    <w:rsid w:val="00177FE5"/>
    <w:rsid w:val="0018294E"/>
    <w:rsid w:val="00192289"/>
    <w:rsid w:val="00194984"/>
    <w:rsid w:val="00197444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538C"/>
    <w:rsid w:val="00281DEC"/>
    <w:rsid w:val="00296D0C"/>
    <w:rsid w:val="002A1481"/>
    <w:rsid w:val="002B4BEE"/>
    <w:rsid w:val="002C329E"/>
    <w:rsid w:val="002D0450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4B02"/>
    <w:rsid w:val="00374657"/>
    <w:rsid w:val="00377B77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95CE2"/>
    <w:rsid w:val="004A5331"/>
    <w:rsid w:val="004B4718"/>
    <w:rsid w:val="004C056D"/>
    <w:rsid w:val="004C532C"/>
    <w:rsid w:val="004F46A9"/>
    <w:rsid w:val="004F5102"/>
    <w:rsid w:val="0050465F"/>
    <w:rsid w:val="00505A5D"/>
    <w:rsid w:val="00510DF0"/>
    <w:rsid w:val="00532DBF"/>
    <w:rsid w:val="00562387"/>
    <w:rsid w:val="0057100C"/>
    <w:rsid w:val="00585967"/>
    <w:rsid w:val="00591E41"/>
    <w:rsid w:val="0059371C"/>
    <w:rsid w:val="005938D0"/>
    <w:rsid w:val="005A6742"/>
    <w:rsid w:val="005B1A09"/>
    <w:rsid w:val="005C2CE2"/>
    <w:rsid w:val="005D037F"/>
    <w:rsid w:val="005D549B"/>
    <w:rsid w:val="005D5CE9"/>
    <w:rsid w:val="005E32E8"/>
    <w:rsid w:val="005E50DD"/>
    <w:rsid w:val="005E5532"/>
    <w:rsid w:val="005F31DA"/>
    <w:rsid w:val="005F73FF"/>
    <w:rsid w:val="00603640"/>
    <w:rsid w:val="0062570A"/>
    <w:rsid w:val="0063440F"/>
    <w:rsid w:val="00650B02"/>
    <w:rsid w:val="00653F1B"/>
    <w:rsid w:val="00655957"/>
    <w:rsid w:val="00661D21"/>
    <w:rsid w:val="0067012F"/>
    <w:rsid w:val="00672298"/>
    <w:rsid w:val="0067565F"/>
    <w:rsid w:val="00675EAF"/>
    <w:rsid w:val="00680D03"/>
    <w:rsid w:val="006866AA"/>
    <w:rsid w:val="00692424"/>
    <w:rsid w:val="00692F2D"/>
    <w:rsid w:val="006B3DA1"/>
    <w:rsid w:val="006B4367"/>
    <w:rsid w:val="006C3C31"/>
    <w:rsid w:val="006C4E21"/>
    <w:rsid w:val="006D04D5"/>
    <w:rsid w:val="006D5359"/>
    <w:rsid w:val="006E3825"/>
    <w:rsid w:val="006E6595"/>
    <w:rsid w:val="00702D5B"/>
    <w:rsid w:val="007039B8"/>
    <w:rsid w:val="00742240"/>
    <w:rsid w:val="007473C0"/>
    <w:rsid w:val="00752470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C73DE"/>
    <w:rsid w:val="007D6D04"/>
    <w:rsid w:val="007E3E03"/>
    <w:rsid w:val="007E59E7"/>
    <w:rsid w:val="007E6BB4"/>
    <w:rsid w:val="00801F50"/>
    <w:rsid w:val="008020F4"/>
    <w:rsid w:val="008125F3"/>
    <w:rsid w:val="008153A2"/>
    <w:rsid w:val="00816F73"/>
    <w:rsid w:val="00820CEF"/>
    <w:rsid w:val="0082225F"/>
    <w:rsid w:val="00853206"/>
    <w:rsid w:val="0086432A"/>
    <w:rsid w:val="0087704E"/>
    <w:rsid w:val="0088547D"/>
    <w:rsid w:val="00887D39"/>
    <w:rsid w:val="008949DD"/>
    <w:rsid w:val="008A7580"/>
    <w:rsid w:val="008C44CF"/>
    <w:rsid w:val="008C777F"/>
    <w:rsid w:val="008E009A"/>
    <w:rsid w:val="008E62E4"/>
    <w:rsid w:val="008E76C6"/>
    <w:rsid w:val="008F1D0C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44384"/>
    <w:rsid w:val="0095204D"/>
    <w:rsid w:val="00960F39"/>
    <w:rsid w:val="00977FFD"/>
    <w:rsid w:val="00982434"/>
    <w:rsid w:val="009876BD"/>
    <w:rsid w:val="0099745C"/>
    <w:rsid w:val="009A4D59"/>
    <w:rsid w:val="009B2A18"/>
    <w:rsid w:val="009D3EB8"/>
    <w:rsid w:val="009E7C6B"/>
    <w:rsid w:val="009E7E12"/>
    <w:rsid w:val="00A00515"/>
    <w:rsid w:val="00A07BFB"/>
    <w:rsid w:val="00A168CE"/>
    <w:rsid w:val="00A16E17"/>
    <w:rsid w:val="00A23BA6"/>
    <w:rsid w:val="00A26CBA"/>
    <w:rsid w:val="00A6080C"/>
    <w:rsid w:val="00A62FC8"/>
    <w:rsid w:val="00A7369F"/>
    <w:rsid w:val="00A90042"/>
    <w:rsid w:val="00A91602"/>
    <w:rsid w:val="00A92AB4"/>
    <w:rsid w:val="00A96FBE"/>
    <w:rsid w:val="00AA5F70"/>
    <w:rsid w:val="00AA717E"/>
    <w:rsid w:val="00AD615E"/>
    <w:rsid w:val="00AE61A3"/>
    <w:rsid w:val="00B06F54"/>
    <w:rsid w:val="00B10F0F"/>
    <w:rsid w:val="00B141FF"/>
    <w:rsid w:val="00B259E5"/>
    <w:rsid w:val="00B25EB9"/>
    <w:rsid w:val="00B30234"/>
    <w:rsid w:val="00B3284C"/>
    <w:rsid w:val="00B46885"/>
    <w:rsid w:val="00B60404"/>
    <w:rsid w:val="00B71448"/>
    <w:rsid w:val="00B7560B"/>
    <w:rsid w:val="00B75CE6"/>
    <w:rsid w:val="00BD01B9"/>
    <w:rsid w:val="00BD31C9"/>
    <w:rsid w:val="00BD7364"/>
    <w:rsid w:val="00BF3A4E"/>
    <w:rsid w:val="00C01217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A4D89"/>
    <w:rsid w:val="00CB7830"/>
    <w:rsid w:val="00CC1381"/>
    <w:rsid w:val="00CC23D9"/>
    <w:rsid w:val="00CD0299"/>
    <w:rsid w:val="00CF6ED3"/>
    <w:rsid w:val="00CF70DF"/>
    <w:rsid w:val="00D00E7B"/>
    <w:rsid w:val="00D14D29"/>
    <w:rsid w:val="00D56EFF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2585"/>
    <w:rsid w:val="00DF0CBD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B1FD7"/>
    <w:rsid w:val="00EB3710"/>
    <w:rsid w:val="00EB4384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2193"/>
    <w:rsid w:val="00F43BF8"/>
    <w:rsid w:val="00F46282"/>
    <w:rsid w:val="00F61BD1"/>
    <w:rsid w:val="00F64D87"/>
    <w:rsid w:val="00F650D0"/>
    <w:rsid w:val="00F65741"/>
    <w:rsid w:val="00F659A7"/>
    <w:rsid w:val="00F7017C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587D4B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_large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CEA65-7531-43C2-8ACD-4E009FFFB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275</TotalTime>
  <Pages>8</Pages>
  <Words>1517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10150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Lenovo</cp:lastModifiedBy>
  <cp:revision>18</cp:revision>
  <cp:lastPrinted>2019-12-10T19:51:00Z</cp:lastPrinted>
  <dcterms:created xsi:type="dcterms:W3CDTF">2019-11-21T05:37:00Z</dcterms:created>
  <dcterms:modified xsi:type="dcterms:W3CDTF">2019-12-10T19:53:00Z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