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1D21" w:rsidRPr="00CA081C" w:rsidRDefault="00C01217">
      <w:pPr>
        <w:rPr>
          <w:sz w:val="28"/>
          <w:szCs w:val="28"/>
          <w:rtl/>
        </w:rPr>
      </w:pPr>
      <w:r w:rsidRPr="00CA081C">
        <w:rPr>
          <w:rFonts w:ascii="Traditional Arabic" w:hAnsi="Traditional Arabic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41EDEC" wp14:editId="28512617">
                <wp:simplePos x="0" y="0"/>
                <wp:positionH relativeFrom="column">
                  <wp:posOffset>132324</wp:posOffset>
                </wp:positionH>
                <wp:positionV relativeFrom="paragraph">
                  <wp:posOffset>-36837</wp:posOffset>
                </wp:positionV>
                <wp:extent cx="1185706" cy="773723"/>
                <wp:effectExtent l="0" t="0" r="14605" b="26670"/>
                <wp:wrapNone/>
                <wp:docPr id="7" name="مربع ن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5706" cy="7737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81C" w:rsidRDefault="00CA081C" w:rsidP="00CA08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41EDEC" id="_x0000_t202" coordsize="21600,21600" o:spt="202" path="m,l,21600r21600,l21600,xe">
                <v:stroke joinstyle="miter"/>
                <v:path gradientshapeok="t" o:connecttype="rect"/>
              </v:shapetype>
              <v:shape id="مربع نص 7" o:spid="_x0000_s1026" type="#_x0000_t202" style="position:absolute;left:0;text-align:left;margin-left:10.4pt;margin-top:-2.9pt;width:93.35pt;height:6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">
                <v:textbox>
                  <w:txbxContent>
                    <w:p w:rsidR="00CA081C" w:rsidRDefault="00CA081C" w:rsidP="00CA081C"/>
                  </w:txbxContent>
                </v:textbox>
              </v:shape>
            </w:pict>
          </mc:Fallback>
        </mc:AlternateContent>
      </w:r>
    </w:p>
    <w:p w:rsidR="00C01217" w:rsidRPr="00CA081C" w:rsidRDefault="00C01217" w:rsidP="00C01217">
      <w:pPr>
        <w:spacing w:before="100" w:beforeAutospacing="1" w:after="100" w:afterAutospacing="1"/>
        <w:contextualSpacing/>
        <w:jc w:val="lowKashida"/>
        <w:rPr>
          <w:rFonts w:ascii="Traditional Arabic" w:hAnsi="Traditional Arabic"/>
          <w:b/>
          <w:bCs/>
          <w:sz w:val="28"/>
          <w:szCs w:val="28"/>
          <w:rtl/>
        </w:rPr>
      </w:pPr>
      <w:r w:rsidRPr="00CA081C">
        <w:rPr>
          <w:rFonts w:ascii="Traditional Arabic" w:hAnsi="Traditional Arabic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9D0C14" wp14:editId="16E511BE">
                <wp:simplePos x="0" y="0"/>
                <wp:positionH relativeFrom="column">
                  <wp:posOffset>397510</wp:posOffset>
                </wp:positionH>
                <wp:positionV relativeFrom="paragraph">
                  <wp:posOffset>213800</wp:posOffset>
                </wp:positionV>
                <wp:extent cx="793115" cy="0"/>
                <wp:effectExtent l="0" t="19050" r="6985" b="19050"/>
                <wp:wrapNone/>
                <wp:docPr id="5" name="رابط كسهم مستقيم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11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A451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5" o:spid="_x0000_s1026" type="#_x0000_t32" style="position:absolute;left:0;text-align:left;margin-left:31.3pt;margin-top:16.85pt;width:62.4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" strokeweight="2.25pt"/>
            </w:pict>
          </mc:Fallback>
        </mc:AlternateContent>
      </w:r>
      <w:r w:rsidRPr="00CA081C">
        <w:rPr>
          <w:rFonts w:ascii="Traditional Arabic" w:hAnsi="Traditional Arabic"/>
          <w:b/>
          <w:bCs/>
          <w:sz w:val="28"/>
          <w:szCs w:val="28"/>
          <w:rtl/>
        </w:rPr>
        <w:t>السؤال الأول :</w:t>
      </w:r>
      <w:r w:rsidRPr="00CA081C">
        <w:rPr>
          <w:rFonts w:ascii="Traditional Arabic" w:hAnsi="Traditional Arabic"/>
          <w:b/>
          <w:bCs/>
          <w:sz w:val="28"/>
          <w:szCs w:val="28"/>
          <w:rtl/>
        </w:rPr>
        <w:tab/>
      </w:r>
      <w:r w:rsidRPr="00CA081C">
        <w:rPr>
          <w:rFonts w:ascii="Traditional Arabic" w:hAnsi="Traditional Arabic"/>
          <w:b/>
          <w:bCs/>
          <w:sz w:val="28"/>
          <w:szCs w:val="28"/>
          <w:rtl/>
        </w:rPr>
        <w:tab/>
      </w:r>
      <w:r w:rsidR="00CA081C" w:rsidRPr="00CA081C">
        <w:rPr>
          <w:rFonts w:ascii="Traditional Arabic" w:hAnsi="Traditional Arabic"/>
          <w:b/>
          <w:bCs/>
          <w:sz w:val="28"/>
          <w:szCs w:val="28"/>
          <w:rtl/>
        </w:rPr>
        <w:t xml:space="preserve">  اخت</w:t>
      </w:r>
      <w:r w:rsidR="00CA081C" w:rsidRPr="00CA081C">
        <w:rPr>
          <w:rFonts w:ascii="Traditional Arabic" w:hAnsi="Traditional Arabic" w:hint="cs"/>
          <w:b/>
          <w:bCs/>
          <w:sz w:val="28"/>
          <w:szCs w:val="28"/>
          <w:rtl/>
        </w:rPr>
        <w:t>اري</w:t>
      </w:r>
      <w:r w:rsidRPr="00CA081C">
        <w:rPr>
          <w:rFonts w:ascii="Traditional Arabic" w:hAnsi="Traditional Arabic"/>
          <w:b/>
          <w:bCs/>
          <w:sz w:val="28"/>
          <w:szCs w:val="28"/>
          <w:rtl/>
        </w:rPr>
        <w:t xml:space="preserve"> الاجابة الصحيحة للعبارات الآتية :</w:t>
      </w:r>
    </w:p>
    <w:p w:rsidR="00F1647D" w:rsidRPr="00CA081C" w:rsidRDefault="00CA081C" w:rsidP="00F1647D">
      <w:pPr>
        <w:spacing w:before="100" w:beforeAutospacing="1" w:after="100" w:afterAutospacing="1"/>
        <w:ind w:left="1440" w:firstLine="720"/>
        <w:contextualSpacing/>
        <w:jc w:val="lowKashida"/>
        <w:rPr>
          <w:rFonts w:ascii="Traditional Arabic" w:hAnsi="Traditional Arabic"/>
          <w:b/>
          <w:bCs/>
          <w:sz w:val="28"/>
          <w:szCs w:val="28"/>
          <w:rtl/>
        </w:rPr>
      </w:pPr>
      <w:r w:rsidRPr="00CA081C">
        <w:rPr>
          <w:rFonts w:ascii="Traditional Arabic" w:hAnsi="Traditional Arabic"/>
          <w:b/>
          <w:bCs/>
          <w:sz w:val="28"/>
          <w:szCs w:val="28"/>
          <w:rtl/>
        </w:rPr>
        <w:t>ثم ظلل</w:t>
      </w:r>
      <w:r w:rsidRPr="00CA081C">
        <w:rPr>
          <w:rFonts w:ascii="Traditional Arabic" w:hAnsi="Traditional Arabic" w:hint="cs"/>
          <w:b/>
          <w:bCs/>
          <w:sz w:val="28"/>
          <w:szCs w:val="28"/>
          <w:rtl/>
        </w:rPr>
        <w:t xml:space="preserve">ي </w:t>
      </w:r>
      <w:r w:rsidR="00C01217" w:rsidRPr="00CA081C">
        <w:rPr>
          <w:rFonts w:ascii="Traditional Arabic" w:hAnsi="Traditional Arabic"/>
          <w:b/>
          <w:bCs/>
          <w:sz w:val="28"/>
          <w:szCs w:val="28"/>
          <w:rtl/>
        </w:rPr>
        <w:t>الإجابة الصحيحة في ورقة التصحيح الآلي</w:t>
      </w: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82"/>
        <w:gridCol w:w="2016"/>
        <w:gridCol w:w="82"/>
        <w:gridCol w:w="372"/>
        <w:gridCol w:w="82"/>
        <w:gridCol w:w="2016"/>
        <w:gridCol w:w="82"/>
        <w:gridCol w:w="372"/>
        <w:gridCol w:w="82"/>
        <w:gridCol w:w="2016"/>
        <w:gridCol w:w="82"/>
        <w:gridCol w:w="372"/>
        <w:gridCol w:w="82"/>
        <w:gridCol w:w="2016"/>
        <w:gridCol w:w="82"/>
      </w:tblGrid>
      <w:tr w:rsidR="00D00E7B" w:rsidRPr="00CA081C" w:rsidTr="006C4E21">
        <w:trPr>
          <w:gridAfter w:val="1"/>
          <w:wAfter w:w="82" w:type="dxa"/>
          <w:jc w:val="center"/>
        </w:trPr>
        <w:tc>
          <w:tcPr>
            <w:tcW w:w="454" w:type="dxa"/>
          </w:tcPr>
          <w:p w:rsidR="00D00E7B" w:rsidRPr="00CA081C" w:rsidRDefault="00D00E7B" w:rsidP="00D00E7B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754" w:type="dxa"/>
            <w:gridSpan w:val="14"/>
          </w:tcPr>
          <w:p w:rsidR="00D00E7B" w:rsidRPr="00CA081C" w:rsidRDefault="006569F2" w:rsidP="009A4D59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b/>
                <w:bCs/>
                <w:sz w:val="28"/>
                <w:szCs w:val="28"/>
                <w:rtl/>
              </w:rPr>
              <w:t>ينشر العالم تجاربه . ما اسم هذه المهارة العلمية ؟</w:t>
            </w:r>
          </w:p>
        </w:tc>
      </w:tr>
      <w:tr w:rsidR="00C01217" w:rsidRPr="00CA081C" w:rsidTr="00D00E7B">
        <w:trPr>
          <w:gridAfter w:val="1"/>
          <w:wAfter w:w="82" w:type="dxa"/>
          <w:jc w:val="center"/>
        </w:trPr>
        <w:tc>
          <w:tcPr>
            <w:tcW w:w="454" w:type="dxa"/>
          </w:tcPr>
          <w:p w:rsidR="00C01217" w:rsidRPr="00CA081C" w:rsidRDefault="00D00E7B" w:rsidP="00D00E7B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C01217" w:rsidRPr="00CA081C" w:rsidRDefault="006569F2" w:rsidP="00D00E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الملاحظة</w:t>
            </w:r>
          </w:p>
        </w:tc>
        <w:tc>
          <w:tcPr>
            <w:tcW w:w="454" w:type="dxa"/>
            <w:gridSpan w:val="2"/>
          </w:tcPr>
          <w:p w:rsidR="00C01217" w:rsidRPr="00CA081C" w:rsidRDefault="00D00E7B" w:rsidP="00D00E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C01217" w:rsidRPr="00CA081C" w:rsidRDefault="006569F2" w:rsidP="00D00E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التواصل</w:t>
            </w:r>
          </w:p>
        </w:tc>
        <w:tc>
          <w:tcPr>
            <w:tcW w:w="454" w:type="dxa"/>
            <w:gridSpan w:val="2"/>
          </w:tcPr>
          <w:p w:rsidR="00C01217" w:rsidRPr="00CA081C" w:rsidRDefault="00D00E7B" w:rsidP="00D00E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C01217" w:rsidRPr="00CA081C" w:rsidRDefault="006569F2" w:rsidP="00D00E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الاستنتاج</w:t>
            </w:r>
          </w:p>
        </w:tc>
        <w:tc>
          <w:tcPr>
            <w:tcW w:w="454" w:type="dxa"/>
            <w:gridSpan w:val="2"/>
          </w:tcPr>
          <w:p w:rsidR="00C01217" w:rsidRPr="00CA081C" w:rsidRDefault="00D00E7B" w:rsidP="00D00E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C01217" w:rsidRPr="00CA081C" w:rsidRDefault="006569F2" w:rsidP="00D00E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تكوين الفرضية</w:t>
            </w:r>
          </w:p>
        </w:tc>
      </w:tr>
      <w:tr w:rsidR="00D00E7B" w:rsidRPr="00CA081C" w:rsidTr="006C4E21">
        <w:trPr>
          <w:gridAfter w:val="1"/>
          <w:wAfter w:w="82" w:type="dxa"/>
          <w:jc w:val="center"/>
        </w:trPr>
        <w:tc>
          <w:tcPr>
            <w:tcW w:w="454" w:type="dxa"/>
          </w:tcPr>
          <w:p w:rsidR="00D00E7B" w:rsidRPr="00CA081C" w:rsidRDefault="00D00E7B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754" w:type="dxa"/>
            <w:gridSpan w:val="14"/>
          </w:tcPr>
          <w:p w:rsidR="00D00E7B" w:rsidRPr="00CA081C" w:rsidRDefault="00B9528D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أي مما يلي محلول ؟</w:t>
            </w:r>
          </w:p>
        </w:tc>
      </w:tr>
      <w:tr w:rsidR="00D00E7B" w:rsidRPr="00CA081C" w:rsidTr="006C4E21">
        <w:trPr>
          <w:gridAfter w:val="1"/>
          <w:wAfter w:w="82" w:type="dxa"/>
          <w:jc w:val="center"/>
        </w:trPr>
        <w:tc>
          <w:tcPr>
            <w:tcW w:w="454" w:type="dxa"/>
          </w:tcPr>
          <w:p w:rsidR="00D00E7B" w:rsidRPr="00CA081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CA081C" w:rsidRDefault="00B9528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 xml:space="preserve">الماء النقي 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CA081C" w:rsidRDefault="00B9528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كعكة الزبيب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CA081C" w:rsidRDefault="00B9528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النحاس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CA081C" w:rsidRDefault="00B9528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الخل</w:t>
            </w:r>
          </w:p>
        </w:tc>
      </w:tr>
      <w:tr w:rsidR="00D00E7B" w:rsidRPr="00CA081C" w:rsidTr="006C4E21">
        <w:trPr>
          <w:gridAfter w:val="1"/>
          <w:wAfter w:w="82" w:type="dxa"/>
          <w:jc w:val="center"/>
        </w:trPr>
        <w:tc>
          <w:tcPr>
            <w:tcW w:w="454" w:type="dxa"/>
          </w:tcPr>
          <w:p w:rsidR="00D00E7B" w:rsidRPr="00CA081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754" w:type="dxa"/>
            <w:gridSpan w:val="14"/>
          </w:tcPr>
          <w:p w:rsidR="00D00E7B" w:rsidRPr="00CA081C" w:rsidRDefault="009B617B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أي مما يلي مادة صلبة متبلورة ؟</w:t>
            </w:r>
          </w:p>
        </w:tc>
      </w:tr>
      <w:tr w:rsidR="00D00E7B" w:rsidRPr="00CA081C" w:rsidTr="006C4E21">
        <w:trPr>
          <w:gridAfter w:val="1"/>
          <w:wAfter w:w="82" w:type="dxa"/>
          <w:jc w:val="center"/>
        </w:trPr>
        <w:tc>
          <w:tcPr>
            <w:tcW w:w="454" w:type="dxa"/>
          </w:tcPr>
          <w:p w:rsidR="00D00E7B" w:rsidRPr="00CA081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CA081C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السكر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CA081C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الزجاج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CA081C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 xml:space="preserve">المطاط 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CA081C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البلاستيك</w:t>
            </w:r>
          </w:p>
        </w:tc>
      </w:tr>
      <w:tr w:rsidR="00D00E7B" w:rsidRPr="00CA081C" w:rsidTr="006C4E21">
        <w:trPr>
          <w:gridAfter w:val="1"/>
          <w:wAfter w:w="82" w:type="dxa"/>
          <w:jc w:val="center"/>
        </w:trPr>
        <w:tc>
          <w:tcPr>
            <w:tcW w:w="454" w:type="dxa"/>
          </w:tcPr>
          <w:p w:rsidR="00D00E7B" w:rsidRPr="00CA081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754" w:type="dxa"/>
            <w:gridSpan w:val="14"/>
          </w:tcPr>
          <w:p w:rsidR="00D00E7B" w:rsidRPr="00CA081C" w:rsidRDefault="009B617B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ما نوع طاقة كتاب مستقر على سطح طاولة ؟</w:t>
            </w:r>
          </w:p>
        </w:tc>
      </w:tr>
      <w:tr w:rsidR="00D00E7B" w:rsidRPr="00CA081C" w:rsidTr="006C4E21">
        <w:trPr>
          <w:gridAfter w:val="1"/>
          <w:wAfter w:w="82" w:type="dxa"/>
          <w:jc w:val="center"/>
        </w:trPr>
        <w:tc>
          <w:tcPr>
            <w:tcW w:w="454" w:type="dxa"/>
          </w:tcPr>
          <w:p w:rsidR="00D00E7B" w:rsidRPr="00CA081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CA081C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حركية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CA081C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اشعاعية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CA081C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كهربائية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CA081C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وضع</w:t>
            </w:r>
          </w:p>
        </w:tc>
      </w:tr>
      <w:tr w:rsidR="00D00E7B" w:rsidRPr="00CA081C" w:rsidTr="006C4E21">
        <w:trPr>
          <w:gridAfter w:val="1"/>
          <w:wAfter w:w="82" w:type="dxa"/>
          <w:jc w:val="center"/>
        </w:trPr>
        <w:tc>
          <w:tcPr>
            <w:tcW w:w="454" w:type="dxa"/>
          </w:tcPr>
          <w:p w:rsidR="00D00E7B" w:rsidRPr="00CA081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754" w:type="dxa"/>
            <w:gridSpan w:val="14"/>
          </w:tcPr>
          <w:p w:rsidR="00D00E7B" w:rsidRPr="00CA081C" w:rsidRDefault="006F2DBD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أين تحدث عملية تبادل الغذاء والاكسجين والفضلات ؟</w:t>
            </w:r>
          </w:p>
        </w:tc>
      </w:tr>
      <w:tr w:rsidR="00D00E7B" w:rsidRPr="00CA081C" w:rsidTr="006C4E21">
        <w:trPr>
          <w:gridAfter w:val="1"/>
          <w:wAfter w:w="82" w:type="dxa"/>
          <w:jc w:val="center"/>
        </w:trPr>
        <w:tc>
          <w:tcPr>
            <w:tcW w:w="454" w:type="dxa"/>
          </w:tcPr>
          <w:p w:rsidR="00D00E7B" w:rsidRPr="00CA081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CA081C" w:rsidRDefault="006F2DB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الشرايين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CA081C" w:rsidRDefault="006F2DB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الشعيرات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CA081C" w:rsidRDefault="006F2DB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الاوردة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CA081C" w:rsidRDefault="006F2DB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الاوعية اللمفية</w:t>
            </w:r>
          </w:p>
        </w:tc>
      </w:tr>
      <w:tr w:rsidR="00D00E7B" w:rsidRPr="00CA081C" w:rsidTr="006C4E21">
        <w:trPr>
          <w:gridAfter w:val="1"/>
          <w:wAfter w:w="82" w:type="dxa"/>
          <w:jc w:val="center"/>
        </w:trPr>
        <w:tc>
          <w:tcPr>
            <w:tcW w:w="454" w:type="dxa"/>
          </w:tcPr>
          <w:p w:rsidR="00D00E7B" w:rsidRPr="00CA081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754" w:type="dxa"/>
            <w:gridSpan w:val="14"/>
          </w:tcPr>
          <w:p w:rsidR="00D00E7B" w:rsidRPr="00CA081C" w:rsidRDefault="006F2DBD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ما الجزء الذي يحدث فيه معظم الهضم الكيميائي ؟</w:t>
            </w:r>
          </w:p>
        </w:tc>
      </w:tr>
      <w:tr w:rsidR="00D00E7B" w:rsidRPr="00CA081C" w:rsidTr="006C4E21">
        <w:trPr>
          <w:gridAfter w:val="1"/>
          <w:wAfter w:w="82" w:type="dxa"/>
          <w:jc w:val="center"/>
        </w:trPr>
        <w:tc>
          <w:tcPr>
            <w:tcW w:w="454" w:type="dxa"/>
          </w:tcPr>
          <w:p w:rsidR="00D00E7B" w:rsidRPr="00CA081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CA081C" w:rsidRDefault="006F2DB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 xml:space="preserve">الاثنا عشر 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CA081C" w:rsidRDefault="006F2DB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 xml:space="preserve">المعدة 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CA081C" w:rsidRDefault="006F2DB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الكبد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CA081C" w:rsidRDefault="006F2DB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الأمعاء الغليظة</w:t>
            </w:r>
          </w:p>
        </w:tc>
      </w:tr>
      <w:tr w:rsidR="00D00E7B" w:rsidRPr="00CA081C" w:rsidTr="006C4E21">
        <w:trPr>
          <w:gridAfter w:val="1"/>
          <w:wAfter w:w="82" w:type="dxa"/>
          <w:jc w:val="center"/>
        </w:trPr>
        <w:tc>
          <w:tcPr>
            <w:tcW w:w="454" w:type="dxa"/>
          </w:tcPr>
          <w:p w:rsidR="00D00E7B" w:rsidRPr="00CA081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754" w:type="dxa"/>
            <w:gridSpan w:val="14"/>
          </w:tcPr>
          <w:p w:rsidR="00D00E7B" w:rsidRPr="00CA081C" w:rsidRDefault="006569F2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ما الذي يفعله منفذ التجربة بعد تحليله البيانات ؟</w:t>
            </w:r>
          </w:p>
        </w:tc>
      </w:tr>
      <w:tr w:rsidR="00D00E7B" w:rsidRPr="00CA081C" w:rsidTr="006C4E21">
        <w:trPr>
          <w:gridAfter w:val="1"/>
          <w:wAfter w:w="82" w:type="dxa"/>
          <w:jc w:val="center"/>
        </w:trPr>
        <w:tc>
          <w:tcPr>
            <w:tcW w:w="454" w:type="dxa"/>
          </w:tcPr>
          <w:p w:rsidR="00D00E7B" w:rsidRPr="00CA081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CA081C" w:rsidRDefault="006569F2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يجري التجربة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CA081C" w:rsidRDefault="006569F2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يصوغ فرضية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CA081C" w:rsidRDefault="006569F2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يستخلص النتائج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CA081C" w:rsidRDefault="006569F2" w:rsidP="006569F2">
            <w:pPr>
              <w:tabs>
                <w:tab w:val="left" w:pos="252"/>
              </w:tabs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b/>
                <w:bCs/>
                <w:sz w:val="28"/>
                <w:szCs w:val="28"/>
                <w:rtl/>
              </w:rPr>
              <w:tab/>
            </w: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يحدد المشكلة</w:t>
            </w:r>
          </w:p>
        </w:tc>
      </w:tr>
      <w:tr w:rsidR="00D00E7B" w:rsidRPr="00CA081C" w:rsidTr="006C4E21">
        <w:trPr>
          <w:gridAfter w:val="1"/>
          <w:wAfter w:w="82" w:type="dxa"/>
          <w:jc w:val="center"/>
        </w:trPr>
        <w:tc>
          <w:tcPr>
            <w:tcW w:w="454" w:type="dxa"/>
          </w:tcPr>
          <w:p w:rsidR="00D00E7B" w:rsidRPr="00CA081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754" w:type="dxa"/>
            <w:gridSpan w:val="14"/>
          </w:tcPr>
          <w:p w:rsidR="00D00E7B" w:rsidRPr="00CA081C" w:rsidRDefault="00B9528D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أي نوع من المركبات التالية لا يذوب في الماء ؟</w:t>
            </w:r>
          </w:p>
        </w:tc>
      </w:tr>
      <w:tr w:rsidR="00D00E7B" w:rsidRPr="00CA081C" w:rsidTr="006C4E21">
        <w:trPr>
          <w:gridAfter w:val="1"/>
          <w:wAfter w:w="82" w:type="dxa"/>
          <w:jc w:val="center"/>
        </w:trPr>
        <w:tc>
          <w:tcPr>
            <w:tcW w:w="454" w:type="dxa"/>
          </w:tcPr>
          <w:p w:rsidR="00D00E7B" w:rsidRPr="00CA081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CA081C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القطبية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CA081C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الايونية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CA081C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غير القطبية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CA081C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المشحونة</w:t>
            </w:r>
          </w:p>
        </w:tc>
      </w:tr>
      <w:tr w:rsidR="00D00E7B" w:rsidRPr="00CA081C" w:rsidTr="006C4E21">
        <w:trPr>
          <w:gridAfter w:val="1"/>
          <w:wAfter w:w="82" w:type="dxa"/>
          <w:jc w:val="center"/>
        </w:trPr>
        <w:tc>
          <w:tcPr>
            <w:tcW w:w="454" w:type="dxa"/>
          </w:tcPr>
          <w:p w:rsidR="00D00E7B" w:rsidRPr="00CA081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754" w:type="dxa"/>
            <w:gridSpan w:val="14"/>
          </w:tcPr>
          <w:p w:rsidR="00D00E7B" w:rsidRPr="00CA081C" w:rsidRDefault="009B617B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ما الخاصية التي تفسر طفو ابرة فوق سطح الماء ؟</w:t>
            </w:r>
          </w:p>
        </w:tc>
      </w:tr>
      <w:tr w:rsidR="00D00E7B" w:rsidRPr="00CA081C" w:rsidTr="006C4E21">
        <w:trPr>
          <w:gridAfter w:val="1"/>
          <w:wAfter w:w="82" w:type="dxa"/>
          <w:jc w:val="center"/>
        </w:trPr>
        <w:tc>
          <w:tcPr>
            <w:tcW w:w="454" w:type="dxa"/>
          </w:tcPr>
          <w:p w:rsidR="00D00E7B" w:rsidRPr="00CA081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CA081C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اللزوجة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CA081C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التوتر السطحي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CA081C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درجة الحرارة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CA081C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التركيب البلوري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754" w:type="dxa"/>
            <w:gridSpan w:val="14"/>
          </w:tcPr>
          <w:p w:rsidR="00D00E7B" w:rsidRPr="00CA081C" w:rsidRDefault="009B617B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يمكن وصف الطاقة الضوئية بأنها طاقة ؟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CA081C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كهربائية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CA081C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نووية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CA081C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حركية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CA081C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اشعاعية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11</w:t>
            </w:r>
          </w:p>
        </w:tc>
        <w:tc>
          <w:tcPr>
            <w:tcW w:w="9754" w:type="dxa"/>
            <w:gridSpan w:val="14"/>
          </w:tcPr>
          <w:p w:rsidR="00D00E7B" w:rsidRPr="00CA081C" w:rsidRDefault="006F2DBD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ما الذي يسبب الأمراض المعدية ؟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CA081C" w:rsidRDefault="006F2DB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 xml:space="preserve">المخلوقات الحية 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CA081C" w:rsidRDefault="006F2DB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الوراثة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CA081C" w:rsidRDefault="006F2DB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التحسس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CA081C" w:rsidRDefault="006F2DB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المواد الكيمائية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9754" w:type="dxa"/>
            <w:gridSpan w:val="14"/>
          </w:tcPr>
          <w:p w:rsidR="00D00E7B" w:rsidRPr="00CA081C" w:rsidRDefault="006F2DBD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أي الأعضاء التالية عضو ملحق بالقناة الهضمية ؟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CA081C" w:rsidRDefault="008524B2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الفم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CA081C" w:rsidRDefault="008524B2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الكبد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CA081C" w:rsidRDefault="008524B2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المعدة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CA081C" w:rsidRDefault="008524B2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الأمعاء الغليظة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9754" w:type="dxa"/>
            <w:gridSpan w:val="14"/>
          </w:tcPr>
          <w:p w:rsidR="00D00E7B" w:rsidRPr="00CA081C" w:rsidRDefault="006569F2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يضع العلماء خرائط للمواقع الاثرية من أجل :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CA081C" w:rsidRDefault="00B9528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تصوير قطع الآثار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CA081C" w:rsidRDefault="00B9528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حساب العمر الصحيح للقطع الأثرية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CA081C" w:rsidRDefault="00B9528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تسجيل مكان وجود القطع الأثرية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CA081C" w:rsidRDefault="00B9528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اكتشاف القطع الأثريــة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9754" w:type="dxa"/>
            <w:gridSpan w:val="14"/>
          </w:tcPr>
          <w:p w:rsidR="00D00E7B" w:rsidRPr="00CA081C" w:rsidRDefault="009B617B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ما نوع جزيء الماء ؟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CA081C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قطبي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CA081C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ايوني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CA081C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غير قطبي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CA081C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راسب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9754" w:type="dxa"/>
            <w:gridSpan w:val="14"/>
          </w:tcPr>
          <w:p w:rsidR="00D00E7B" w:rsidRPr="00CA081C" w:rsidRDefault="009B617B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أي العمليات التالية تفقد جسيمات المادة طاقة خلالها ؟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CA081C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التجمد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CA081C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الانصهار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CA081C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التسامي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CA081C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الغليان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9754" w:type="dxa"/>
            <w:gridSpan w:val="14"/>
          </w:tcPr>
          <w:p w:rsidR="00D00E7B" w:rsidRPr="00CA081C" w:rsidRDefault="009B617B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ما شكل الطاقة التي في الطعام ؟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CA081C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كهربائية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CA081C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وضع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CA081C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اشعاعية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CA081C" w:rsidRDefault="009B61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كيميائية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9754" w:type="dxa"/>
            <w:gridSpan w:val="14"/>
          </w:tcPr>
          <w:p w:rsidR="00D00E7B" w:rsidRPr="00CA081C" w:rsidRDefault="006F2DBD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أين يكون ضغط الدم أكبر ما يمكن ؟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CA081C" w:rsidRDefault="006F2DB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الاوردة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CA081C" w:rsidRDefault="006F2DB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الاوعية اللمفية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CA081C" w:rsidRDefault="006F2DB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الشرايين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CA081C" w:rsidRDefault="006F2DB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الشعيرات الدموية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9754" w:type="dxa"/>
            <w:gridSpan w:val="14"/>
          </w:tcPr>
          <w:p w:rsidR="00D00E7B" w:rsidRPr="00CA081C" w:rsidRDefault="008524B2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أي المواد الغذائية التالية تصنعها البكتيريا في الأمعاء الغليظة ؟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CA081C" w:rsidRDefault="008524B2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الدهون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CA081C" w:rsidRDefault="008524B2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 xml:space="preserve">الفيتامينات 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CA081C" w:rsidRDefault="008524B2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الاملاح المعدنية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CA081C" w:rsidRDefault="008524B2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 xml:space="preserve">البروتينات 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9754" w:type="dxa"/>
            <w:gridSpan w:val="14"/>
          </w:tcPr>
          <w:p w:rsidR="00D00E7B" w:rsidRPr="00CA081C" w:rsidRDefault="005E2956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ما التقنية التي تساعد عالم الآثار على رؤية مكان مطمور قبل استكشافه ؟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CA081C" w:rsidRDefault="005E2956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الحاسوب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CA081C" w:rsidRDefault="005E2956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رسم الخرائط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CA081C" w:rsidRDefault="005E2956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الرادار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CA081C" w:rsidRDefault="005E2956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الكاميرا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9754" w:type="dxa"/>
            <w:gridSpan w:val="14"/>
          </w:tcPr>
          <w:p w:rsidR="00D00E7B" w:rsidRPr="00CA081C" w:rsidRDefault="005E2956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ماذا يمثل الماء عند اذابة مركبات الكلور في ماء التربة ؟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CA081C" w:rsidRDefault="005E2956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السبيكة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CA081C" w:rsidRDefault="005E2956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المحلول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CA081C" w:rsidRDefault="00B112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المذيب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CA081C" w:rsidRDefault="00B112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المذاب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21</w:t>
            </w:r>
          </w:p>
        </w:tc>
        <w:tc>
          <w:tcPr>
            <w:tcW w:w="9754" w:type="dxa"/>
            <w:gridSpan w:val="14"/>
          </w:tcPr>
          <w:p w:rsidR="00D00E7B" w:rsidRPr="00CA081C" w:rsidRDefault="00B112B8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قوة الطفو المؤثرة في جسم تساوي :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CA081C" w:rsidRDefault="00B112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وزن المائع المزاح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CA081C" w:rsidRDefault="00B112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حجم الجسم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CA081C" w:rsidRDefault="00B112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وزن الجسم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CA081C" w:rsidRDefault="00B112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حجم المائع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22</w:t>
            </w:r>
          </w:p>
        </w:tc>
        <w:tc>
          <w:tcPr>
            <w:tcW w:w="9754" w:type="dxa"/>
            <w:gridSpan w:val="14"/>
          </w:tcPr>
          <w:p w:rsidR="00D00E7B" w:rsidRPr="00CA081C" w:rsidRDefault="00B112B8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أكثر مصادر الطاقة استخداما في توليد الطاقة الكهربائية في العالم :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CA081C" w:rsidRDefault="00B112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الفحم الحجري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CA081C" w:rsidRDefault="00B112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الغاز الطبيعي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CA081C" w:rsidRDefault="00B112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الطاقة النووية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CA081C" w:rsidRDefault="00B112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النفط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23</w:t>
            </w:r>
          </w:p>
        </w:tc>
        <w:tc>
          <w:tcPr>
            <w:tcW w:w="9754" w:type="dxa"/>
            <w:gridSpan w:val="14"/>
          </w:tcPr>
          <w:p w:rsidR="00D00E7B" w:rsidRPr="00CA081C" w:rsidRDefault="009337FC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أي الامراض التالية سببه فيروس يهاجم خلايا الدم البيضاء ؟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CA081C" w:rsidRDefault="009337F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الحصبة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CA081C" w:rsidRDefault="009337F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الايدز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CA081C" w:rsidRDefault="009337F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الانفلونزا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CA081C" w:rsidRDefault="009337F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 xml:space="preserve">شلل </w:t>
            </w:r>
            <w:r w:rsidR="009D27A7" w:rsidRPr="00CA081C">
              <w:rPr>
                <w:rFonts w:hint="cs"/>
                <w:b/>
                <w:bCs/>
                <w:sz w:val="28"/>
                <w:szCs w:val="28"/>
                <w:rtl/>
              </w:rPr>
              <w:t>الأطفال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24</w:t>
            </w:r>
          </w:p>
        </w:tc>
        <w:tc>
          <w:tcPr>
            <w:tcW w:w="9754" w:type="dxa"/>
            <w:gridSpan w:val="14"/>
          </w:tcPr>
          <w:p w:rsidR="00D00E7B" w:rsidRPr="00CA081C" w:rsidRDefault="009D27A7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الى أي المجموعات الغذائية ينتمي اللبن والجبن ؟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CA081C" w:rsidRDefault="009D27A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الفواكه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CA081C" w:rsidRDefault="009D27A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الحبوب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CA081C" w:rsidRDefault="009D27A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البروتينات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CA081C" w:rsidRDefault="009D27A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الغنية بالكالسيوم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9754" w:type="dxa"/>
            <w:gridSpan w:val="14"/>
          </w:tcPr>
          <w:p w:rsidR="00D00E7B" w:rsidRPr="00CA081C" w:rsidRDefault="005E2956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أي مما يـأتي لا يعد من خطوات الطريقة العلمية ؟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CA081C" w:rsidRDefault="005E2956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اختبار الفرضية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CA081C" w:rsidRDefault="005E2956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الملاحظة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CA081C" w:rsidRDefault="005E2956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تغيير النتائج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CA081C" w:rsidRDefault="005E2956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الاستنتاج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26</w:t>
            </w:r>
          </w:p>
        </w:tc>
        <w:tc>
          <w:tcPr>
            <w:tcW w:w="9754" w:type="dxa"/>
            <w:gridSpan w:val="14"/>
          </w:tcPr>
          <w:p w:rsidR="00D00E7B" w:rsidRPr="00CA081C" w:rsidRDefault="00B112B8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أي مما يلي يمكن التقليل منه للحد من ذوبان المادة الصلبة في السائل ؟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CA081C" w:rsidRDefault="00B112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 xml:space="preserve">حجم الجزيئات 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CA081C" w:rsidRDefault="00B112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درجة الحرارة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CA081C" w:rsidRDefault="00B112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الضغط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CA081C" w:rsidRDefault="00B112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حجم العبوة</w:t>
            </w:r>
          </w:p>
          <w:p w:rsidR="00F1647D" w:rsidRPr="00CA081C" w:rsidRDefault="00F1647D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27</w:t>
            </w:r>
          </w:p>
        </w:tc>
        <w:tc>
          <w:tcPr>
            <w:tcW w:w="9754" w:type="dxa"/>
            <w:gridSpan w:val="14"/>
          </w:tcPr>
          <w:p w:rsidR="00D00E7B" w:rsidRPr="00CA081C" w:rsidRDefault="00B112B8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تعتمد الطاقة الحركية على :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CA081C" w:rsidRDefault="009337F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سرعة الجسم وكتلته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CA081C" w:rsidRDefault="009337F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سرعة الجسم وموضعه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CA081C" w:rsidRDefault="009337F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كتلة الجسم وارتفاعه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CA081C" w:rsidRDefault="009337F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ارتفاع الجسم وموضعه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28</w:t>
            </w:r>
          </w:p>
        </w:tc>
        <w:tc>
          <w:tcPr>
            <w:tcW w:w="9754" w:type="dxa"/>
            <w:gridSpan w:val="14"/>
          </w:tcPr>
          <w:p w:rsidR="00D00E7B" w:rsidRPr="00CA081C" w:rsidRDefault="009D27A7" w:rsidP="00747A78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أي مما يلي ينقبض عند الشهيق ويتحرك الى أسفل ؟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CA081C" w:rsidRDefault="009D27A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الشعبتان الهوائيتان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CA081C" w:rsidRDefault="009D27A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الحويصلات الهوائية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CA081C" w:rsidRDefault="009D27A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الحجاب الحاجز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CA081C" w:rsidRDefault="009D27A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القصبة الهوائية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29</w:t>
            </w:r>
          </w:p>
        </w:tc>
        <w:tc>
          <w:tcPr>
            <w:tcW w:w="9754" w:type="dxa"/>
            <w:gridSpan w:val="14"/>
          </w:tcPr>
          <w:p w:rsidR="00D00E7B" w:rsidRPr="00CA081C" w:rsidRDefault="009D27A7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أي مما يلي يعد من وظائف الدم ؟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CA081C" w:rsidRDefault="009D27A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افراز اللعاب في الفم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CA081C" w:rsidRDefault="009D27A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افراز الاملاح خارج الجسم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CA081C" w:rsidRDefault="009D27A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نقل المواد الغذائية الى خلايا الجسم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CA081C" w:rsidRDefault="009D27A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 xml:space="preserve">التخلص من اللمف المحيط بالخلايا 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9754" w:type="dxa"/>
            <w:gridSpan w:val="14"/>
          </w:tcPr>
          <w:p w:rsidR="00D00E7B" w:rsidRPr="00CA081C" w:rsidRDefault="000511F4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ما الذي يتكون في الدم لمحاربة مولدات الضد ؟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CA081C" w:rsidRDefault="000511F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الهرمونات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CA081C" w:rsidRDefault="000511F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مسببات المرض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CA081C" w:rsidRDefault="000511F4" w:rsidP="000511F4">
            <w:pPr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الموادالمسببةللحساسية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CA081C" w:rsidRDefault="000511F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 xml:space="preserve">الاجسام المضادة 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31</w:t>
            </w:r>
          </w:p>
        </w:tc>
        <w:tc>
          <w:tcPr>
            <w:tcW w:w="9754" w:type="dxa"/>
            <w:gridSpan w:val="14"/>
          </w:tcPr>
          <w:p w:rsidR="00D00E7B" w:rsidRPr="00CA081C" w:rsidRDefault="005E2956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أي مما يأتي يستعمل في اختبار الفرضية ؟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CA081C" w:rsidRDefault="005E2956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التجربة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CA081C" w:rsidRDefault="005E2956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النظرية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CA081C" w:rsidRDefault="005E2956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القانون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CA081C" w:rsidRDefault="005E2956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المتغير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32</w:t>
            </w:r>
          </w:p>
        </w:tc>
        <w:tc>
          <w:tcPr>
            <w:tcW w:w="9754" w:type="dxa"/>
            <w:gridSpan w:val="14"/>
          </w:tcPr>
          <w:p w:rsidR="00D00E7B" w:rsidRPr="00CA081C" w:rsidRDefault="00B112B8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ما الذي يحدث لحمض معدتك عندما تبتلع حبة مضاد حيوي ؟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CA081C" w:rsidRDefault="00B112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يصبح أكثر حمضية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CA081C" w:rsidRDefault="00B112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يخفف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CA081C" w:rsidRDefault="00B112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يصبح أكثر قاعدية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CA081C" w:rsidRDefault="00B112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يتعادل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33</w:t>
            </w:r>
          </w:p>
        </w:tc>
        <w:tc>
          <w:tcPr>
            <w:tcW w:w="9754" w:type="dxa"/>
            <w:gridSpan w:val="14"/>
          </w:tcPr>
          <w:p w:rsidR="00D00E7B" w:rsidRPr="00CA081C" w:rsidRDefault="009337FC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العملية التي يبرد فيها الغاز ليتحول الى سائل تسمى :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CA081C" w:rsidRDefault="009337F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التكثف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CA081C" w:rsidRDefault="009337F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التسامي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CA081C" w:rsidRDefault="009337F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الغليان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CA081C" w:rsidRDefault="009337F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التجمد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34</w:t>
            </w:r>
          </w:p>
        </w:tc>
        <w:tc>
          <w:tcPr>
            <w:tcW w:w="9754" w:type="dxa"/>
            <w:gridSpan w:val="14"/>
          </w:tcPr>
          <w:p w:rsidR="00D00E7B" w:rsidRPr="00CA081C" w:rsidRDefault="009D27A7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أي المواد التالية لا يتم إعادة امتصاصها بعد مرورها في الكلية ؟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CA081C" w:rsidRDefault="009D27A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الاملاح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CA081C" w:rsidRDefault="009D27A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الفضلات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CA081C" w:rsidRDefault="009D27A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السكر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CA081C" w:rsidRDefault="009D27A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الماء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35</w:t>
            </w:r>
          </w:p>
        </w:tc>
        <w:tc>
          <w:tcPr>
            <w:tcW w:w="9754" w:type="dxa"/>
            <w:gridSpan w:val="14"/>
          </w:tcPr>
          <w:p w:rsidR="00D00E7B" w:rsidRPr="00CA081C" w:rsidRDefault="009D27A7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أي الامراض التالية غير معد ؟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CA081C" w:rsidRDefault="009D27A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التيتانوس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CA081C" w:rsidRDefault="009D27A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الملاريا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CA081C" w:rsidRDefault="009D27A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الانفلونزا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CA081C" w:rsidRDefault="009D27A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السكري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36</w:t>
            </w:r>
          </w:p>
        </w:tc>
        <w:tc>
          <w:tcPr>
            <w:tcW w:w="9754" w:type="dxa"/>
            <w:gridSpan w:val="14"/>
          </w:tcPr>
          <w:p w:rsidR="00D00E7B" w:rsidRPr="00CA081C" w:rsidRDefault="000511F4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أي مما يلي يحمل الاكسجين في الدم ؟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CA081C" w:rsidRDefault="000511F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خلايا الدم الحمراء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CA081C" w:rsidRDefault="000511F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اللمف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CA081C" w:rsidRDefault="000511F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خلايا الدم البيضاء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CA081C" w:rsidRDefault="000511F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الصفائح الدموية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37</w:t>
            </w:r>
          </w:p>
        </w:tc>
        <w:tc>
          <w:tcPr>
            <w:tcW w:w="9754" w:type="dxa"/>
            <w:gridSpan w:val="14"/>
          </w:tcPr>
          <w:p w:rsidR="00D00E7B" w:rsidRPr="00CA081C" w:rsidRDefault="00B112B8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أي مما يأتي يصف الغلاف الجوي ؟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CA081C" w:rsidRDefault="00B112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محلول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CA081C" w:rsidRDefault="00B112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مشبع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CA081C" w:rsidRDefault="00B112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راسب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CA081C" w:rsidRDefault="00B112B8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كاشف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38</w:t>
            </w:r>
          </w:p>
        </w:tc>
        <w:tc>
          <w:tcPr>
            <w:tcW w:w="9754" w:type="dxa"/>
            <w:gridSpan w:val="14"/>
          </w:tcPr>
          <w:p w:rsidR="00D00E7B" w:rsidRPr="00CA081C" w:rsidRDefault="009337FC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أي الخلايا تهاجم مسببات المرض ؟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CA081C" w:rsidRDefault="009337F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خلايا الدم الحمراء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CA081C" w:rsidRDefault="009337F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خلايا الدم البيضاء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CA081C" w:rsidRDefault="009337F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الصفائح الدموية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CA081C" w:rsidRDefault="009337FC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الخلايا العصبية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39</w:t>
            </w:r>
          </w:p>
        </w:tc>
        <w:tc>
          <w:tcPr>
            <w:tcW w:w="9754" w:type="dxa"/>
            <w:gridSpan w:val="14"/>
          </w:tcPr>
          <w:p w:rsidR="00D00E7B" w:rsidRPr="00CA081C" w:rsidRDefault="009D27A7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أي الأمراض التالية يسببه التدخين ؟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CA081C" w:rsidRDefault="009D27A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سرطان الرئة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CA081C" w:rsidRDefault="009D27A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الانفلونزا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CA081C" w:rsidRDefault="009D27A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السكري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CA081C" w:rsidRDefault="009D27A7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التهاب المثانة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6C4E21" w:rsidP="006C4E2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9754" w:type="dxa"/>
            <w:gridSpan w:val="14"/>
          </w:tcPr>
          <w:p w:rsidR="00D00E7B" w:rsidRPr="00CA081C" w:rsidRDefault="000511F4" w:rsidP="006C4E21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ما تحولات الطاقة التي تحدث في المولدات الكهربائية ؟</w:t>
            </w:r>
          </w:p>
        </w:tc>
      </w:tr>
      <w:tr w:rsidR="00D00E7B" w:rsidRPr="00CA081C" w:rsidTr="00F0029A">
        <w:trPr>
          <w:jc w:val="center"/>
        </w:trPr>
        <w:tc>
          <w:tcPr>
            <w:tcW w:w="536" w:type="dxa"/>
            <w:gridSpan w:val="2"/>
          </w:tcPr>
          <w:p w:rsidR="00D00E7B" w:rsidRPr="00CA081C" w:rsidRDefault="00D00E7B" w:rsidP="006C4E2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2"/>
          </w:tcPr>
          <w:p w:rsidR="00D00E7B" w:rsidRPr="00CA081C" w:rsidRDefault="000511F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من حرارية الى اشعاعية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gridSpan w:val="2"/>
          </w:tcPr>
          <w:p w:rsidR="00D00E7B" w:rsidRPr="00CA081C" w:rsidRDefault="000511F4" w:rsidP="000511F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من اشعاعية الى كهربائية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2"/>
          </w:tcPr>
          <w:p w:rsidR="00D00E7B" w:rsidRPr="00CA081C" w:rsidRDefault="000511F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من حركية الى كهربائية</w:t>
            </w:r>
          </w:p>
        </w:tc>
        <w:tc>
          <w:tcPr>
            <w:tcW w:w="454" w:type="dxa"/>
            <w:gridSpan w:val="2"/>
          </w:tcPr>
          <w:p w:rsidR="00D00E7B" w:rsidRPr="00CA081C" w:rsidRDefault="00D00E7B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  <w:gridSpan w:val="2"/>
          </w:tcPr>
          <w:p w:rsidR="00D00E7B" w:rsidRPr="00CA081C" w:rsidRDefault="000511F4" w:rsidP="006C4E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 xml:space="preserve">من كهربائية الى حرارية </w:t>
            </w:r>
          </w:p>
        </w:tc>
      </w:tr>
    </w:tbl>
    <w:p w:rsidR="009A4D59" w:rsidRPr="00CA081C" w:rsidRDefault="009A4D59" w:rsidP="009A4D59">
      <w:pPr>
        <w:jc w:val="lowKashida"/>
        <w:rPr>
          <w:b/>
          <w:bCs/>
          <w:sz w:val="28"/>
          <w:szCs w:val="28"/>
          <w:rtl/>
        </w:rPr>
      </w:pPr>
    </w:p>
    <w:p w:rsidR="00D22D5F" w:rsidRPr="00CA081C" w:rsidRDefault="00D22D5F" w:rsidP="009A4D59">
      <w:pPr>
        <w:jc w:val="lowKashida"/>
        <w:rPr>
          <w:b/>
          <w:bCs/>
          <w:sz w:val="28"/>
          <w:szCs w:val="28"/>
          <w:rtl/>
        </w:rPr>
      </w:pPr>
    </w:p>
    <w:p w:rsidR="00D22D5F" w:rsidRPr="00CA081C" w:rsidRDefault="00D22D5F" w:rsidP="009A4D59">
      <w:pPr>
        <w:jc w:val="lowKashida"/>
        <w:rPr>
          <w:b/>
          <w:bCs/>
          <w:sz w:val="28"/>
          <w:szCs w:val="28"/>
          <w:rtl/>
        </w:rPr>
      </w:pPr>
    </w:p>
    <w:p w:rsidR="00D22D5F" w:rsidRPr="00CA081C" w:rsidRDefault="00D22D5F" w:rsidP="009A4D59">
      <w:pPr>
        <w:jc w:val="lowKashida"/>
        <w:rPr>
          <w:b/>
          <w:bCs/>
          <w:sz w:val="28"/>
          <w:szCs w:val="28"/>
          <w:rtl/>
        </w:rPr>
      </w:pPr>
    </w:p>
    <w:p w:rsidR="00F0029A" w:rsidRPr="00CA081C" w:rsidRDefault="00F0029A" w:rsidP="009A4D59">
      <w:pPr>
        <w:jc w:val="lowKashida"/>
        <w:rPr>
          <w:b/>
          <w:bCs/>
          <w:sz w:val="28"/>
          <w:szCs w:val="28"/>
          <w:rtl/>
        </w:rPr>
      </w:pPr>
    </w:p>
    <w:p w:rsidR="00F0029A" w:rsidRPr="00CA081C" w:rsidRDefault="00F0029A" w:rsidP="009A4D59">
      <w:pPr>
        <w:jc w:val="lowKashida"/>
        <w:rPr>
          <w:b/>
          <w:bCs/>
          <w:sz w:val="28"/>
          <w:szCs w:val="28"/>
          <w:rtl/>
        </w:rPr>
      </w:pPr>
    </w:p>
    <w:p w:rsidR="00F0029A" w:rsidRPr="00CA081C" w:rsidRDefault="00747A78" w:rsidP="009A4D59">
      <w:pPr>
        <w:jc w:val="lowKashida"/>
        <w:rPr>
          <w:b/>
          <w:bCs/>
          <w:sz w:val="28"/>
          <w:szCs w:val="28"/>
          <w:rtl/>
        </w:rPr>
      </w:pPr>
      <w:r w:rsidRPr="00CA081C">
        <w:rPr>
          <w:rFonts w:ascii="Traditional Arabic" w:hAnsi="Traditional Arabic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54498</wp:posOffset>
                </wp:positionH>
                <wp:positionV relativeFrom="paragraph">
                  <wp:posOffset>46990</wp:posOffset>
                </wp:positionV>
                <wp:extent cx="1052195" cy="753745"/>
                <wp:effectExtent l="0" t="0" r="14605" b="27305"/>
                <wp:wrapNone/>
                <wp:docPr id="10" name="مربع ن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A78" w:rsidRDefault="00747A78" w:rsidP="00CC23D9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CA081C" w:rsidRDefault="00CA081C" w:rsidP="00CC23D9">
                            <w:pPr>
                              <w:rPr>
                                <w:rtl/>
                              </w:rPr>
                            </w:pPr>
                          </w:p>
                          <w:p w:rsidR="00747A78" w:rsidRPr="00CC23D9" w:rsidRDefault="00747A78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" o:spid="_x0000_s1027" type="#_x0000_t202" style="position:absolute;left:0;text-align:left;margin-left:4.3pt;margin-top:3.7pt;width:82.85pt;height:59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">
                <v:textbox>
                  <w:txbxContent>
                    <w:p w:rsidR="00747A78" w:rsidRDefault="00747A78" w:rsidP="00CC23D9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:rsidR="00CA081C" w:rsidRDefault="00CA081C" w:rsidP="00CC23D9">
                      <w:pPr>
                        <w:rPr>
                          <w:rtl/>
                        </w:rPr>
                      </w:pPr>
                    </w:p>
                    <w:p w:rsidR="00747A78" w:rsidRPr="00CC23D9" w:rsidRDefault="00747A78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F0029A" w:rsidRPr="00CA081C" w:rsidRDefault="00747A78" w:rsidP="009A4D59">
      <w:pPr>
        <w:jc w:val="lowKashida"/>
        <w:rPr>
          <w:b/>
          <w:bCs/>
          <w:sz w:val="28"/>
          <w:szCs w:val="28"/>
          <w:rtl/>
        </w:rPr>
      </w:pPr>
      <w:r w:rsidRPr="00CA081C">
        <w:rPr>
          <w:rFonts w:ascii="Traditional Arabic" w:hAnsi="Traditional Arabic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231252</wp:posOffset>
                </wp:positionV>
                <wp:extent cx="698500" cy="0"/>
                <wp:effectExtent l="0" t="0" r="25400" b="19050"/>
                <wp:wrapNone/>
                <wp:docPr id="11" name="رابط كسهم مستقيم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6C91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1" o:spid="_x0000_s1026" type="#_x0000_t32" style="position:absolute;left:0;text-align:left;margin-left:20.95pt;margin-top:18.2pt;width:5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" strokeweight="1.5pt"/>
            </w:pict>
          </mc:Fallback>
        </mc:AlternateContent>
      </w:r>
    </w:p>
    <w:p w:rsidR="00CC23D9" w:rsidRPr="00CA081C" w:rsidRDefault="00CC23D9" w:rsidP="00CC23D9">
      <w:pPr>
        <w:spacing w:before="100" w:beforeAutospacing="1" w:after="100" w:afterAutospacing="1"/>
        <w:contextualSpacing/>
        <w:rPr>
          <w:rFonts w:ascii="Traditional Arabic" w:hAnsi="Traditional Arabic"/>
          <w:b/>
          <w:bCs/>
          <w:sz w:val="28"/>
          <w:szCs w:val="28"/>
          <w:rtl/>
        </w:rPr>
      </w:pPr>
      <w:r w:rsidRPr="00CA081C">
        <w:rPr>
          <w:rFonts w:ascii="Traditional Arabic" w:hAnsi="Traditional Arabic"/>
          <w:b/>
          <w:bCs/>
          <w:sz w:val="28"/>
          <w:szCs w:val="28"/>
          <w:rtl/>
        </w:rPr>
        <w:t>السؤال الثاني :</w:t>
      </w:r>
      <w:r w:rsidRPr="00CA081C">
        <w:rPr>
          <w:rFonts w:ascii="Traditional Arabic" w:hAnsi="Traditional Arabic" w:hint="cs"/>
          <w:b/>
          <w:bCs/>
          <w:sz w:val="28"/>
          <w:szCs w:val="28"/>
          <w:rtl/>
        </w:rPr>
        <w:t>اختر (أ) إذا كانت العبارة صحيحة و اختر (ب) إذا كانت العبارة خاطئة.</w:t>
      </w:r>
    </w:p>
    <w:p w:rsidR="00CC23D9" w:rsidRPr="00CA081C" w:rsidRDefault="00CC23D9" w:rsidP="00CC23D9">
      <w:pPr>
        <w:spacing w:before="100" w:beforeAutospacing="1" w:after="100" w:afterAutospacing="1"/>
        <w:contextualSpacing/>
        <w:rPr>
          <w:rFonts w:ascii="Traditional Arabic" w:hAnsi="Traditional Arabic"/>
          <w:b/>
          <w:bCs/>
          <w:sz w:val="28"/>
          <w:szCs w:val="28"/>
          <w:rtl/>
        </w:rPr>
      </w:pPr>
      <w:r w:rsidRPr="00CA081C">
        <w:rPr>
          <w:rFonts w:ascii="Traditional Arabic" w:hAnsi="Traditional Arabic" w:hint="cs"/>
          <w:b/>
          <w:bCs/>
          <w:sz w:val="28"/>
          <w:szCs w:val="28"/>
          <w:rtl/>
        </w:rPr>
        <w:t>ثم ظلل في ورقة التصحيح الآلي (أ) إذا كانت العبارة صحيحة و (ب) إذا كانت العبارة خاطئة.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7088"/>
        <w:gridCol w:w="1588"/>
        <w:gridCol w:w="1588"/>
      </w:tblGrid>
      <w:tr w:rsidR="00CC23D9" w:rsidRPr="00CA081C" w:rsidTr="009B617B">
        <w:trPr>
          <w:jc w:val="center"/>
        </w:trPr>
        <w:tc>
          <w:tcPr>
            <w:tcW w:w="624" w:type="dxa"/>
          </w:tcPr>
          <w:p w:rsidR="00CC23D9" w:rsidRPr="00CA081C" w:rsidRDefault="00CC23D9" w:rsidP="009B617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7088" w:type="dxa"/>
          </w:tcPr>
          <w:p w:rsidR="00CC23D9" w:rsidRPr="00CA081C" w:rsidRDefault="00CC23D9" w:rsidP="009B617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  <w:t>العبارة</w:t>
            </w:r>
          </w:p>
        </w:tc>
        <w:tc>
          <w:tcPr>
            <w:tcW w:w="1588" w:type="dxa"/>
          </w:tcPr>
          <w:p w:rsidR="00CC23D9" w:rsidRPr="00CA081C" w:rsidRDefault="00CC23D9" w:rsidP="009B617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  <w:t>أ- العبارة صحيحة</w:t>
            </w:r>
          </w:p>
        </w:tc>
        <w:tc>
          <w:tcPr>
            <w:tcW w:w="1588" w:type="dxa"/>
          </w:tcPr>
          <w:p w:rsidR="00CC23D9" w:rsidRPr="00CA081C" w:rsidRDefault="00CC23D9" w:rsidP="009B617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  <w:t>ب- العبارة خاطئة</w:t>
            </w:r>
          </w:p>
        </w:tc>
      </w:tr>
      <w:tr w:rsidR="00CC23D9" w:rsidRPr="00CA081C" w:rsidTr="009B617B">
        <w:trPr>
          <w:jc w:val="center"/>
        </w:trPr>
        <w:tc>
          <w:tcPr>
            <w:tcW w:w="624" w:type="dxa"/>
          </w:tcPr>
          <w:p w:rsidR="00CC23D9" w:rsidRPr="00CA081C" w:rsidRDefault="00747A78" w:rsidP="009B617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rtl/>
              </w:rPr>
              <w:t>41</w:t>
            </w:r>
          </w:p>
        </w:tc>
        <w:tc>
          <w:tcPr>
            <w:tcW w:w="7088" w:type="dxa"/>
          </w:tcPr>
          <w:p w:rsidR="00CC23D9" w:rsidRPr="00CA081C" w:rsidRDefault="00F1647D" w:rsidP="00F1647D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28"/>
                <w:szCs w:val="28"/>
                <w:rtl/>
                <w:lang w:bidi="ar-EG"/>
              </w:rPr>
            </w:pPr>
            <w:r w:rsidRPr="00CA081C">
              <w:rPr>
                <w:rFonts w:ascii="Traditional Arabic" w:eastAsia="Calibri" w:hAnsi="Traditional Arabic" w:hint="cs"/>
                <w:sz w:val="28"/>
                <w:szCs w:val="28"/>
                <w:rtl/>
                <w:lang w:bidi="ar-EG"/>
              </w:rPr>
              <w:t>يحدث في المـــرئ هضم كيميائي للطعام</w:t>
            </w:r>
            <w:r w:rsidR="000511F4" w:rsidRPr="00CA081C">
              <w:rPr>
                <w:rFonts w:ascii="Traditional Arabic" w:eastAsia="Calibri" w:hAnsi="Traditional Arabic" w:hint="cs"/>
                <w:sz w:val="28"/>
                <w:szCs w:val="28"/>
                <w:rtl/>
                <w:lang w:bidi="ar-EG"/>
              </w:rPr>
              <w:t>.</w:t>
            </w:r>
          </w:p>
        </w:tc>
        <w:tc>
          <w:tcPr>
            <w:tcW w:w="1588" w:type="dxa"/>
          </w:tcPr>
          <w:p w:rsidR="00CC23D9" w:rsidRPr="00CA081C" w:rsidRDefault="00CC23D9" w:rsidP="009B617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8" w:type="dxa"/>
          </w:tcPr>
          <w:p w:rsidR="00CC23D9" w:rsidRPr="00CA081C" w:rsidRDefault="00CC23D9" w:rsidP="009B617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CC23D9" w:rsidRPr="00CA081C" w:rsidTr="009B617B">
        <w:trPr>
          <w:jc w:val="center"/>
        </w:trPr>
        <w:tc>
          <w:tcPr>
            <w:tcW w:w="624" w:type="dxa"/>
          </w:tcPr>
          <w:p w:rsidR="00CC23D9" w:rsidRPr="00CA081C" w:rsidRDefault="00747A78" w:rsidP="009B617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rtl/>
              </w:rPr>
              <w:t>42</w:t>
            </w:r>
          </w:p>
        </w:tc>
        <w:tc>
          <w:tcPr>
            <w:tcW w:w="7088" w:type="dxa"/>
          </w:tcPr>
          <w:p w:rsidR="00CC23D9" w:rsidRPr="00CA081C" w:rsidRDefault="000511F4" w:rsidP="009B617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28"/>
                <w:szCs w:val="28"/>
                <w:rtl/>
                <w:lang w:bidi="ar-EG"/>
              </w:rPr>
            </w:pPr>
            <w:r w:rsidRPr="00CA081C">
              <w:rPr>
                <w:rFonts w:ascii="Traditional Arabic" w:eastAsia="Calibri" w:hAnsi="Traditional Arabic" w:hint="cs"/>
                <w:sz w:val="28"/>
                <w:szCs w:val="28"/>
                <w:rtl/>
                <w:lang w:bidi="ar-EG"/>
              </w:rPr>
              <w:t>تعد الزيوت النباتية من الدهون</w:t>
            </w:r>
            <w:r w:rsidR="004D04B7" w:rsidRPr="00CA081C">
              <w:rPr>
                <w:rFonts w:ascii="Traditional Arabic" w:eastAsia="Calibri" w:hAnsi="Traditional Arabic" w:hint="cs"/>
                <w:sz w:val="28"/>
                <w:szCs w:val="28"/>
                <w:rtl/>
                <w:lang w:bidi="ar-EG"/>
              </w:rPr>
              <w:t xml:space="preserve"> </w:t>
            </w:r>
            <w:r w:rsidRPr="00CA081C">
              <w:rPr>
                <w:rFonts w:ascii="Traditional Arabic" w:eastAsia="Calibri" w:hAnsi="Traditional Arabic" w:hint="cs"/>
                <w:sz w:val="28"/>
                <w:szCs w:val="28"/>
                <w:rtl/>
                <w:lang w:bidi="ar-EG"/>
              </w:rPr>
              <w:t>الغير مشبعة.</w:t>
            </w:r>
          </w:p>
        </w:tc>
        <w:tc>
          <w:tcPr>
            <w:tcW w:w="1588" w:type="dxa"/>
          </w:tcPr>
          <w:p w:rsidR="00CC23D9" w:rsidRPr="00CA081C" w:rsidRDefault="00CC23D9" w:rsidP="009B617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1588" w:type="dxa"/>
          </w:tcPr>
          <w:p w:rsidR="00CC23D9" w:rsidRPr="00CA081C" w:rsidRDefault="00CC23D9" w:rsidP="009B617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CC23D9" w:rsidRPr="00CA081C" w:rsidTr="009B617B">
        <w:trPr>
          <w:jc w:val="center"/>
        </w:trPr>
        <w:tc>
          <w:tcPr>
            <w:tcW w:w="624" w:type="dxa"/>
          </w:tcPr>
          <w:p w:rsidR="00CC23D9" w:rsidRPr="00CA081C" w:rsidRDefault="00747A78" w:rsidP="009B617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rtl/>
              </w:rPr>
              <w:t>43</w:t>
            </w:r>
          </w:p>
        </w:tc>
        <w:tc>
          <w:tcPr>
            <w:tcW w:w="7088" w:type="dxa"/>
          </w:tcPr>
          <w:p w:rsidR="00CC23D9" w:rsidRPr="00CA081C" w:rsidRDefault="004D04B7" w:rsidP="009B617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28"/>
                <w:szCs w:val="28"/>
                <w:rtl/>
              </w:rPr>
            </w:pPr>
            <w:r w:rsidRPr="00CA081C">
              <w:rPr>
                <w:rFonts w:ascii="Traditional Arabic" w:eastAsia="Calibri" w:hAnsi="Traditional Arabic" w:hint="cs"/>
                <w:sz w:val="28"/>
                <w:szCs w:val="28"/>
                <w:rtl/>
              </w:rPr>
              <w:t xml:space="preserve">فصيلة الدم </w:t>
            </w:r>
            <w:r w:rsidRPr="00CA081C">
              <w:rPr>
                <w:rFonts w:ascii="Traditional Arabic" w:eastAsia="Calibri" w:hAnsi="Traditional Arabic"/>
                <w:sz w:val="28"/>
                <w:szCs w:val="28"/>
              </w:rPr>
              <w:t xml:space="preserve"> O</w:t>
            </w:r>
            <w:r w:rsidRPr="00CA081C">
              <w:rPr>
                <w:rFonts w:ascii="Traditional Arabic" w:eastAsia="Calibri" w:hAnsi="Traditional Arabic" w:hint="cs"/>
                <w:sz w:val="28"/>
                <w:szCs w:val="28"/>
                <w:rtl/>
              </w:rPr>
              <w:t xml:space="preserve"> تمنح جميع فصائل الدم .</w:t>
            </w:r>
          </w:p>
        </w:tc>
        <w:tc>
          <w:tcPr>
            <w:tcW w:w="1588" w:type="dxa"/>
          </w:tcPr>
          <w:p w:rsidR="00CC23D9" w:rsidRPr="00CA081C" w:rsidRDefault="00CC23D9" w:rsidP="009B617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8" w:type="dxa"/>
          </w:tcPr>
          <w:p w:rsidR="00CC23D9" w:rsidRPr="00CA081C" w:rsidRDefault="00CC23D9" w:rsidP="009B617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CC23D9" w:rsidRPr="00CA081C" w:rsidTr="009B617B">
        <w:trPr>
          <w:jc w:val="center"/>
        </w:trPr>
        <w:tc>
          <w:tcPr>
            <w:tcW w:w="624" w:type="dxa"/>
          </w:tcPr>
          <w:p w:rsidR="00CC23D9" w:rsidRPr="00CA081C" w:rsidRDefault="00CC23D9" w:rsidP="009B617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  <w:t>4</w:t>
            </w:r>
            <w:r w:rsidR="00747A78" w:rsidRPr="00CA081C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88" w:type="dxa"/>
          </w:tcPr>
          <w:p w:rsidR="00CC23D9" w:rsidRPr="00CA081C" w:rsidRDefault="004D04B7" w:rsidP="009B617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28"/>
                <w:szCs w:val="28"/>
                <w:rtl/>
              </w:rPr>
            </w:pPr>
            <w:r w:rsidRPr="00CA081C">
              <w:rPr>
                <w:rFonts w:ascii="Traditional Arabic" w:eastAsia="Calibri" w:hAnsi="Traditional Arabic" w:hint="cs"/>
                <w:sz w:val="28"/>
                <w:szCs w:val="28"/>
                <w:rtl/>
              </w:rPr>
              <w:t>تحتوي الشرايين على صمامات تضمن تحرك الدم في اتجاه القلب.</w:t>
            </w:r>
          </w:p>
        </w:tc>
        <w:tc>
          <w:tcPr>
            <w:tcW w:w="1588" w:type="dxa"/>
          </w:tcPr>
          <w:p w:rsidR="00CC23D9" w:rsidRPr="00CA081C" w:rsidRDefault="00CC23D9" w:rsidP="009B617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8" w:type="dxa"/>
          </w:tcPr>
          <w:p w:rsidR="00CC23D9" w:rsidRPr="00CA081C" w:rsidRDefault="00CC23D9" w:rsidP="009B617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CC23D9" w:rsidRPr="00CA081C" w:rsidTr="009B617B">
        <w:trPr>
          <w:jc w:val="center"/>
        </w:trPr>
        <w:tc>
          <w:tcPr>
            <w:tcW w:w="624" w:type="dxa"/>
          </w:tcPr>
          <w:p w:rsidR="00CC23D9" w:rsidRPr="00CA081C" w:rsidRDefault="00747A78" w:rsidP="009B617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rtl/>
              </w:rPr>
              <w:t>45</w:t>
            </w:r>
          </w:p>
        </w:tc>
        <w:tc>
          <w:tcPr>
            <w:tcW w:w="7088" w:type="dxa"/>
          </w:tcPr>
          <w:p w:rsidR="00CC23D9" w:rsidRPr="00CA081C" w:rsidRDefault="004D04B7" w:rsidP="009B617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28"/>
                <w:szCs w:val="28"/>
                <w:rtl/>
              </w:rPr>
            </w:pPr>
            <w:r w:rsidRPr="00CA081C">
              <w:rPr>
                <w:rFonts w:ascii="Traditional Arabic" w:eastAsia="Calibri" w:hAnsi="Traditional Arabic" w:hint="cs"/>
                <w:sz w:val="28"/>
                <w:szCs w:val="28"/>
                <w:rtl/>
              </w:rPr>
              <w:t>يحسب الضغط بقسمة القوة على المساحة.</w:t>
            </w:r>
          </w:p>
        </w:tc>
        <w:tc>
          <w:tcPr>
            <w:tcW w:w="1588" w:type="dxa"/>
          </w:tcPr>
          <w:p w:rsidR="00CC23D9" w:rsidRPr="00CA081C" w:rsidRDefault="00CC23D9" w:rsidP="009B617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8" w:type="dxa"/>
          </w:tcPr>
          <w:p w:rsidR="00CC23D9" w:rsidRPr="00CA081C" w:rsidRDefault="00CC23D9" w:rsidP="009B617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CC23D9" w:rsidRPr="00CA081C" w:rsidTr="009B617B">
        <w:trPr>
          <w:jc w:val="center"/>
        </w:trPr>
        <w:tc>
          <w:tcPr>
            <w:tcW w:w="624" w:type="dxa"/>
          </w:tcPr>
          <w:p w:rsidR="00CC23D9" w:rsidRPr="00CA081C" w:rsidRDefault="00747A78" w:rsidP="009B617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rtl/>
              </w:rPr>
              <w:t>46</w:t>
            </w:r>
          </w:p>
        </w:tc>
        <w:tc>
          <w:tcPr>
            <w:tcW w:w="7088" w:type="dxa"/>
          </w:tcPr>
          <w:p w:rsidR="00CC23D9" w:rsidRPr="00CA081C" w:rsidRDefault="004D04B7" w:rsidP="009B617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28"/>
                <w:szCs w:val="28"/>
                <w:rtl/>
              </w:rPr>
            </w:pPr>
            <w:r w:rsidRPr="00CA081C">
              <w:rPr>
                <w:rFonts w:ascii="Traditional Arabic" w:eastAsia="Calibri" w:hAnsi="Traditional Arabic" w:hint="cs"/>
                <w:sz w:val="28"/>
                <w:szCs w:val="28"/>
                <w:rtl/>
              </w:rPr>
              <w:t>قيمة الرقم الهيدروجيني للقاعدة أكثر من 7 .</w:t>
            </w:r>
          </w:p>
        </w:tc>
        <w:tc>
          <w:tcPr>
            <w:tcW w:w="1588" w:type="dxa"/>
          </w:tcPr>
          <w:p w:rsidR="00CC23D9" w:rsidRPr="00CA081C" w:rsidRDefault="00CC23D9" w:rsidP="009B617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8" w:type="dxa"/>
          </w:tcPr>
          <w:p w:rsidR="00CC23D9" w:rsidRPr="00CA081C" w:rsidRDefault="00CC23D9" w:rsidP="009B617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CC23D9" w:rsidRPr="00CA081C" w:rsidTr="009B617B">
        <w:trPr>
          <w:jc w:val="center"/>
        </w:trPr>
        <w:tc>
          <w:tcPr>
            <w:tcW w:w="624" w:type="dxa"/>
          </w:tcPr>
          <w:p w:rsidR="00CC23D9" w:rsidRPr="00CA081C" w:rsidRDefault="00747A78" w:rsidP="009B617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rtl/>
              </w:rPr>
              <w:t>47</w:t>
            </w:r>
          </w:p>
        </w:tc>
        <w:tc>
          <w:tcPr>
            <w:tcW w:w="7088" w:type="dxa"/>
          </w:tcPr>
          <w:p w:rsidR="00CC23D9" w:rsidRPr="00CA081C" w:rsidRDefault="004D04B7" w:rsidP="009B617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28"/>
                <w:szCs w:val="28"/>
                <w:rtl/>
              </w:rPr>
            </w:pPr>
            <w:r w:rsidRPr="00CA081C">
              <w:rPr>
                <w:rFonts w:ascii="Traditional Arabic" w:eastAsia="Calibri" w:hAnsi="Traditional Arabic" w:hint="cs"/>
                <w:sz w:val="28"/>
                <w:szCs w:val="28"/>
                <w:rtl/>
              </w:rPr>
              <w:t>متغير يقاس في أثناء التجربة هو التابع .</w:t>
            </w:r>
          </w:p>
        </w:tc>
        <w:tc>
          <w:tcPr>
            <w:tcW w:w="1588" w:type="dxa"/>
          </w:tcPr>
          <w:p w:rsidR="00CC23D9" w:rsidRPr="00CA081C" w:rsidRDefault="00CC23D9" w:rsidP="009B617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8" w:type="dxa"/>
          </w:tcPr>
          <w:p w:rsidR="00CC23D9" w:rsidRPr="00CA081C" w:rsidRDefault="00CC23D9" w:rsidP="009B617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CC23D9" w:rsidRPr="00CA081C" w:rsidTr="009B617B">
        <w:trPr>
          <w:jc w:val="center"/>
        </w:trPr>
        <w:tc>
          <w:tcPr>
            <w:tcW w:w="624" w:type="dxa"/>
          </w:tcPr>
          <w:p w:rsidR="00CC23D9" w:rsidRPr="00CA081C" w:rsidRDefault="00747A78" w:rsidP="009B617B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ascii="Traditional Arabic" w:eastAsia="Calibri" w:hAnsi="Traditional Arabic" w:hint="cs"/>
                <w:b/>
                <w:bCs/>
                <w:sz w:val="28"/>
                <w:szCs w:val="28"/>
                <w:rtl/>
              </w:rPr>
              <w:t>48</w:t>
            </w:r>
          </w:p>
        </w:tc>
        <w:tc>
          <w:tcPr>
            <w:tcW w:w="7088" w:type="dxa"/>
          </w:tcPr>
          <w:p w:rsidR="00CC23D9" w:rsidRPr="00CA081C" w:rsidRDefault="004D04B7" w:rsidP="009B617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28"/>
                <w:szCs w:val="28"/>
                <w:rtl/>
              </w:rPr>
            </w:pPr>
            <w:r w:rsidRPr="00CA081C">
              <w:rPr>
                <w:rFonts w:ascii="Traditional Arabic" w:eastAsia="Calibri" w:hAnsi="Traditional Arabic" w:hint="cs"/>
                <w:sz w:val="28"/>
                <w:szCs w:val="28"/>
                <w:rtl/>
              </w:rPr>
              <w:t>عند وضع ورقة تباع الشمس الحمراء في محلول قاعدي يبقى لونها أحمر لا يتغير.</w:t>
            </w:r>
          </w:p>
        </w:tc>
        <w:tc>
          <w:tcPr>
            <w:tcW w:w="1588" w:type="dxa"/>
          </w:tcPr>
          <w:p w:rsidR="00CC23D9" w:rsidRPr="00CA081C" w:rsidRDefault="00CC23D9" w:rsidP="009B617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88" w:type="dxa"/>
          </w:tcPr>
          <w:p w:rsidR="00CC23D9" w:rsidRPr="00CA081C" w:rsidRDefault="00CC23D9" w:rsidP="009B617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28"/>
                <w:szCs w:val="28"/>
                <w:rtl/>
              </w:rPr>
            </w:pPr>
          </w:p>
        </w:tc>
      </w:tr>
    </w:tbl>
    <w:p w:rsidR="00CC23D9" w:rsidRPr="00CA081C" w:rsidRDefault="00CC23D9" w:rsidP="009A4D59">
      <w:pPr>
        <w:jc w:val="lowKashida"/>
        <w:rPr>
          <w:b/>
          <w:bCs/>
          <w:sz w:val="28"/>
          <w:szCs w:val="28"/>
          <w:rtl/>
        </w:rPr>
      </w:pPr>
    </w:p>
    <w:p w:rsidR="00B046EF" w:rsidRPr="00CA081C" w:rsidRDefault="00B046EF" w:rsidP="009A4D59">
      <w:pPr>
        <w:jc w:val="lowKashida"/>
        <w:rPr>
          <w:b/>
          <w:bCs/>
          <w:sz w:val="28"/>
          <w:szCs w:val="28"/>
          <w:rtl/>
        </w:rPr>
      </w:pPr>
      <w:r w:rsidRPr="00CA081C">
        <w:rPr>
          <w:rFonts w:ascii="Traditional Arabic" w:hAnsi="Traditional Arabic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E54480" wp14:editId="1581A99C">
                <wp:simplePos x="0" y="0"/>
                <wp:positionH relativeFrom="column">
                  <wp:posOffset>31115</wp:posOffset>
                </wp:positionH>
                <wp:positionV relativeFrom="paragraph">
                  <wp:posOffset>184373</wp:posOffset>
                </wp:positionV>
                <wp:extent cx="1052195" cy="753745"/>
                <wp:effectExtent l="0" t="0" r="14605" b="27305"/>
                <wp:wrapNone/>
                <wp:docPr id="16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81C" w:rsidRDefault="00CA081C" w:rsidP="00CC23D9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CA081C" w:rsidRPr="00B046EF" w:rsidRDefault="00CA081C" w:rsidP="00CC23D9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747A78" w:rsidRPr="00CC23D9" w:rsidRDefault="00747A78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54480" id="مربع نص 16" o:spid="_x0000_s1028" type="#_x0000_t202" style="position:absolute;left:0;text-align:left;margin-left:2.45pt;margin-top:14.5pt;width:82.85pt;height:5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">
                <v:textbox>
                  <w:txbxContent>
                    <w:p w:rsidR="00CA081C" w:rsidRDefault="00CA081C" w:rsidP="00CC23D9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:rsidR="00CA081C" w:rsidRPr="00B046EF" w:rsidRDefault="00CA081C" w:rsidP="00CC23D9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:rsidR="00747A78" w:rsidRPr="00CC23D9" w:rsidRDefault="00747A78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CC23D9" w:rsidRPr="00CA081C" w:rsidRDefault="00B046EF" w:rsidP="00CC23D9">
      <w:pPr>
        <w:rPr>
          <w:rFonts w:ascii="Traditional Arabic" w:hAnsi="Traditional Arabic"/>
          <w:b/>
          <w:bCs/>
          <w:sz w:val="28"/>
          <w:szCs w:val="28"/>
          <w:rtl/>
          <w:lang w:eastAsia="en-US"/>
        </w:rPr>
      </w:pPr>
      <w:r w:rsidRPr="00CA081C">
        <w:rPr>
          <w:rFonts w:ascii="Traditional Arabic" w:hAnsi="Traditional Arabic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426A6F" wp14:editId="39F9F3C0">
                <wp:simplePos x="0" y="0"/>
                <wp:positionH relativeFrom="column">
                  <wp:posOffset>219075</wp:posOffset>
                </wp:positionH>
                <wp:positionV relativeFrom="paragraph">
                  <wp:posOffset>314437</wp:posOffset>
                </wp:positionV>
                <wp:extent cx="698500" cy="0"/>
                <wp:effectExtent l="0" t="0" r="25400" b="19050"/>
                <wp:wrapNone/>
                <wp:docPr id="17" name="رابط كسهم مستقيم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91A2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7" o:spid="_x0000_s1026" type="#_x0000_t32" style="position:absolute;left:0;text-align:left;margin-left:17.25pt;margin-top:24.75pt;width:5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" strokeweight="1.5pt"/>
            </w:pict>
          </mc:Fallback>
        </mc:AlternateContent>
      </w:r>
      <w:r w:rsidR="00CC23D9" w:rsidRPr="00CA081C">
        <w:rPr>
          <w:rFonts w:ascii="Traditional Arabic" w:hAnsi="Traditional Arabic" w:hint="cs"/>
          <w:b/>
          <w:bCs/>
          <w:sz w:val="28"/>
          <w:szCs w:val="28"/>
          <w:rtl/>
        </w:rPr>
        <w:t>السؤال الثالث :</w:t>
      </w:r>
    </w:p>
    <w:p w:rsidR="009A4D59" w:rsidRPr="00CA081C" w:rsidRDefault="00B046EF" w:rsidP="00B046EF">
      <w:pPr>
        <w:rPr>
          <w:rFonts w:ascii="Traditional Arabic" w:hAnsi="Traditional Arabic"/>
          <w:b/>
          <w:bCs/>
          <w:sz w:val="28"/>
          <w:szCs w:val="28"/>
          <w:rtl/>
        </w:rPr>
      </w:pPr>
      <w:r w:rsidRPr="00CA081C">
        <w:rPr>
          <w:rFonts w:ascii="Traditional Arabic" w:hAnsi="Traditional Arabic" w:hint="cs"/>
          <w:b/>
          <w:bCs/>
          <w:sz w:val="28"/>
          <w:szCs w:val="28"/>
          <w:rtl/>
        </w:rPr>
        <w:t>اكتبي المصطلح العلمي المناسب :</w:t>
      </w:r>
    </w:p>
    <w:p w:rsidR="009A4D59" w:rsidRPr="00CA081C" w:rsidRDefault="00747A78" w:rsidP="00CA081C">
      <w:pPr>
        <w:jc w:val="lowKashida"/>
        <w:rPr>
          <w:b/>
          <w:bCs/>
          <w:sz w:val="28"/>
          <w:szCs w:val="28"/>
          <w:rtl/>
        </w:rPr>
      </w:pPr>
      <w:r w:rsidRPr="00CA081C">
        <w:rPr>
          <w:rFonts w:hint="cs"/>
          <w:b/>
          <w:bCs/>
          <w:sz w:val="28"/>
          <w:szCs w:val="28"/>
          <w:rtl/>
        </w:rPr>
        <w:t>49</w:t>
      </w:r>
      <w:r w:rsidR="00B046EF" w:rsidRPr="00CA081C">
        <w:rPr>
          <w:rFonts w:hint="cs"/>
          <w:b/>
          <w:bCs/>
          <w:sz w:val="28"/>
          <w:szCs w:val="28"/>
          <w:rtl/>
        </w:rPr>
        <w:t xml:space="preserve">_ {{    </w:t>
      </w:r>
      <w:r w:rsidR="00CA081C">
        <w:rPr>
          <w:rFonts w:hint="cs"/>
          <w:b/>
          <w:bCs/>
          <w:sz w:val="28"/>
          <w:szCs w:val="28"/>
          <w:rtl/>
        </w:rPr>
        <w:t xml:space="preserve">                    </w:t>
      </w:r>
      <w:r w:rsidR="00B046EF" w:rsidRPr="00CA081C">
        <w:rPr>
          <w:rFonts w:hint="cs"/>
          <w:b/>
          <w:bCs/>
          <w:sz w:val="28"/>
          <w:szCs w:val="28"/>
          <w:rtl/>
        </w:rPr>
        <w:t>}} عملية تسخين السائل الى درجة حرارة معينة تقتل معظم البكتيريا عندها.</w:t>
      </w:r>
    </w:p>
    <w:p w:rsidR="00B046EF" w:rsidRPr="00CA081C" w:rsidRDefault="00747A78" w:rsidP="00CA081C">
      <w:pPr>
        <w:jc w:val="lowKashida"/>
        <w:rPr>
          <w:b/>
          <w:bCs/>
          <w:sz w:val="28"/>
          <w:szCs w:val="28"/>
          <w:rtl/>
        </w:rPr>
      </w:pPr>
      <w:r w:rsidRPr="00CA081C">
        <w:rPr>
          <w:rFonts w:hint="cs"/>
          <w:b/>
          <w:bCs/>
          <w:sz w:val="28"/>
          <w:szCs w:val="28"/>
          <w:rtl/>
        </w:rPr>
        <w:t>50</w:t>
      </w:r>
      <w:r w:rsidR="00B046EF" w:rsidRPr="00CA081C">
        <w:rPr>
          <w:rFonts w:hint="cs"/>
          <w:b/>
          <w:bCs/>
          <w:sz w:val="28"/>
          <w:szCs w:val="28"/>
          <w:rtl/>
        </w:rPr>
        <w:t xml:space="preserve">_ {{    </w:t>
      </w:r>
      <w:r w:rsidR="00CA081C">
        <w:rPr>
          <w:rFonts w:hint="cs"/>
          <w:b/>
          <w:bCs/>
          <w:sz w:val="28"/>
          <w:szCs w:val="28"/>
          <w:rtl/>
        </w:rPr>
        <w:t xml:space="preserve">                    </w:t>
      </w:r>
      <w:r w:rsidR="00B046EF" w:rsidRPr="00CA081C">
        <w:rPr>
          <w:rFonts w:hint="cs"/>
          <w:b/>
          <w:bCs/>
          <w:sz w:val="28"/>
          <w:szCs w:val="28"/>
          <w:rtl/>
        </w:rPr>
        <w:t>}} أسلوب دقيق لفهم العالم من حولنا .</w:t>
      </w:r>
    </w:p>
    <w:p w:rsidR="00B046EF" w:rsidRPr="00CA081C" w:rsidRDefault="00747A78" w:rsidP="00CA081C">
      <w:pPr>
        <w:jc w:val="lowKashida"/>
        <w:rPr>
          <w:b/>
          <w:bCs/>
          <w:sz w:val="28"/>
          <w:szCs w:val="28"/>
          <w:rtl/>
        </w:rPr>
      </w:pPr>
      <w:r w:rsidRPr="00CA081C">
        <w:rPr>
          <w:rFonts w:hint="cs"/>
          <w:b/>
          <w:bCs/>
          <w:sz w:val="28"/>
          <w:szCs w:val="28"/>
          <w:rtl/>
        </w:rPr>
        <w:t>51</w:t>
      </w:r>
      <w:r w:rsidR="00B046EF" w:rsidRPr="00CA081C">
        <w:rPr>
          <w:rFonts w:hint="cs"/>
          <w:b/>
          <w:bCs/>
          <w:sz w:val="28"/>
          <w:szCs w:val="28"/>
          <w:rtl/>
        </w:rPr>
        <w:t xml:space="preserve">_ {{    </w:t>
      </w:r>
      <w:r w:rsidR="00CA081C">
        <w:rPr>
          <w:rFonts w:hint="cs"/>
          <w:b/>
          <w:bCs/>
          <w:sz w:val="28"/>
          <w:szCs w:val="28"/>
          <w:rtl/>
        </w:rPr>
        <w:t xml:space="preserve">                    </w:t>
      </w:r>
      <w:r w:rsidR="00B046EF" w:rsidRPr="00CA081C">
        <w:rPr>
          <w:rFonts w:hint="cs"/>
          <w:b/>
          <w:bCs/>
          <w:sz w:val="28"/>
          <w:szCs w:val="28"/>
          <w:rtl/>
        </w:rPr>
        <w:t>}} مقاومة السائل للجريان او الانسياب.</w:t>
      </w:r>
    </w:p>
    <w:p w:rsidR="00B046EF" w:rsidRPr="00CA081C" w:rsidRDefault="00747A78" w:rsidP="00CA081C">
      <w:pPr>
        <w:jc w:val="lowKashida"/>
        <w:rPr>
          <w:b/>
          <w:bCs/>
          <w:sz w:val="28"/>
          <w:szCs w:val="28"/>
          <w:rtl/>
        </w:rPr>
      </w:pPr>
      <w:r w:rsidRPr="00CA081C">
        <w:rPr>
          <w:rFonts w:hint="cs"/>
          <w:b/>
          <w:bCs/>
          <w:sz w:val="28"/>
          <w:szCs w:val="28"/>
          <w:rtl/>
        </w:rPr>
        <w:t>52</w:t>
      </w:r>
      <w:r w:rsidR="00CA081C">
        <w:rPr>
          <w:rFonts w:hint="cs"/>
          <w:b/>
          <w:bCs/>
          <w:sz w:val="28"/>
          <w:szCs w:val="28"/>
          <w:rtl/>
        </w:rPr>
        <w:t xml:space="preserve">_ {{                        </w:t>
      </w:r>
      <w:r w:rsidR="00B046EF" w:rsidRPr="00CA081C">
        <w:rPr>
          <w:rFonts w:hint="cs"/>
          <w:b/>
          <w:bCs/>
          <w:sz w:val="28"/>
          <w:szCs w:val="28"/>
          <w:rtl/>
        </w:rPr>
        <w:t>}} جهاز يحول الطاقة الحركية الى طاقة كهربائية في وجود مجال مغناطيسي.</w:t>
      </w:r>
    </w:p>
    <w:p w:rsidR="00B046EF" w:rsidRPr="00CA081C" w:rsidRDefault="00747A78" w:rsidP="00B046EF">
      <w:pPr>
        <w:jc w:val="lowKashida"/>
        <w:rPr>
          <w:b/>
          <w:bCs/>
          <w:sz w:val="28"/>
          <w:szCs w:val="28"/>
          <w:rtl/>
        </w:rPr>
      </w:pPr>
      <w:r w:rsidRPr="00CA081C">
        <w:rPr>
          <w:rFonts w:hint="cs"/>
          <w:b/>
          <w:bCs/>
          <w:sz w:val="28"/>
          <w:szCs w:val="28"/>
          <w:rtl/>
        </w:rPr>
        <w:t>53</w:t>
      </w:r>
      <w:r w:rsidR="00B046EF" w:rsidRPr="00CA081C">
        <w:rPr>
          <w:rFonts w:hint="cs"/>
          <w:b/>
          <w:bCs/>
          <w:sz w:val="28"/>
          <w:szCs w:val="28"/>
          <w:rtl/>
        </w:rPr>
        <w:t xml:space="preserve">_ {{    </w:t>
      </w:r>
      <w:r w:rsidR="00CA081C">
        <w:rPr>
          <w:rFonts w:hint="cs"/>
          <w:b/>
          <w:bCs/>
          <w:sz w:val="28"/>
          <w:szCs w:val="28"/>
          <w:rtl/>
        </w:rPr>
        <w:t xml:space="preserve">                </w:t>
      </w:r>
      <w:r w:rsidR="00B046EF" w:rsidRPr="00CA081C">
        <w:rPr>
          <w:rFonts w:hint="cs"/>
          <w:b/>
          <w:bCs/>
          <w:sz w:val="28"/>
          <w:szCs w:val="28"/>
          <w:rtl/>
        </w:rPr>
        <w:t xml:space="preserve">    }} أنبوب يصل الكلية بالمثانة .</w:t>
      </w:r>
    </w:p>
    <w:p w:rsidR="00B046EF" w:rsidRPr="00CA081C" w:rsidRDefault="00747A78" w:rsidP="00CA081C">
      <w:pPr>
        <w:jc w:val="lowKashida"/>
        <w:rPr>
          <w:b/>
          <w:bCs/>
          <w:sz w:val="28"/>
          <w:szCs w:val="28"/>
          <w:rtl/>
        </w:rPr>
      </w:pPr>
      <w:r w:rsidRPr="00CA081C">
        <w:rPr>
          <w:rFonts w:hint="cs"/>
          <w:b/>
          <w:bCs/>
          <w:sz w:val="28"/>
          <w:szCs w:val="28"/>
          <w:rtl/>
        </w:rPr>
        <w:t>54</w:t>
      </w:r>
      <w:r w:rsidR="00CA081C">
        <w:rPr>
          <w:rFonts w:hint="cs"/>
          <w:b/>
          <w:bCs/>
          <w:sz w:val="28"/>
          <w:szCs w:val="28"/>
          <w:rtl/>
        </w:rPr>
        <w:t xml:space="preserve">_ {{                        </w:t>
      </w:r>
      <w:r w:rsidR="00B046EF" w:rsidRPr="00CA081C">
        <w:rPr>
          <w:rFonts w:hint="cs"/>
          <w:b/>
          <w:bCs/>
          <w:sz w:val="28"/>
          <w:szCs w:val="28"/>
          <w:rtl/>
        </w:rPr>
        <w:t>}} المواد الغذائية غير العضوية التي تنظم العديد من التفاعلات الكيميائية في الخلايا .</w:t>
      </w:r>
    </w:p>
    <w:p w:rsidR="009A4D59" w:rsidRPr="00CA081C" w:rsidRDefault="009A4D59" w:rsidP="009A4D59">
      <w:pPr>
        <w:jc w:val="lowKashida"/>
        <w:rPr>
          <w:b/>
          <w:bCs/>
          <w:sz w:val="28"/>
          <w:szCs w:val="28"/>
          <w:rtl/>
        </w:rPr>
      </w:pPr>
    </w:p>
    <w:p w:rsidR="009A4D59" w:rsidRPr="00CA081C" w:rsidRDefault="00EC7FB3" w:rsidP="009A4D59">
      <w:pPr>
        <w:jc w:val="lowKashida"/>
        <w:rPr>
          <w:b/>
          <w:bCs/>
          <w:sz w:val="28"/>
          <w:szCs w:val="28"/>
          <w:rtl/>
        </w:rPr>
      </w:pPr>
      <w:r w:rsidRPr="00CA081C">
        <w:rPr>
          <w:rFonts w:ascii="Traditional Arabic" w:hAnsi="Traditional Arabic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A72171" wp14:editId="06BAD1F5">
                <wp:simplePos x="0" y="0"/>
                <wp:positionH relativeFrom="column">
                  <wp:posOffset>31115</wp:posOffset>
                </wp:positionH>
                <wp:positionV relativeFrom="paragraph">
                  <wp:posOffset>-30368</wp:posOffset>
                </wp:positionV>
                <wp:extent cx="1052195" cy="753745"/>
                <wp:effectExtent l="0" t="0" r="14605" b="27305"/>
                <wp:wrapNone/>
                <wp:docPr id="18" name="مربع ن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A78" w:rsidRDefault="00747A78" w:rsidP="00CC23D9">
                            <w:pPr>
                              <w:rPr>
                                <w:rtl/>
                              </w:rPr>
                            </w:pPr>
                          </w:p>
                          <w:p w:rsidR="00CA081C" w:rsidRDefault="00CA081C" w:rsidP="00CC23D9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747A78" w:rsidRPr="00CC23D9" w:rsidRDefault="00747A78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72171" id="مربع نص 18" o:spid="_x0000_s1029" type="#_x0000_t202" style="position:absolute;left:0;text-align:left;margin-left:2.45pt;margin-top:-2.4pt;width:82.85pt;height:59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">
                <v:textbox>
                  <w:txbxContent>
                    <w:p w:rsidR="00747A78" w:rsidRDefault="00747A78" w:rsidP="00CC23D9">
                      <w:pPr>
                        <w:rPr>
                          <w:rtl/>
                        </w:rPr>
                      </w:pPr>
                    </w:p>
                    <w:p w:rsidR="00CA081C" w:rsidRDefault="00CA081C" w:rsidP="00CC23D9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  <w:p w:rsidR="00747A78" w:rsidRPr="00CC23D9" w:rsidRDefault="00747A78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CC23D9" w:rsidRPr="00CA081C" w:rsidRDefault="00EC7FB3" w:rsidP="00CC23D9">
      <w:pPr>
        <w:rPr>
          <w:rFonts w:ascii="Traditional Arabic" w:hAnsi="Traditional Arabic"/>
          <w:b/>
          <w:bCs/>
          <w:sz w:val="28"/>
          <w:szCs w:val="28"/>
          <w:rtl/>
        </w:rPr>
      </w:pPr>
      <w:r w:rsidRPr="00CA081C">
        <w:rPr>
          <w:rFonts w:ascii="Traditional Arabic" w:hAnsi="Traditional Arabic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44EB2F" wp14:editId="64FF621B">
                <wp:simplePos x="0" y="0"/>
                <wp:positionH relativeFrom="column">
                  <wp:posOffset>219075</wp:posOffset>
                </wp:positionH>
                <wp:positionV relativeFrom="paragraph">
                  <wp:posOffset>120127</wp:posOffset>
                </wp:positionV>
                <wp:extent cx="698500" cy="0"/>
                <wp:effectExtent l="0" t="0" r="25400" b="19050"/>
                <wp:wrapNone/>
                <wp:docPr id="19" name="رابط كسهم مستقيم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3E80A" id="رابط كسهم مستقيم 19" o:spid="_x0000_s1026" type="#_x0000_t32" style="position:absolute;left:0;text-align:left;margin-left:17.25pt;margin-top:9.45pt;width:5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" strokeweight="1.5pt"/>
            </w:pict>
          </mc:Fallback>
        </mc:AlternateContent>
      </w:r>
      <w:r w:rsidR="00CC23D9" w:rsidRPr="00CA081C">
        <w:rPr>
          <w:rFonts w:ascii="Traditional Arabic" w:hAnsi="Traditional Arabic" w:hint="cs"/>
          <w:b/>
          <w:bCs/>
          <w:sz w:val="28"/>
          <w:szCs w:val="28"/>
          <w:rtl/>
        </w:rPr>
        <w:t>السؤال الرابع :</w:t>
      </w:r>
      <w:r w:rsidR="00CC23D9" w:rsidRPr="00CA081C">
        <w:rPr>
          <w:rFonts w:ascii="Traditional Arabic" w:hAnsi="Traditional Arabic"/>
          <w:b/>
          <w:bCs/>
          <w:sz w:val="28"/>
          <w:szCs w:val="28"/>
          <w:rtl/>
          <w:lang w:eastAsia="en-US"/>
        </w:rPr>
        <w:t xml:space="preserve"> </w:t>
      </w:r>
    </w:p>
    <w:p w:rsidR="00CC23D9" w:rsidRPr="00CA081C" w:rsidRDefault="00B046EF" w:rsidP="00CC23D9">
      <w:pPr>
        <w:jc w:val="lowKashida"/>
        <w:rPr>
          <w:b/>
          <w:bCs/>
          <w:sz w:val="28"/>
          <w:szCs w:val="28"/>
          <w:rtl/>
        </w:rPr>
      </w:pPr>
      <w:r w:rsidRPr="00CA081C">
        <w:rPr>
          <w:rFonts w:hint="cs"/>
          <w:b/>
          <w:bCs/>
          <w:sz w:val="28"/>
          <w:szCs w:val="28"/>
          <w:rtl/>
        </w:rPr>
        <w:t xml:space="preserve">(( أ )) قارني بين كل من : 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EC7FB3" w:rsidRPr="00CA081C" w:rsidTr="00EC7FB3">
        <w:tc>
          <w:tcPr>
            <w:tcW w:w="3587" w:type="dxa"/>
          </w:tcPr>
          <w:p w:rsidR="00EC7FB3" w:rsidRPr="00CA081C" w:rsidRDefault="00EC7FB3" w:rsidP="00EC7FB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وجه المقارنة</w:t>
            </w:r>
          </w:p>
        </w:tc>
        <w:tc>
          <w:tcPr>
            <w:tcW w:w="3588" w:type="dxa"/>
          </w:tcPr>
          <w:p w:rsidR="00EC7FB3" w:rsidRPr="00CA081C" w:rsidRDefault="00EC7FB3" w:rsidP="00EC7FB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المادة في الحالة السائلة</w:t>
            </w:r>
          </w:p>
        </w:tc>
        <w:tc>
          <w:tcPr>
            <w:tcW w:w="3588" w:type="dxa"/>
          </w:tcPr>
          <w:p w:rsidR="00EC7FB3" w:rsidRPr="00CA081C" w:rsidRDefault="00EC7FB3" w:rsidP="00EC7FB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المادة في الحالة الغازية</w:t>
            </w:r>
          </w:p>
        </w:tc>
      </w:tr>
      <w:tr w:rsidR="00EC7FB3" w:rsidRPr="00CA081C" w:rsidTr="00EC7FB3">
        <w:tc>
          <w:tcPr>
            <w:tcW w:w="3587" w:type="dxa"/>
          </w:tcPr>
          <w:p w:rsidR="00EC7FB3" w:rsidRPr="00CA081C" w:rsidRDefault="00747A78" w:rsidP="00747A7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 xml:space="preserve">( 55 ) </w:t>
            </w:r>
            <w:r w:rsidR="00EC7FB3" w:rsidRPr="00CA081C">
              <w:rPr>
                <w:rFonts w:hint="cs"/>
                <w:b/>
                <w:bCs/>
                <w:sz w:val="28"/>
                <w:szCs w:val="28"/>
                <w:rtl/>
              </w:rPr>
              <w:t>الحجم</w:t>
            </w:r>
          </w:p>
        </w:tc>
        <w:tc>
          <w:tcPr>
            <w:tcW w:w="3588" w:type="dxa"/>
          </w:tcPr>
          <w:p w:rsidR="00EC7FB3" w:rsidRPr="00CA081C" w:rsidRDefault="00EC7FB3" w:rsidP="00EC7FB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88" w:type="dxa"/>
          </w:tcPr>
          <w:p w:rsidR="00EC7FB3" w:rsidRPr="00CA081C" w:rsidRDefault="00EC7FB3" w:rsidP="00CA081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EC7FB3" w:rsidRPr="00CA081C" w:rsidTr="00EC7FB3">
        <w:tc>
          <w:tcPr>
            <w:tcW w:w="3587" w:type="dxa"/>
          </w:tcPr>
          <w:p w:rsidR="00EC7FB3" w:rsidRPr="00CA081C" w:rsidRDefault="00EC7FB3" w:rsidP="00EC7FB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وجه المقارنة</w:t>
            </w:r>
          </w:p>
        </w:tc>
        <w:tc>
          <w:tcPr>
            <w:tcW w:w="3588" w:type="dxa"/>
          </w:tcPr>
          <w:p w:rsidR="00EC7FB3" w:rsidRPr="00CA081C" w:rsidRDefault="00EC7FB3" w:rsidP="00EC7FB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خلايا الدم الحمراء</w:t>
            </w:r>
          </w:p>
        </w:tc>
        <w:tc>
          <w:tcPr>
            <w:tcW w:w="3588" w:type="dxa"/>
          </w:tcPr>
          <w:p w:rsidR="00EC7FB3" w:rsidRPr="00CA081C" w:rsidRDefault="00EC7FB3" w:rsidP="00EC7FB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>الصفائح الدموية</w:t>
            </w:r>
          </w:p>
        </w:tc>
      </w:tr>
      <w:tr w:rsidR="00EC7FB3" w:rsidRPr="00CA081C" w:rsidTr="00EC7FB3">
        <w:tc>
          <w:tcPr>
            <w:tcW w:w="3587" w:type="dxa"/>
          </w:tcPr>
          <w:p w:rsidR="00EC7FB3" w:rsidRPr="00CA081C" w:rsidRDefault="00747A78" w:rsidP="00747A7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A081C">
              <w:rPr>
                <w:rFonts w:hint="cs"/>
                <w:b/>
                <w:bCs/>
                <w:sz w:val="28"/>
                <w:szCs w:val="28"/>
                <w:rtl/>
              </w:rPr>
              <w:t xml:space="preserve">( 56 ) </w:t>
            </w:r>
            <w:r w:rsidR="00EC7FB3" w:rsidRPr="00CA081C">
              <w:rPr>
                <w:rFonts w:hint="cs"/>
                <w:b/>
                <w:bCs/>
                <w:sz w:val="28"/>
                <w:szCs w:val="28"/>
                <w:rtl/>
              </w:rPr>
              <w:t>مدة العيش</w:t>
            </w:r>
          </w:p>
        </w:tc>
        <w:tc>
          <w:tcPr>
            <w:tcW w:w="3588" w:type="dxa"/>
          </w:tcPr>
          <w:p w:rsidR="00EC7FB3" w:rsidRPr="00CA081C" w:rsidRDefault="00EC7FB3" w:rsidP="00EC7FB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88" w:type="dxa"/>
          </w:tcPr>
          <w:p w:rsidR="00EC7FB3" w:rsidRPr="00CA081C" w:rsidRDefault="00EC7FB3" w:rsidP="00EC7FB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B046EF" w:rsidRPr="00CA081C" w:rsidRDefault="00B046EF" w:rsidP="00CC23D9">
      <w:pPr>
        <w:jc w:val="lowKashida"/>
        <w:rPr>
          <w:b/>
          <w:bCs/>
          <w:sz w:val="28"/>
          <w:szCs w:val="28"/>
          <w:rtl/>
        </w:rPr>
      </w:pPr>
    </w:p>
    <w:p w:rsidR="00CC23D9" w:rsidRPr="00CA081C" w:rsidRDefault="00EC7FB3" w:rsidP="00CC23D9">
      <w:pPr>
        <w:jc w:val="lowKashida"/>
        <w:rPr>
          <w:b/>
          <w:bCs/>
          <w:sz w:val="28"/>
          <w:szCs w:val="28"/>
          <w:rtl/>
        </w:rPr>
      </w:pPr>
      <w:r w:rsidRPr="00CA081C">
        <w:rPr>
          <w:rFonts w:hint="cs"/>
          <w:b/>
          <w:bCs/>
          <w:sz w:val="28"/>
          <w:szCs w:val="28"/>
          <w:rtl/>
        </w:rPr>
        <w:lastRenderedPageBreak/>
        <w:t xml:space="preserve">(( ب )) من خلال دراستك لأجهزة الجسم في الانسان ... تعرفي على اسم هذا الجهاز ؟ </w:t>
      </w:r>
    </w:p>
    <w:p w:rsidR="00EC7FB3" w:rsidRPr="00CA081C" w:rsidRDefault="00EC7FB3" w:rsidP="00EC7FB3">
      <w:pPr>
        <w:jc w:val="center"/>
        <w:rPr>
          <w:b/>
          <w:bCs/>
          <w:sz w:val="28"/>
          <w:szCs w:val="28"/>
          <w:rtl/>
        </w:rPr>
      </w:pPr>
      <w:r w:rsidRPr="00CA081C">
        <w:rPr>
          <w:b/>
          <w:bCs/>
          <w:sz w:val="28"/>
          <w:szCs w:val="28"/>
          <w:lang w:eastAsia="en-US"/>
        </w:rPr>
        <w:drawing>
          <wp:inline distT="0" distB="0" distL="0" distR="0" wp14:anchorId="5FE4F79A">
            <wp:extent cx="2456815" cy="2573020"/>
            <wp:effectExtent l="0" t="0" r="635" b="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23D9" w:rsidRPr="00CA081C" w:rsidRDefault="00747A78" w:rsidP="00CC23D9">
      <w:pPr>
        <w:jc w:val="lowKashida"/>
        <w:rPr>
          <w:b/>
          <w:bCs/>
          <w:sz w:val="28"/>
          <w:szCs w:val="28"/>
          <w:rtl/>
        </w:rPr>
      </w:pPr>
      <w:r w:rsidRPr="00CA081C">
        <w:rPr>
          <w:rFonts w:hint="cs"/>
          <w:b/>
          <w:bCs/>
          <w:sz w:val="28"/>
          <w:szCs w:val="28"/>
          <w:rtl/>
        </w:rPr>
        <w:t xml:space="preserve">( 57 ) </w:t>
      </w:r>
      <w:r w:rsidR="00EC7FB3" w:rsidRPr="00CA081C">
        <w:rPr>
          <w:rFonts w:hint="cs"/>
          <w:b/>
          <w:bCs/>
          <w:sz w:val="28"/>
          <w:szCs w:val="28"/>
          <w:rtl/>
        </w:rPr>
        <w:t>الجهاز هو .............................</w:t>
      </w:r>
    </w:p>
    <w:p w:rsidR="00EC7FB3" w:rsidRPr="00CA081C" w:rsidRDefault="00EC7FB3" w:rsidP="00CC23D9">
      <w:pPr>
        <w:jc w:val="lowKashida"/>
        <w:rPr>
          <w:b/>
          <w:bCs/>
          <w:sz w:val="28"/>
          <w:szCs w:val="28"/>
          <w:rtl/>
        </w:rPr>
      </w:pPr>
      <w:r w:rsidRPr="00CA081C">
        <w:rPr>
          <w:rFonts w:hint="cs"/>
          <w:b/>
          <w:bCs/>
          <w:sz w:val="28"/>
          <w:szCs w:val="28"/>
          <w:rtl/>
        </w:rPr>
        <w:t xml:space="preserve">       ,,,,,,,,,,,,,,,,,,,,,,,,,,,,,,,,,,,,,,,,,,,,,,,,,,,,,,,,,,,,,,,,,,,,,,,,,,,,,,,,,,,,,,,,,,,,,,,,,,,  </w:t>
      </w:r>
    </w:p>
    <w:p w:rsidR="00EC7FB3" w:rsidRPr="00CA081C" w:rsidRDefault="00EC7FB3" w:rsidP="00CC23D9">
      <w:pPr>
        <w:jc w:val="lowKashida"/>
        <w:rPr>
          <w:b/>
          <w:bCs/>
          <w:sz w:val="28"/>
          <w:szCs w:val="28"/>
          <w:rtl/>
        </w:rPr>
      </w:pPr>
      <w:bookmarkStart w:id="0" w:name="_GoBack"/>
      <w:bookmarkEnd w:id="0"/>
    </w:p>
    <w:p w:rsidR="009A4D59" w:rsidRPr="00CA081C" w:rsidRDefault="009A4D59" w:rsidP="009A4D59">
      <w:pPr>
        <w:jc w:val="lowKashida"/>
        <w:rPr>
          <w:b/>
          <w:bCs/>
          <w:sz w:val="28"/>
          <w:szCs w:val="28"/>
          <w:rtl/>
        </w:rPr>
      </w:pPr>
    </w:p>
    <w:p w:rsidR="009A4D59" w:rsidRPr="00CA081C" w:rsidRDefault="009A4D59" w:rsidP="009A4D59">
      <w:pPr>
        <w:jc w:val="lowKashida"/>
        <w:rPr>
          <w:b/>
          <w:bCs/>
          <w:sz w:val="28"/>
          <w:szCs w:val="28"/>
          <w:rtl/>
        </w:rPr>
      </w:pPr>
    </w:p>
    <w:p w:rsidR="009A4D59" w:rsidRPr="00CA081C" w:rsidRDefault="009A4D59" w:rsidP="009A4D59">
      <w:pPr>
        <w:jc w:val="lowKashida"/>
        <w:rPr>
          <w:b/>
          <w:bCs/>
          <w:sz w:val="28"/>
          <w:szCs w:val="28"/>
          <w:rtl/>
        </w:rPr>
      </w:pPr>
    </w:p>
    <w:p w:rsidR="009A4D59" w:rsidRPr="00CA081C" w:rsidRDefault="00EC7FB3" w:rsidP="00EC7FB3">
      <w:pPr>
        <w:jc w:val="center"/>
        <w:rPr>
          <w:b/>
          <w:bCs/>
          <w:sz w:val="28"/>
          <w:szCs w:val="28"/>
          <w:rtl/>
        </w:rPr>
      </w:pPr>
      <w:r w:rsidRPr="00CA081C">
        <w:rPr>
          <w:rFonts w:hint="cs"/>
          <w:b/>
          <w:bCs/>
          <w:sz w:val="28"/>
          <w:szCs w:val="28"/>
          <w:rtl/>
        </w:rPr>
        <w:t>,,, انتهت الأسئلة ,,,</w:t>
      </w:r>
    </w:p>
    <w:p w:rsidR="00EC7FB3" w:rsidRPr="00CA081C" w:rsidRDefault="00EC7FB3" w:rsidP="00EC7FB3">
      <w:pPr>
        <w:jc w:val="center"/>
        <w:rPr>
          <w:b/>
          <w:bCs/>
          <w:sz w:val="28"/>
          <w:szCs w:val="28"/>
          <w:rtl/>
        </w:rPr>
      </w:pPr>
      <w:r w:rsidRPr="00CA081C">
        <w:rPr>
          <w:rFonts w:hint="cs"/>
          <w:b/>
          <w:bCs/>
          <w:sz w:val="28"/>
          <w:szCs w:val="28"/>
          <w:rtl/>
        </w:rPr>
        <w:t xml:space="preserve">مع خالص دعائي لك </w:t>
      </w:r>
      <w:r w:rsidR="00726EFD" w:rsidRPr="00CA081C">
        <w:rPr>
          <w:rFonts w:hint="cs"/>
          <w:b/>
          <w:bCs/>
          <w:sz w:val="28"/>
          <w:szCs w:val="28"/>
          <w:rtl/>
        </w:rPr>
        <w:t>صغيرتي الجميلة</w:t>
      </w:r>
    </w:p>
    <w:p w:rsidR="00EC7FB3" w:rsidRPr="00CA081C" w:rsidRDefault="00EC7FB3" w:rsidP="00EC7FB3">
      <w:pPr>
        <w:jc w:val="center"/>
        <w:rPr>
          <w:rFonts w:ascii="Aldhabi" w:hAnsi="Aldhabi" w:cs="Aldhabi"/>
          <w:b/>
          <w:bCs/>
          <w:sz w:val="28"/>
          <w:szCs w:val="28"/>
          <w:rtl/>
        </w:rPr>
      </w:pPr>
      <w:r w:rsidRPr="00CA081C">
        <w:rPr>
          <w:rFonts w:hint="cs"/>
          <w:b/>
          <w:bCs/>
          <w:sz w:val="28"/>
          <w:szCs w:val="28"/>
          <w:rtl/>
        </w:rPr>
        <w:t xml:space="preserve">معلمة المادة / </w:t>
      </w:r>
      <w:r w:rsidRPr="00CA081C">
        <w:rPr>
          <w:rFonts w:ascii="Aldhabi" w:hAnsi="Aldhabi" w:cs="Aldhabi"/>
          <w:b/>
          <w:bCs/>
          <w:sz w:val="28"/>
          <w:szCs w:val="28"/>
          <w:rtl/>
        </w:rPr>
        <w:t>عذاب المطيري</w:t>
      </w:r>
    </w:p>
    <w:p w:rsidR="009A4D59" w:rsidRPr="00CA081C" w:rsidRDefault="009A4D59" w:rsidP="009A4D59">
      <w:pPr>
        <w:jc w:val="lowKashida"/>
        <w:rPr>
          <w:rFonts w:ascii="Aldhabi" w:hAnsi="Aldhabi" w:cs="Aldhabi"/>
          <w:b/>
          <w:bCs/>
          <w:sz w:val="28"/>
          <w:szCs w:val="28"/>
          <w:rtl/>
        </w:rPr>
      </w:pPr>
    </w:p>
    <w:p w:rsidR="009A4D59" w:rsidRPr="00CA081C" w:rsidRDefault="009A4D59" w:rsidP="009A4D59">
      <w:pPr>
        <w:jc w:val="lowKashida"/>
        <w:rPr>
          <w:b/>
          <w:bCs/>
          <w:sz w:val="28"/>
          <w:szCs w:val="28"/>
          <w:rtl/>
        </w:rPr>
      </w:pPr>
    </w:p>
    <w:sectPr w:rsidR="009A4D59" w:rsidRPr="00CA081C" w:rsidSect="0035245C">
      <w:headerReference w:type="default" r:id="rId9"/>
      <w:footerReference w:type="default" r:id="rId10"/>
      <w:headerReference w:type="first" r:id="rId11"/>
      <w:footerReference w:type="first" r:id="rId12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4192" w:rsidRDefault="00814192" w:rsidP="00A92AB4">
      <w:r>
        <w:separator/>
      </w:r>
    </w:p>
  </w:endnote>
  <w:endnote w:type="continuationSeparator" w:id="0">
    <w:p w:rsidR="00814192" w:rsidRDefault="00814192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152544D5-8D3A-448E-BEE8-2E79A3DC8A86}"/>
    <w:embedBold r:id="rId2" w:fontKey="{B8E74BBC-DD08-4E4A-8A8F-BB0EE0930E0E}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E37A096-D3C7-467E-AE0C-853E15DD0DB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266E35D7-D8D3-4E07-BF23-8EFAFE816520}"/>
    <w:embedBold r:id="rId5" w:fontKey="{6920EE5C-9410-4530-BB25-51C629030DE6}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  <w:embedBold r:id="rId6" w:fontKey="{CF45CFF1-F7CC-4472-B682-597389986BED}"/>
  </w:font>
  <w:font w:name="mohammad bold art 1">
    <w:charset w:val="B2"/>
    <w:family w:val="auto"/>
    <w:pitch w:val="variable"/>
    <w:sig w:usb0="00002001" w:usb1="00000000" w:usb2="00000000" w:usb3="00000000" w:csb0="00000040" w:csb1="00000000"/>
  </w:font>
  <w:font w:name="AL-Mateen">
    <w:charset w:val="B2"/>
    <w:family w:val="auto"/>
    <w:pitch w:val="variable"/>
    <w:sig w:usb0="00002001" w:usb1="00000000" w:usb2="00000000" w:usb3="00000000" w:csb0="0000004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A1AC2E04-9429-4FC6-A707-FB256BB37E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A78" w:rsidRDefault="00747A78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1871A51" wp14:editId="57094FF2">
              <wp:simplePos x="0" y="0"/>
              <wp:positionH relativeFrom="page">
                <wp:posOffset>1690638</wp:posOffset>
              </wp:positionH>
              <wp:positionV relativeFrom="page">
                <wp:posOffset>9982294</wp:posOffset>
              </wp:positionV>
              <wp:extent cx="5574665" cy="341630"/>
              <wp:effectExtent l="0" t="0" r="0" b="127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7A78" w:rsidRPr="00374657" w:rsidRDefault="00747A78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 م</w:t>
                          </w:r>
                        </w:p>
                        <w:p w:rsidR="00747A78" w:rsidRPr="00374657" w:rsidRDefault="00747A78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747A78" w:rsidRPr="00374657" w:rsidRDefault="00747A78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747A78" w:rsidRPr="00374657" w:rsidRDefault="00747A78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871A51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left:0;text-align:left;margin-left:133.1pt;margin-top:786pt;width:438.95pt;height:26.9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LartwIAALk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" filled="f" stroked="f">
              <v:textbox>
                <w:txbxContent>
                  <w:p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 م</w:t>
                    </w:r>
                  </w:p>
                  <w:p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B4CCB70" wp14:editId="6C2536F7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7A78" w:rsidRPr="00374657" w:rsidRDefault="00747A78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CA081C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5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CA081C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5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747A78" w:rsidRPr="00374657" w:rsidRDefault="00747A78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4CCB70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1" type="#_x0000_t202" style="position:absolute;left:0;text-align:left;margin-left:2.45pt;margin-top:-8.65pt;width:87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JR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" filled="f" stroked="f">
              <v:textbox>
                <w:txbxContent>
                  <w:p w:rsidR="00747A78" w:rsidRPr="00374657" w:rsidRDefault="00747A78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CA081C">
                      <w:rPr>
                        <w:rFonts w:cs="mohammad bold art 1"/>
                        <w:sz w:val="14"/>
                        <w:szCs w:val="22"/>
                        <w:rtl/>
                      </w:rPr>
                      <w:t>5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CA081C">
                      <w:rPr>
                        <w:rFonts w:cs="mohammad bold art 1"/>
                        <w:sz w:val="14"/>
                        <w:szCs w:val="22"/>
                        <w:rtl/>
                      </w:rPr>
                      <w:t>5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747A78" w:rsidRPr="00374657" w:rsidRDefault="00747A78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A78" w:rsidRDefault="00747A78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3A66D91" wp14:editId="22C5F4B9">
              <wp:simplePos x="0" y="0"/>
              <wp:positionH relativeFrom="page">
                <wp:posOffset>1755872</wp:posOffset>
              </wp:positionH>
              <wp:positionV relativeFrom="page">
                <wp:posOffset>10187426</wp:posOffset>
              </wp:positionV>
              <wp:extent cx="5574665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7A78" w:rsidRPr="00374657" w:rsidRDefault="00747A78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 م</w:t>
                          </w:r>
                        </w:p>
                        <w:p w:rsidR="00747A78" w:rsidRPr="00374657" w:rsidRDefault="00747A78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747A78" w:rsidRPr="00374657" w:rsidRDefault="00747A78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747A78" w:rsidRPr="00374657" w:rsidRDefault="00747A78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A66D91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138.25pt;margin-top:802.15pt;width:438.95pt;height:26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" filled="f" stroked="f">
              <v:textbox>
                <w:txbxContent>
                  <w:p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 م</w:t>
                    </w:r>
                  </w:p>
                  <w:p w:rsidR="006C4E21" w:rsidRPr="00374657" w:rsidRDefault="006C4E2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6C4E21" w:rsidRPr="00374657" w:rsidRDefault="006C4E2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6C4E21" w:rsidRPr="00374657" w:rsidRDefault="006C4E2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F4A14A8" wp14:editId="78073464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7A78" w:rsidRPr="00374657" w:rsidRDefault="00747A78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CA081C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CA081C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5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747A78" w:rsidRPr="00374657" w:rsidRDefault="00747A78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4A14A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5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Nsw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" filled="f" stroked="f">
              <v:textbox>
                <w:txbxContent>
                  <w:p w:rsidR="00747A78" w:rsidRPr="00374657" w:rsidRDefault="00747A78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CA081C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CA081C">
                      <w:rPr>
                        <w:rFonts w:cs="mohammad bold art 1"/>
                        <w:sz w:val="14"/>
                        <w:szCs w:val="22"/>
                        <w:rtl/>
                      </w:rPr>
                      <w:t>5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747A78" w:rsidRPr="00374657" w:rsidRDefault="00747A78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71C57B" wp14:editId="72B1E1C3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747A78" w:rsidRPr="00021D6D" w:rsidRDefault="00747A78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CA081C" w:rsidRPr="00CA081C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CA081C" w:rsidRPr="00CA081C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5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71C57B" id="مربع نص 4" o:spid="_x0000_s1036" type="#_x0000_t202" style="position:absolute;left:0;text-align:left;margin-left:21pt;margin-top:793.35pt;width:127.3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H6dBQp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:rsidR="00747A78" w:rsidRPr="00021D6D" w:rsidRDefault="00747A78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CA081C" w:rsidRPr="00CA081C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CA081C" w:rsidRPr="00CA081C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5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4192" w:rsidRDefault="00814192" w:rsidP="00A92AB4">
      <w:r>
        <w:separator/>
      </w:r>
    </w:p>
  </w:footnote>
  <w:footnote w:type="continuationSeparator" w:id="0">
    <w:p w:rsidR="00814192" w:rsidRDefault="00814192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A78" w:rsidRDefault="00747A78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7FCB1F2" wp14:editId="0443364F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9486AE" id="Rectangle 6" o:spid="_x0000_s1026" style="position:absolute;left:0;text-align:left;margin-left:-5.7pt;margin-top:-1.35pt;width:549.15pt;height:748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10979" w:type="dxa"/>
      <w:jc w:val="center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747A78" w:rsidRPr="004A5331" w:rsidTr="00194984">
      <w:trPr>
        <w:cantSplit/>
        <w:jc w:val="center"/>
      </w:trPr>
      <w:tc>
        <w:tcPr>
          <w:tcW w:w="2693" w:type="dxa"/>
          <w:gridSpan w:val="4"/>
          <w:vMerge w:val="restart"/>
          <w:tcBorders>
            <w:top w:val="thinThickSmallGap" w:sz="12" w:space="0" w:color="auto"/>
            <w:left w:val="thickThinSmallGap" w:sz="12" w:space="0" w:color="auto"/>
            <w:right w:val="single" w:sz="4" w:space="0" w:color="auto"/>
          </w:tcBorders>
          <w:vAlign w:val="center"/>
        </w:tcPr>
        <w:p w:rsidR="00747A78" w:rsidRPr="00CB7830" w:rsidRDefault="00747A78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:rsidR="00747A78" w:rsidRPr="00CB7830" w:rsidRDefault="00747A78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:rsidR="00747A78" w:rsidRPr="00CB7830" w:rsidRDefault="00747A78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:rsidR="00747A78" w:rsidRPr="00CB7830" w:rsidRDefault="00747A78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:rsidR="00747A78" w:rsidRPr="00CB7830" w:rsidRDefault="00747A78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:rsidR="00747A78" w:rsidRPr="00CF70DF" w:rsidRDefault="00747A78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ABA932B" wp14:editId="12ACD8FA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47A78" w:rsidRDefault="00747A78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ABA932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2" type="#_x0000_t202" style="position:absolute;left:0;text-align:left;margin-left:423pt;margin-top:-45.15pt;width:125.65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:rsidR="006C4E21" w:rsidRDefault="006C4E21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SmallGap" w:sz="12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:rsidR="00747A78" w:rsidRDefault="00747A78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61312" behindDoc="1" locked="0" layoutInCell="1" allowOverlap="1" wp14:anchorId="0C0CA812" wp14:editId="5C986552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:rsidR="00747A78" w:rsidRDefault="00747A78" w:rsidP="00C01217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>الأول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 الأول</w:t>
          </w:r>
        </w:p>
        <w:p w:rsidR="00747A78" w:rsidRDefault="00747A78" w:rsidP="00C01217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الدراسي1441</w:t>
          </w:r>
        </w:p>
        <w:p w:rsidR="00747A78" w:rsidRPr="0067565F" w:rsidRDefault="00747A78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SmallGap" w:sz="12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SmallGap" w:sz="12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  <w:vAlign w:val="center"/>
        </w:tcPr>
        <w:p w:rsidR="00747A78" w:rsidRPr="00816F73" w:rsidRDefault="00747A78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747A78" w:rsidRPr="004A5331" w:rsidTr="00194984">
      <w:trPr>
        <w:cantSplit/>
        <w:trHeight w:val="406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:rsidR="00747A78" w:rsidRPr="00FF44B1" w:rsidRDefault="00747A78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747A78" w:rsidRPr="00FF44B1" w:rsidRDefault="00747A78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  <w:right w:val="thinThickSmallGap" w:sz="12" w:space="0" w:color="auto"/>
          </w:tcBorders>
          <w:shd w:val="clear" w:color="auto" w:fill="C0C0C0"/>
        </w:tcPr>
        <w:p w:rsidR="00747A78" w:rsidRPr="00816F73" w:rsidRDefault="00747A78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747A78" w:rsidRPr="004A5331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:rsidR="00747A78" w:rsidRPr="00FF44B1" w:rsidRDefault="00747A78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747A78" w:rsidRPr="00FF44B1" w:rsidRDefault="00747A78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747A78" w:rsidRPr="00816F73" w:rsidRDefault="00747A78" w:rsidP="00CA081C">
          <w:pPr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747A78" w:rsidRPr="00816F73" w:rsidRDefault="00747A78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747A78" w:rsidRPr="004A5331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  <w:vAlign w:val="center"/>
        </w:tcPr>
        <w:p w:rsidR="00747A78" w:rsidRPr="00FF44B1" w:rsidRDefault="00747A78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:rsidR="00747A78" w:rsidRPr="00FF44B1" w:rsidRDefault="00747A78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  <w:right w:val="thinThickSmallGap" w:sz="12" w:space="0" w:color="auto"/>
          </w:tcBorders>
          <w:shd w:val="clear" w:color="auto" w:fill="auto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747A78" w:rsidRPr="004A5331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47A78" w:rsidRPr="004A5331" w:rsidRDefault="00747A78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747A78" w:rsidRPr="004A5331" w:rsidRDefault="00747A78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747A78" w:rsidRPr="004A5331" w:rsidTr="00194984">
      <w:trPr>
        <w:cantSplit/>
        <w:trHeight w:val="454"/>
        <w:jc w:val="center"/>
      </w:trPr>
      <w:tc>
        <w:tcPr>
          <w:tcW w:w="3402" w:type="dxa"/>
          <w:gridSpan w:val="7"/>
          <w:tcBorders>
            <w:top w:val="single" w:sz="4" w:space="0" w:color="auto"/>
            <w:left w:val="thickThinSmallGap" w:sz="12" w:space="0" w:color="auto"/>
            <w:right w:val="single" w:sz="4" w:space="0" w:color="auto"/>
          </w:tcBorders>
        </w:tcPr>
        <w:p w:rsidR="00747A78" w:rsidRPr="00CB7830" w:rsidRDefault="00747A78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:rsidR="00747A78" w:rsidRPr="004A5331" w:rsidRDefault="00747A78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>
            <w:rPr>
              <w:rFonts w:cs="AL-Mohanad Bold" w:hint="cs"/>
              <w:sz w:val="26"/>
              <w:szCs w:val="32"/>
              <w:rtl/>
            </w:rPr>
            <w:t xml:space="preserve"> ثاني متوسط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:rsidR="00747A78" w:rsidRPr="00816F73" w:rsidRDefault="00747A78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747A78" w:rsidRPr="004A5331" w:rsidTr="00194984">
      <w:trPr>
        <w:cantSplit/>
        <w:trHeight w:val="454"/>
        <w:jc w:val="center"/>
      </w:trPr>
      <w:tc>
        <w:tcPr>
          <w:tcW w:w="3118" w:type="dxa"/>
          <w:gridSpan w:val="5"/>
          <w:tcBorders>
            <w:left w:val="thickThinSmallGap" w:sz="12" w:space="0" w:color="auto"/>
          </w:tcBorders>
        </w:tcPr>
        <w:p w:rsidR="00747A78" w:rsidRPr="004A5331" w:rsidRDefault="00747A78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:rsidR="00747A78" w:rsidRPr="00EC6AB2" w:rsidRDefault="00747A78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>
            <w:rPr>
              <w:rFonts w:cs="AL-Mohanad Bold" w:hint="cs"/>
              <w:b/>
              <w:bCs/>
              <w:sz w:val="22"/>
              <w:szCs w:val="28"/>
              <w:rtl/>
            </w:rPr>
            <w:t xml:space="preserve">علوم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747A78" w:rsidRPr="00816F73" w:rsidRDefault="00747A78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747A78" w:rsidRPr="004A5331" w:rsidTr="00194984">
      <w:trPr>
        <w:cantSplit/>
        <w:trHeight w:val="454"/>
        <w:jc w:val="center"/>
      </w:trPr>
      <w:tc>
        <w:tcPr>
          <w:tcW w:w="1276" w:type="dxa"/>
          <w:tcBorders>
            <w:left w:val="thickThinSmallGap" w:sz="12" w:space="0" w:color="auto"/>
          </w:tcBorders>
        </w:tcPr>
        <w:p w:rsidR="00747A78" w:rsidRPr="00F93A25" w:rsidRDefault="00747A78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:rsidR="00747A78" w:rsidRDefault="00F1647D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>الاحد</w:t>
          </w:r>
        </w:p>
        <w:p w:rsidR="00F1647D" w:rsidRPr="00F93A25" w:rsidRDefault="00CA081C" w:rsidP="00CA081C">
          <w:pPr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>3</w:t>
          </w:r>
          <w:r w:rsidR="00F1647D">
            <w:rPr>
              <w:rFonts w:cs="AL-Mohanad Bold" w:hint="cs"/>
              <w:b/>
              <w:bCs/>
              <w:sz w:val="24"/>
              <w:szCs w:val="30"/>
              <w:rtl/>
            </w:rPr>
            <w:t xml:space="preserve"> / </w:t>
          </w:r>
          <w:r>
            <w:rPr>
              <w:rFonts w:cs="AL-Mohanad Bold" w:hint="cs"/>
              <w:b/>
              <w:bCs/>
              <w:sz w:val="24"/>
              <w:szCs w:val="30"/>
              <w:rtl/>
            </w:rPr>
            <w:t>5</w:t>
          </w:r>
          <w:r w:rsidR="00F1647D">
            <w:rPr>
              <w:rFonts w:cs="AL-Mohanad Bold" w:hint="cs"/>
              <w:b/>
              <w:bCs/>
              <w:sz w:val="24"/>
              <w:szCs w:val="30"/>
              <w:rtl/>
            </w:rPr>
            <w:t xml:space="preserve"> /1441هـ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:rsidR="00747A78" w:rsidRPr="00F93A25" w:rsidRDefault="00747A78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:ساعتان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747A78" w:rsidRPr="00816F73" w:rsidRDefault="00747A78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747A78" w:rsidRPr="004A5331" w:rsidTr="00194984">
      <w:trPr>
        <w:cantSplit/>
        <w:trHeight w:val="211"/>
        <w:jc w:val="center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ckThinSmallGap" w:sz="12" w:space="0" w:color="auto"/>
            <w:right w:val="single" w:sz="4" w:space="0" w:color="auto"/>
          </w:tcBorders>
          <w:shd w:val="clear" w:color="auto" w:fill="auto"/>
          <w:vAlign w:val="center"/>
        </w:tcPr>
        <w:p w:rsidR="00747A78" w:rsidRPr="004A5331" w:rsidRDefault="00747A78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747A78" w:rsidRPr="00B141FF" w:rsidRDefault="00747A78" w:rsidP="00816F73">
          <w:pPr>
            <w:pStyle w:val="4"/>
            <w:rPr>
              <w:rFonts w:cs="AL-Mohanad Bold"/>
              <w:szCs w:val="26"/>
            </w:rPr>
          </w:pPr>
          <w:r w:rsidRPr="00C01217">
            <w:rPr>
              <w:rFonts w:cs="AL-Mohanad Bold" w:hint="cs"/>
              <w:sz w:val="18"/>
              <w:szCs w:val="24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747A78" w:rsidRPr="00B141FF" w:rsidRDefault="00747A78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747A78" w:rsidRPr="00B141FF" w:rsidRDefault="00747A78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747A78" w:rsidRPr="00B141FF" w:rsidRDefault="00747A78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747A78" w:rsidRPr="00816F73" w:rsidRDefault="00747A78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747A78" w:rsidRPr="00816F73" w:rsidRDefault="00747A7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  <w:right w:val="thinThickSmallGap" w:sz="12" w:space="0" w:color="auto"/>
          </w:tcBorders>
          <w:shd w:val="clear" w:color="auto" w:fill="auto"/>
        </w:tcPr>
        <w:p w:rsidR="00747A78" w:rsidRPr="00816F73" w:rsidRDefault="00747A78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747A78" w:rsidRPr="004A5331" w:rsidTr="00194984">
      <w:trPr>
        <w:cantSplit/>
        <w:trHeight w:val="210"/>
        <w:jc w:val="center"/>
      </w:trPr>
      <w:tc>
        <w:tcPr>
          <w:tcW w:w="1843" w:type="dxa"/>
          <w:gridSpan w:val="2"/>
          <w:vMerge/>
          <w:tcBorders>
            <w:left w:val="thickThinSmallGap" w:sz="12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747A78" w:rsidRDefault="00747A78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747A78" w:rsidRPr="00B141FF" w:rsidRDefault="00747A78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:rsidR="00747A78" w:rsidRPr="00B141FF" w:rsidRDefault="00F1647D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>30</w:t>
          </w:r>
        </w:p>
      </w:tc>
      <w:tc>
        <w:tcPr>
          <w:tcW w:w="851" w:type="dxa"/>
          <w:gridSpan w:val="2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747A78" w:rsidRPr="00B141FF" w:rsidRDefault="00747A78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:rsidR="00747A78" w:rsidRPr="00B141FF" w:rsidRDefault="00747A78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ckThinSmallGap" w:sz="12" w:space="0" w:color="auto"/>
          </w:tcBorders>
          <w:shd w:val="clear" w:color="auto" w:fill="auto"/>
          <w:vAlign w:val="center"/>
        </w:tcPr>
        <w:p w:rsidR="00747A78" w:rsidRPr="000F6296" w:rsidRDefault="00747A78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:rsidR="00747A78" w:rsidRPr="00DF0CBD" w:rsidRDefault="00747A78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:rsidR="00747A78" w:rsidRPr="00DF0CBD" w:rsidRDefault="00747A78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tcBorders>
            <w:bottom w:val="thickThinSmallGap" w:sz="12" w:space="0" w:color="auto"/>
          </w:tcBorders>
          <w:shd w:val="clear" w:color="auto" w:fill="auto"/>
        </w:tcPr>
        <w:p w:rsidR="00747A78" w:rsidRPr="00DF0CBD" w:rsidRDefault="00747A78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tcBorders>
            <w:bottom w:val="thickThinSmallGap" w:sz="12" w:space="0" w:color="auto"/>
            <w:right w:val="thinThickSmallGap" w:sz="12" w:space="0" w:color="auto"/>
          </w:tcBorders>
          <w:shd w:val="clear" w:color="auto" w:fill="auto"/>
        </w:tcPr>
        <w:p w:rsidR="00747A78" w:rsidRPr="00DF0CBD" w:rsidRDefault="00747A78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:rsidR="00747A78" w:rsidRDefault="00CA081C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9D22A29" wp14:editId="2EA82529">
              <wp:simplePos x="0" y="0"/>
              <wp:positionH relativeFrom="column">
                <wp:posOffset>1811655</wp:posOffset>
              </wp:positionH>
              <wp:positionV relativeFrom="paragraph">
                <wp:posOffset>59055</wp:posOffset>
              </wp:positionV>
              <wp:extent cx="307657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657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47A78" w:rsidRPr="008A7580" w:rsidRDefault="00CA081C" w:rsidP="00CA081C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طالبتي </w:t>
                          </w:r>
                          <w:r w:rsidR="00747A78"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وفقك الله استع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="00747A78"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ن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 بالله ثم ابدئي</w:t>
                          </w:r>
                          <w:r w:rsidR="00747A78"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D22A29" id="_x0000_t202" coordsize="21600,21600" o:spt="202" path="m,l,21600r21600,l21600,xe">
              <v:stroke joinstyle="miter"/>
              <v:path gradientshapeok="t" o:connecttype="rect"/>
            </v:shapetype>
            <v:shape id="مربع نص 14" o:spid="_x0000_s1033" type="#_x0000_t202" style="position:absolute;left:0;text-align:left;margin-left:142.65pt;margin-top:4.65pt;width:242.2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" filled="f" stroked="f" strokeweight=".5pt">
              <v:textbox>
                <w:txbxContent>
                  <w:p w:rsidR="00747A78" w:rsidRPr="008A7580" w:rsidRDefault="00CA081C" w:rsidP="00CA081C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طالبتي </w:t>
                    </w:r>
                    <w:r w:rsidR="00747A78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وفقك الله استع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="00747A78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ن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 بالله ثم ابدئي</w:t>
                    </w:r>
                    <w:r w:rsidR="00747A78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 </w:t>
                    </w:r>
                  </w:p>
                </w:txbxContent>
              </v:textbox>
            </v:shape>
          </w:pict>
        </mc:Fallback>
      </mc:AlternateContent>
    </w:r>
    <w:r w:rsidR="00747A78">
      <w:rPr>
        <w:lang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D73F020" wp14:editId="43CFE6B3">
              <wp:simplePos x="0" y="0"/>
              <wp:positionH relativeFrom="column">
                <wp:posOffset>-124433</wp:posOffset>
              </wp:positionH>
              <wp:positionV relativeFrom="paragraph">
                <wp:posOffset>64221</wp:posOffset>
              </wp:positionV>
              <wp:extent cx="7094427" cy="6686550"/>
              <wp:effectExtent l="19050" t="19050" r="1143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94427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9F8207" id="Rectangle 5" o:spid="_x0000_s1026" style="position:absolute;left:0;text-align:left;margin-left:-9.8pt;margin-top:5.05pt;width:558.6pt;height:52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" strokeweight="3.5pt">
              <v:stroke linestyle="thinThin"/>
            </v:rect>
          </w:pict>
        </mc:Fallback>
      </mc:AlternateContent>
    </w:r>
    <w:r w:rsidR="00747A78"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1" w15:restartNumberingAfterBreak="0">
    <w:nsid w:val="6668642A"/>
    <w:multiLevelType w:val="hybridMultilevel"/>
    <w:tmpl w:val="65F8422C"/>
    <w:lvl w:ilvl="0" w:tplc="0866834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32C"/>
    <w:rsid w:val="00002329"/>
    <w:rsid w:val="00003105"/>
    <w:rsid w:val="00007D32"/>
    <w:rsid w:val="00015274"/>
    <w:rsid w:val="0002745E"/>
    <w:rsid w:val="0003051A"/>
    <w:rsid w:val="00030D20"/>
    <w:rsid w:val="0003374A"/>
    <w:rsid w:val="00040F43"/>
    <w:rsid w:val="00042922"/>
    <w:rsid w:val="00050179"/>
    <w:rsid w:val="000511F4"/>
    <w:rsid w:val="000552BF"/>
    <w:rsid w:val="00063665"/>
    <w:rsid w:val="00064E4B"/>
    <w:rsid w:val="000661C2"/>
    <w:rsid w:val="0009419F"/>
    <w:rsid w:val="000C0628"/>
    <w:rsid w:val="000C20AA"/>
    <w:rsid w:val="000C740B"/>
    <w:rsid w:val="000D066E"/>
    <w:rsid w:val="000D1EAE"/>
    <w:rsid w:val="000F6296"/>
    <w:rsid w:val="00105411"/>
    <w:rsid w:val="0010578E"/>
    <w:rsid w:val="0010715B"/>
    <w:rsid w:val="001125F8"/>
    <w:rsid w:val="00113B51"/>
    <w:rsid w:val="0012109F"/>
    <w:rsid w:val="001225ED"/>
    <w:rsid w:val="0012501B"/>
    <w:rsid w:val="00135591"/>
    <w:rsid w:val="001464F8"/>
    <w:rsid w:val="00150C7A"/>
    <w:rsid w:val="0017777D"/>
    <w:rsid w:val="00177FE5"/>
    <w:rsid w:val="00192289"/>
    <w:rsid w:val="00194984"/>
    <w:rsid w:val="00197444"/>
    <w:rsid w:val="001B602D"/>
    <w:rsid w:val="001B7601"/>
    <w:rsid w:val="001C00FA"/>
    <w:rsid w:val="001C44AD"/>
    <w:rsid w:val="001F7E75"/>
    <w:rsid w:val="00201196"/>
    <w:rsid w:val="00201E7C"/>
    <w:rsid w:val="002044BE"/>
    <w:rsid w:val="002065CB"/>
    <w:rsid w:val="002218C7"/>
    <w:rsid w:val="002218FC"/>
    <w:rsid w:val="00222B3B"/>
    <w:rsid w:val="002250E3"/>
    <w:rsid w:val="00237478"/>
    <w:rsid w:val="00240233"/>
    <w:rsid w:val="002413A2"/>
    <w:rsid w:val="0024538C"/>
    <w:rsid w:val="00281DEC"/>
    <w:rsid w:val="00296D0C"/>
    <w:rsid w:val="002A1481"/>
    <w:rsid w:val="002B4BEE"/>
    <w:rsid w:val="002C329E"/>
    <w:rsid w:val="002E1504"/>
    <w:rsid w:val="002E33EF"/>
    <w:rsid w:val="002E60A3"/>
    <w:rsid w:val="0031049C"/>
    <w:rsid w:val="00312197"/>
    <w:rsid w:val="0034305C"/>
    <w:rsid w:val="0035245C"/>
    <w:rsid w:val="00355650"/>
    <w:rsid w:val="00356961"/>
    <w:rsid w:val="00364B02"/>
    <w:rsid w:val="00374657"/>
    <w:rsid w:val="00377B77"/>
    <w:rsid w:val="0038643D"/>
    <w:rsid w:val="003B0BCD"/>
    <w:rsid w:val="003B3A84"/>
    <w:rsid w:val="003D279D"/>
    <w:rsid w:val="003E026B"/>
    <w:rsid w:val="003F2F4F"/>
    <w:rsid w:val="003F65B3"/>
    <w:rsid w:val="003F78D5"/>
    <w:rsid w:val="00400AA7"/>
    <w:rsid w:val="00402134"/>
    <w:rsid w:val="00404FD7"/>
    <w:rsid w:val="00407BA0"/>
    <w:rsid w:val="00433718"/>
    <w:rsid w:val="0044766D"/>
    <w:rsid w:val="00452E34"/>
    <w:rsid w:val="00471286"/>
    <w:rsid w:val="00495CE2"/>
    <w:rsid w:val="004A5331"/>
    <w:rsid w:val="004B4718"/>
    <w:rsid w:val="004C056D"/>
    <w:rsid w:val="004C532C"/>
    <w:rsid w:val="004D04B7"/>
    <w:rsid w:val="004F46A9"/>
    <w:rsid w:val="004F5102"/>
    <w:rsid w:val="0050465F"/>
    <w:rsid w:val="00505A5D"/>
    <w:rsid w:val="00510DF0"/>
    <w:rsid w:val="00562387"/>
    <w:rsid w:val="0057100C"/>
    <w:rsid w:val="00585967"/>
    <w:rsid w:val="00591E41"/>
    <w:rsid w:val="005938D0"/>
    <w:rsid w:val="005A6742"/>
    <w:rsid w:val="005B1A09"/>
    <w:rsid w:val="005C2CE2"/>
    <w:rsid w:val="005D037F"/>
    <w:rsid w:val="005D549B"/>
    <w:rsid w:val="005D5CE9"/>
    <w:rsid w:val="005E2956"/>
    <w:rsid w:val="005E32E8"/>
    <w:rsid w:val="005E5532"/>
    <w:rsid w:val="005F31DA"/>
    <w:rsid w:val="005F73FF"/>
    <w:rsid w:val="00603640"/>
    <w:rsid w:val="0063440F"/>
    <w:rsid w:val="00650B02"/>
    <w:rsid w:val="00653F1B"/>
    <w:rsid w:val="00655957"/>
    <w:rsid w:val="006569F2"/>
    <w:rsid w:val="00661D21"/>
    <w:rsid w:val="0067012F"/>
    <w:rsid w:val="00672298"/>
    <w:rsid w:val="0067565F"/>
    <w:rsid w:val="00680D03"/>
    <w:rsid w:val="00685A93"/>
    <w:rsid w:val="006866AA"/>
    <w:rsid w:val="006B3DA1"/>
    <w:rsid w:val="006B4367"/>
    <w:rsid w:val="006C3C31"/>
    <w:rsid w:val="006C4E21"/>
    <w:rsid w:val="006D04D5"/>
    <w:rsid w:val="006D5359"/>
    <w:rsid w:val="006E3825"/>
    <w:rsid w:val="006E6595"/>
    <w:rsid w:val="006F2DBD"/>
    <w:rsid w:val="00702D5B"/>
    <w:rsid w:val="00726EFD"/>
    <w:rsid w:val="00742240"/>
    <w:rsid w:val="00747A78"/>
    <w:rsid w:val="00754DE3"/>
    <w:rsid w:val="00760000"/>
    <w:rsid w:val="007625AF"/>
    <w:rsid w:val="0076764A"/>
    <w:rsid w:val="0078097C"/>
    <w:rsid w:val="007A27B0"/>
    <w:rsid w:val="007B06B5"/>
    <w:rsid w:val="007B59CF"/>
    <w:rsid w:val="007B7645"/>
    <w:rsid w:val="007C73DE"/>
    <w:rsid w:val="007D6D04"/>
    <w:rsid w:val="007E3E03"/>
    <w:rsid w:val="007E6BB4"/>
    <w:rsid w:val="00801F50"/>
    <w:rsid w:val="008020F4"/>
    <w:rsid w:val="00814192"/>
    <w:rsid w:val="008153A2"/>
    <w:rsid w:val="00816F73"/>
    <w:rsid w:val="00820CEF"/>
    <w:rsid w:val="0082225F"/>
    <w:rsid w:val="008524B2"/>
    <w:rsid w:val="00853206"/>
    <w:rsid w:val="0086432A"/>
    <w:rsid w:val="0087704E"/>
    <w:rsid w:val="0088547D"/>
    <w:rsid w:val="00887D39"/>
    <w:rsid w:val="008A7580"/>
    <w:rsid w:val="008C44CF"/>
    <w:rsid w:val="008C777F"/>
    <w:rsid w:val="008E009A"/>
    <w:rsid w:val="008E76C6"/>
    <w:rsid w:val="008F1F9B"/>
    <w:rsid w:val="008F6CD3"/>
    <w:rsid w:val="00901A1B"/>
    <w:rsid w:val="009031AF"/>
    <w:rsid w:val="00906C24"/>
    <w:rsid w:val="00912385"/>
    <w:rsid w:val="00917A21"/>
    <w:rsid w:val="009238D8"/>
    <w:rsid w:val="009310EC"/>
    <w:rsid w:val="009318A7"/>
    <w:rsid w:val="009337FC"/>
    <w:rsid w:val="0093753B"/>
    <w:rsid w:val="00944314"/>
    <w:rsid w:val="0095204D"/>
    <w:rsid w:val="00960F39"/>
    <w:rsid w:val="00977FFD"/>
    <w:rsid w:val="00982434"/>
    <w:rsid w:val="009876BD"/>
    <w:rsid w:val="0099745C"/>
    <w:rsid w:val="009A4D59"/>
    <w:rsid w:val="009B2A18"/>
    <w:rsid w:val="009B617B"/>
    <w:rsid w:val="009D27A7"/>
    <w:rsid w:val="009D3EB8"/>
    <w:rsid w:val="009E7C6B"/>
    <w:rsid w:val="00A07BFB"/>
    <w:rsid w:val="00A168CE"/>
    <w:rsid w:val="00A23BA6"/>
    <w:rsid w:val="00A6080C"/>
    <w:rsid w:val="00A62FC8"/>
    <w:rsid w:val="00A808A4"/>
    <w:rsid w:val="00A90042"/>
    <w:rsid w:val="00A91602"/>
    <w:rsid w:val="00A92AB4"/>
    <w:rsid w:val="00A96FBE"/>
    <w:rsid w:val="00AA717E"/>
    <w:rsid w:val="00AD615E"/>
    <w:rsid w:val="00B046EF"/>
    <w:rsid w:val="00B06F54"/>
    <w:rsid w:val="00B10F0F"/>
    <w:rsid w:val="00B112B8"/>
    <w:rsid w:val="00B141FF"/>
    <w:rsid w:val="00B259E5"/>
    <w:rsid w:val="00B30234"/>
    <w:rsid w:val="00B46885"/>
    <w:rsid w:val="00B60404"/>
    <w:rsid w:val="00B71448"/>
    <w:rsid w:val="00B75CE6"/>
    <w:rsid w:val="00B9528D"/>
    <w:rsid w:val="00BD01B9"/>
    <w:rsid w:val="00BD7364"/>
    <w:rsid w:val="00BF3A4E"/>
    <w:rsid w:val="00C01217"/>
    <w:rsid w:val="00C013F8"/>
    <w:rsid w:val="00C366A8"/>
    <w:rsid w:val="00C40699"/>
    <w:rsid w:val="00C44C00"/>
    <w:rsid w:val="00C45DB9"/>
    <w:rsid w:val="00C50983"/>
    <w:rsid w:val="00C62543"/>
    <w:rsid w:val="00C62646"/>
    <w:rsid w:val="00C626A7"/>
    <w:rsid w:val="00C916F0"/>
    <w:rsid w:val="00CA081C"/>
    <w:rsid w:val="00CB7830"/>
    <w:rsid w:val="00CC1381"/>
    <w:rsid w:val="00CC23D9"/>
    <w:rsid w:val="00CD0299"/>
    <w:rsid w:val="00CF70DF"/>
    <w:rsid w:val="00D00E7B"/>
    <w:rsid w:val="00D14D29"/>
    <w:rsid w:val="00D22D5F"/>
    <w:rsid w:val="00D60663"/>
    <w:rsid w:val="00D60D76"/>
    <w:rsid w:val="00D65313"/>
    <w:rsid w:val="00D714D2"/>
    <w:rsid w:val="00D76C43"/>
    <w:rsid w:val="00D85A04"/>
    <w:rsid w:val="00D909C6"/>
    <w:rsid w:val="00DA759D"/>
    <w:rsid w:val="00DB32ED"/>
    <w:rsid w:val="00DB6113"/>
    <w:rsid w:val="00DC2585"/>
    <w:rsid w:val="00DF0CBD"/>
    <w:rsid w:val="00DF7891"/>
    <w:rsid w:val="00E133DB"/>
    <w:rsid w:val="00E14777"/>
    <w:rsid w:val="00E17E4F"/>
    <w:rsid w:val="00E32373"/>
    <w:rsid w:val="00E34474"/>
    <w:rsid w:val="00E6016B"/>
    <w:rsid w:val="00E658DC"/>
    <w:rsid w:val="00E7039C"/>
    <w:rsid w:val="00E86356"/>
    <w:rsid w:val="00EA1F9A"/>
    <w:rsid w:val="00EA6E25"/>
    <w:rsid w:val="00EB1FD7"/>
    <w:rsid w:val="00EB3710"/>
    <w:rsid w:val="00EB4384"/>
    <w:rsid w:val="00EC6AB2"/>
    <w:rsid w:val="00EC7FB3"/>
    <w:rsid w:val="00ED3CB3"/>
    <w:rsid w:val="00EE2A24"/>
    <w:rsid w:val="00F0029A"/>
    <w:rsid w:val="00F02D6E"/>
    <w:rsid w:val="00F03430"/>
    <w:rsid w:val="00F12B14"/>
    <w:rsid w:val="00F1647D"/>
    <w:rsid w:val="00F31B5E"/>
    <w:rsid w:val="00F32266"/>
    <w:rsid w:val="00F3295A"/>
    <w:rsid w:val="00F337FB"/>
    <w:rsid w:val="00F35F4F"/>
    <w:rsid w:val="00F40688"/>
    <w:rsid w:val="00F43BF8"/>
    <w:rsid w:val="00F46282"/>
    <w:rsid w:val="00F61BD1"/>
    <w:rsid w:val="00F64D87"/>
    <w:rsid w:val="00F650D0"/>
    <w:rsid w:val="00F65741"/>
    <w:rsid w:val="00F659A7"/>
    <w:rsid w:val="00F923F6"/>
    <w:rsid w:val="00F93A25"/>
    <w:rsid w:val="00FA26C4"/>
    <w:rsid w:val="00FA708E"/>
    <w:rsid w:val="00FC3927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4D36CEBA"/>
  <w15:docId w15:val="{E40DFAD0-A971-4AB1-88E3-A82981BCB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a6">
    <w:name w:val="Table Grid"/>
    <w:basedOn w:val="a1"/>
    <w:rsid w:val="00C012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B046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1263\Downloads\KH-P028-F11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6FDD1C-2842-4EF9-AD1D-37494B113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</Template>
  <TotalTime>173</TotalTime>
  <Pages>1</Pages>
  <Words>890</Words>
  <Characters>5077</Characters>
  <Application>Microsoft Office Word</Application>
  <DocSecurity>0</DocSecurity>
  <Lines>42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5956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مشرف العلوم</dc:creator>
  <cp:lastModifiedBy>Lenovo</cp:lastModifiedBy>
  <cp:revision>11</cp:revision>
  <cp:lastPrinted>2019-12-07T20:14:00Z</cp:lastPrinted>
  <dcterms:created xsi:type="dcterms:W3CDTF">2019-11-21T05:38:00Z</dcterms:created>
  <dcterms:modified xsi:type="dcterms:W3CDTF">2019-12-10T18:56:00Z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-59593253</vt:i4>
  </property>
</Properties>
</file>