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21" w:rsidRPr="00F85497" w:rsidRDefault="00F43130">
      <w:pPr>
        <w:rPr>
          <w:rFonts w:cs="AL-Mohanad Bold"/>
          <w:sz w:val="28"/>
          <w:szCs w:val="28"/>
          <w:rtl/>
        </w:rPr>
      </w:pPr>
      <w:r w:rsidRPr="00F85497">
        <w:rPr>
          <w:rFonts w:cs="AL-Mohanad Bold"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E1038B" wp14:editId="0051B1B5">
                <wp:simplePos x="0" y="0"/>
                <wp:positionH relativeFrom="column">
                  <wp:posOffset>172720</wp:posOffset>
                </wp:positionH>
                <wp:positionV relativeFrom="paragraph">
                  <wp:posOffset>29845</wp:posOffset>
                </wp:positionV>
                <wp:extent cx="809625" cy="638175"/>
                <wp:effectExtent l="0" t="0" r="28575" b="2857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3A3" w:rsidRPr="00F43130" w:rsidRDefault="00664AF0" w:rsidP="00F43130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color w:val="FF0000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٣٢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٣٢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1038B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13.6pt;margin-top:2.35pt;width:63.7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" fillcolor="white [3201]" strokeweight=".5pt">
                <v:textbox>
                  <w:txbxContent>
                    <w:p w:rsidR="008A03A3" w:rsidRPr="00F43130" w:rsidRDefault="008A03A3" w:rsidP="00F43130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color w:val="FF0000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٣٢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٣٢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979E6" w:rsidRPr="00F85497" w:rsidRDefault="00C01217" w:rsidP="00884A65">
      <w:pPr>
        <w:spacing w:before="100" w:beforeAutospacing="1"/>
        <w:contextualSpacing/>
        <w:rPr>
          <w:rFonts w:ascii="Traditional Arabic" w:hAnsi="Traditional Arabic" w:cs="AL-Mohanad Bold"/>
          <w:sz w:val="28"/>
          <w:szCs w:val="28"/>
          <w:u w:val="single"/>
          <w:rtl/>
        </w:rPr>
      </w:pPr>
      <w:r w:rsidRPr="00F85497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>السؤال الأول :</w:t>
      </w:r>
      <w:r w:rsidRPr="00F85497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ab/>
      </w:r>
      <w:r w:rsidR="00A979E6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F11692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 </w:t>
      </w:r>
      <w:r w:rsidR="00F11692" w:rsidRPr="00F85497">
        <w:rPr>
          <w:rFonts w:ascii="Traditional Arabic" w:hAnsi="Traditional Arabic" w:cs="AL-Mohanad Bold"/>
          <w:sz w:val="28"/>
          <w:szCs w:val="28"/>
          <w:rtl/>
        </w:rPr>
        <w:t>اخت</w:t>
      </w:r>
      <w:r w:rsidR="00F11692" w:rsidRPr="00F85497">
        <w:rPr>
          <w:rFonts w:ascii="Traditional Arabic" w:hAnsi="Traditional Arabic" w:cs="AL-Mohanad Bold" w:hint="cs"/>
          <w:sz w:val="28"/>
          <w:szCs w:val="28"/>
          <w:rtl/>
        </w:rPr>
        <w:t>اري</w:t>
      </w:r>
      <w:r w:rsidRPr="00F85497">
        <w:rPr>
          <w:rFonts w:ascii="Traditional Arabic" w:hAnsi="Traditional Arabic" w:cs="AL-Mohanad Bold"/>
          <w:sz w:val="28"/>
          <w:szCs w:val="28"/>
          <w:rtl/>
        </w:rPr>
        <w:t xml:space="preserve"> الاجابة الصحيحة للعبارات الآتية :</w:t>
      </w:r>
    </w:p>
    <w:p w:rsidR="0053135D" w:rsidRPr="00F85497" w:rsidRDefault="00F11692" w:rsidP="00884A65">
      <w:pPr>
        <w:spacing w:before="100" w:beforeAutospacing="1"/>
        <w:contextualSpacing/>
        <w:rPr>
          <w:rFonts w:ascii="Traditional Arabic" w:hAnsi="Traditional Arabic" w:cs="AL-Mohanad Bold"/>
          <w:sz w:val="28"/>
          <w:szCs w:val="28"/>
          <w:u w:val="single"/>
          <w:rtl/>
        </w:rPr>
      </w:pPr>
      <w:r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                     </w:t>
      </w:r>
      <w:r w:rsidR="00A979E6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53135D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   </w:t>
      </w:r>
      <w:r w:rsidR="00F85497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53135D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C01217" w:rsidRPr="00F85497">
        <w:rPr>
          <w:rFonts w:ascii="Traditional Arabic" w:hAnsi="Traditional Arabic" w:cs="AL-Mohanad Bold"/>
          <w:sz w:val="28"/>
          <w:szCs w:val="28"/>
          <w:rtl/>
        </w:rPr>
        <w:t>ثم ظلل</w:t>
      </w:r>
      <w:r w:rsidR="00A979E6" w:rsidRPr="00F85497">
        <w:rPr>
          <w:rFonts w:ascii="Traditional Arabic" w:hAnsi="Traditional Arabic" w:cs="AL-Mohanad Bold" w:hint="cs"/>
          <w:sz w:val="28"/>
          <w:szCs w:val="28"/>
          <w:rtl/>
        </w:rPr>
        <w:t>ي</w:t>
      </w:r>
      <w:r w:rsidR="00C01217" w:rsidRPr="00F85497">
        <w:rPr>
          <w:rFonts w:ascii="Traditional Arabic" w:hAnsi="Traditional Arabic" w:cs="AL-Mohanad Bold"/>
          <w:sz w:val="28"/>
          <w:szCs w:val="28"/>
          <w:rtl/>
        </w:rPr>
        <w:t xml:space="preserve"> الإجابة الصحيحة في ورقة التصحيح الآلي</w:t>
      </w:r>
      <w:r w:rsidR="000C5735">
        <w:rPr>
          <w:rFonts w:ascii="Traditional Arabic" w:hAnsi="Traditional Arabic" w:cs="AL-Mohanad Bold" w:hint="cs"/>
          <w:sz w:val="28"/>
          <w:szCs w:val="28"/>
          <w:u w:val="single"/>
          <w:rtl/>
        </w:rPr>
        <w:t xml:space="preserve"> </w:t>
      </w:r>
    </w:p>
    <w:tbl>
      <w:tblPr>
        <w:tblStyle w:val="a6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6"/>
      </w:tblGrid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9752" w:type="dxa"/>
            <w:gridSpan w:val="7"/>
            <w:vAlign w:val="center"/>
          </w:tcPr>
          <w:p w:rsidR="00A41F57" w:rsidRPr="00F85497" w:rsidRDefault="000C5735" w:rsidP="003A6B1F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raditional Arabic" w:hAnsi="Traditional Arabic" w:cs="mohammad bold art 1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61E110A" wp14:editId="5A8083C6">
                      <wp:simplePos x="0" y="0"/>
                      <wp:positionH relativeFrom="column">
                        <wp:posOffset>1578610</wp:posOffset>
                      </wp:positionH>
                      <wp:positionV relativeFrom="paragraph">
                        <wp:posOffset>-289560</wp:posOffset>
                      </wp:positionV>
                      <wp:extent cx="1190625" cy="361950"/>
                      <wp:effectExtent l="0" t="0" r="0" b="0"/>
                      <wp:wrapNone/>
                      <wp:docPr id="4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C5735" w:rsidRPr="00C32211" w:rsidRDefault="000C5735" w:rsidP="000C5735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32211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>درجة لكل فقرة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1E11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4" o:spid="_x0000_s1027" type="#_x0000_t202" style="position:absolute;left:0;text-align:left;margin-left:124.3pt;margin-top:-22.8pt;width:93.75pt;height:28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" filled="f" stroked="f" strokeweight=".5pt">
                      <v:textbox>
                        <w:txbxContent>
                          <w:p w:rsidR="000C5735" w:rsidRPr="00C32211" w:rsidRDefault="000C5735" w:rsidP="000C5735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C3221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4F3E" w:rsidRPr="00F85497">
              <w:rPr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 xml:space="preserve">القواسم المشتركة للعددين : 11 , </w:t>
            </w:r>
            <w:r w:rsidR="003A6B1F" w:rsidRPr="00F85497">
              <w:rPr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 xml:space="preserve">5 </w:t>
            </w:r>
            <w:r w:rsidR="00434F3E" w:rsidRPr="00F85497">
              <w:rPr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vAlign w:val="center"/>
          </w:tcPr>
          <w:p w:rsidR="00A41F57" w:rsidRPr="00F85497" w:rsidRDefault="00434F3E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A41F57" w:rsidRPr="00F85497" w:rsidRDefault="00434F3E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vAlign w:val="center"/>
          </w:tcPr>
          <w:p w:rsidR="00A41F57" w:rsidRPr="00F85497" w:rsidRDefault="00434F3E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96" w:type="dxa"/>
            <w:vAlign w:val="center"/>
          </w:tcPr>
          <w:p w:rsidR="00A41F57" w:rsidRPr="00F85497" w:rsidRDefault="00434F3E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A03A3">
              <w:rPr>
                <w:rFonts w:cs="AL-Mohanad Bold" w:hint="cs"/>
                <w:color w:val="FF0000"/>
                <w:sz w:val="28"/>
                <w:szCs w:val="28"/>
                <w:rtl/>
              </w:rPr>
              <w:t>1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9752" w:type="dxa"/>
            <w:gridSpan w:val="7"/>
            <w:vAlign w:val="center"/>
          </w:tcPr>
          <w:p w:rsidR="004451A7" w:rsidRPr="00F85497" w:rsidRDefault="004451A7" w:rsidP="004451A7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المضاعف المشترك الأصغ</w:t>
            </w:r>
            <w:r w:rsidRPr="00F85497">
              <w:rPr>
                <w:rFonts w:ascii="Tahoma" w:hAnsi="Tahoma" w:cs="AL-Mohanad Bold" w:hint="eastAsia"/>
                <w:color w:val="000000" w:themeColor="text1"/>
                <w:sz w:val="28"/>
                <w:szCs w:val="28"/>
                <w:rtl/>
              </w:rPr>
              <w:t>ر</w:t>
            </w:r>
            <w:r w:rsidRPr="00F85497">
              <w:rPr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 xml:space="preserve"> للعددين 2 ، 10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vAlign w:val="center"/>
          </w:tcPr>
          <w:p w:rsidR="00A41F57" w:rsidRPr="00F85497" w:rsidRDefault="004451A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A41F57" w:rsidRPr="00F85497" w:rsidRDefault="004451A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vAlign w:val="center"/>
          </w:tcPr>
          <w:p w:rsidR="00A41F57" w:rsidRPr="00F85497" w:rsidRDefault="004451A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9</w:t>
            </w:r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96" w:type="dxa"/>
            <w:vAlign w:val="center"/>
          </w:tcPr>
          <w:p w:rsidR="00A41F57" w:rsidRPr="00F85497" w:rsidRDefault="004451A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A03A3">
              <w:rPr>
                <w:rFonts w:cs="AL-Mohanad Bold" w:hint="cs"/>
                <w:color w:val="FF0000"/>
                <w:sz w:val="28"/>
                <w:szCs w:val="28"/>
                <w:rtl/>
              </w:rPr>
              <w:t>10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9752" w:type="dxa"/>
            <w:gridSpan w:val="7"/>
            <w:vAlign w:val="center"/>
          </w:tcPr>
          <w:p w:rsidR="00A41F57" w:rsidRPr="00F85497" w:rsidRDefault="004451A7" w:rsidP="00A41F57">
            <w:pPr>
              <w:pStyle w:val="a7"/>
              <w:shd w:val="clear" w:color="auto" w:fill="FFFFFF" w:themeFill="background1"/>
              <w:bidi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 xml:space="preserve">القاسم المشترك الأكبر للعددين 4 ، 6 هو 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vAlign w:val="center"/>
          </w:tcPr>
          <w:p w:rsidR="00A41F57" w:rsidRPr="00F85497" w:rsidRDefault="004451A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A41F57" w:rsidRPr="00F85497" w:rsidRDefault="004451A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A03A3">
              <w:rPr>
                <w:rFonts w:cs="AL-Mohanad Bold" w:hint="cs"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vAlign w:val="center"/>
          </w:tcPr>
          <w:p w:rsidR="00A41F57" w:rsidRPr="00F85497" w:rsidRDefault="004451A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96" w:type="dxa"/>
            <w:vAlign w:val="center"/>
          </w:tcPr>
          <w:p w:rsidR="00A41F57" w:rsidRPr="00F85497" w:rsidRDefault="004451A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9752" w:type="dxa"/>
            <w:gridSpan w:val="7"/>
            <w:vAlign w:val="center"/>
          </w:tcPr>
          <w:p w:rsidR="00A41F57" w:rsidRPr="00F85497" w:rsidRDefault="0072691A" w:rsidP="00A41F57">
            <w:pPr>
              <w:contextualSpacing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eastAsiaTheme="minorEastAsia" w:cs="AL-Mohanad Bold"/>
                <w:noProof w:val="0"/>
                <w:sz w:val="28"/>
                <w:szCs w:val="28"/>
                <w:rtl/>
                <w:lang w:eastAsia="en-US"/>
              </w:rPr>
              <w:t>قرب</w:t>
            </w:r>
            <w:r w:rsidR="00F11692" w:rsidRPr="00F85497">
              <w:rPr>
                <w:rFonts w:eastAsiaTheme="minorEastAsia" w:cs="AL-Mohanad Bold" w:hint="cs"/>
                <w:noProof w:val="0"/>
                <w:sz w:val="28"/>
                <w:szCs w:val="28"/>
                <w:rtl/>
                <w:lang w:eastAsia="en-US"/>
              </w:rPr>
              <w:t>ي</w:t>
            </w:r>
            <w:r w:rsidRPr="00F85497">
              <w:rPr>
                <w:rFonts w:eastAsiaTheme="minorEastAsia" w:cs="AL-Mohanad Bold"/>
                <w:noProof w:val="0"/>
                <w:sz w:val="28"/>
                <w:szCs w:val="28"/>
                <w:rtl/>
                <w:lang w:eastAsia="en-US"/>
              </w:rPr>
              <w:t xml:space="preserve"> ما يأتي إلى أقرب نصف  </w:t>
            </w:r>
            <m:oMath>
              <m:f>
                <m:fPr>
                  <m:ctrlPr>
                    <w:rPr>
                      <w:rFonts w:ascii="Cambria Math" w:eastAsiaTheme="minorEastAsia" w:hAnsi="Cambria Math" w:cstheme="minorBidi"/>
                      <w:noProof w:val="0"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eastAsiaTheme="minorEastAsia" w:hAnsiTheme="minorBidi" w:cstheme="minorBidi"/>
                      <w:noProof w:val="0"/>
                      <w:sz w:val="28"/>
                      <w:szCs w:val="28"/>
                      <w:rtl/>
                      <w:lang w:eastAsia="en-US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inorBidi"/>
                      <w:noProof w:val="0"/>
                      <w:sz w:val="28"/>
                      <w:szCs w:val="28"/>
                      <w:rtl/>
                      <w:lang w:eastAsia="en-US"/>
                    </w:rPr>
                    <m:t>٨</m:t>
                  </m:r>
                </m:den>
              </m:f>
            </m:oMath>
            <w:r w:rsidRPr="00F85497"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vAlign w:val="center"/>
          </w:tcPr>
          <w:p w:rsidR="00A41F57" w:rsidRPr="00F85497" w:rsidRDefault="0072691A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0</w:t>
            </w:r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A41F57" w:rsidRPr="00F85497" w:rsidRDefault="0072691A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A03A3">
              <w:rPr>
                <w:rFonts w:cs="AL-Mohanad Bold" w:hint="cs"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vAlign w:val="center"/>
          </w:tcPr>
          <w:p w:rsidR="00A41F57" w:rsidRPr="00F85497" w:rsidRDefault="00664AF0" w:rsidP="0072691A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Bidi"/>
                        <w:noProof w:val="0"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Theme="minorEastAsia" w:hAnsiTheme="minorBidi" w:cstheme="minorBidi"/>
                        <w:noProof w:val="0"/>
                        <w:sz w:val="28"/>
                        <w:szCs w:val="28"/>
                        <w:rtl/>
                        <w:lang w:eastAsia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Bidi"/>
                        <w:noProof w:val="0"/>
                        <w:sz w:val="28"/>
                        <w:szCs w:val="28"/>
                        <w:rtl/>
                        <w:lang w:eastAsia="en-US"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96" w:type="dxa"/>
            <w:vAlign w:val="center"/>
          </w:tcPr>
          <w:p w:rsidR="00A41F57" w:rsidRPr="00F85497" w:rsidRDefault="0072691A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9752" w:type="dxa"/>
            <w:gridSpan w:val="7"/>
            <w:vAlign w:val="center"/>
          </w:tcPr>
          <w:p w:rsidR="00A41F57" w:rsidRPr="00F85497" w:rsidRDefault="0072691A" w:rsidP="00A41F57">
            <w:pPr>
              <w:pStyle w:val="a7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العدد المناسب في </w:t>
            </w:r>
            <w:r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>الفراغ: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</w:t>
            </w:r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>5ل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= ..............</w:t>
            </w:r>
            <w:r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 xml:space="preserve"> 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>مل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vAlign w:val="center"/>
          </w:tcPr>
          <w:p w:rsidR="00A41F57" w:rsidRPr="00F85497" w:rsidRDefault="0072691A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A41F57" w:rsidRPr="00F85497" w:rsidRDefault="0072691A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A03A3">
              <w:rPr>
                <w:rFonts w:cs="AL-Mohanad Bold" w:hint="cs"/>
                <w:color w:val="FF0000"/>
                <w:sz w:val="28"/>
                <w:szCs w:val="28"/>
                <w:rtl/>
              </w:rPr>
              <w:t>5000</w:t>
            </w:r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vAlign w:val="center"/>
          </w:tcPr>
          <w:p w:rsidR="00A41F57" w:rsidRPr="00F85497" w:rsidRDefault="0072691A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50</w:t>
            </w:r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96" w:type="dxa"/>
            <w:vAlign w:val="center"/>
          </w:tcPr>
          <w:p w:rsidR="00A41F57" w:rsidRPr="00F85497" w:rsidRDefault="0072691A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500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9752" w:type="dxa"/>
            <w:gridSpan w:val="7"/>
            <w:vAlign w:val="center"/>
          </w:tcPr>
          <w:p w:rsidR="00A41F57" w:rsidRPr="00F85497" w:rsidRDefault="0072691A" w:rsidP="004C5445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الكسر  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6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٩</m:t>
                  </m:r>
                </m:den>
              </m:f>
            </m:oMath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     في أبسط صورة :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vAlign w:val="center"/>
          </w:tcPr>
          <w:p w:rsidR="00A41F57" w:rsidRPr="00F85497" w:rsidRDefault="00664AF0" w:rsidP="00A41F5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A41F57" w:rsidRPr="00F85497" w:rsidRDefault="00664AF0" w:rsidP="00476FA9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vAlign w:val="center"/>
          </w:tcPr>
          <w:p w:rsidR="00A41F57" w:rsidRPr="00F85497" w:rsidRDefault="00664AF0" w:rsidP="00A41F5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96" w:type="dxa"/>
            <w:vAlign w:val="center"/>
          </w:tcPr>
          <w:p w:rsidR="00A41F57" w:rsidRPr="00F85497" w:rsidRDefault="00664AF0" w:rsidP="00A41F5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color w:val="FF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color w:val="FF0000"/>
                        <w:sz w:val="28"/>
                        <w:szCs w:val="28"/>
                        <w:rtl/>
                        <w:lang w:bidi="ku-Arab-IQ"/>
                      </w:rPr>
                      <m:t>٣</m:t>
                    </m:r>
                  </m:den>
                </m:f>
              </m:oMath>
            </m:oMathPara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9752" w:type="dxa"/>
            <w:gridSpan w:val="7"/>
            <w:vAlign w:val="center"/>
          </w:tcPr>
          <w:p w:rsidR="00A41F57" w:rsidRPr="00F85497" w:rsidRDefault="0072691A" w:rsidP="00A41F57">
            <w:pPr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العدد الكسري 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٢</m:t>
                  </m:r>
                </m:den>
              </m:f>
            </m:oMath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4  في صورة كسر غير فعلي                                                                  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vAlign w:val="center"/>
          </w:tcPr>
          <w:p w:rsidR="00A41F57" w:rsidRPr="00F85497" w:rsidRDefault="00664AF0" w:rsidP="00A41F5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color w:val="FF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  <m:t>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color w:val="FF0000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A41F57" w:rsidRPr="00F85497" w:rsidRDefault="00664AF0" w:rsidP="00A41F5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vAlign w:val="center"/>
          </w:tcPr>
          <w:p w:rsidR="00A41F57" w:rsidRPr="00F85497" w:rsidRDefault="00664AF0" w:rsidP="00A41F5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96" w:type="dxa"/>
            <w:vAlign w:val="center"/>
          </w:tcPr>
          <w:p w:rsidR="00A41F57" w:rsidRPr="00F85497" w:rsidRDefault="00664AF0" w:rsidP="00DF2A2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11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</w:tr>
    </w:tbl>
    <w:p w:rsidR="00884A65" w:rsidRDefault="00884A65">
      <w:pPr>
        <w:rPr>
          <w:rtl/>
        </w:rPr>
      </w:pPr>
    </w:p>
    <w:p w:rsidR="00884A65" w:rsidRDefault="00884A65"/>
    <w:tbl>
      <w:tblPr>
        <w:tblStyle w:val="a6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54"/>
        <w:gridCol w:w="55"/>
        <w:gridCol w:w="11"/>
        <w:gridCol w:w="1941"/>
        <w:gridCol w:w="82"/>
        <w:gridCol w:w="9"/>
        <w:gridCol w:w="362"/>
        <w:gridCol w:w="75"/>
        <w:gridCol w:w="17"/>
        <w:gridCol w:w="2098"/>
        <w:gridCol w:w="183"/>
        <w:gridCol w:w="123"/>
        <w:gridCol w:w="148"/>
        <w:gridCol w:w="220"/>
        <w:gridCol w:w="75"/>
        <w:gridCol w:w="1803"/>
        <w:gridCol w:w="209"/>
        <w:gridCol w:w="82"/>
        <w:gridCol w:w="163"/>
        <w:gridCol w:w="202"/>
        <w:gridCol w:w="69"/>
        <w:gridCol w:w="1825"/>
      </w:tblGrid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lastRenderedPageBreak/>
              <w:t>8</w:t>
            </w:r>
          </w:p>
        </w:tc>
        <w:tc>
          <w:tcPr>
            <w:tcW w:w="9752" w:type="dxa"/>
            <w:gridSpan w:val="21"/>
            <w:vAlign w:val="center"/>
          </w:tcPr>
          <w:p w:rsidR="00F85497" w:rsidRPr="00F85497" w:rsidRDefault="00F85497" w:rsidP="00F85497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الوحدة المترية المناسبة لقياس </w:t>
            </w:r>
            <w:r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>المسافة بين المدينة المنورة و مكة المكرمة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:</w:t>
            </w:r>
          </w:p>
        </w:tc>
      </w:tr>
      <w:tr w:rsidR="00A41F57" w:rsidRPr="00F85497" w:rsidTr="004C5445">
        <w:trPr>
          <w:jc w:val="center"/>
        </w:trPr>
        <w:tc>
          <w:tcPr>
            <w:tcW w:w="454" w:type="dxa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:rsidR="00A41F57" w:rsidRPr="00F85497" w:rsidRDefault="00F85497" w:rsidP="00A41F57">
            <w:pPr>
              <w:jc w:val="center"/>
              <w:rPr>
                <w:rFonts w:asciiTheme="minorBidi" w:hAnsiTheme="minorBidi" w:cs="AL-Mohanad Bold"/>
                <w:sz w:val="28"/>
                <w:szCs w:val="28"/>
                <w:rtl/>
              </w:rPr>
            </w:pPr>
            <w:r w:rsidRPr="00F85497">
              <w:rPr>
                <w:rFonts w:asciiTheme="minorBidi" w:hAnsiTheme="minorBidi" w:cs="AL-Mohanad Bold" w:hint="cs"/>
                <w:sz w:val="28"/>
                <w:szCs w:val="28"/>
                <w:rtl/>
              </w:rPr>
              <w:t>الملمتر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:rsidR="00A41F57" w:rsidRPr="00F85497" w:rsidRDefault="00F85497" w:rsidP="00A41F57">
            <w:pPr>
              <w:jc w:val="center"/>
              <w:rPr>
                <w:rFonts w:asciiTheme="minorBidi" w:hAnsiTheme="minorBidi" w:cs="AL-Mohanad Bold"/>
                <w:sz w:val="28"/>
                <w:szCs w:val="28"/>
                <w:rtl/>
              </w:rPr>
            </w:pPr>
            <w:r w:rsidRPr="00F85497">
              <w:rPr>
                <w:rFonts w:asciiTheme="minorBidi" w:hAnsiTheme="minorBidi" w:cs="AL-Mohanad Bold" w:hint="cs"/>
                <w:sz w:val="28"/>
                <w:szCs w:val="28"/>
                <w:rtl/>
              </w:rPr>
              <w:t>السنتمتر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:rsidR="00A41F57" w:rsidRPr="008A03A3" w:rsidRDefault="00F85497" w:rsidP="00A41F57">
            <w:pPr>
              <w:jc w:val="center"/>
              <w:rPr>
                <w:rFonts w:asciiTheme="minorBidi" w:hAnsiTheme="minorBidi" w:cs="AL-Mohanad Bold"/>
                <w:color w:val="FF0000"/>
                <w:sz w:val="28"/>
                <w:szCs w:val="28"/>
              </w:rPr>
            </w:pPr>
            <w:r w:rsidRPr="008A03A3">
              <w:rPr>
                <w:rFonts w:asciiTheme="minorBidi" w:hAnsiTheme="minorBidi" w:cs="AL-Mohanad Bold" w:hint="cs"/>
                <w:color w:val="FF0000"/>
                <w:sz w:val="28"/>
                <w:szCs w:val="28"/>
                <w:rtl/>
              </w:rPr>
              <w:t>الكيلو متر</w:t>
            </w:r>
          </w:p>
        </w:tc>
        <w:tc>
          <w:tcPr>
            <w:tcW w:w="454" w:type="dxa"/>
            <w:gridSpan w:val="3"/>
            <w:vAlign w:val="center"/>
          </w:tcPr>
          <w:p w:rsidR="00A41F57" w:rsidRPr="00F85497" w:rsidRDefault="00A41F57" w:rsidP="00A41F5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96" w:type="dxa"/>
            <w:gridSpan w:val="3"/>
            <w:vAlign w:val="center"/>
          </w:tcPr>
          <w:p w:rsidR="00A41F57" w:rsidRPr="00F85497" w:rsidRDefault="00F85497" w:rsidP="00A41F57">
            <w:pPr>
              <w:jc w:val="center"/>
              <w:rPr>
                <w:rFonts w:asciiTheme="minorBidi" w:hAnsiTheme="minorBidi" w:cs="AL-Mohanad Bold"/>
                <w:sz w:val="28"/>
                <w:szCs w:val="28"/>
                <w:rtl/>
              </w:rPr>
            </w:pPr>
            <w:r w:rsidRPr="00F85497">
              <w:rPr>
                <w:rFonts w:asciiTheme="minorBidi" w:hAnsiTheme="minorBidi" w:cs="AL-Mohanad Bold" w:hint="cs"/>
                <w:sz w:val="28"/>
                <w:szCs w:val="28"/>
                <w:rtl/>
              </w:rPr>
              <w:t>المتر</w:t>
            </w:r>
          </w:p>
        </w:tc>
      </w:tr>
      <w:tr w:rsidR="004D115B" w:rsidRPr="00F85497" w:rsidTr="004C5445">
        <w:trPr>
          <w:jc w:val="center"/>
        </w:trPr>
        <w:tc>
          <w:tcPr>
            <w:tcW w:w="509" w:type="dxa"/>
            <w:gridSpan w:val="2"/>
            <w:vAlign w:val="center"/>
          </w:tcPr>
          <w:p w:rsidR="004D115B" w:rsidRPr="00F85497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9</w:t>
            </w:r>
          </w:p>
        </w:tc>
        <w:tc>
          <w:tcPr>
            <w:tcW w:w="9697" w:type="dxa"/>
            <w:gridSpan w:val="20"/>
            <w:vAlign w:val="center"/>
          </w:tcPr>
          <w:p w:rsidR="003F1500" w:rsidRPr="00F85497" w:rsidRDefault="00F85497" w:rsidP="009D1DEF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>أوجد</w:t>
            </w:r>
            <w:r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>ي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ناتج جمع:  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+ 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=</w:t>
            </w:r>
          </w:p>
        </w:tc>
      </w:tr>
      <w:tr w:rsidR="00E81B0D" w:rsidRPr="00F85497" w:rsidTr="004C5445">
        <w:trPr>
          <w:jc w:val="center"/>
        </w:trPr>
        <w:tc>
          <w:tcPr>
            <w:tcW w:w="509" w:type="dxa"/>
            <w:gridSpan w:val="2"/>
            <w:vAlign w:val="center"/>
          </w:tcPr>
          <w:p w:rsidR="004D115B" w:rsidRPr="00F85497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1952" w:type="dxa"/>
            <w:gridSpan w:val="2"/>
            <w:vAlign w:val="center"/>
          </w:tcPr>
          <w:p w:rsidR="004D115B" w:rsidRPr="00F85497" w:rsidRDefault="00664AF0" w:rsidP="00434F3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53" w:type="dxa"/>
            <w:gridSpan w:val="3"/>
            <w:vAlign w:val="center"/>
          </w:tcPr>
          <w:p w:rsidR="004D115B" w:rsidRPr="00F85497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373" w:type="dxa"/>
            <w:gridSpan w:val="4"/>
            <w:vAlign w:val="center"/>
          </w:tcPr>
          <w:p w:rsidR="004D115B" w:rsidRPr="00F85497" w:rsidRDefault="00664AF0" w:rsidP="00DF2A24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color w:val="FF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color w:val="FF0000"/>
                        <w:sz w:val="28"/>
                        <w:szCs w:val="28"/>
                        <w:rtl/>
                        <w:lang w:bidi="ku-Arab-IQ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91" w:type="dxa"/>
            <w:gridSpan w:val="3"/>
            <w:vAlign w:val="center"/>
          </w:tcPr>
          <w:p w:rsidR="004D115B" w:rsidRPr="00F85497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87" w:type="dxa"/>
            <w:gridSpan w:val="3"/>
            <w:vAlign w:val="center"/>
          </w:tcPr>
          <w:p w:rsidR="004D115B" w:rsidRPr="00F85497" w:rsidRDefault="00664AF0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47" w:type="dxa"/>
            <w:gridSpan w:val="3"/>
            <w:vAlign w:val="center"/>
          </w:tcPr>
          <w:p w:rsidR="004D115B" w:rsidRPr="00F85497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94" w:type="dxa"/>
            <w:gridSpan w:val="2"/>
            <w:vAlign w:val="center"/>
          </w:tcPr>
          <w:p w:rsidR="004D115B" w:rsidRPr="00F85497" w:rsidRDefault="00664AF0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b/>
                        <w:bCs/>
                        <w:sz w:val="28"/>
                        <w:szCs w:val="28"/>
                        <w:rtl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٥</m:t>
                    </m:r>
                  </m:den>
                </m:f>
              </m:oMath>
            </m:oMathPara>
          </w:p>
        </w:tc>
      </w:tr>
      <w:tr w:rsidR="00D00E7B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F85497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10</w:t>
            </w:r>
          </w:p>
        </w:tc>
        <w:tc>
          <w:tcPr>
            <w:tcW w:w="9686" w:type="dxa"/>
            <w:gridSpan w:val="19"/>
            <w:vAlign w:val="center"/>
          </w:tcPr>
          <w:p w:rsidR="00D00E7B" w:rsidRPr="00F85497" w:rsidRDefault="009D1DEF" w:rsidP="00DF2A24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ناتج الضرب </w:t>
            </w:r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×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=</w:t>
            </w:r>
          </w:p>
        </w:tc>
      </w:tr>
      <w:tr w:rsidR="00E81B0D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F85497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F85497" w:rsidRDefault="00664AF0" w:rsidP="00A979E6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١٥</m:t>
                  </m:r>
                </m:den>
              </m:f>
            </m:oMath>
            <w:r w:rsidR="009D1DEF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46" w:type="dxa"/>
            <w:gridSpan w:val="3"/>
            <w:vAlign w:val="center"/>
          </w:tcPr>
          <w:p w:rsidR="00D00E7B" w:rsidRPr="00F85497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D00E7B" w:rsidRPr="00F85497" w:rsidRDefault="00664AF0" w:rsidP="00A979E6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  <w:rtl/>
                      <w:lang w:bidi="ku-Arab-IQ"/>
                    </w:rPr>
                    <m:t>١٥</m:t>
                  </m:r>
                </m:den>
              </m:f>
            </m:oMath>
            <w:r w:rsidR="009D1DEF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43" w:type="dxa"/>
            <w:gridSpan w:val="3"/>
            <w:vAlign w:val="center"/>
          </w:tcPr>
          <w:p w:rsidR="00D00E7B" w:rsidRPr="00F85497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D00E7B" w:rsidRPr="00F85497" w:rsidRDefault="00664AF0" w:rsidP="000C5735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Theme="minorBidi" w:cstheme="minorBidi" w:hint="cs"/>
                      <w:b/>
                      <w:bCs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="009D1DEF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34" w:type="dxa"/>
            <w:gridSpan w:val="3"/>
            <w:vAlign w:val="center"/>
          </w:tcPr>
          <w:p w:rsidR="00D00E7B" w:rsidRPr="00F85497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D00E7B" w:rsidRPr="00F85497" w:rsidRDefault="00664AF0" w:rsidP="00A979E6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١٥</m:t>
                  </m:r>
                </m:den>
              </m:f>
            </m:oMath>
            <w:r w:rsidR="009D1DEF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D00E7B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F85497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11</w:t>
            </w:r>
          </w:p>
        </w:tc>
        <w:tc>
          <w:tcPr>
            <w:tcW w:w="9686" w:type="dxa"/>
            <w:gridSpan w:val="19"/>
            <w:vAlign w:val="center"/>
          </w:tcPr>
          <w:p w:rsidR="00D00E7B" w:rsidRPr="00F85497" w:rsidRDefault="003A6B1F" w:rsidP="00DF2A24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>الوحدة المناسبة لقياس سعة قطرة المطر</w:t>
            </w:r>
            <w:r w:rsidRPr="00F85497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> </w:t>
            </w:r>
          </w:p>
        </w:tc>
      </w:tr>
      <w:tr w:rsidR="00E81B0D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D00E7B" w:rsidRPr="00F85497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D00E7B" w:rsidRPr="00F85497" w:rsidRDefault="003A6B1F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A03A3">
              <w:rPr>
                <w:rFonts w:cs="AL-Mohanad Bold" w:hint="cs"/>
                <w:color w:val="FF0000"/>
                <w:sz w:val="28"/>
                <w:szCs w:val="28"/>
                <w:rtl/>
              </w:rPr>
              <w:t>مللتر</w:t>
            </w:r>
          </w:p>
        </w:tc>
        <w:tc>
          <w:tcPr>
            <w:tcW w:w="446" w:type="dxa"/>
            <w:gridSpan w:val="3"/>
            <w:vAlign w:val="center"/>
          </w:tcPr>
          <w:p w:rsidR="00D00E7B" w:rsidRPr="00F85497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D00E7B" w:rsidRPr="00F85497" w:rsidRDefault="003A6B1F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لتر</w:t>
            </w:r>
          </w:p>
        </w:tc>
        <w:tc>
          <w:tcPr>
            <w:tcW w:w="443" w:type="dxa"/>
            <w:gridSpan w:val="3"/>
            <w:vAlign w:val="center"/>
          </w:tcPr>
          <w:p w:rsidR="00D00E7B" w:rsidRPr="00F85497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D00E7B" w:rsidRPr="00F85497" w:rsidRDefault="003A6B1F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كيلو جرام</w:t>
            </w:r>
          </w:p>
        </w:tc>
        <w:tc>
          <w:tcPr>
            <w:tcW w:w="434" w:type="dxa"/>
            <w:gridSpan w:val="3"/>
            <w:vAlign w:val="center"/>
          </w:tcPr>
          <w:p w:rsidR="00D00E7B" w:rsidRPr="00F85497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D00E7B" w:rsidRPr="00F85497" w:rsidRDefault="003A6B1F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متر</w:t>
            </w:r>
          </w:p>
        </w:tc>
      </w:tr>
      <w:tr w:rsidR="003A6B1F" w:rsidRPr="00F85497" w:rsidTr="003A6B1F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12</w:t>
            </w:r>
          </w:p>
        </w:tc>
        <w:tc>
          <w:tcPr>
            <w:tcW w:w="9686" w:type="dxa"/>
            <w:gridSpan w:val="19"/>
          </w:tcPr>
          <w:p w:rsidR="003A6B1F" w:rsidRPr="00F85497" w:rsidRDefault="003A6B1F" w:rsidP="003A6B1F">
            <w:pPr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F85497">
              <w:rPr>
                <w:rFonts w:cs="AL-Mohanad Bold"/>
                <w:sz w:val="28"/>
                <w:szCs w:val="28"/>
                <w:rtl/>
              </w:rPr>
              <w:t>أوجد</w:t>
            </w:r>
            <w:r w:rsidR="00F11692" w:rsidRPr="00F85497">
              <w:rPr>
                <w:rFonts w:cs="AL-Mohanad Bold" w:hint="cs"/>
                <w:sz w:val="28"/>
                <w:szCs w:val="28"/>
                <w:rtl/>
              </w:rPr>
              <w:t>ي</w:t>
            </w:r>
            <w:r w:rsidRPr="00F85497">
              <w:rPr>
                <w:rFonts w:cs="AL-Mohanad Bold"/>
                <w:sz w:val="28"/>
                <w:szCs w:val="28"/>
                <w:rtl/>
              </w:rPr>
              <w:t xml:space="preserve"> ناتج الطرح فيما يأتي :  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٣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3A6B1F" w:rsidRPr="00F85497" w:rsidRDefault="00664AF0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٤</m:t>
                  </m:r>
                </m:den>
              </m:f>
            </m:oMath>
            <w:r w:rsidR="003A6B1F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46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3A6B1F" w:rsidRPr="00F85497" w:rsidRDefault="00664AF0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  <w:rtl/>
                      <w:lang w:bidi="ku-Arab-IQ"/>
                    </w:rPr>
                    <m:t>٦</m:t>
                  </m:r>
                </m:den>
              </m:f>
            </m:oMath>
            <w:r w:rsidR="003A6B1F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43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3A6B1F" w:rsidRPr="00F85497" w:rsidRDefault="00664AF0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  <w:r w:rsidR="003A6B1F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3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3A6B1F" w:rsidRPr="00F85497" w:rsidRDefault="00664AF0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="003A6B1F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9686" w:type="dxa"/>
            <w:gridSpan w:val="19"/>
            <w:vAlign w:val="center"/>
          </w:tcPr>
          <w:p w:rsidR="003A6B1F" w:rsidRPr="00F85497" w:rsidRDefault="003A6B1F" w:rsidP="003A6B1F">
            <w:pPr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الإشارة المناسبة للمقارنة بين الكسرين   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 .....</w:t>
            </w:r>
            <w:r w:rsidRPr="00F85497">
              <w:rPr>
                <w:rFonts w:asciiTheme="majorBidi" w:hAnsiTheme="majorBidi" w:cs="AL-Mohanad Bold"/>
                <w:sz w:val="28"/>
                <w:szCs w:val="28"/>
              </w:rPr>
              <w:t xml:space="preserve"> 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 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&gt;</w:t>
            </w:r>
          </w:p>
        </w:tc>
        <w:tc>
          <w:tcPr>
            <w:tcW w:w="446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A03A3">
              <w:rPr>
                <w:rFonts w:cs="AL-Mohanad Bold" w:hint="cs"/>
                <w:color w:val="FF0000"/>
                <w:sz w:val="28"/>
                <w:szCs w:val="28"/>
                <w:rtl/>
              </w:rPr>
              <w:t>&lt;</w:t>
            </w:r>
          </w:p>
        </w:tc>
        <w:tc>
          <w:tcPr>
            <w:tcW w:w="443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>=</w:t>
            </w:r>
          </w:p>
        </w:tc>
        <w:tc>
          <w:tcPr>
            <w:tcW w:w="43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×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14</w:t>
            </w:r>
          </w:p>
        </w:tc>
        <w:tc>
          <w:tcPr>
            <w:tcW w:w="9686" w:type="dxa"/>
            <w:gridSpan w:val="19"/>
            <w:vAlign w:val="center"/>
          </w:tcPr>
          <w:p w:rsidR="003A6B1F" w:rsidRPr="00F85497" w:rsidRDefault="003A6B1F" w:rsidP="003A6B1F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الكسر الاعتيادي التالي في صورة كسر عشري :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  <w:shd w:val="clear" w:color="auto" w:fill="FFFFFF" w:themeFill="background1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shd w:val="clear" w:color="auto" w:fill="FFFFFF" w:themeFill="background1"/>
                      <w:rtl/>
                    </w:rPr>
                    <m:t>9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shd w:val="clear" w:color="auto" w:fill="FFFFFF" w:themeFill="background1"/>
                      <w:rtl/>
                      <w:lang w:bidi="ku-Arab-IQ"/>
                    </w:rPr>
                    <m:t>١٠</m:t>
                  </m:r>
                </m:den>
              </m:f>
            </m:oMath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 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3A6B1F" w:rsidRPr="00F85497" w:rsidRDefault="003A6B1F" w:rsidP="003A6B1F">
            <w:pPr>
              <w:jc w:val="center"/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 w:hint="cs"/>
                <w:b/>
                <w:bCs/>
                <w:sz w:val="28"/>
                <w:szCs w:val="28"/>
                <w:rtl/>
              </w:rPr>
              <w:t>0,009</w:t>
            </w:r>
          </w:p>
        </w:tc>
        <w:tc>
          <w:tcPr>
            <w:tcW w:w="446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3A6B1F" w:rsidRPr="00F85497" w:rsidRDefault="003A6B1F" w:rsidP="003A6B1F">
            <w:pPr>
              <w:jc w:val="center"/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 w:hint="cs"/>
                <w:b/>
                <w:bCs/>
                <w:sz w:val="28"/>
                <w:szCs w:val="28"/>
                <w:rtl/>
              </w:rPr>
              <w:t>0,0009</w:t>
            </w:r>
          </w:p>
        </w:tc>
        <w:tc>
          <w:tcPr>
            <w:tcW w:w="443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3A6B1F" w:rsidRPr="008A03A3" w:rsidRDefault="003A6B1F" w:rsidP="003A6B1F">
            <w:pPr>
              <w:jc w:val="center"/>
              <w:rPr>
                <w:rFonts w:asciiTheme="majorBidi" w:hAnsiTheme="majorBidi" w:cs="AL-Mohanad Bold"/>
                <w:b/>
                <w:bCs/>
                <w:color w:val="FF0000"/>
                <w:sz w:val="28"/>
                <w:szCs w:val="28"/>
                <w:rtl/>
              </w:rPr>
            </w:pPr>
            <w:r w:rsidRPr="008A03A3">
              <w:rPr>
                <w:rFonts w:asciiTheme="majorBidi" w:hAnsiTheme="majorBidi" w:cs="AL-Mohanad Bold"/>
                <w:b/>
                <w:bCs/>
                <w:color w:val="FF0000"/>
                <w:sz w:val="28"/>
                <w:szCs w:val="28"/>
                <w:rtl/>
              </w:rPr>
              <w:t>0,9</w:t>
            </w:r>
          </w:p>
        </w:tc>
        <w:tc>
          <w:tcPr>
            <w:tcW w:w="43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9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  <w:tc>
          <w:tcPr>
            <w:tcW w:w="9686" w:type="dxa"/>
            <w:gridSpan w:val="19"/>
            <w:vAlign w:val="center"/>
          </w:tcPr>
          <w:p w:rsidR="003A6B1F" w:rsidRPr="00F85497" w:rsidRDefault="003A6B1F" w:rsidP="003A6B1F">
            <w:pPr>
              <w:pStyle w:val="a7"/>
              <w:shd w:val="clear" w:color="auto" w:fill="FFFFFF" w:themeFill="background1"/>
              <w:bidi/>
              <w:rPr>
                <w:rStyle w:val="a8"/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العدد المناسب في المكان الخالي حتى يكون الكسران متكافئان :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/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٢٠</m:t>
                  </m:r>
                </m:den>
              </m:f>
            </m:oMath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 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9</w:t>
            </w:r>
          </w:p>
        </w:tc>
        <w:tc>
          <w:tcPr>
            <w:tcW w:w="446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  <w:tc>
          <w:tcPr>
            <w:tcW w:w="443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A03A3">
              <w:rPr>
                <w:rFonts w:cs="AL-Mohanad Bold" w:hint="cs"/>
                <w:color w:val="FF0000"/>
                <w:sz w:val="28"/>
                <w:szCs w:val="28"/>
                <w:rtl/>
              </w:rPr>
              <w:t>12</w:t>
            </w:r>
          </w:p>
        </w:tc>
        <w:tc>
          <w:tcPr>
            <w:tcW w:w="43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18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16</w:t>
            </w:r>
          </w:p>
        </w:tc>
        <w:tc>
          <w:tcPr>
            <w:tcW w:w="9686" w:type="dxa"/>
            <w:gridSpan w:val="19"/>
          </w:tcPr>
          <w:p w:rsidR="003A6B1F" w:rsidRPr="00F85497" w:rsidRDefault="003A6B1F" w:rsidP="00536597">
            <w:pPr>
              <w:pStyle w:val="a7"/>
              <w:tabs>
                <w:tab w:val="left" w:pos="905"/>
              </w:tabs>
              <w:bidi/>
              <w:rPr>
                <w:rFonts w:asciiTheme="minorBidi" w:hAnsiTheme="minorBidi" w:cs="AL-Mohanad Bold"/>
                <w:color w:val="000000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>ال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عدد المناسب في </w:t>
            </w:r>
            <w:proofErr w:type="gramStart"/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>الفراغ :</w:t>
            </w:r>
            <w:proofErr w:type="gramEnd"/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</w:t>
            </w:r>
            <w:r w:rsidR="00536597"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 xml:space="preserve"> 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>95</w:t>
            </w:r>
            <w:r w:rsidR="0053135D"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 xml:space="preserve"> </w:t>
            </w:r>
            <w:r w:rsidR="00536597"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>م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</w:t>
            </w:r>
            <w:r w:rsidR="00536597"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 xml:space="preserve"> 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= .............. </w:t>
            </w:r>
            <w:r w:rsidR="00536597"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>سم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3A6B1F" w:rsidRPr="00F85497" w:rsidRDefault="00536597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0,95</w:t>
            </w:r>
          </w:p>
        </w:tc>
        <w:tc>
          <w:tcPr>
            <w:tcW w:w="446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3A6B1F" w:rsidRPr="00F85497" w:rsidRDefault="00536597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A03A3">
              <w:rPr>
                <w:rFonts w:cs="AL-Mohanad Bold" w:hint="cs"/>
                <w:color w:val="FF0000"/>
                <w:sz w:val="28"/>
                <w:szCs w:val="28"/>
                <w:rtl/>
              </w:rPr>
              <w:t>9500</w:t>
            </w:r>
          </w:p>
        </w:tc>
        <w:tc>
          <w:tcPr>
            <w:tcW w:w="443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3A6B1F" w:rsidRPr="00F85497" w:rsidRDefault="00536597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95</w:t>
            </w:r>
          </w:p>
        </w:tc>
        <w:tc>
          <w:tcPr>
            <w:tcW w:w="43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3A6B1F" w:rsidRPr="00F85497" w:rsidRDefault="00536597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950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17</w:t>
            </w:r>
          </w:p>
        </w:tc>
        <w:tc>
          <w:tcPr>
            <w:tcW w:w="9686" w:type="dxa"/>
            <w:gridSpan w:val="19"/>
          </w:tcPr>
          <w:p w:rsidR="003A6B1F" w:rsidRPr="00F85497" w:rsidRDefault="00536597" w:rsidP="003A6B1F">
            <w:pPr>
              <w:rPr>
                <w:rFonts w:asciiTheme="minorBidi" w:hAnsiTheme="minorBidi"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>أوجد</w:t>
            </w:r>
            <w:r w:rsidR="00F11692"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>ي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ناتج القسمة  </w:t>
            </w:r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٢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÷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= 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                                             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3A6B1F" w:rsidRPr="00F85497" w:rsidRDefault="00664AF0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٦</m:t>
                  </m:r>
                </m:den>
              </m:f>
            </m:oMath>
            <w:r w:rsidR="00536597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46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3A6B1F" w:rsidRPr="00F85497" w:rsidRDefault="00664AF0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="00536597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43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3A6B1F" w:rsidRPr="00F85497" w:rsidRDefault="00664AF0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  <w:r w:rsidR="00536597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3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3A6B1F" w:rsidRPr="00F85497" w:rsidRDefault="00664AF0" w:rsidP="003A6B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  <w:rtl/>
                      <w:lang w:bidi="ku-Arab-IQ"/>
                    </w:rPr>
                    <m:t>٤</m:t>
                  </m:r>
                </m:den>
              </m:f>
            </m:oMath>
            <w:r w:rsidR="00536597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18</w:t>
            </w:r>
          </w:p>
        </w:tc>
        <w:tc>
          <w:tcPr>
            <w:tcW w:w="9686" w:type="dxa"/>
            <w:gridSpan w:val="19"/>
            <w:vAlign w:val="center"/>
          </w:tcPr>
          <w:p w:rsidR="003A6B1F" w:rsidRPr="00F85497" w:rsidRDefault="00536597" w:rsidP="003A6B1F">
            <w:pPr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>قرب</w:t>
            </w:r>
            <w:r w:rsidR="00F11692" w:rsidRPr="00F85497">
              <w:rPr>
                <w:rFonts w:asciiTheme="majorBidi" w:hAnsiTheme="majorBidi" w:cs="AL-Mohanad Bold" w:hint="cs"/>
                <w:sz w:val="28"/>
                <w:szCs w:val="28"/>
                <w:rtl/>
              </w:rPr>
              <w:t>ي</w:t>
            </w: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العدد الكسري  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2  =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3A6B1F" w:rsidRPr="00F85497" w:rsidRDefault="00536597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446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3A6B1F" w:rsidRPr="00F85497" w:rsidRDefault="00536597" w:rsidP="003A6B1F">
            <w:pPr>
              <w:bidi w:val="0"/>
              <w:jc w:val="center"/>
              <w:rPr>
                <w:rFonts w:asciiTheme="minorHAnsi" w:hAnsiTheme="minorHAnsi" w:cs="AL-Mohanad Bold"/>
                <w:i/>
                <w:sz w:val="28"/>
                <w:szCs w:val="28"/>
              </w:rPr>
            </w:pPr>
            <w:r w:rsidRPr="00F85497">
              <w:rPr>
                <w:rFonts w:asciiTheme="minorHAnsi" w:hAnsiTheme="minorHAnsi" w:cs="AL-Mohanad Bold" w:hint="cs"/>
                <w:i/>
                <w:sz w:val="28"/>
                <w:szCs w:val="28"/>
                <w:rtl/>
              </w:rPr>
              <w:t>2</w:t>
            </w:r>
          </w:p>
        </w:tc>
        <w:tc>
          <w:tcPr>
            <w:tcW w:w="443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3A6B1F" w:rsidRPr="00F85497" w:rsidRDefault="00536597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A03A3">
              <w:rPr>
                <w:rFonts w:cs="AL-Mohanad Bold" w:hint="cs"/>
                <w:color w:val="FF0000"/>
                <w:sz w:val="28"/>
                <w:szCs w:val="28"/>
                <w:rtl/>
              </w:rPr>
              <w:t>3</w:t>
            </w:r>
          </w:p>
        </w:tc>
        <w:tc>
          <w:tcPr>
            <w:tcW w:w="434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3A6B1F" w:rsidRPr="00F85497" w:rsidRDefault="00536597" w:rsidP="003A6B1F">
            <w:pPr>
              <w:jc w:val="center"/>
              <w:rPr>
                <w:rFonts w:cs="AL-Mohanad Bold"/>
                <w:sz w:val="28"/>
                <w:szCs w:val="28"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</w:tr>
      <w:tr w:rsidR="003A6B1F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3A6B1F" w:rsidRPr="00F85497" w:rsidRDefault="003A6B1F" w:rsidP="003A6B1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19</w:t>
            </w:r>
          </w:p>
        </w:tc>
        <w:tc>
          <w:tcPr>
            <w:tcW w:w="9686" w:type="dxa"/>
            <w:gridSpan w:val="19"/>
            <w:vAlign w:val="center"/>
          </w:tcPr>
          <w:p w:rsidR="003A6B1F" w:rsidRPr="00F85497" w:rsidRDefault="00536597" w:rsidP="003A6B1F">
            <w:pPr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/>
                <w:sz w:val="28"/>
                <w:szCs w:val="28"/>
                <w:rtl/>
              </w:rPr>
              <w:t>أكتب</w:t>
            </w:r>
            <w:r w:rsidR="00F11692" w:rsidRPr="00F85497">
              <w:rPr>
                <w:rFonts w:cs="AL-Mohanad Bold" w:hint="cs"/>
                <w:sz w:val="28"/>
                <w:szCs w:val="28"/>
                <w:rtl/>
              </w:rPr>
              <w:t>ي</w:t>
            </w:r>
            <w:r w:rsidRPr="00F85497">
              <w:rPr>
                <w:rFonts w:cs="AL-Mohanad Bold"/>
                <w:sz w:val="28"/>
                <w:szCs w:val="28"/>
                <w:rtl/>
              </w:rPr>
              <w:t xml:space="preserve"> الكسر غير الفعلي  في صورة عدد كسري  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  <w:r w:rsidRPr="00F85497">
              <w:rPr>
                <w:rFonts w:cs="AL-Mohanad Bold"/>
                <w:sz w:val="28"/>
                <w:szCs w:val="28"/>
                <w:rtl/>
              </w:rPr>
              <w:t xml:space="preserve">  </w:t>
            </w:r>
          </w:p>
        </w:tc>
      </w:tr>
      <w:tr w:rsidR="00536597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536597" w:rsidRPr="00F85497" w:rsidRDefault="00536597" w:rsidP="0065603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5</w:t>
            </w:r>
            <m:oMath>
              <m:r>
                <m:rPr>
                  <m:sty m:val="b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٢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٥</m:t>
                  </m:r>
                </m:den>
              </m:f>
            </m:oMath>
          </w:p>
        </w:tc>
        <w:tc>
          <w:tcPr>
            <w:tcW w:w="446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536597" w:rsidRPr="00F85497" w:rsidRDefault="00536597" w:rsidP="0053659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8A03A3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  <w:t>3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color w:val="FF0000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  <w:rtl/>
                    </w:rPr>
                    <m:t>٢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theme="minorBidi"/>
                  <w:color w:val="FF0000"/>
                  <w:sz w:val="28"/>
                  <w:szCs w:val="28"/>
                </w:rPr>
                <m:t xml:space="preserve"> </m:t>
              </m:r>
            </m:oMath>
          </w:p>
        </w:tc>
        <w:tc>
          <w:tcPr>
            <w:tcW w:w="443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4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٤</m:t>
                  </m:r>
                </m:den>
              </m:f>
            </m:oMath>
          </w:p>
        </w:tc>
        <w:tc>
          <w:tcPr>
            <w:tcW w:w="434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536597" w:rsidRPr="00F85497" w:rsidRDefault="000C5735" w:rsidP="000C573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2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  <w:lang w:bidi="ku-Arab-IQ"/>
                    </w:rPr>
                    <m:t>٧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  <w:lang w:bidi="ku-Arab-IQ"/>
                    </w:rPr>
                    <m:t>٨</m:t>
                  </m:r>
                </m:den>
              </m:f>
            </m:oMath>
            <w:r w:rsidR="00536597" w:rsidRPr="00F85497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</w:p>
        </w:tc>
      </w:tr>
      <w:tr w:rsidR="00C16FBA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C16FBA" w:rsidRPr="00F85497" w:rsidRDefault="00C16FBA" w:rsidP="00C16FBA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20</w:t>
            </w:r>
          </w:p>
        </w:tc>
        <w:tc>
          <w:tcPr>
            <w:tcW w:w="9686" w:type="dxa"/>
            <w:gridSpan w:val="19"/>
            <w:vAlign w:val="center"/>
          </w:tcPr>
          <w:p w:rsidR="00C16FBA" w:rsidRPr="00F85497" w:rsidRDefault="00C16FBA" w:rsidP="00C16FBA">
            <w:pPr>
              <w:pStyle w:val="a7"/>
              <w:bidi/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</w:pP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>قطعتان من الذهب كتلتاهم </w:t>
            </w:r>
            <w:r w:rsidRPr="00F85497">
              <w:rPr>
                <w:rFonts w:ascii="Sakkal Majalla" w:eastAsia="Times New Roman" w:hAnsi="Sakkal Majalla" w:cs="Sakkal Majalla" w:hint="cs"/>
                <w:noProof/>
                <w:sz w:val="28"/>
                <w:szCs w:val="28"/>
                <w:rtl/>
                <w:lang w:eastAsia="ar-SA"/>
              </w:rPr>
              <w:t>٨٩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جم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،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ascii="Sakkal Majalla" w:eastAsia="Times New Roman" w:hAnsi="Sakkal Majalla" w:cs="Sakkal Majalla" w:hint="cs"/>
                <w:noProof/>
                <w:sz w:val="28"/>
                <w:szCs w:val="28"/>
                <w:rtl/>
                <w:lang w:eastAsia="ar-SA"/>
              </w:rPr>
              <w:t>٦٧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جم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. ما الفرق بين كتلتيهما بالجرامات ؟</w:t>
            </w:r>
          </w:p>
        </w:tc>
      </w:tr>
      <w:tr w:rsidR="00C16FBA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C16FBA" w:rsidRPr="00F85497" w:rsidRDefault="00C16FBA" w:rsidP="00C16FBA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C16FBA" w:rsidRPr="00F85497" w:rsidRDefault="00C16FBA" w:rsidP="0065603B">
            <w:pPr>
              <w:pStyle w:val="a7"/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85497">
              <w:rPr>
                <w:rFonts w:ascii="Sakkal Majalla" w:eastAsia="Times New Roman" w:hAnsi="Sakkal Majalla" w:cs="Sakkal Majalla" w:hint="cs"/>
                <w:noProof/>
                <w:sz w:val="28"/>
                <w:szCs w:val="28"/>
                <w:rtl/>
                <w:lang w:eastAsia="ar-SA"/>
              </w:rPr>
              <w:t>٦٧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جم</w:t>
            </w:r>
          </w:p>
        </w:tc>
        <w:tc>
          <w:tcPr>
            <w:tcW w:w="446" w:type="dxa"/>
            <w:gridSpan w:val="3"/>
            <w:vAlign w:val="center"/>
          </w:tcPr>
          <w:p w:rsidR="00C16FBA" w:rsidRPr="00F85497" w:rsidRDefault="00C16FBA" w:rsidP="00C16FBA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C16FBA" w:rsidRPr="00F85497" w:rsidRDefault="00C16FBA" w:rsidP="0065603B">
            <w:pPr>
              <w:pStyle w:val="a7"/>
              <w:bidi/>
              <w:jc w:val="center"/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</w:pPr>
            <w:r w:rsidRPr="00F85497"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eastAsia="ar-SA"/>
              </w:rPr>
              <w:t>٢٠</w:t>
            </w:r>
            <w:r w:rsidRPr="00F85497">
              <w:rPr>
                <w:rFonts w:eastAsia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جم</w:t>
            </w:r>
          </w:p>
        </w:tc>
        <w:tc>
          <w:tcPr>
            <w:tcW w:w="443" w:type="dxa"/>
            <w:gridSpan w:val="3"/>
            <w:vAlign w:val="center"/>
          </w:tcPr>
          <w:p w:rsidR="00C16FBA" w:rsidRPr="00F85497" w:rsidRDefault="00C16FBA" w:rsidP="00C16FBA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C16FBA" w:rsidRPr="00F85497" w:rsidRDefault="00C16FBA" w:rsidP="0065603B">
            <w:pPr>
              <w:pStyle w:val="a7"/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lang w:eastAsia="ar-SA"/>
              </w:rPr>
            </w:pPr>
            <w:r w:rsidRPr="00F85497">
              <w:rPr>
                <w:rFonts w:ascii="Sakkal Majalla" w:eastAsia="Times New Roman" w:hAnsi="Sakkal Majalla" w:cs="Sakkal Majalla" w:hint="cs"/>
                <w:noProof/>
                <w:sz w:val="28"/>
                <w:szCs w:val="28"/>
                <w:rtl/>
                <w:lang w:eastAsia="ar-SA"/>
              </w:rPr>
              <w:t>١٢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جم</w:t>
            </w:r>
          </w:p>
        </w:tc>
        <w:tc>
          <w:tcPr>
            <w:tcW w:w="434" w:type="dxa"/>
            <w:gridSpan w:val="3"/>
            <w:vAlign w:val="center"/>
          </w:tcPr>
          <w:p w:rsidR="00C16FBA" w:rsidRPr="00F85497" w:rsidRDefault="00C16FBA" w:rsidP="00C16FBA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C16FBA" w:rsidRPr="008A03A3" w:rsidRDefault="00C16FBA" w:rsidP="0065603B">
            <w:pPr>
              <w:pStyle w:val="a7"/>
              <w:bidi/>
              <w:jc w:val="center"/>
              <w:rPr>
                <w:rFonts w:eastAsia="Times New Roman" w:cs="AL-Mohanad Bold"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8A03A3">
              <w:rPr>
                <w:rFonts w:ascii="Sakkal Majalla" w:eastAsia="Times New Roman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٢٢</w:t>
            </w:r>
            <w:r w:rsidRPr="008A03A3">
              <w:rPr>
                <w:rFonts w:eastAsia="Times New Roman" w:cs="AL-Mohanad Bold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 xml:space="preserve"> </w:t>
            </w:r>
            <w:r w:rsidRPr="008A03A3">
              <w:rPr>
                <w:rFonts w:eastAsia="Times New Roman" w:cs="AL-Mohanad Bold" w:hint="cs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جم</w:t>
            </w:r>
          </w:p>
        </w:tc>
      </w:tr>
      <w:tr w:rsidR="00536597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21</w:t>
            </w:r>
          </w:p>
        </w:tc>
        <w:tc>
          <w:tcPr>
            <w:tcW w:w="9686" w:type="dxa"/>
            <w:gridSpan w:val="19"/>
            <w:vAlign w:val="center"/>
          </w:tcPr>
          <w:p w:rsidR="00536597" w:rsidRPr="00F85497" w:rsidRDefault="00536597" w:rsidP="0065603B">
            <w:pPr>
              <w:pStyle w:val="a7"/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85497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C16FBA"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>أي قياسات الطول الآتية أكبر ؟</w:t>
            </w:r>
          </w:p>
        </w:tc>
      </w:tr>
      <w:tr w:rsidR="00536597" w:rsidRPr="00F85497" w:rsidTr="004C5445">
        <w:trPr>
          <w:jc w:val="center"/>
        </w:trPr>
        <w:tc>
          <w:tcPr>
            <w:tcW w:w="520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:rsidR="00536597" w:rsidRPr="00F85497" w:rsidRDefault="00C16FBA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1</w:t>
            </w:r>
            <w:r w:rsidRPr="00F85497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F85497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مل</w:t>
            </w:r>
            <w:r w:rsidRPr="00F85497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446" w:type="dxa"/>
            <w:gridSpan w:val="3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:rsidR="00536597" w:rsidRPr="00F85497" w:rsidRDefault="00C16FBA" w:rsidP="00536597">
            <w:pPr>
              <w:jc w:val="center"/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1</w:t>
            </w:r>
            <w:r w:rsidRPr="00F85497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سم</w:t>
            </w:r>
          </w:p>
        </w:tc>
        <w:tc>
          <w:tcPr>
            <w:tcW w:w="443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:rsidR="00536597" w:rsidRPr="008A03A3" w:rsidRDefault="00C16FBA" w:rsidP="00536597">
            <w:pPr>
              <w:jc w:val="center"/>
              <w:rPr>
                <w:rStyle w:val="a8"/>
                <w:rFonts w:asciiTheme="minorBidi" w:hAnsiTheme="minorBidi" w:cs="AL-Mohanad Bold"/>
                <w:color w:val="FF0000"/>
                <w:sz w:val="28"/>
                <w:szCs w:val="28"/>
                <w:rtl/>
              </w:rPr>
            </w:pPr>
            <w:r w:rsidRPr="008A03A3">
              <w:rPr>
                <w:rStyle w:val="a8"/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١</w:t>
            </w:r>
            <w:r w:rsidRPr="008A03A3">
              <w:rPr>
                <w:rStyle w:val="a8"/>
                <w:rFonts w:asciiTheme="minorBidi" w:hAnsiTheme="minorBidi" w:cs="AL-Mohanad Bold"/>
                <w:color w:val="FF0000"/>
                <w:sz w:val="28"/>
                <w:szCs w:val="28"/>
                <w:rtl/>
              </w:rPr>
              <w:t xml:space="preserve"> </w:t>
            </w:r>
            <w:r w:rsidRPr="008A03A3">
              <w:rPr>
                <w:rStyle w:val="a8"/>
                <w:rFonts w:asciiTheme="minorBidi" w:hAnsiTheme="minorBidi" w:cs="AL-Mohanad Bold" w:hint="cs"/>
                <w:color w:val="FF0000"/>
                <w:sz w:val="28"/>
                <w:szCs w:val="28"/>
                <w:rtl/>
              </w:rPr>
              <w:t>ك</w:t>
            </w:r>
            <w:r w:rsidRPr="008A03A3">
              <w:rPr>
                <w:rStyle w:val="a8"/>
                <w:rFonts w:asciiTheme="minorBidi" w:hAnsiTheme="minorBidi" w:cs="AL-Mohanad Bold"/>
                <w:color w:val="FF0000"/>
                <w:sz w:val="28"/>
                <w:szCs w:val="28"/>
                <w:rtl/>
              </w:rPr>
              <w:t>لم</w:t>
            </w:r>
          </w:p>
        </w:tc>
        <w:tc>
          <w:tcPr>
            <w:tcW w:w="434" w:type="dxa"/>
            <w:gridSpan w:val="3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536597" w:rsidRPr="00F85497" w:rsidRDefault="00C16FBA" w:rsidP="00536597">
            <w:pPr>
              <w:jc w:val="center"/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Style w:val="a8"/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١</w:t>
            </w:r>
            <w:r w:rsidRPr="00F85497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F85497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م</w:t>
            </w:r>
          </w:p>
        </w:tc>
      </w:tr>
    </w:tbl>
    <w:p w:rsidR="00884A65" w:rsidRDefault="00884A65">
      <w:pPr>
        <w:rPr>
          <w:rtl/>
        </w:rPr>
      </w:pPr>
    </w:p>
    <w:p w:rsidR="00884A65" w:rsidRDefault="00884A65"/>
    <w:tbl>
      <w:tblPr>
        <w:tblStyle w:val="a6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520"/>
        <w:gridCol w:w="2023"/>
        <w:gridCol w:w="446"/>
        <w:gridCol w:w="2421"/>
        <w:gridCol w:w="443"/>
        <w:gridCol w:w="2094"/>
        <w:gridCol w:w="434"/>
        <w:gridCol w:w="1825"/>
      </w:tblGrid>
      <w:tr w:rsidR="00536597" w:rsidRPr="00F85497" w:rsidTr="004C5445">
        <w:trPr>
          <w:jc w:val="center"/>
        </w:trPr>
        <w:tc>
          <w:tcPr>
            <w:tcW w:w="520" w:type="dxa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lastRenderedPageBreak/>
              <w:t>22</w:t>
            </w:r>
          </w:p>
        </w:tc>
        <w:tc>
          <w:tcPr>
            <w:tcW w:w="9686" w:type="dxa"/>
            <w:gridSpan w:val="7"/>
            <w:vAlign w:val="center"/>
          </w:tcPr>
          <w:p w:rsidR="00536597" w:rsidRPr="00F85497" w:rsidRDefault="00C16FBA" w:rsidP="0065603B">
            <w:pPr>
              <w:rPr>
                <w:rFonts w:ascii="Cambria Math" w:hAnsi="Cambria Math" w:cs="AL-Mohanad Bold"/>
                <w:sz w:val="28"/>
                <w:szCs w:val="28"/>
                <w:rtl/>
              </w:rPr>
            </w:pPr>
            <w:r w:rsidRPr="00F85497">
              <w:rPr>
                <w:rFonts w:ascii="Cambria Math" w:hAnsi="Cambria Math" w:cs="AL-Mohanad Bold"/>
                <w:sz w:val="28"/>
                <w:szCs w:val="28"/>
                <w:rtl/>
              </w:rPr>
              <w:t>أوجدي ناتج الطرح :</w:t>
            </w:r>
            <w:r w:rsidRPr="00F85497">
              <w:rPr>
                <w:rFonts w:ascii="Cambria Math" w:hAnsi="Cambria Math" w:cs="AL-Mohanad Bold"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٢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٤</m:t>
                  </m:r>
                </m:den>
              </m:f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5 -  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٤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</m:oMath>
            <w:r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>1</w:t>
            </w:r>
            <w:r w:rsidR="0065603B" w:rsidRPr="00F85497">
              <w:rPr>
                <w:rFonts w:ascii="Cambria Math" w:hAnsi="Cambria Math" w:cs="AL-Mohanad Bold" w:hint="cs"/>
                <w:sz w:val="28"/>
                <w:szCs w:val="28"/>
                <w:rtl/>
              </w:rPr>
              <w:t xml:space="preserve">  </w:t>
            </w:r>
          </w:p>
        </w:tc>
      </w:tr>
      <w:tr w:rsidR="00536597" w:rsidRPr="00F85497" w:rsidTr="004C5445">
        <w:trPr>
          <w:jc w:val="center"/>
        </w:trPr>
        <w:tc>
          <w:tcPr>
            <w:tcW w:w="520" w:type="dxa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536597" w:rsidRPr="008A03A3" w:rsidRDefault="00664AF0" w:rsidP="00536597">
            <w:pPr>
              <w:jc w:val="center"/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  <w:rtl/>
                    </w:rPr>
                    <m:t>٤</m:t>
                  </m:r>
                </m:den>
              </m:f>
            </m:oMath>
            <w:r w:rsidR="00C16FBA" w:rsidRPr="008A03A3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rtl/>
              </w:rPr>
              <w:t xml:space="preserve"> 4</w:t>
            </w:r>
          </w:p>
        </w:tc>
        <w:tc>
          <w:tcPr>
            <w:tcW w:w="446" w:type="dxa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536597" w:rsidRPr="00F85497" w:rsidRDefault="00C16FBA" w:rsidP="00536597">
            <w:pPr>
              <w:jc w:val="center"/>
              <w:rPr>
                <w:rFonts w:ascii="Cambria Math" w:hAnsi="Cambria Math" w:cs="AL-Mohanad Bold"/>
                <w:sz w:val="28"/>
                <w:szCs w:val="28"/>
                <w:rtl/>
              </w:rPr>
            </w:pPr>
            <w:r w:rsidRPr="00F85497">
              <w:rPr>
                <w:rFonts w:ascii="Cambria Math" w:hAnsi="Cambria Math" w:cs="AL-Mohanad Bold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43" w:type="dxa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536597" w:rsidRPr="00F85497" w:rsidRDefault="00664AF0" w:rsidP="0053659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٣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٤</m:t>
                  </m:r>
                </m:den>
              </m:f>
            </m:oMath>
            <w:r w:rsidR="00C16FBA" w:rsidRPr="00F8549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6</w:t>
            </w:r>
          </w:p>
        </w:tc>
        <w:tc>
          <w:tcPr>
            <w:tcW w:w="434" w:type="dxa"/>
            <w:vAlign w:val="center"/>
          </w:tcPr>
          <w:p w:rsidR="00536597" w:rsidRPr="00F85497" w:rsidRDefault="00536597" w:rsidP="00536597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536597" w:rsidRPr="00F85497" w:rsidRDefault="00664AF0" w:rsidP="0053659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٣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٤</m:t>
                  </m:r>
                </m:den>
              </m:f>
            </m:oMath>
            <w:r w:rsidR="00C16FBA" w:rsidRPr="00F8549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5</w:t>
            </w:r>
          </w:p>
        </w:tc>
      </w:tr>
      <w:tr w:rsidR="000A6C7B" w:rsidRPr="00F85497" w:rsidTr="004C5445">
        <w:trPr>
          <w:jc w:val="center"/>
        </w:trPr>
        <w:tc>
          <w:tcPr>
            <w:tcW w:w="520" w:type="dxa"/>
            <w:vAlign w:val="center"/>
          </w:tcPr>
          <w:p w:rsidR="000A6C7B" w:rsidRPr="00F85497" w:rsidRDefault="000A6C7B" w:rsidP="000A6C7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23</w:t>
            </w:r>
          </w:p>
        </w:tc>
        <w:tc>
          <w:tcPr>
            <w:tcW w:w="9686" w:type="dxa"/>
            <w:gridSpan w:val="7"/>
            <w:vAlign w:val="center"/>
          </w:tcPr>
          <w:p w:rsidR="000A6C7B" w:rsidRPr="00F85497" w:rsidRDefault="00C16FBA" w:rsidP="00D20F18">
            <w:pPr>
              <w:pStyle w:val="a7"/>
              <w:bidi/>
              <w:rPr>
                <w:rFonts w:eastAsia="Times New Roman" w:cs="AL-Mohanad Bold"/>
                <w:i/>
                <w:noProof/>
                <w:sz w:val="28"/>
                <w:szCs w:val="28"/>
                <w:rtl/>
                <w:lang w:eastAsia="ar-SA"/>
              </w:rPr>
            </w:pP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الترتيب الصحيح للكسور فيما يلي ترتيباً تصاعدياً :   </w:t>
            </w:r>
            <m:oMath>
              <m:f>
                <m:fPr>
                  <m:ctrl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eastAsia="Times New Roman" w:hAnsiTheme="minorBidi" w:cstheme="minorBidi"/>
                      <w:noProof/>
                      <w:sz w:val="28"/>
                      <w:szCs w:val="28"/>
                      <w:rtl/>
                      <w:lang w:eastAsia="ar-SA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rtl/>
                      <w:lang w:eastAsia="ar-SA"/>
                    </w:rPr>
                    <m:t>١٠</m:t>
                  </m:r>
                </m:den>
              </m:f>
            </m:oMath>
            <w:r w:rsidRPr="00F85497">
              <w:rPr>
                <w:rFonts w:asciiTheme="minorBidi" w:eastAsia="Times New Roman" w:hAnsiTheme="minorBidi" w:cstheme="minorBidi"/>
                <w:noProof/>
                <w:sz w:val="28"/>
                <w:szCs w:val="28"/>
                <w:rtl/>
                <w:lang w:eastAsia="ar-SA"/>
              </w:rPr>
              <w:t xml:space="preserve"> ، </w:t>
            </w:r>
            <m:oMath>
              <m:f>
                <m:fPr>
                  <m:ctrl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eastAsia="Times New Roman" w:hAnsiTheme="minorBidi" w:cstheme="minorBidi"/>
                      <w:noProof/>
                      <w:sz w:val="28"/>
                      <w:szCs w:val="28"/>
                      <w:rtl/>
                      <w:lang w:eastAsia="ar-SA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rtl/>
                      <w:lang w:eastAsia="ar-SA" w:bidi="ku-Arab-IQ"/>
                    </w:rPr>
                    <m:t>١٠</m:t>
                  </m:r>
                </m:den>
              </m:f>
            </m:oMath>
            <w:r w:rsidRPr="00F85497">
              <w:rPr>
                <w:rFonts w:asciiTheme="minorBidi" w:eastAsia="Times New Roman" w:hAnsiTheme="minorBidi" w:cstheme="minorBidi"/>
                <w:noProof/>
                <w:sz w:val="28"/>
                <w:szCs w:val="28"/>
                <w:rtl/>
                <w:lang w:eastAsia="ar-SA"/>
              </w:rPr>
              <w:t xml:space="preserve">  ، </w:t>
            </w:r>
            <m:oMath>
              <m:f>
                <m:fPr>
                  <m:ctrl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eastAsia="Times New Roman" w:hAnsiTheme="minorBidi" w:cstheme="minorBidi"/>
                      <w:noProof/>
                      <w:sz w:val="28"/>
                      <w:szCs w:val="28"/>
                      <w:rtl/>
                      <w:lang w:eastAsia="ar-SA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rtl/>
                      <w:lang w:eastAsia="ar-SA" w:bidi="ku-Arab-IQ"/>
                    </w:rPr>
                    <m:t>١٠</m:t>
                  </m:r>
                </m:den>
              </m:f>
            </m:oMath>
          </w:p>
        </w:tc>
      </w:tr>
      <w:tr w:rsidR="00583740" w:rsidRPr="00F85497" w:rsidTr="004C5445">
        <w:trPr>
          <w:jc w:val="center"/>
        </w:trPr>
        <w:tc>
          <w:tcPr>
            <w:tcW w:w="520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583740" w:rsidRPr="00F85497" w:rsidRDefault="00664AF0" w:rsidP="00583740">
            <w:pPr>
              <w:jc w:val="center"/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color w:val="FF0000"/>
                      <w:sz w:val="28"/>
                      <w:szCs w:val="28"/>
                      <w:rtl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  <w:rtl/>
                      <w:lang w:bidi="ku-Arab-IQ"/>
                    </w:rPr>
                    <m:t>١٠</m:t>
                  </m:r>
                </m:den>
              </m:f>
            </m:oMath>
            <w:r w:rsidR="00C16FBA" w:rsidRPr="008A03A3">
              <w:rPr>
                <w:rStyle w:val="a8"/>
                <w:rFonts w:asciiTheme="minorBidi" w:hAnsiTheme="minorBidi" w:cstheme="minorBidi"/>
                <w:b w:val="0"/>
                <w:bCs w:val="0"/>
                <w:color w:val="FF0000"/>
                <w:sz w:val="28"/>
                <w:szCs w:val="28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color w:val="FF0000"/>
                      <w:sz w:val="28"/>
                      <w:szCs w:val="28"/>
                      <w:rtl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  <w:rtl/>
                      <w:lang w:bidi="ku-Arab-IQ"/>
                    </w:rPr>
                    <m:t>١٠</m:t>
                  </m:r>
                </m:den>
              </m:f>
            </m:oMath>
            <w:r w:rsidR="00D20F18" w:rsidRPr="008A03A3"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  <w:t xml:space="preserve">  </w:t>
            </w:r>
            <w:r w:rsidR="00C16FBA" w:rsidRPr="008A03A3">
              <w:rPr>
                <w:rStyle w:val="a8"/>
                <w:rFonts w:asciiTheme="minorBidi" w:hAnsiTheme="minorBidi" w:cstheme="minorBidi"/>
                <w:color w:val="FF0000"/>
                <w:sz w:val="28"/>
                <w:szCs w:val="28"/>
                <w:rtl/>
              </w:rPr>
              <w:t xml:space="preserve">، </w:t>
            </w:r>
            <m:oMath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Style w:val="a8"/>
                      <w:rFonts w:asciiTheme="minorBidi" w:hAnsiTheme="minorBidi" w:cstheme="minorBidi"/>
                      <w:b w:val="0"/>
                      <w:bCs w:val="0"/>
                      <w:color w:val="FF0000"/>
                      <w:sz w:val="28"/>
                      <w:szCs w:val="28"/>
                      <w:rtl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FF0000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</w:p>
        </w:tc>
        <w:tc>
          <w:tcPr>
            <w:tcW w:w="446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583740" w:rsidRPr="00F85497" w:rsidRDefault="00664AF0" w:rsidP="00583740">
            <w:pPr>
              <w:jc w:val="center"/>
              <w:rPr>
                <w:rFonts w:cstheme="minorBidi"/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  <w:r w:rsidR="00D20F18" w:rsidRPr="00F85497">
              <w:rPr>
                <w:rFonts w:ascii="Cambria Math" w:hAnsi="Cambria Math" w:cstheme="minorBidi"/>
                <w:sz w:val="28"/>
                <w:szCs w:val="28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  <w:r w:rsidR="00D20F18" w:rsidRPr="00F85497">
              <w:rPr>
                <w:rFonts w:ascii="Cambria Math" w:hAnsi="Cambria Math" w:cstheme="minorBidi"/>
                <w:sz w:val="28"/>
                <w:szCs w:val="28"/>
                <w:rtl/>
              </w:rPr>
              <w:t xml:space="preserve">  ،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</w:p>
        </w:tc>
        <w:tc>
          <w:tcPr>
            <w:tcW w:w="443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583740" w:rsidRPr="00F85497" w:rsidRDefault="00D20F18" w:rsidP="00583740">
            <w:pPr>
              <w:jc w:val="center"/>
              <w:rPr>
                <w:rFonts w:cstheme="minorBidi"/>
                <w:b/>
                <w:bCs/>
                <w:rtl/>
              </w:rPr>
            </w:pPr>
            <w:r w:rsidRPr="00F85497">
              <w:rPr>
                <w:rFonts w:ascii="Cambria Math" w:hAnsi="Cambria Math" w:cstheme="minorBidi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  <w:r w:rsidRPr="00F85497">
              <w:rPr>
                <w:rFonts w:ascii="Cambria Math" w:hAnsi="Cambria Math" w:cstheme="minorBidi"/>
                <w:sz w:val="28"/>
                <w:szCs w:val="28"/>
                <w:rtl/>
              </w:rPr>
              <w:t xml:space="preserve">  ،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  <w:r w:rsidRPr="00F85497">
              <w:rPr>
                <w:rFonts w:cstheme="minorBidi" w:hint="cs"/>
                <w:b/>
                <w:bCs/>
                <w:rtl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</w:p>
        </w:tc>
        <w:tc>
          <w:tcPr>
            <w:tcW w:w="434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583740" w:rsidRPr="00F85497" w:rsidRDefault="00664AF0" w:rsidP="00D20F18">
            <w:pPr>
              <w:jc w:val="center"/>
              <w:rPr>
                <w:rFonts w:cstheme="minorBidi"/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  <w:r w:rsidR="00D20F18" w:rsidRPr="00F85497">
              <w:rPr>
                <w:rFonts w:ascii="Cambria Math" w:hAnsi="Cambria Math" w:cstheme="minorBidi"/>
                <w:sz w:val="28"/>
                <w:szCs w:val="28"/>
                <w:rtl/>
              </w:rPr>
              <w:t xml:space="preserve">  </w:t>
            </w:r>
            <w:r w:rsidR="00D20F18" w:rsidRPr="00F85497">
              <w:rPr>
                <w:rFonts w:cstheme="minorBidi" w:hint="cs"/>
                <w:b/>
                <w:bCs/>
                <w:rtl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  <w:r w:rsidR="00D20F18" w:rsidRPr="00F85497">
              <w:rPr>
                <w:rFonts w:cstheme="minorBidi" w:hint="cs"/>
                <w:b/>
                <w:bCs/>
                <w:rtl/>
              </w:rPr>
              <w:t xml:space="preserve"> </w:t>
            </w:r>
            <w:r w:rsidR="00D20F18" w:rsidRPr="00F85497">
              <w:rPr>
                <w:rFonts w:ascii="Cambria Math" w:hAnsi="Cambria Math" w:cstheme="minorBidi"/>
                <w:sz w:val="28"/>
                <w:szCs w:val="28"/>
                <w:rtl/>
              </w:rPr>
              <w:t xml:space="preserve">،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</w:p>
        </w:tc>
      </w:tr>
      <w:tr w:rsidR="00583740" w:rsidRPr="00F85497" w:rsidTr="004C5445">
        <w:trPr>
          <w:jc w:val="center"/>
        </w:trPr>
        <w:tc>
          <w:tcPr>
            <w:tcW w:w="520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24</w:t>
            </w:r>
          </w:p>
        </w:tc>
        <w:tc>
          <w:tcPr>
            <w:tcW w:w="9686" w:type="dxa"/>
            <w:gridSpan w:val="7"/>
            <w:vAlign w:val="center"/>
          </w:tcPr>
          <w:p w:rsidR="00583740" w:rsidRPr="00F85497" w:rsidRDefault="00C16FBA" w:rsidP="0065603B">
            <w:pPr>
              <w:pStyle w:val="a7"/>
              <w:bidi/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</w:pP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>قد</w:t>
            </w:r>
            <w:r w:rsidR="00F11692"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ّ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>ر</w:t>
            </w:r>
            <w:r w:rsidR="00F11692"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 xml:space="preserve">ي 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ناتج الضرب التالي :   </w:t>
            </w:r>
            <m:oMath>
              <m:f>
                <m:fPr>
                  <m:ctrl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eastAsia="Times New Roman" w:hAnsiTheme="minorBidi" w:cstheme="minorBidi"/>
                      <w:noProof/>
                      <w:sz w:val="28"/>
                      <w:szCs w:val="28"/>
                      <w:rtl/>
                      <w:lang w:eastAsia="ar-S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rtl/>
                      <w:lang w:eastAsia="ar-SA"/>
                    </w:rPr>
                    <m:t>٤</m:t>
                  </m:r>
                </m:den>
              </m:f>
            </m:oMath>
            <w:r w:rsidRPr="00F85497">
              <w:rPr>
                <w:rFonts w:asciiTheme="minorBidi" w:eastAsia="Times New Roman" w:hAnsiTheme="minorBidi" w:cstheme="minorBidi"/>
                <w:noProof/>
                <w:sz w:val="28"/>
                <w:szCs w:val="28"/>
                <w:rtl/>
                <w:lang w:eastAsia="ar-SA"/>
              </w:rPr>
              <w:t xml:space="preserve">  × 15</w:t>
            </w:r>
          </w:p>
        </w:tc>
      </w:tr>
      <w:tr w:rsidR="00583740" w:rsidRPr="00F85497" w:rsidTr="004C5445">
        <w:trPr>
          <w:jc w:val="center"/>
        </w:trPr>
        <w:tc>
          <w:tcPr>
            <w:tcW w:w="520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583740" w:rsidRPr="00F85497" w:rsidRDefault="00C16FBA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A03A3">
              <w:rPr>
                <w:rFonts w:cs="AL-Mohanad Bold" w:hint="cs"/>
                <w:color w:val="FF0000"/>
                <w:sz w:val="28"/>
                <w:szCs w:val="28"/>
                <w:rtl/>
              </w:rPr>
              <w:t>4</w:t>
            </w:r>
          </w:p>
        </w:tc>
        <w:tc>
          <w:tcPr>
            <w:tcW w:w="446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583740" w:rsidRPr="00F85497" w:rsidRDefault="00C16FBA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43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583740" w:rsidRPr="00F85497" w:rsidRDefault="00C16FBA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34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583740" w:rsidRPr="00F85497" w:rsidRDefault="00C16FBA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</w:tr>
      <w:tr w:rsidR="00583740" w:rsidRPr="00F85497" w:rsidTr="004C5445">
        <w:trPr>
          <w:jc w:val="center"/>
        </w:trPr>
        <w:tc>
          <w:tcPr>
            <w:tcW w:w="520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25</w:t>
            </w:r>
          </w:p>
        </w:tc>
        <w:tc>
          <w:tcPr>
            <w:tcW w:w="9686" w:type="dxa"/>
            <w:gridSpan w:val="7"/>
            <w:vAlign w:val="center"/>
          </w:tcPr>
          <w:p w:rsidR="00583740" w:rsidRPr="00F85497" w:rsidRDefault="00C16FBA" w:rsidP="00C16FBA">
            <w:pPr>
              <w:pStyle w:val="a7"/>
              <w:bidi/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</w:pP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المضاعفات المشتركة الثلاثة الأولى للعددين : 2 ،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</w:tr>
      <w:tr w:rsidR="00583740" w:rsidRPr="00F85497" w:rsidTr="004C5445">
        <w:trPr>
          <w:jc w:val="center"/>
        </w:trPr>
        <w:tc>
          <w:tcPr>
            <w:tcW w:w="520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583740" w:rsidRPr="00F85497" w:rsidRDefault="00C16FBA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  <w:t>10 ، 20 ، 30</w:t>
            </w:r>
          </w:p>
        </w:tc>
        <w:tc>
          <w:tcPr>
            <w:tcW w:w="446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583740" w:rsidRPr="008A03A3" w:rsidRDefault="00C16FBA" w:rsidP="00583740">
            <w:pPr>
              <w:jc w:val="center"/>
              <w:rPr>
                <w:rFonts w:cs="AL-Mohanad Bold"/>
                <w:color w:val="FF0000"/>
                <w:sz w:val="28"/>
                <w:szCs w:val="28"/>
                <w:rtl/>
              </w:rPr>
            </w:pPr>
            <w:r w:rsidRPr="008A03A3">
              <w:rPr>
                <w:rFonts w:cs="AL-Mohanad Bold" w:hint="cs"/>
                <w:color w:val="FF0000"/>
                <w:sz w:val="28"/>
                <w:szCs w:val="28"/>
                <w:rtl/>
              </w:rPr>
              <w:t>4 , 8 , 12</w:t>
            </w:r>
          </w:p>
        </w:tc>
        <w:tc>
          <w:tcPr>
            <w:tcW w:w="443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583740" w:rsidRPr="00F85497" w:rsidRDefault="00C16FBA" w:rsidP="009E24D5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  <w:t>3 ، 7 ، 9</w:t>
            </w:r>
          </w:p>
        </w:tc>
        <w:tc>
          <w:tcPr>
            <w:tcW w:w="434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583740" w:rsidRPr="00F85497" w:rsidRDefault="00C16FBA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  <w:t>11 ، 17 ، 19</w:t>
            </w:r>
          </w:p>
        </w:tc>
      </w:tr>
      <w:tr w:rsidR="00583740" w:rsidRPr="00F85497" w:rsidTr="004C5445">
        <w:trPr>
          <w:jc w:val="center"/>
        </w:trPr>
        <w:tc>
          <w:tcPr>
            <w:tcW w:w="520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26</w:t>
            </w:r>
          </w:p>
        </w:tc>
        <w:tc>
          <w:tcPr>
            <w:tcW w:w="9686" w:type="dxa"/>
            <w:gridSpan w:val="7"/>
            <w:vAlign w:val="center"/>
          </w:tcPr>
          <w:p w:rsidR="00583740" w:rsidRPr="00F85497" w:rsidRDefault="00E1798E" w:rsidP="005C3A08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ي</w:t>
            </w:r>
            <w:r w:rsidR="00F11692"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ُ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 xml:space="preserve">كتب الكسر </w:t>
            </w:r>
            <m:oMath>
              <m:f>
                <m:fPr>
                  <m:ctrl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rtl/>
                      <w:lang w:eastAsia="ar-SA"/>
                    </w:rPr>
                    <m:t>٣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theme="minorBidi"/>
                      <w:noProof/>
                      <w:sz w:val="28"/>
                      <w:szCs w:val="28"/>
                      <w:rtl/>
                      <w:lang w:eastAsia="ar-SA"/>
                    </w:rPr>
                    <m:t>٥</m:t>
                  </m:r>
                </m:den>
              </m:f>
            </m:oMath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 xml:space="preserve">  في صورة كسر عشري</w:t>
            </w:r>
          </w:p>
        </w:tc>
      </w:tr>
      <w:tr w:rsidR="00583740" w:rsidRPr="00F85497" w:rsidTr="004C5445">
        <w:trPr>
          <w:jc w:val="center"/>
        </w:trPr>
        <w:tc>
          <w:tcPr>
            <w:tcW w:w="520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583740" w:rsidRPr="008A03A3" w:rsidRDefault="00E1798E" w:rsidP="00E1798E">
            <w:pPr>
              <w:jc w:val="center"/>
              <w:rPr>
                <w:rFonts w:asciiTheme="majorBidi" w:hAnsiTheme="majorBidi" w:cs="AL-Mohanad Bold"/>
                <w:b/>
                <w:bCs/>
                <w:color w:val="FF0000"/>
                <w:sz w:val="28"/>
                <w:szCs w:val="28"/>
                <w:rtl/>
              </w:rPr>
            </w:pPr>
            <w:r w:rsidRPr="008A03A3">
              <w:rPr>
                <w:rFonts w:asciiTheme="majorBidi" w:hAnsiTheme="majorBidi" w:cs="AL-Mohanad Bold"/>
                <w:b/>
                <w:bCs/>
                <w:color w:val="FF0000"/>
                <w:sz w:val="28"/>
                <w:szCs w:val="28"/>
                <w:rtl/>
              </w:rPr>
              <w:t>0.6</w:t>
            </w:r>
          </w:p>
        </w:tc>
        <w:tc>
          <w:tcPr>
            <w:tcW w:w="446" w:type="dxa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583740" w:rsidRPr="00F85497" w:rsidRDefault="00E1798E" w:rsidP="00583740">
            <w:pPr>
              <w:jc w:val="center"/>
              <w:rPr>
                <w:rFonts w:asciiTheme="minorBidi" w:hAnsiTheme="minorBidi"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 w:hint="cs"/>
                <w:b/>
                <w:bCs/>
                <w:sz w:val="28"/>
                <w:szCs w:val="28"/>
                <w:rtl/>
              </w:rPr>
              <w:t>0.3</w:t>
            </w:r>
          </w:p>
        </w:tc>
        <w:tc>
          <w:tcPr>
            <w:tcW w:w="443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583740" w:rsidRPr="00F85497" w:rsidRDefault="00E1798E" w:rsidP="00583740">
            <w:pPr>
              <w:jc w:val="center"/>
              <w:rPr>
                <w:rFonts w:asciiTheme="minorBidi" w:hAnsiTheme="minorBidi"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 w:hint="cs"/>
                <w:b/>
                <w:bCs/>
                <w:sz w:val="28"/>
                <w:szCs w:val="28"/>
                <w:rtl/>
              </w:rPr>
              <w:t>0,5</w:t>
            </w:r>
          </w:p>
        </w:tc>
        <w:tc>
          <w:tcPr>
            <w:tcW w:w="434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583740" w:rsidRPr="00F85497" w:rsidRDefault="00E1798E" w:rsidP="00583740">
            <w:pPr>
              <w:jc w:val="center"/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  <w:t>0.15</w:t>
            </w:r>
          </w:p>
        </w:tc>
      </w:tr>
      <w:tr w:rsidR="00583740" w:rsidRPr="00F85497" w:rsidTr="004C5445">
        <w:trPr>
          <w:jc w:val="center"/>
        </w:trPr>
        <w:tc>
          <w:tcPr>
            <w:tcW w:w="520" w:type="dxa"/>
            <w:vAlign w:val="center"/>
          </w:tcPr>
          <w:p w:rsidR="00583740" w:rsidRPr="00F85497" w:rsidRDefault="00583740" w:rsidP="0058374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27</w:t>
            </w:r>
          </w:p>
        </w:tc>
        <w:tc>
          <w:tcPr>
            <w:tcW w:w="9686" w:type="dxa"/>
            <w:gridSpan w:val="7"/>
            <w:vAlign w:val="center"/>
          </w:tcPr>
          <w:p w:rsidR="00583740" w:rsidRPr="00F85497" w:rsidRDefault="00E1798E" w:rsidP="005C3A08">
            <w:pPr>
              <w:pStyle w:val="a7"/>
              <w:bidi/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</w:pP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اشترت فاطمة منبهاً بخصم مقداره </w:t>
            </w:r>
            <w:r w:rsidRPr="00627F48">
              <w:rPr>
                <w:rFonts w:asciiTheme="minorBidi" w:eastAsia="Times New Roman" w:hAnsiTheme="minorBidi" w:cstheme="minorBidi"/>
                <w:b/>
                <w:bCs/>
                <w:noProof/>
                <w:sz w:val="28"/>
                <w:szCs w:val="28"/>
                <w:rtl/>
                <w:lang w:eastAsia="ar-SA"/>
              </w:rPr>
              <w:t>٩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ريالات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عن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السعر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الأصلي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،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فإذا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دفعت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627F48">
              <w:rPr>
                <w:rFonts w:asciiTheme="minorBidi" w:eastAsia="Times New Roman" w:hAnsiTheme="minorBidi" w:cstheme="minorBidi"/>
                <w:noProof/>
                <w:sz w:val="28"/>
                <w:szCs w:val="28"/>
                <w:rtl/>
                <w:lang w:eastAsia="ar-SA"/>
              </w:rPr>
              <w:t>٣٢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F85497">
              <w:rPr>
                <w:rFonts w:eastAsia="Times New Roman" w:cs="AL-Mohanad Bold" w:hint="cs"/>
                <w:noProof/>
                <w:sz w:val="28"/>
                <w:szCs w:val="28"/>
                <w:rtl/>
                <w:lang w:eastAsia="ar-SA"/>
              </w:rPr>
              <w:t>ريالاً</w:t>
            </w:r>
            <w:r w:rsidRPr="00F85497">
              <w:rPr>
                <w:rFonts w:eastAsia="Times New Roman" w:cs="AL-Mohanad Bold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627F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فكم</w:t>
            </w:r>
            <w:r w:rsidRPr="00627F48">
              <w:rPr>
                <w:rFonts w:eastAsia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627F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كان</w:t>
            </w:r>
            <w:r w:rsidRPr="00627F48">
              <w:rPr>
                <w:rFonts w:eastAsia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627F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سعره</w:t>
            </w:r>
            <w:r w:rsidRPr="00627F48">
              <w:rPr>
                <w:rFonts w:eastAsia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627F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الأصلي</w:t>
            </w:r>
            <w:r w:rsidRPr="00627F48">
              <w:rPr>
                <w:rFonts w:eastAsia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627F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؟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E1798E" w:rsidRPr="008A03A3" w:rsidRDefault="00E1798E" w:rsidP="00E1798E">
            <w:pPr>
              <w:jc w:val="center"/>
              <w:rPr>
                <w:rFonts w:asciiTheme="minorBidi" w:hAnsiTheme="minorBidi" w:cs="AL-Mohanad Bold"/>
                <w:color w:val="FF0000"/>
                <w:sz w:val="28"/>
                <w:szCs w:val="28"/>
                <w:rtl/>
              </w:rPr>
            </w:pPr>
            <w:r w:rsidRPr="008A03A3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٤١</w:t>
            </w:r>
            <w:r w:rsidRPr="008A03A3">
              <w:rPr>
                <w:rFonts w:cs="AL-Mohanad Bold"/>
                <w:color w:val="FF0000"/>
                <w:sz w:val="28"/>
                <w:szCs w:val="28"/>
                <w:rtl/>
              </w:rPr>
              <w:t xml:space="preserve"> </w:t>
            </w:r>
            <w:r w:rsidRPr="008A03A3">
              <w:rPr>
                <w:rFonts w:cs="AL-Mohanad Bold" w:hint="cs"/>
                <w:color w:val="FF0000"/>
                <w:sz w:val="28"/>
                <w:szCs w:val="28"/>
                <w:rtl/>
              </w:rPr>
              <w:t>ريال</w:t>
            </w:r>
          </w:p>
        </w:tc>
        <w:tc>
          <w:tcPr>
            <w:tcW w:w="446" w:type="dxa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32 ريال</w:t>
            </w:r>
          </w:p>
        </w:tc>
        <w:tc>
          <w:tcPr>
            <w:tcW w:w="443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45 ريال</w:t>
            </w:r>
          </w:p>
        </w:tc>
        <w:tc>
          <w:tcPr>
            <w:tcW w:w="434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50 ريال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28</w:t>
            </w:r>
          </w:p>
        </w:tc>
        <w:tc>
          <w:tcPr>
            <w:tcW w:w="9686" w:type="dxa"/>
            <w:gridSpan w:val="7"/>
            <w:vAlign w:val="center"/>
          </w:tcPr>
          <w:p w:rsidR="00E1798E" w:rsidRPr="00F85497" w:rsidRDefault="0065603B" w:rsidP="00D20F18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 xml:space="preserve">اذا كانت ل=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٢</m:t>
                  </m:r>
                </m:den>
              </m:f>
            </m:oMath>
            <w:r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1</w:t>
            </w:r>
            <w:r w:rsidRPr="00F85497">
              <w:rPr>
                <w:rFonts w:cs="AL-Mohanad Bold" w:hint="cs"/>
                <w:sz w:val="28"/>
                <w:szCs w:val="28"/>
                <w:rtl/>
              </w:rPr>
              <w:t xml:space="preserve">   ،  هــ = </w:t>
            </w: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٢</m:t>
                  </m:r>
                </m:den>
              </m:f>
            </m:oMath>
            <w:r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="00D20F18"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>2</w:t>
            </w:r>
            <w:r w:rsidRPr="00F85497">
              <w:rPr>
                <w:rFonts w:asciiTheme="minorBidi" w:hAnsiTheme="minorBidi" w:cs="AL-Mohanad Bold"/>
                <w:sz w:val="28"/>
                <w:szCs w:val="28"/>
                <w:rtl/>
              </w:rPr>
              <w:t xml:space="preserve">  </w:t>
            </w:r>
            <w:r w:rsidRPr="00F85497">
              <w:rPr>
                <w:rFonts w:cs="AL-Mohanad Bold" w:hint="cs"/>
                <w:sz w:val="28"/>
                <w:szCs w:val="28"/>
                <w:rtl/>
              </w:rPr>
              <w:t xml:space="preserve">    فما قيمة  ل هـ  ؟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E1798E" w:rsidRPr="00627F48" w:rsidRDefault="00664AF0" w:rsidP="00D20F1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  <w:rtl/>
                      <w:lang w:bidi="ku-Arab-IQ"/>
                    </w:rPr>
                    <m:t>١٥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  <w:rtl/>
                    </w:rPr>
                    <m:t>٤</m:t>
                  </m:r>
                </m:den>
              </m:f>
            </m:oMath>
            <w:r w:rsidR="0065603B" w:rsidRPr="008A03A3">
              <w:rPr>
                <w:rFonts w:asciiTheme="minorBidi" w:hAnsiTheme="minorBidi" w:cstheme="minorBidi"/>
                <w:color w:val="FF0000"/>
                <w:sz w:val="28"/>
                <w:szCs w:val="28"/>
                <w:rtl/>
              </w:rPr>
              <w:t xml:space="preserve">                                                                     </w:t>
            </w:r>
          </w:p>
        </w:tc>
        <w:tc>
          <w:tcPr>
            <w:tcW w:w="446" w:type="dxa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E1798E" w:rsidRPr="00F85497" w:rsidRDefault="00D20F18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9</w:t>
            </w:r>
          </w:p>
        </w:tc>
        <w:tc>
          <w:tcPr>
            <w:tcW w:w="443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E1798E" w:rsidRPr="00F85497" w:rsidRDefault="0065603B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434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E1798E" w:rsidRPr="00627F48" w:rsidRDefault="00664AF0" w:rsidP="00E1798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٧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٢٤</m:t>
                  </m:r>
                </m:den>
              </m:f>
            </m:oMath>
            <w:r w:rsidR="0065603B"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                                                                    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29</w:t>
            </w:r>
          </w:p>
        </w:tc>
        <w:tc>
          <w:tcPr>
            <w:tcW w:w="9686" w:type="dxa"/>
            <w:gridSpan w:val="7"/>
            <w:vAlign w:val="center"/>
          </w:tcPr>
          <w:p w:rsidR="00E1798E" w:rsidRPr="00F85497" w:rsidRDefault="005C5B2B" w:rsidP="005C5B2B">
            <w:pPr>
              <w:rPr>
                <w:rFonts w:cs="AL-Mohanad Bold"/>
                <w:sz w:val="28"/>
                <w:szCs w:val="28"/>
              </w:rPr>
            </w:pPr>
            <w:r w:rsidRPr="00F85497">
              <w:rPr>
                <w:rFonts w:cs="AL-Mohanad Bold"/>
                <w:sz w:val="28"/>
                <w:szCs w:val="28"/>
                <w:rtl/>
              </w:rPr>
              <w:t>أكتب</w:t>
            </w:r>
            <w:r w:rsidR="00F11692" w:rsidRPr="00F85497">
              <w:rPr>
                <w:rFonts w:cs="AL-Mohanad Bold" w:hint="cs"/>
                <w:sz w:val="28"/>
                <w:szCs w:val="28"/>
                <w:rtl/>
              </w:rPr>
              <w:t>ي</w:t>
            </w:r>
            <w:r w:rsidRPr="00F85497">
              <w:rPr>
                <w:rFonts w:cs="AL-Mohanad Bold"/>
                <w:sz w:val="28"/>
                <w:szCs w:val="28"/>
                <w:rtl/>
              </w:rPr>
              <w:t xml:space="preserve"> </w:t>
            </w:r>
            <w:r w:rsidRPr="00F85497">
              <w:rPr>
                <w:rFonts w:cs="AL-Mohanad Bold" w:hint="cs"/>
                <w:sz w:val="28"/>
                <w:szCs w:val="28"/>
                <w:rtl/>
              </w:rPr>
              <w:t>العدد الكسري</w:t>
            </w:r>
            <w:r w:rsidRPr="00F85497">
              <w:rPr>
                <w:rFonts w:cs="AL-Mohanad Bold"/>
                <w:sz w:val="28"/>
                <w:szCs w:val="28"/>
                <w:rtl/>
              </w:rPr>
              <w:t xml:space="preserve">  في صورة </w:t>
            </w:r>
            <w:r w:rsidRPr="00F85497">
              <w:rPr>
                <w:rFonts w:cs="AL-Mohanad Bold" w:hint="cs"/>
                <w:sz w:val="28"/>
                <w:szCs w:val="28"/>
                <w:rtl/>
              </w:rPr>
              <w:t xml:space="preserve"> كسر غير فعلي </w:t>
            </w:r>
            <w:r w:rsidRPr="00F85497">
              <w:rPr>
                <w:rFonts w:cs="AL-Mohanad Bold"/>
                <w:sz w:val="28"/>
                <w:szCs w:val="28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  <w:r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3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E1798E" w:rsidRPr="00627F48" w:rsidRDefault="00664AF0" w:rsidP="00E1798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</w:rPr>
                      <m:t>١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46" w:type="dxa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E1798E" w:rsidRPr="00627F48" w:rsidRDefault="00664AF0" w:rsidP="005C5B2B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color w:val="FF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color w:val="FF0000"/>
                        <w:sz w:val="28"/>
                        <w:szCs w:val="28"/>
                        <w:rtl/>
                      </w:rPr>
                      <m:t>٧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color w:val="FF0000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3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E1798E" w:rsidRPr="00627F48" w:rsidRDefault="00664AF0" w:rsidP="005C5B2B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</w:rPr>
                      <m:t>٢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34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E1798E" w:rsidRPr="00627F48" w:rsidRDefault="00664AF0" w:rsidP="005C5B2B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٥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</w:rPr>
                      <m:t>٤</m:t>
                    </m:r>
                  </m:den>
                </m:f>
              </m:oMath>
            </m:oMathPara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30</w:t>
            </w:r>
          </w:p>
        </w:tc>
        <w:tc>
          <w:tcPr>
            <w:tcW w:w="9686" w:type="dxa"/>
            <w:gridSpan w:val="7"/>
            <w:vAlign w:val="center"/>
          </w:tcPr>
          <w:p w:rsidR="00E1798E" w:rsidRPr="00F85497" w:rsidRDefault="002E0402" w:rsidP="002E0402">
            <w:pPr>
              <w:rPr>
                <w:rFonts w:cs="AL-Mohanad Bold"/>
                <w:i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 xml:space="preserve">مقلوب الكسر  </w:t>
            </w:r>
            <m:oMath>
              <m:r>
                <m:rPr>
                  <m:sty m:val="b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Pr="00F85497">
              <w:rPr>
                <w:rFonts w:cs="AL-Mohanad Bold" w:hint="cs"/>
                <w:i/>
                <w:sz w:val="28"/>
                <w:szCs w:val="28"/>
                <w:rtl/>
              </w:rPr>
              <w:t xml:space="preserve"> هو 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E1798E" w:rsidRPr="00627F48" w:rsidRDefault="00664AF0" w:rsidP="002E0402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color w:val="FF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color w:val="FF0000"/>
                        <w:sz w:val="28"/>
                        <w:szCs w:val="28"/>
                        <w:rtl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color w:val="FF0000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6" w:type="dxa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E1798E" w:rsidRPr="00627F48" w:rsidRDefault="00664AF0" w:rsidP="00E1798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sz w:val="28"/>
                        <w:szCs w:val="28"/>
                        <w:rtl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43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E1798E" w:rsidRPr="00F85497" w:rsidRDefault="002E0402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434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E1798E" w:rsidRPr="00F85497" w:rsidRDefault="002E0402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31</w:t>
            </w:r>
          </w:p>
        </w:tc>
        <w:tc>
          <w:tcPr>
            <w:tcW w:w="9686" w:type="dxa"/>
            <w:gridSpan w:val="7"/>
            <w:vAlign w:val="center"/>
          </w:tcPr>
          <w:p w:rsidR="00E1798E" w:rsidRPr="00F85497" w:rsidRDefault="00F11692" w:rsidP="00EB34C9">
            <w:pPr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 xml:space="preserve">أوجدي ناتج القسمة   </w:t>
            </w:r>
            <w:r w:rsidRPr="00F85497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  <w:r w:rsidRPr="00627F48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EB34C9"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>2</w:t>
            </w:r>
            <w:r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÷ </w:t>
            </w:r>
            <w:r w:rsidR="00EB34C9"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>3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E1798E" w:rsidRPr="00627F48" w:rsidRDefault="00F11692" w:rsidP="00EB34C9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85497"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٤</m:t>
                  </m:r>
                </m:den>
              </m:f>
            </m:oMath>
            <w:r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6" w:type="dxa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E1798E" w:rsidRPr="00F85497" w:rsidRDefault="00F11692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43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E1798E" w:rsidRPr="00F85497" w:rsidRDefault="00F11692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434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E1798E" w:rsidRPr="00627F48" w:rsidRDefault="00F11692" w:rsidP="00EB34C9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theme="min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color w:val="FF0000"/>
                      <w:sz w:val="28"/>
                      <w:szCs w:val="28"/>
                      <w:rtl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color w:val="FF0000"/>
                      <w:sz w:val="28"/>
                      <w:szCs w:val="28"/>
                      <w:rtl/>
                      <w:lang w:bidi="ku-Arab-IQ"/>
                    </w:rPr>
                    <m:t>٦</m:t>
                  </m:r>
                </m:den>
              </m:f>
            </m:oMath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32</w:t>
            </w:r>
          </w:p>
        </w:tc>
        <w:tc>
          <w:tcPr>
            <w:tcW w:w="9686" w:type="dxa"/>
            <w:gridSpan w:val="7"/>
            <w:vAlign w:val="center"/>
          </w:tcPr>
          <w:p w:rsidR="00E1798E" w:rsidRPr="00F85497" w:rsidRDefault="0053135D" w:rsidP="0053135D">
            <w:pPr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ناتج الضرب :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٨</m:t>
                  </m:r>
                </m:den>
              </m:f>
            </m:oMath>
            <w:r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×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hAnsiTheme="minorBidi" w:cstheme="minorBidi"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٢</m:t>
                  </m:r>
                </m:den>
              </m:f>
            </m:oMath>
            <w:r w:rsidRPr="00627F48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=</w:t>
            </w:r>
          </w:p>
        </w:tc>
      </w:tr>
      <w:tr w:rsidR="00E1798E" w:rsidRPr="00F85497" w:rsidTr="004C5445">
        <w:trPr>
          <w:jc w:val="center"/>
        </w:trPr>
        <w:tc>
          <w:tcPr>
            <w:tcW w:w="520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vAlign w:val="center"/>
          </w:tcPr>
          <w:p w:rsidR="00E1798E" w:rsidRPr="00627F48" w:rsidRDefault="00664AF0" w:rsidP="0053135D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sz w:val="28"/>
                        <w:szCs w:val="28"/>
                        <w:rtl/>
                      </w:rPr>
                      <m:t>٢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  <w:lang w:bidi="ku-Arab-IQ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46" w:type="dxa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vAlign w:val="center"/>
          </w:tcPr>
          <w:p w:rsidR="00E1798E" w:rsidRPr="00627F48" w:rsidRDefault="00664AF0" w:rsidP="0053135D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Bidi"/>
                        <w:i/>
                        <w:color w:val="FF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 w:cstheme="minorBidi"/>
                        <w:color w:val="FF0000"/>
                        <w:sz w:val="28"/>
                        <w:szCs w:val="28"/>
                        <w:rtl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color w:val="FF0000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Bidi"/>
                        <w:color w:val="FF0000"/>
                        <w:sz w:val="28"/>
                        <w:szCs w:val="28"/>
                        <w:rtl/>
                        <w:lang w:bidi="ku-Arab-IQ"/>
                      </w:rPr>
                      <m:t>١٦</m:t>
                    </m:r>
                  </m:den>
                </m:f>
              </m:oMath>
            </m:oMathPara>
          </w:p>
        </w:tc>
        <w:tc>
          <w:tcPr>
            <w:tcW w:w="443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vAlign w:val="center"/>
          </w:tcPr>
          <w:p w:rsidR="00E1798E" w:rsidRPr="00F85497" w:rsidRDefault="0053135D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34" w:type="dxa"/>
            <w:vAlign w:val="center"/>
          </w:tcPr>
          <w:p w:rsidR="00E1798E" w:rsidRPr="00F85497" w:rsidRDefault="00E1798E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825" w:type="dxa"/>
            <w:vAlign w:val="center"/>
          </w:tcPr>
          <w:p w:rsidR="00E1798E" w:rsidRPr="00F85497" w:rsidRDefault="0053135D" w:rsidP="00E1798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</w:tr>
    </w:tbl>
    <w:p w:rsidR="00884A65" w:rsidRDefault="00884A65" w:rsidP="00682FA6">
      <w:pPr>
        <w:spacing w:before="100" w:beforeAutospacing="1" w:after="100" w:afterAutospacing="1"/>
        <w:contextualSpacing/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</w:pPr>
    </w:p>
    <w:p w:rsidR="00884A65" w:rsidRDefault="00884A65" w:rsidP="00682FA6">
      <w:pPr>
        <w:spacing w:before="100" w:beforeAutospacing="1" w:after="100" w:afterAutospacing="1"/>
        <w:contextualSpacing/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</w:pPr>
    </w:p>
    <w:p w:rsidR="00884A65" w:rsidRDefault="00884A65" w:rsidP="00682FA6">
      <w:pPr>
        <w:spacing w:before="100" w:beforeAutospacing="1" w:after="100" w:afterAutospacing="1"/>
        <w:contextualSpacing/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</w:pPr>
    </w:p>
    <w:p w:rsidR="00884A65" w:rsidRDefault="00884A65" w:rsidP="00682FA6">
      <w:pPr>
        <w:spacing w:before="100" w:beforeAutospacing="1" w:after="100" w:afterAutospacing="1"/>
        <w:contextualSpacing/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</w:pPr>
    </w:p>
    <w:p w:rsidR="00884A65" w:rsidRDefault="00884A65" w:rsidP="00682FA6">
      <w:pPr>
        <w:spacing w:before="100" w:beforeAutospacing="1" w:after="100" w:afterAutospacing="1"/>
        <w:contextualSpacing/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</w:pPr>
    </w:p>
    <w:p w:rsidR="00884A65" w:rsidRDefault="00884A65" w:rsidP="00682FA6">
      <w:pPr>
        <w:spacing w:before="100" w:beforeAutospacing="1" w:after="100" w:afterAutospacing="1"/>
        <w:contextualSpacing/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</w:pPr>
    </w:p>
    <w:p w:rsidR="00682FA6" w:rsidRPr="00F85497" w:rsidRDefault="000C5735" w:rsidP="00682FA6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rtl/>
        </w:rPr>
      </w:pPr>
      <w:r>
        <w:rPr>
          <w:rFonts w:ascii="Traditional Arabic" w:hAnsi="Traditional Arabic" w:cs="mohammad bold art 1" w:hint="cs"/>
          <w:sz w:val="24"/>
          <w:szCs w:val="24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61E110A" wp14:editId="5A8083C6">
                <wp:simplePos x="0" y="0"/>
                <wp:positionH relativeFrom="column">
                  <wp:posOffset>1097280</wp:posOffset>
                </wp:positionH>
                <wp:positionV relativeFrom="paragraph">
                  <wp:posOffset>236855</wp:posOffset>
                </wp:positionV>
                <wp:extent cx="1190625" cy="361950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5735" w:rsidRPr="00C32211" w:rsidRDefault="000C5735" w:rsidP="000C573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نصف </w:t>
                            </w:r>
                            <w:r w:rsidRPr="00C3221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E110A" id="مربع نص 3" o:spid="_x0000_s1028" type="#_x0000_t202" style="position:absolute;left:0;text-align:left;margin-left:86.4pt;margin-top:18.65pt;width:93.75pt;height:28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" filled="f" stroked="f" strokeweight=".5pt">
                <v:textbox>
                  <w:txbxContent>
                    <w:p w:rsidR="000C5735" w:rsidRPr="00C32211" w:rsidRDefault="000C5735" w:rsidP="000C573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نصف </w:t>
                      </w:r>
                      <w:r w:rsidRPr="00C32211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  <w:r w:rsidR="00682FA6" w:rsidRPr="00F85497">
        <w:rPr>
          <w:rFonts w:cs="AL-Mohanad Bold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AEDC0C" wp14:editId="163CBB69">
                <wp:simplePos x="0" y="0"/>
                <wp:positionH relativeFrom="column">
                  <wp:posOffset>106680</wp:posOffset>
                </wp:positionH>
                <wp:positionV relativeFrom="paragraph">
                  <wp:posOffset>86995</wp:posOffset>
                </wp:positionV>
                <wp:extent cx="809625" cy="638175"/>
                <wp:effectExtent l="0" t="0" r="28575" b="28575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3A3" w:rsidRPr="00F43130" w:rsidRDefault="00664AF0" w:rsidP="00A979E6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color w:val="FF0000"/>
                                        <w:sz w:val="24"/>
                                        <w:szCs w:val="24"/>
                                        <w:rtl/>
                                        <w:lang w:bidi="ku-Arab-IQ"/>
                                      </w:rPr>
                                      <m:t>٥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4"/>
                                        <w:szCs w:val="24"/>
                                        <w:rtl/>
                                        <w:lang w:bidi="ku-Arab-IQ"/>
                                      </w:rPr>
                                      <m:t>٥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DC0C" id="مربع نص 20" o:spid="_x0000_s1029" type="#_x0000_t202" style="position:absolute;left:0;text-align:left;margin-left:8.4pt;margin-top:6.85pt;width:63.75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" fillcolor="white [3201]" strokeweight=".5pt">
                <v:textbox>
                  <w:txbxContent>
                    <w:p w:rsidR="008A03A3" w:rsidRPr="00F43130" w:rsidRDefault="00CF6D3E" w:rsidP="00A979E6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color w:val="FF0000"/>
                                  <w:sz w:val="24"/>
                                  <w:szCs w:val="24"/>
                                  <w:rtl/>
                                  <w:lang w:bidi="ku-Arab-IQ"/>
                                </w:rPr>
                                <m:t>٥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4"/>
                                  <w:szCs w:val="24"/>
                                  <w:rtl/>
                                  <w:lang w:bidi="ku-Arab-IQ"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C23D9" w:rsidRPr="00F85497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>السؤال الثاني :</w:t>
      </w:r>
      <w:r w:rsidR="00D07D8E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</w:p>
    <w:p w:rsidR="00D07D8E" w:rsidRPr="00F85497" w:rsidRDefault="00627F48" w:rsidP="00D07D8E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rtl/>
        </w:rPr>
      </w:pPr>
      <w:r>
        <w:rPr>
          <w:rFonts w:ascii="Traditional Arabic" w:hAnsi="Traditional Arabic" w:cs="AL-Mohanad Bold" w:hint="cs"/>
          <w:sz w:val="28"/>
          <w:szCs w:val="28"/>
          <w:rtl/>
        </w:rPr>
        <w:t xml:space="preserve">            </w:t>
      </w:r>
      <w:r w:rsidR="007C6AB3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 </w:t>
      </w:r>
      <w:r w:rsidR="00D07D8E" w:rsidRPr="00F85497">
        <w:rPr>
          <w:rFonts w:ascii="Traditional Arabic" w:hAnsi="Traditional Arabic" w:cs="AL-Mohanad Bold" w:hint="cs"/>
          <w:sz w:val="28"/>
          <w:szCs w:val="28"/>
          <w:rtl/>
        </w:rPr>
        <w:t>ضعي علامة (</w:t>
      </w:r>
      <w:r w:rsidR="00D07D8E" w:rsidRPr="00F85497">
        <w:rPr>
          <w:rFonts w:ascii="Arial" w:hAnsi="Arial" w:cs="Arial" w:hint="cs"/>
          <w:sz w:val="28"/>
          <w:szCs w:val="28"/>
          <w:rtl/>
        </w:rPr>
        <w:t>√</w:t>
      </w:r>
      <w:r w:rsidR="00D07D8E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) أمام العبارة الصحيحة </w:t>
      </w:r>
      <w:r w:rsidR="00C3455F" w:rsidRPr="00F85497">
        <w:rPr>
          <w:rFonts w:ascii="Traditional Arabic" w:hAnsi="Traditional Arabic" w:cs="AL-Mohanad Bold" w:hint="cs"/>
          <w:sz w:val="28"/>
          <w:szCs w:val="28"/>
          <w:rtl/>
        </w:rPr>
        <w:t>ا</w:t>
      </w:r>
      <w:r w:rsidR="00D07D8E" w:rsidRPr="00F85497">
        <w:rPr>
          <w:rFonts w:ascii="Traditional Arabic" w:hAnsi="Traditional Arabic" w:cs="AL-Mohanad Bold" w:hint="cs"/>
          <w:sz w:val="28"/>
          <w:szCs w:val="28"/>
          <w:rtl/>
        </w:rPr>
        <w:t>و</w:t>
      </w:r>
      <w:r w:rsidR="00C3455F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D07D8E" w:rsidRPr="00F85497">
        <w:rPr>
          <w:rFonts w:ascii="Traditional Arabic" w:hAnsi="Traditional Arabic" w:cs="AL-Mohanad Bold" w:hint="cs"/>
          <w:sz w:val="28"/>
          <w:szCs w:val="28"/>
          <w:rtl/>
        </w:rPr>
        <w:t>علامة (×) أمام العبارة الخاطئة :</w:t>
      </w:r>
      <w:r w:rsidR="000C5735" w:rsidRPr="000C5735">
        <w:rPr>
          <w:rFonts w:ascii="Traditional Arabic" w:hAnsi="Traditional Arabic" w:cs="mohammad bold art 1" w:hint="cs"/>
          <w:sz w:val="24"/>
          <w:szCs w:val="24"/>
          <w:rtl/>
          <w:lang w:eastAsia="en-US"/>
        </w:rPr>
        <w:t xml:space="preserve"> </w:t>
      </w:r>
    </w:p>
    <w:p w:rsidR="00CC23D9" w:rsidRPr="00F85497" w:rsidRDefault="007C6AB3" w:rsidP="00627F48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rtl/>
        </w:rPr>
      </w:pPr>
      <w:r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           </w:t>
      </w:r>
      <w:r w:rsidR="00627F48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CC23D9" w:rsidRPr="00F85497">
        <w:rPr>
          <w:rFonts w:ascii="Traditional Arabic" w:hAnsi="Traditional Arabic" w:cs="AL-Mohanad Bold" w:hint="cs"/>
          <w:sz w:val="28"/>
          <w:szCs w:val="28"/>
          <w:rtl/>
        </w:rPr>
        <w:t>ثم ظلل</w:t>
      </w:r>
      <w:r w:rsidR="00D07D8E" w:rsidRPr="00F85497">
        <w:rPr>
          <w:rFonts w:ascii="Traditional Arabic" w:hAnsi="Traditional Arabic" w:cs="AL-Mohanad Bold" w:hint="cs"/>
          <w:sz w:val="28"/>
          <w:szCs w:val="28"/>
          <w:rtl/>
        </w:rPr>
        <w:t>ي</w:t>
      </w:r>
      <w:r w:rsidR="00CC23D9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 في ورقة التصحيح الآلي (</w:t>
      </w:r>
      <w:r w:rsidR="00D07D8E" w:rsidRPr="00F85497">
        <w:rPr>
          <w:rFonts w:ascii="Traditional Arabic" w:hAnsi="Traditional Arabic" w:cs="AL-Mohanad Bold" w:hint="cs"/>
          <w:sz w:val="28"/>
          <w:szCs w:val="28"/>
          <w:rtl/>
        </w:rPr>
        <w:t>ص</w:t>
      </w:r>
      <w:r w:rsidR="00CC23D9" w:rsidRPr="00F85497">
        <w:rPr>
          <w:rFonts w:ascii="Traditional Arabic" w:hAnsi="Traditional Arabic" w:cs="AL-Mohanad Bold" w:hint="cs"/>
          <w:sz w:val="28"/>
          <w:szCs w:val="28"/>
          <w:rtl/>
        </w:rPr>
        <w:t xml:space="preserve">) إذا كانت العبارة صحيحة </w:t>
      </w:r>
      <w:r w:rsidR="00C3455F" w:rsidRPr="00F85497">
        <w:rPr>
          <w:rFonts w:ascii="Traditional Arabic" w:hAnsi="Traditional Arabic" w:cs="AL-Mohanad Bold" w:hint="cs"/>
          <w:sz w:val="28"/>
          <w:szCs w:val="28"/>
          <w:rtl/>
        </w:rPr>
        <w:t>ا</w:t>
      </w:r>
      <w:r w:rsidR="00CC23D9" w:rsidRPr="00F85497">
        <w:rPr>
          <w:rFonts w:ascii="Traditional Arabic" w:hAnsi="Traditional Arabic" w:cs="AL-Mohanad Bold" w:hint="cs"/>
          <w:sz w:val="28"/>
          <w:szCs w:val="28"/>
          <w:rtl/>
        </w:rPr>
        <w:t>و (</w:t>
      </w:r>
      <w:r w:rsidR="00D07D8E" w:rsidRPr="00F85497">
        <w:rPr>
          <w:rFonts w:ascii="Traditional Arabic" w:hAnsi="Traditional Arabic" w:cs="AL-Mohanad Bold" w:hint="cs"/>
          <w:sz w:val="28"/>
          <w:szCs w:val="28"/>
          <w:rtl/>
        </w:rPr>
        <w:t>خ</w:t>
      </w:r>
      <w:r w:rsidR="00CC23D9" w:rsidRPr="00F85497">
        <w:rPr>
          <w:rFonts w:ascii="Traditional Arabic" w:hAnsi="Traditional Arabic" w:cs="AL-Mohanad Bold" w:hint="cs"/>
          <w:sz w:val="28"/>
          <w:szCs w:val="28"/>
          <w:rtl/>
        </w:rPr>
        <w:t>) إذا كانت العبارة خاطئة.</w:t>
      </w:r>
      <w:r w:rsidR="00A979E6" w:rsidRPr="00F85497">
        <w:rPr>
          <w:rFonts w:cs="AL-Mohanad Bold"/>
          <w:sz w:val="28"/>
          <w:szCs w:val="28"/>
          <w:u w:val="single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550"/>
        <w:gridCol w:w="1126"/>
        <w:gridCol w:w="1126"/>
      </w:tblGrid>
      <w:tr w:rsidR="007C6AB3" w:rsidRPr="00F85497" w:rsidTr="007C6AB3">
        <w:trPr>
          <w:jc w:val="center"/>
        </w:trPr>
        <w:tc>
          <w:tcPr>
            <w:tcW w:w="624" w:type="dxa"/>
            <w:vAlign w:val="center"/>
          </w:tcPr>
          <w:p w:rsidR="007C6AB3" w:rsidRPr="00F85497" w:rsidRDefault="007C6AB3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م</w:t>
            </w:r>
          </w:p>
        </w:tc>
        <w:tc>
          <w:tcPr>
            <w:tcW w:w="7550" w:type="dxa"/>
            <w:vAlign w:val="center"/>
          </w:tcPr>
          <w:p w:rsidR="007C6AB3" w:rsidRPr="00F85497" w:rsidRDefault="007C6AB3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العبارة</w:t>
            </w:r>
          </w:p>
        </w:tc>
        <w:tc>
          <w:tcPr>
            <w:tcW w:w="1126" w:type="dxa"/>
            <w:vAlign w:val="center"/>
          </w:tcPr>
          <w:p w:rsidR="007C6AB3" w:rsidRPr="00F85497" w:rsidRDefault="007C6AB3" w:rsidP="007C6AB3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Arial" w:hAnsi="Arial" w:cs="AL-Mohanad Bold" w:hint="cs"/>
                <w:sz w:val="28"/>
                <w:szCs w:val="28"/>
                <w:rtl/>
              </w:rPr>
              <w:t>العبارة صحيحة</w:t>
            </w:r>
          </w:p>
        </w:tc>
        <w:tc>
          <w:tcPr>
            <w:tcW w:w="1126" w:type="dxa"/>
            <w:vAlign w:val="bottom"/>
          </w:tcPr>
          <w:p w:rsidR="007C6AB3" w:rsidRPr="00F85497" w:rsidRDefault="007C6AB3" w:rsidP="007C6AB3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L-Mohanad Bold"/>
                <w:sz w:val="28"/>
                <w:szCs w:val="28"/>
                <w:rtl/>
              </w:rPr>
            </w:pPr>
            <w:r w:rsidRPr="00F85497">
              <w:rPr>
                <w:rFonts w:ascii="Arial" w:hAnsi="Arial" w:cs="AL-Mohanad Bold" w:hint="cs"/>
                <w:sz w:val="28"/>
                <w:szCs w:val="28"/>
                <w:rtl/>
              </w:rPr>
              <w:t>العبارة خاطئة</w:t>
            </w:r>
          </w:p>
        </w:tc>
      </w:tr>
      <w:tr w:rsidR="009E67D8" w:rsidRPr="00F85497" w:rsidTr="009F5344">
        <w:trPr>
          <w:jc w:val="center"/>
        </w:trPr>
        <w:tc>
          <w:tcPr>
            <w:tcW w:w="624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33</w:t>
            </w:r>
          </w:p>
        </w:tc>
        <w:tc>
          <w:tcPr>
            <w:tcW w:w="7550" w:type="dxa"/>
            <w:vAlign w:val="center"/>
          </w:tcPr>
          <w:p w:rsidR="009E67D8" w:rsidRPr="00F85497" w:rsidRDefault="009E67D8" w:rsidP="009E67D8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F85497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مضاعف العدد هو ناتج ضرب العدد في أي عدد كلي (</w:t>
            </w:r>
            <w:r w:rsidRPr="00F85497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</w:t>
            </w:r>
            <w:r w:rsidRPr="00F85497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 </w:t>
            </w:r>
            <w:r w:rsidRPr="00F85497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</w:t>
            </w:r>
            <w:r w:rsidRPr="00F85497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 </w:t>
            </w:r>
            <w:r w:rsidRPr="00F85497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  <w:r w:rsidRPr="00F85497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 ...)</w:t>
            </w:r>
          </w:p>
        </w:tc>
        <w:tc>
          <w:tcPr>
            <w:tcW w:w="1126" w:type="dxa"/>
            <w:vAlign w:val="center"/>
          </w:tcPr>
          <w:p w:rsidR="009E67D8" w:rsidRPr="00F85497" w:rsidRDefault="008A03A3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8A03A3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126" w:type="dxa"/>
          </w:tcPr>
          <w:p w:rsidR="009E67D8" w:rsidRPr="00F85497" w:rsidRDefault="009E67D8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9E67D8" w:rsidRPr="00F85497" w:rsidTr="009F5344">
        <w:trPr>
          <w:jc w:val="center"/>
        </w:trPr>
        <w:tc>
          <w:tcPr>
            <w:tcW w:w="624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34</w:t>
            </w:r>
          </w:p>
        </w:tc>
        <w:tc>
          <w:tcPr>
            <w:tcW w:w="7550" w:type="dxa"/>
            <w:vAlign w:val="center"/>
          </w:tcPr>
          <w:p w:rsidR="009E67D8" w:rsidRPr="00F85497" w:rsidRDefault="002E0402" w:rsidP="009E67D8">
            <w:pPr>
              <w:spacing w:before="100" w:beforeAutospacing="1" w:after="100" w:afterAutospacing="1"/>
              <w:contextualSpacing/>
              <w:rPr>
                <w:rFonts w:cs="AL-Mohanad Bold"/>
                <w:sz w:val="28"/>
                <w:szCs w:val="28"/>
                <w:rtl/>
              </w:rPr>
            </w:pPr>
            <w:r w:rsidRPr="00F85497">
              <w:rPr>
                <w:rStyle w:val="a8"/>
                <w:rFonts w:ascii="Tahoma" w:eastAsiaTheme="minorEastAsia" w:hAnsi="Tahoma" w:cs="AL-Mohanad Bold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الوحدة الأساسية لقياس الطول هي المتر</w:t>
            </w:r>
          </w:p>
        </w:tc>
        <w:tc>
          <w:tcPr>
            <w:tcW w:w="1126" w:type="dxa"/>
            <w:vAlign w:val="center"/>
          </w:tcPr>
          <w:p w:rsidR="009E67D8" w:rsidRPr="00F85497" w:rsidRDefault="008A03A3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8A03A3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126" w:type="dxa"/>
          </w:tcPr>
          <w:p w:rsidR="009E67D8" w:rsidRPr="00F85497" w:rsidRDefault="009E67D8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9E67D8" w:rsidRPr="00F85497" w:rsidTr="008A03A3">
        <w:trPr>
          <w:jc w:val="center"/>
        </w:trPr>
        <w:tc>
          <w:tcPr>
            <w:tcW w:w="624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3</w:t>
            </w: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7550" w:type="dxa"/>
            <w:vAlign w:val="center"/>
          </w:tcPr>
          <w:p w:rsidR="009E67D8" w:rsidRPr="00F85497" w:rsidRDefault="002E0402" w:rsidP="009E67D8">
            <w:pPr>
              <w:spacing w:before="100" w:beforeAutospacing="1" w:after="100" w:afterAutospacing="1"/>
              <w:contextualSpacing/>
              <w:rPr>
                <w:rStyle w:val="a8"/>
                <w:rFonts w:ascii="Tahoma" w:eastAsiaTheme="minorEastAsia" w:hAnsi="Tahoma" w:cs="AL-Mohanad Bold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85497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الكسور المتشابهة هي الكسور التي لها نفس المقام.</w:t>
            </w:r>
          </w:p>
        </w:tc>
        <w:tc>
          <w:tcPr>
            <w:tcW w:w="1126" w:type="dxa"/>
            <w:vAlign w:val="center"/>
          </w:tcPr>
          <w:p w:rsidR="009E67D8" w:rsidRPr="00F85497" w:rsidRDefault="008A03A3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8A03A3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126" w:type="dxa"/>
            <w:vAlign w:val="center"/>
          </w:tcPr>
          <w:p w:rsidR="009E67D8" w:rsidRPr="00F85497" w:rsidRDefault="009E67D8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9E67D8" w:rsidRPr="00F85497" w:rsidTr="008A03A3">
        <w:trPr>
          <w:jc w:val="center"/>
        </w:trPr>
        <w:tc>
          <w:tcPr>
            <w:tcW w:w="624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36</w:t>
            </w:r>
          </w:p>
        </w:tc>
        <w:tc>
          <w:tcPr>
            <w:tcW w:w="7550" w:type="dxa"/>
            <w:vAlign w:val="center"/>
          </w:tcPr>
          <w:p w:rsidR="009E67D8" w:rsidRPr="00F85497" w:rsidRDefault="002E0402" w:rsidP="002E0402">
            <w:pPr>
              <w:spacing w:before="100" w:beforeAutospacing="1" w:after="100" w:afterAutospacing="1"/>
              <w:contextualSpacing/>
              <w:rPr>
                <w:rStyle w:val="a8"/>
                <w:rFonts w:ascii="Tahoma" w:eastAsiaTheme="minorEastAsia" w:hAnsi="Tahoma" w:cs="AL-Mohanad Bold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F85497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اللتر من وحدات قياس الكتلة</w:t>
            </w:r>
          </w:p>
        </w:tc>
        <w:tc>
          <w:tcPr>
            <w:tcW w:w="1126" w:type="dxa"/>
            <w:vAlign w:val="center"/>
          </w:tcPr>
          <w:p w:rsidR="009E67D8" w:rsidRPr="00F85497" w:rsidRDefault="009E67D8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  <w:vAlign w:val="center"/>
          </w:tcPr>
          <w:p w:rsidR="009E67D8" w:rsidRPr="008A03A3" w:rsidRDefault="008A03A3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8A03A3">
              <w:rPr>
                <w:rFonts w:ascii="Traditional Arabic" w:eastAsia="Calibri" w:hAnsi="Traditional Arabic" w:cs="AL-Mohanad Bold" w:hint="cs"/>
                <w:color w:val="FF0000"/>
                <w:sz w:val="28"/>
                <w:szCs w:val="28"/>
                <w:rtl/>
              </w:rPr>
              <w:t>×</w:t>
            </w:r>
          </w:p>
        </w:tc>
      </w:tr>
      <w:tr w:rsidR="009E67D8" w:rsidRPr="00F85497" w:rsidTr="008A03A3">
        <w:trPr>
          <w:jc w:val="center"/>
        </w:trPr>
        <w:tc>
          <w:tcPr>
            <w:tcW w:w="624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37</w:t>
            </w:r>
          </w:p>
        </w:tc>
        <w:tc>
          <w:tcPr>
            <w:tcW w:w="7550" w:type="dxa"/>
            <w:vAlign w:val="center"/>
          </w:tcPr>
          <w:p w:rsidR="009E67D8" w:rsidRPr="00F85497" w:rsidRDefault="002E0402" w:rsidP="002E0402">
            <w:pPr>
              <w:spacing w:before="100" w:beforeAutospacing="1" w:after="100" w:afterAutospacing="1"/>
              <w:contextualSpacing/>
              <w:rPr>
                <w:rStyle w:val="a8"/>
                <w:rFonts w:ascii="Tahoma" w:eastAsiaTheme="minorEastAsia" w:hAnsi="Tahoma" w:cs="AL-Mohanad Bold"/>
                <w:b w:val="0"/>
                <w:bCs w:val="0"/>
                <w:noProof w:val="0"/>
                <w:sz w:val="28"/>
                <w:szCs w:val="28"/>
                <w:rtl/>
                <w:lang w:eastAsia="en-US"/>
              </w:rPr>
            </w:pPr>
            <w:r w:rsidRPr="00F85497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مقلوب العدد 4 هو الكسر  </w:t>
            </w:r>
            <m:oMath>
              <m:f>
                <m:fPr>
                  <m:ctrlPr>
                    <w:rPr>
                      <w:rStyle w:val="a8"/>
                      <w:rFonts w:ascii="Cambria Math" w:eastAsiaTheme="minorEastAsia" w:hAnsi="Cambria Math" w:cstheme="minorBidi"/>
                      <w:b w:val="0"/>
                      <w:bCs w:val="0"/>
                      <w:noProof w:val="0"/>
                      <w:color w:val="000000" w:themeColor="text1"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m:rPr>
                      <m:nor/>
                    </m:rPr>
                    <w:rPr>
                      <w:rStyle w:val="a8"/>
                      <w:rFonts w:asciiTheme="minorBidi" w:eastAsiaTheme="minorEastAsia" w:hAnsiTheme="minorBidi" w:cstheme="minorBidi"/>
                      <w:b w:val="0"/>
                      <w:bCs w:val="0"/>
                      <w:noProof w:val="0"/>
                      <w:color w:val="000000" w:themeColor="text1"/>
                      <w:sz w:val="28"/>
                      <w:szCs w:val="28"/>
                      <w:rtl/>
                      <w:lang w:eastAsia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eastAsiaTheme="minorEastAsia" w:hAnsi="Cambria Math" w:cstheme="minorBidi"/>
                      <w:noProof w:val="0"/>
                      <w:color w:val="000000" w:themeColor="text1"/>
                      <w:sz w:val="28"/>
                      <w:szCs w:val="28"/>
                      <w:rtl/>
                      <w:lang w:eastAsia="en-US"/>
                    </w:rPr>
                    <m:t>٤</m:t>
                  </m:r>
                </m:den>
              </m:f>
            </m:oMath>
            <w:r w:rsidRPr="00F85497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  </w:t>
            </w:r>
          </w:p>
        </w:tc>
        <w:tc>
          <w:tcPr>
            <w:tcW w:w="1126" w:type="dxa"/>
            <w:vAlign w:val="center"/>
          </w:tcPr>
          <w:p w:rsidR="009E67D8" w:rsidRPr="00F85497" w:rsidRDefault="008A03A3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8A03A3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126" w:type="dxa"/>
            <w:vAlign w:val="center"/>
          </w:tcPr>
          <w:p w:rsidR="009E67D8" w:rsidRPr="00F85497" w:rsidRDefault="009E67D8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9E67D8" w:rsidRPr="00F85497" w:rsidTr="008A03A3">
        <w:trPr>
          <w:jc w:val="center"/>
        </w:trPr>
        <w:tc>
          <w:tcPr>
            <w:tcW w:w="624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38</w:t>
            </w:r>
          </w:p>
        </w:tc>
        <w:tc>
          <w:tcPr>
            <w:tcW w:w="7550" w:type="dxa"/>
            <w:vAlign w:val="center"/>
          </w:tcPr>
          <w:p w:rsidR="009E67D8" w:rsidRPr="00F85497" w:rsidRDefault="00664AF0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٦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</w:rPr>
                    <m:t>١٢</m:t>
                  </m:r>
                </m:den>
              </m:f>
            </m:oMath>
            <w:r w:rsidR="009E67D8" w:rsidRPr="00F85497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   هو كسر في ابسط صورة </w:t>
            </w:r>
          </w:p>
        </w:tc>
        <w:tc>
          <w:tcPr>
            <w:tcW w:w="1126" w:type="dxa"/>
            <w:vAlign w:val="center"/>
          </w:tcPr>
          <w:p w:rsidR="009E67D8" w:rsidRPr="00F85497" w:rsidRDefault="009E67D8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  <w:vAlign w:val="center"/>
          </w:tcPr>
          <w:p w:rsidR="009E67D8" w:rsidRPr="00F85497" w:rsidRDefault="008A03A3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8A03A3">
              <w:rPr>
                <w:rFonts w:ascii="Traditional Arabic" w:eastAsia="Calibri" w:hAnsi="Traditional Arabic" w:cs="AL-Mohanad Bold" w:hint="cs"/>
                <w:color w:val="FF0000"/>
                <w:sz w:val="28"/>
                <w:szCs w:val="28"/>
                <w:rtl/>
              </w:rPr>
              <w:t>×</w:t>
            </w:r>
          </w:p>
        </w:tc>
      </w:tr>
      <w:tr w:rsidR="009E67D8" w:rsidRPr="00F85497" w:rsidTr="008A03A3">
        <w:trPr>
          <w:jc w:val="center"/>
        </w:trPr>
        <w:tc>
          <w:tcPr>
            <w:tcW w:w="624" w:type="dxa"/>
            <w:vAlign w:val="center"/>
          </w:tcPr>
          <w:p w:rsidR="009E67D8" w:rsidRPr="00F85497" w:rsidRDefault="009E67D8" w:rsidP="009E67D8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39</w:t>
            </w:r>
          </w:p>
        </w:tc>
        <w:tc>
          <w:tcPr>
            <w:tcW w:w="7550" w:type="dxa"/>
            <w:vAlign w:val="center"/>
          </w:tcPr>
          <w:p w:rsidR="009E67D8" w:rsidRPr="00F85497" w:rsidRDefault="002E0402" w:rsidP="009E67D8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  <w:t>للتحويل من اللتر الى المليلتر اضرب × (</w:t>
            </w:r>
            <w:r w:rsidRPr="00F85497">
              <w:rPr>
                <w:rFonts w:ascii="Sakkal Majalla" w:eastAsia="Calibri" w:hAnsi="Sakkal Majalla" w:cs="Sakkal Majalla" w:hint="cs"/>
                <w:i/>
                <w:sz w:val="28"/>
                <w:szCs w:val="28"/>
                <w:rtl/>
              </w:rPr>
              <w:t>١٠٠٠</w:t>
            </w:r>
            <w:r w:rsidRPr="00F85497"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  <w:t>)</w:t>
            </w:r>
          </w:p>
        </w:tc>
        <w:tc>
          <w:tcPr>
            <w:tcW w:w="1126" w:type="dxa"/>
            <w:vAlign w:val="center"/>
          </w:tcPr>
          <w:p w:rsidR="009E67D8" w:rsidRPr="00F85497" w:rsidRDefault="008A03A3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8A03A3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126" w:type="dxa"/>
            <w:vAlign w:val="center"/>
          </w:tcPr>
          <w:p w:rsidR="009E67D8" w:rsidRPr="00F85497" w:rsidRDefault="009E67D8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2E0402" w:rsidRPr="00F85497" w:rsidTr="008A03A3">
        <w:trPr>
          <w:jc w:val="center"/>
        </w:trPr>
        <w:tc>
          <w:tcPr>
            <w:tcW w:w="624" w:type="dxa"/>
            <w:vAlign w:val="center"/>
          </w:tcPr>
          <w:p w:rsidR="002E0402" w:rsidRPr="00F85497" w:rsidRDefault="002E0402" w:rsidP="002E0402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40</w:t>
            </w:r>
          </w:p>
        </w:tc>
        <w:tc>
          <w:tcPr>
            <w:tcW w:w="7550" w:type="dxa"/>
            <w:vAlign w:val="center"/>
          </w:tcPr>
          <w:p w:rsidR="002E0402" w:rsidRPr="00F85497" w:rsidRDefault="002E0402" w:rsidP="002E0402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  <w:t>الكيلو جرام أصغر من الجرام </w:t>
            </w:r>
          </w:p>
        </w:tc>
        <w:tc>
          <w:tcPr>
            <w:tcW w:w="1126" w:type="dxa"/>
            <w:vAlign w:val="center"/>
          </w:tcPr>
          <w:p w:rsidR="002E0402" w:rsidRPr="00F85497" w:rsidRDefault="002E0402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  <w:vAlign w:val="center"/>
          </w:tcPr>
          <w:p w:rsidR="002E0402" w:rsidRPr="00F85497" w:rsidRDefault="008A03A3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8A03A3">
              <w:rPr>
                <w:rFonts w:ascii="Traditional Arabic" w:eastAsia="Calibri" w:hAnsi="Traditional Arabic" w:cs="AL-Mohanad Bold" w:hint="cs"/>
                <w:color w:val="FF0000"/>
                <w:sz w:val="28"/>
                <w:szCs w:val="28"/>
                <w:rtl/>
              </w:rPr>
              <w:t>×</w:t>
            </w:r>
          </w:p>
        </w:tc>
      </w:tr>
      <w:tr w:rsidR="002E0402" w:rsidRPr="00F85497" w:rsidTr="008A03A3">
        <w:trPr>
          <w:jc w:val="center"/>
        </w:trPr>
        <w:tc>
          <w:tcPr>
            <w:tcW w:w="624" w:type="dxa"/>
            <w:vAlign w:val="center"/>
          </w:tcPr>
          <w:p w:rsidR="002E0402" w:rsidRPr="00F85497" w:rsidRDefault="002E0402" w:rsidP="002E0402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41</w:t>
            </w:r>
          </w:p>
        </w:tc>
        <w:tc>
          <w:tcPr>
            <w:tcW w:w="7550" w:type="dxa"/>
            <w:vAlign w:val="center"/>
          </w:tcPr>
          <w:p w:rsidR="002E0402" w:rsidRPr="00F85497" w:rsidRDefault="00F11692" w:rsidP="002E0402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الكسران  </w:t>
            </w:r>
            <m:oMath>
              <m:f>
                <m:fPr>
                  <m:ctrlPr>
                    <w:rPr>
                      <w:rFonts w:ascii="Cambria Math" w:eastAsia="Calibri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eastAsia="Calibri" w:hAnsiTheme="minorBidi" w:cstheme="minorBidi"/>
                      <w:i/>
                      <w:sz w:val="28"/>
                      <w:szCs w:val="28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</w:rPr>
                    <m:t>٣</m:t>
                  </m:r>
                </m:den>
              </m:f>
            </m:oMath>
            <w:r w:rsidRPr="00627F48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eastAsia="Calibri" w:hAnsi="Cambria Math" w:cstheme="minorBidi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Bidi" w:eastAsia="Calibri" w:hAnsiTheme="minorBidi" w:cstheme="minorBidi"/>
                      <w:i/>
                      <w:sz w:val="28"/>
                      <w:szCs w:val="28"/>
                      <w:rtl/>
                    </w:rPr>
                    <m:t>5</m:t>
                  </m:r>
                </m:num>
                <m:den>
                  <m:r>
                    <w:rPr>
                      <w:rFonts w:ascii="Cambria Math" w:eastAsia="Calibri" w:hAnsi="Cambria Math" w:cstheme="minorBidi"/>
                      <w:sz w:val="28"/>
                      <w:szCs w:val="28"/>
                      <w:rtl/>
                    </w:rPr>
                    <m:t>٦</m:t>
                  </m:r>
                </m:den>
              </m:f>
            </m:oMath>
            <w:r w:rsidRPr="00F85497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   متكافئين.</w:t>
            </w:r>
          </w:p>
        </w:tc>
        <w:tc>
          <w:tcPr>
            <w:tcW w:w="1126" w:type="dxa"/>
            <w:vAlign w:val="center"/>
          </w:tcPr>
          <w:p w:rsidR="002E0402" w:rsidRPr="00F85497" w:rsidRDefault="002E0402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  <w:vAlign w:val="center"/>
          </w:tcPr>
          <w:p w:rsidR="002E0402" w:rsidRPr="00F85497" w:rsidRDefault="008A03A3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8A03A3">
              <w:rPr>
                <w:rFonts w:ascii="Traditional Arabic" w:eastAsia="Calibri" w:hAnsi="Traditional Arabic" w:cs="AL-Mohanad Bold" w:hint="cs"/>
                <w:color w:val="FF0000"/>
                <w:sz w:val="28"/>
                <w:szCs w:val="28"/>
                <w:rtl/>
              </w:rPr>
              <w:t>×</w:t>
            </w:r>
          </w:p>
        </w:tc>
      </w:tr>
      <w:tr w:rsidR="002E0402" w:rsidRPr="00F85497" w:rsidTr="008A03A3">
        <w:trPr>
          <w:jc w:val="center"/>
        </w:trPr>
        <w:tc>
          <w:tcPr>
            <w:tcW w:w="624" w:type="dxa"/>
            <w:vAlign w:val="center"/>
          </w:tcPr>
          <w:p w:rsidR="002E0402" w:rsidRPr="00F85497" w:rsidRDefault="002E0402" w:rsidP="002E0402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42</w:t>
            </w:r>
          </w:p>
        </w:tc>
        <w:tc>
          <w:tcPr>
            <w:tcW w:w="7550" w:type="dxa"/>
            <w:vAlign w:val="center"/>
          </w:tcPr>
          <w:p w:rsidR="002E0402" w:rsidRPr="00F85497" w:rsidRDefault="002E0402" w:rsidP="002E0402">
            <w:pPr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w:r w:rsidRPr="00F85497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يكون الكسر في </w:t>
            </w:r>
            <w:r w:rsidRPr="00F85497">
              <w:rPr>
                <w:rFonts w:ascii="Traditional Arabic" w:eastAsia="Calibri" w:hAnsi="Traditional Arabic" w:cs="AL-Mohanad Bold" w:hint="cs"/>
                <w:b/>
                <w:bCs/>
                <w:i/>
                <w:sz w:val="28"/>
                <w:szCs w:val="28"/>
                <w:rtl/>
              </w:rPr>
              <w:t>ابسط صورة</w:t>
            </w:r>
            <w:r w:rsidRPr="00F85497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 عندما يكون القاسم المشترك الأكبر للبسط والمقام هو العدد </w:t>
            </w:r>
            <w:r w:rsidRPr="00F85497">
              <w:rPr>
                <w:rFonts w:ascii="Traditional Arabic" w:eastAsia="Calibri" w:hAnsi="Traditional Arabic" w:cs="AL-Mohanad Bold" w:hint="cs"/>
                <w:b/>
                <w:bCs/>
                <w:i/>
                <w:sz w:val="28"/>
                <w:szCs w:val="28"/>
                <w:u w:val="single"/>
                <w:rtl/>
              </w:rPr>
              <w:t>واحد</w:t>
            </w:r>
          </w:p>
        </w:tc>
        <w:tc>
          <w:tcPr>
            <w:tcW w:w="1126" w:type="dxa"/>
            <w:vAlign w:val="center"/>
          </w:tcPr>
          <w:p w:rsidR="002E0402" w:rsidRPr="00F85497" w:rsidRDefault="008A03A3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  <w:r w:rsidRPr="008A03A3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>√</w:t>
            </w:r>
          </w:p>
        </w:tc>
        <w:tc>
          <w:tcPr>
            <w:tcW w:w="1126" w:type="dxa"/>
            <w:vAlign w:val="center"/>
          </w:tcPr>
          <w:p w:rsidR="002E0402" w:rsidRPr="00F85497" w:rsidRDefault="002E0402" w:rsidP="008A03A3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</w:tbl>
    <w:p w:rsidR="00364749" w:rsidRPr="00F85497" w:rsidRDefault="00EB34C9" w:rsidP="00364749">
      <w:pPr>
        <w:ind w:left="284" w:right="567" w:hanging="1"/>
        <w:jc w:val="both"/>
        <w:rPr>
          <w:rFonts w:ascii="Traditional Arabic" w:hAnsi="Traditional Arabic" w:cs="AL-Mohanad Bold"/>
          <w:b/>
          <w:bCs/>
          <w:sz w:val="28"/>
          <w:szCs w:val="28"/>
          <w:u w:val="single"/>
          <w:rtl/>
          <w:lang w:eastAsia="en-US"/>
        </w:rPr>
      </w:pPr>
      <w:r w:rsidRPr="00F85497">
        <w:rPr>
          <w:rFonts w:cs="AL-Mohanad Bold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3AEDC0C" wp14:editId="163CBB69">
                <wp:simplePos x="0" y="0"/>
                <wp:positionH relativeFrom="column">
                  <wp:posOffset>106680</wp:posOffset>
                </wp:positionH>
                <wp:positionV relativeFrom="paragraph">
                  <wp:posOffset>25400</wp:posOffset>
                </wp:positionV>
                <wp:extent cx="809625" cy="638175"/>
                <wp:effectExtent l="0" t="0" r="28575" b="28575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3A3" w:rsidRPr="00F43130" w:rsidRDefault="00664AF0" w:rsidP="006940EF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mohammad bold art 1"/>
                                        <w:color w:val="FF0000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color w:val="FF0000"/>
                                        <w:sz w:val="24"/>
                                        <w:szCs w:val="24"/>
                                        <w:rtl/>
                                        <w:lang w:bidi="ku-Arab-IQ"/>
                                      </w:rPr>
                                      <m:t>٣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 w:cs="mohammad bold art 1" w:hint="cs"/>
                                        <w:sz w:val="24"/>
                                        <w:szCs w:val="24"/>
                                        <w:rtl/>
                                        <w:lang w:bidi="ku-Arab-IQ"/>
                                      </w:rPr>
                                      <m:t>٣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DC0C" id="مربع نص 21" o:spid="_x0000_s1028" type="#_x0000_t202" style="position:absolute;left:0;text-align:left;margin-left:8.4pt;margin-top:2pt;width:63.75pt;height:50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" fillcolor="white [3201]" strokeweight=".5pt">
                <v:textbox>
                  <w:txbxContent>
                    <w:p w:rsidR="008A03A3" w:rsidRPr="00F43130" w:rsidRDefault="008A03A3" w:rsidP="006940EF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mohammad bold art 1"/>
                                  <w:color w:val="FF0000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color w:val="FF0000"/>
                                  <w:sz w:val="24"/>
                                  <w:szCs w:val="24"/>
                                  <w:rtl/>
                                  <w:lang w:bidi="ku-Arab-IQ"/>
                                </w:rPr>
                                <m:t>٣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 w:cs="mohammad bold art 1" w:hint="cs"/>
                                  <w:sz w:val="24"/>
                                  <w:szCs w:val="24"/>
                                  <w:rtl/>
                                  <w:lang w:bidi="ku-Arab-IQ"/>
                                </w:rPr>
                                <m:t>٣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C23D9" w:rsidRPr="00F85497">
        <w:rPr>
          <w:rFonts w:ascii="Traditional Arabic" w:hAnsi="Traditional Arabic" w:cs="AL-Mohanad Bold" w:hint="cs"/>
          <w:b/>
          <w:bCs/>
          <w:sz w:val="28"/>
          <w:szCs w:val="28"/>
          <w:u w:val="single"/>
          <w:rtl/>
        </w:rPr>
        <w:t>السؤال الثالث :</w:t>
      </w:r>
      <w:r w:rsidR="00CC23D9" w:rsidRPr="00F85497">
        <w:rPr>
          <w:rFonts w:ascii="Traditional Arabic" w:hAnsi="Traditional Arabic" w:cs="AL-Mohanad Bold"/>
          <w:b/>
          <w:bCs/>
          <w:sz w:val="28"/>
          <w:szCs w:val="28"/>
          <w:u w:val="single"/>
          <w:rtl/>
          <w:lang w:eastAsia="en-US"/>
        </w:rPr>
        <w:t xml:space="preserve"> </w:t>
      </w:r>
    </w:p>
    <w:p w:rsidR="00EB34C9" w:rsidRPr="00F85497" w:rsidRDefault="00EB34C9" w:rsidP="00627F48">
      <w:pPr>
        <w:ind w:right="567"/>
        <w:jc w:val="both"/>
        <w:rPr>
          <w:rFonts w:ascii="Traditional Arabic" w:hAnsi="Traditional Arabic" w:cs="AL-Mohanad Bold"/>
          <w:b/>
          <w:bCs/>
          <w:sz w:val="28"/>
          <w:szCs w:val="28"/>
          <w:u w:val="single"/>
          <w:rtl/>
          <w:lang w:eastAsia="en-US"/>
        </w:rPr>
      </w:pPr>
    </w:p>
    <w:p w:rsidR="00FF289B" w:rsidRPr="00F85497" w:rsidRDefault="000C5735" w:rsidP="00627F48">
      <w:pPr>
        <w:pStyle w:val="a9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584" w:hanging="357"/>
        <w:rPr>
          <w:rFonts w:cs="AL-Mohanad Bold"/>
          <w:sz w:val="28"/>
          <w:szCs w:val="28"/>
          <w:rtl/>
        </w:rPr>
      </w:pPr>
      <w:r>
        <w:rPr>
          <w:rFonts w:ascii="Traditional Arabic" w:hAnsi="Traditional Arabic" w:cs="mohammad bold art 1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61E110A" wp14:editId="5A8083C6">
                <wp:simplePos x="0" y="0"/>
                <wp:positionH relativeFrom="column">
                  <wp:posOffset>4754880</wp:posOffset>
                </wp:positionH>
                <wp:positionV relativeFrom="paragraph">
                  <wp:posOffset>365125</wp:posOffset>
                </wp:positionV>
                <wp:extent cx="1190625" cy="36195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5735" w:rsidRPr="00C32211" w:rsidRDefault="000C5735" w:rsidP="000C573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C3221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درجة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واحدة)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E110A" id="مربع نص 5" o:spid="_x0000_s1031" type="#_x0000_t202" style="position:absolute;left:0;text-align:left;margin-left:374.4pt;margin-top:28.75pt;width:93.75pt;height:28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" filled="f" stroked="f" strokeweight=".5pt">
                <v:textbox>
                  <w:txbxContent>
                    <w:p w:rsidR="000C5735" w:rsidRPr="00C32211" w:rsidRDefault="000C5735" w:rsidP="000C573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(</w:t>
                      </w:r>
                      <w:r w:rsidRPr="00C32211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درجة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واحدة)</w:t>
                      </w:r>
                    </w:p>
                  </w:txbxContent>
                </v:textbox>
              </v:shape>
            </w:pict>
          </mc:Fallback>
        </mc:AlternateContent>
      </w:r>
      <w:r w:rsidR="003D2AFE" w:rsidRPr="00F85497">
        <w:rPr>
          <w:rFonts w:asciiTheme="minorBidi" w:eastAsia="Traditional Arabic" w:hAnsiTheme="minorBidi" w:cs="AL-Mohanad Bold" w:hint="cs"/>
          <w:bCs/>
          <w:color w:val="000000" w:themeColor="text1"/>
          <w:sz w:val="28"/>
          <w:szCs w:val="28"/>
          <w:rtl/>
        </w:rPr>
        <w:t>)</w:t>
      </w:r>
      <w:r w:rsidR="007D0124" w:rsidRPr="00F85497">
        <w:rPr>
          <w:rFonts w:asciiTheme="minorBidi" w:eastAsia="Traditional Arabic" w:hAnsiTheme="minorBidi" w:cs="AL-Mohanad Bold" w:hint="cs"/>
          <w:bCs/>
          <w:color w:val="000000" w:themeColor="text1"/>
          <w:sz w:val="28"/>
          <w:szCs w:val="28"/>
          <w:rtl/>
        </w:rPr>
        <w:t xml:space="preserve">  </w:t>
      </w:r>
      <w:r w:rsidR="006A45B0" w:rsidRPr="00F85497">
        <w:rPr>
          <w:rFonts w:cs="AL-Mohanad Bold" w:hint="cs"/>
          <w:sz w:val="28"/>
          <w:szCs w:val="28"/>
          <w:rtl/>
        </w:rPr>
        <w:t xml:space="preserve">اضيف </w:t>
      </w:r>
      <m:oMath>
        <m:f>
          <m:fPr>
            <m:ctrlPr>
              <w:rPr>
                <w:rFonts w:ascii="Cambria Math" w:hAnsi="Cambria Math" w:cstheme="min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</w:rPr>
              <m:t>٢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</w:rPr>
              <m:t>٥</m:t>
            </m:r>
          </m:den>
        </m:f>
      </m:oMath>
      <w:r w:rsidR="006A45B0" w:rsidRPr="00F85497">
        <w:rPr>
          <w:rFonts w:cs="AL-Mohanad Bold" w:hint="cs"/>
          <w:sz w:val="28"/>
          <w:szCs w:val="28"/>
          <w:rtl/>
        </w:rPr>
        <w:t xml:space="preserve">  لتر من عصير الاناناس الى وعاء يحتوي على </w:t>
      </w:r>
      <m:oMath>
        <m:f>
          <m:fPr>
            <m:ctrlPr>
              <w:rPr>
                <w:rFonts w:ascii="Cambria Math" w:hAnsi="Cambria Math" w:cstheme="min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  <w:lang w:bidi="ku-Arab-IQ"/>
              </w:rPr>
              <m:t>١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</w:rPr>
              <m:t>٥</m:t>
            </m:r>
          </m:den>
        </m:f>
      </m:oMath>
      <w:r w:rsidR="006A45B0" w:rsidRPr="00F85497">
        <w:rPr>
          <w:rFonts w:cs="AL-Mohanad Bold" w:hint="cs"/>
          <w:sz w:val="28"/>
          <w:szCs w:val="28"/>
          <w:rtl/>
        </w:rPr>
        <w:t xml:space="preserve">  لتر من عصير التفاح . أوجدي كمية مزيج العصير الموجودة في الوعاء.</w:t>
      </w:r>
      <w:r w:rsidR="006A45B0" w:rsidRPr="00F85497">
        <w:rPr>
          <w:rFonts w:cs="AL-Mohanad Bold"/>
          <w:sz w:val="28"/>
          <w:szCs w:val="28"/>
          <w:rtl/>
        </w:rPr>
        <w:t xml:space="preserve"> </w:t>
      </w:r>
    </w:p>
    <w:p w:rsidR="00213ED9" w:rsidRPr="000C5735" w:rsidRDefault="00664AF0" w:rsidP="00396BB3">
      <w:pPr>
        <w:ind w:left="720"/>
        <w:jc w:val="center"/>
        <w:rPr>
          <w:rFonts w:cs="AL-Mohanad Bold"/>
          <w:color w:val="0070C0"/>
          <w:sz w:val="28"/>
          <w:szCs w:val="28"/>
          <w:rtl/>
        </w:rPr>
      </w:pPr>
      <m:oMath>
        <m:f>
          <m:fPr>
            <m:ctrlPr>
              <w:rPr>
                <w:rFonts w:ascii="Cambria Math" w:hAnsi="Cambria Math" w:cstheme="minorBidi"/>
                <w:color w:val="0070C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color w:val="0070C0"/>
                <w:sz w:val="36"/>
                <w:szCs w:val="36"/>
                <w:rtl/>
              </w:rPr>
              <m:t>٢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color w:val="0070C0"/>
                <w:sz w:val="36"/>
                <w:szCs w:val="36"/>
                <w:rtl/>
              </w:rPr>
              <m:t>٥</m:t>
            </m:r>
          </m:den>
        </m:f>
      </m:oMath>
      <w:r w:rsidR="00396BB3" w:rsidRPr="000C5735">
        <w:rPr>
          <w:rFonts w:cs="AL-Mohanad Bold" w:hint="cs"/>
          <w:color w:val="0070C0"/>
          <w:sz w:val="36"/>
          <w:szCs w:val="36"/>
          <w:rtl/>
        </w:rPr>
        <w:t xml:space="preserve"> + </w:t>
      </w:r>
      <m:oMath>
        <m:f>
          <m:fPr>
            <m:ctrlPr>
              <w:rPr>
                <w:rFonts w:ascii="Cambria Math" w:hAnsi="Cambria Math" w:cstheme="minorBidi"/>
                <w:color w:val="0070C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color w:val="0070C0"/>
                <w:sz w:val="36"/>
                <w:szCs w:val="36"/>
                <w:rtl/>
                <w:lang w:bidi="ku-Arab-IQ"/>
              </w:rPr>
              <m:t>١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color w:val="0070C0"/>
                <w:sz w:val="36"/>
                <w:szCs w:val="36"/>
                <w:rtl/>
              </w:rPr>
              <m:t>٥</m:t>
            </m:r>
          </m:den>
        </m:f>
      </m:oMath>
      <w:r w:rsidR="00396BB3" w:rsidRPr="000C5735">
        <w:rPr>
          <w:rFonts w:cs="AL-Mohanad Bold" w:hint="cs"/>
          <w:color w:val="0070C0"/>
          <w:sz w:val="36"/>
          <w:szCs w:val="36"/>
          <w:rtl/>
        </w:rPr>
        <w:t xml:space="preserve"> = </w:t>
      </w:r>
      <m:oMath>
        <m:f>
          <m:fPr>
            <m:ctrlPr>
              <w:rPr>
                <w:rFonts w:ascii="Cambria Math" w:hAnsi="Cambria Math" w:cstheme="minorBidi"/>
                <w:color w:val="0070C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 w:hint="cs"/>
                <w:color w:val="0070C0"/>
                <w:sz w:val="36"/>
                <w:szCs w:val="36"/>
                <w:rtl/>
                <w:lang w:bidi="ku-Arab-IQ"/>
              </w:rPr>
              <m:t>٣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color w:val="0070C0"/>
                <w:sz w:val="36"/>
                <w:szCs w:val="36"/>
                <w:rtl/>
              </w:rPr>
              <m:t>٥</m:t>
            </m:r>
          </m:den>
        </m:f>
      </m:oMath>
      <w:r w:rsidR="00396BB3" w:rsidRPr="000C5735">
        <w:rPr>
          <w:rFonts w:cs="AL-Mohanad Bold" w:hint="cs"/>
          <w:color w:val="0070C0"/>
          <w:sz w:val="28"/>
          <w:szCs w:val="28"/>
          <w:rtl/>
        </w:rPr>
        <w:t xml:space="preserve"> لتر </w:t>
      </w:r>
    </w:p>
    <w:p w:rsidR="007D0124" w:rsidRDefault="000C5735" w:rsidP="00396BB3">
      <w:pPr>
        <w:pStyle w:val="a9"/>
        <w:numPr>
          <w:ilvl w:val="0"/>
          <w:numId w:val="7"/>
        </w:numPr>
        <w:ind w:left="584" w:hanging="357"/>
        <w:rPr>
          <w:rFonts w:cs="AL-Mohanad Bold"/>
          <w:sz w:val="28"/>
          <w:szCs w:val="28"/>
        </w:rPr>
      </w:pPr>
      <w:r>
        <w:rPr>
          <w:rFonts w:ascii="Traditional Arabic" w:hAnsi="Traditional Arabic" w:cs="mohammad bold art 1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A5ACDA2" wp14:editId="588F8143">
                <wp:simplePos x="0" y="0"/>
                <wp:positionH relativeFrom="column">
                  <wp:posOffset>3249930</wp:posOffset>
                </wp:positionH>
                <wp:positionV relativeFrom="paragraph">
                  <wp:posOffset>58420</wp:posOffset>
                </wp:positionV>
                <wp:extent cx="1190625" cy="361950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5735" w:rsidRPr="00C32211" w:rsidRDefault="000C5735" w:rsidP="000C573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C3221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درجة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واحدة)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CDA2" id="مربع نص 7" o:spid="_x0000_s1032" type="#_x0000_t202" style="position:absolute;left:0;text-align:left;margin-left:255.9pt;margin-top:4.6pt;width:93.75pt;height:28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" filled="f" stroked="f" strokeweight=".5pt">
                <v:textbox>
                  <w:txbxContent>
                    <w:p w:rsidR="000C5735" w:rsidRPr="00C32211" w:rsidRDefault="000C5735" w:rsidP="000C573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(</w:t>
                      </w:r>
                      <w:r w:rsidRPr="00C32211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درجة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واحدة)</w:t>
                      </w:r>
                    </w:p>
                  </w:txbxContent>
                </v:textbox>
              </v:shape>
            </w:pict>
          </mc:Fallback>
        </mc:AlternateContent>
      </w:r>
      <w:r w:rsidR="00561CB8" w:rsidRPr="00F85497">
        <w:rPr>
          <w:rFonts w:cs="AL-Mohanad Bold" w:hint="cs"/>
          <w:sz w:val="28"/>
          <w:szCs w:val="28"/>
          <w:rtl/>
        </w:rPr>
        <w:t xml:space="preserve">) قربي الكسر   </w:t>
      </w:r>
      <m:oMath>
        <m:f>
          <m:fPr>
            <m:ctrlPr>
              <w:rPr>
                <w:rFonts w:ascii="Cambria Math" w:hAnsi="Cambria Math" w:cstheme="min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</w:rPr>
              <m:t>١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</w:rPr>
              <m:t>١٠</m:t>
            </m:r>
          </m:den>
        </m:f>
      </m:oMath>
      <w:r w:rsidR="00561CB8" w:rsidRPr="00F85497">
        <w:rPr>
          <w:rFonts w:cs="AL-Mohanad Bold" w:hint="cs"/>
          <w:sz w:val="28"/>
          <w:szCs w:val="28"/>
          <w:rtl/>
        </w:rPr>
        <w:t xml:space="preserve"> 3    الى اقرب نصف</w:t>
      </w:r>
    </w:p>
    <w:p w:rsidR="00396BB3" w:rsidRDefault="00396BB3" w:rsidP="00396BB3">
      <w:pPr>
        <w:rPr>
          <w:rFonts w:cs="AL-Mohanad Bold"/>
          <w:sz w:val="28"/>
          <w:szCs w:val="28"/>
          <w:rtl/>
        </w:rPr>
      </w:pPr>
    </w:p>
    <w:p w:rsidR="00396BB3" w:rsidRPr="000C5735" w:rsidRDefault="00664AF0" w:rsidP="00200D1A">
      <w:pPr>
        <w:jc w:val="center"/>
        <w:rPr>
          <w:rFonts w:cs="AL-Mohanad Bold"/>
          <w:color w:val="0070C0"/>
          <w:sz w:val="28"/>
          <w:szCs w:val="28"/>
          <w:rtl/>
        </w:rPr>
      </w:pPr>
      <m:oMath>
        <m:f>
          <m:fPr>
            <m:ctrlPr>
              <w:rPr>
                <w:rFonts w:ascii="Cambria Math" w:hAnsi="Cambria Math" w:cstheme="minorBidi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color w:val="0070C0"/>
                <w:sz w:val="28"/>
                <w:szCs w:val="28"/>
                <w:rtl/>
              </w:rPr>
              <m:t>١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color w:val="0070C0"/>
                <w:sz w:val="28"/>
                <w:szCs w:val="28"/>
                <w:rtl/>
              </w:rPr>
              <m:t>١٠</m:t>
            </m:r>
          </m:den>
        </m:f>
      </m:oMath>
      <w:r w:rsidR="00396BB3" w:rsidRPr="000C5735">
        <w:rPr>
          <w:rFonts w:cs="AL-Mohanad Bold" w:hint="cs"/>
          <w:color w:val="0070C0"/>
          <w:sz w:val="28"/>
          <w:szCs w:val="28"/>
          <w:rtl/>
        </w:rPr>
        <w:t xml:space="preserve"> 3  </w:t>
      </w:r>
      <w:r w:rsidR="00200D1A" w:rsidRPr="000C5735">
        <w:rPr>
          <w:rFonts w:ascii="Euclid Fraktur" w:hAnsi="Euclid Fraktur" w:cs="AL-Mohanad Bold" w:hint="cs"/>
          <w:color w:val="0070C0"/>
          <w:sz w:val="28"/>
          <w:szCs w:val="28"/>
          <w:rtl/>
        </w:rPr>
        <w:t>أقرب لـ 3</w:t>
      </w:r>
    </w:p>
    <w:p w:rsidR="009413B1" w:rsidRPr="00627F48" w:rsidRDefault="000C5735" w:rsidP="00396BB3">
      <w:pPr>
        <w:pStyle w:val="a9"/>
        <w:numPr>
          <w:ilvl w:val="0"/>
          <w:numId w:val="7"/>
        </w:numPr>
        <w:ind w:left="584" w:hanging="357"/>
        <w:rPr>
          <w:rFonts w:cs="AL-Mohanad Bold"/>
          <w:sz w:val="28"/>
          <w:szCs w:val="28"/>
          <w:rtl/>
        </w:rPr>
      </w:pPr>
      <w:r>
        <w:rPr>
          <w:rFonts w:ascii="Traditional Arabic" w:hAnsi="Traditional Arabic" w:cs="mohammad bold art 1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A5ACDA2" wp14:editId="588F8143">
                <wp:simplePos x="0" y="0"/>
                <wp:positionH relativeFrom="column">
                  <wp:posOffset>3488055</wp:posOffset>
                </wp:positionH>
                <wp:positionV relativeFrom="paragraph">
                  <wp:posOffset>38100</wp:posOffset>
                </wp:positionV>
                <wp:extent cx="1190625" cy="361950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5735" w:rsidRPr="00C32211" w:rsidRDefault="000C5735" w:rsidP="000C573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C3221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درجة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واحدة)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CDA2" id="مربع نص 10" o:spid="_x0000_s1033" type="#_x0000_t202" style="position:absolute;left:0;text-align:left;margin-left:274.65pt;margin-top:3pt;width:93.75pt;height:2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" filled="f" stroked="f" strokeweight=".5pt">
                <v:textbox>
                  <w:txbxContent>
                    <w:p w:rsidR="000C5735" w:rsidRPr="00C32211" w:rsidRDefault="000C5735" w:rsidP="000C573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(</w:t>
                      </w:r>
                      <w:r w:rsidRPr="00C32211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درجة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واحدة)</w:t>
                      </w:r>
                    </w:p>
                  </w:txbxContent>
                </v:textbox>
              </v:shape>
            </w:pict>
          </mc:Fallback>
        </mc:AlternateContent>
      </w:r>
      <w:r w:rsidR="007D0124" w:rsidRPr="00F85497">
        <w:rPr>
          <w:rFonts w:asciiTheme="minorBidi" w:eastAsia="Traditional Arabic" w:hAnsiTheme="minorBidi" w:cs="AL-Mohanad Bold" w:hint="cs"/>
          <w:bCs/>
          <w:color w:val="000000" w:themeColor="text1"/>
          <w:sz w:val="28"/>
          <w:szCs w:val="28"/>
          <w:rtl/>
        </w:rPr>
        <w:t xml:space="preserve">)  </w:t>
      </w:r>
      <w:r w:rsidR="00561CB8" w:rsidRPr="00F85497">
        <w:rPr>
          <w:rFonts w:cs="AL-Mohanad Bold" w:hint="cs"/>
          <w:sz w:val="28"/>
          <w:szCs w:val="28"/>
          <w:rtl/>
        </w:rPr>
        <w:t xml:space="preserve">أوجدي ناتج الضرب </w:t>
      </w:r>
      <w:r w:rsidR="007D0124" w:rsidRPr="00F85497">
        <w:rPr>
          <w:rFonts w:cs="AL-Mohanad Bold" w:hint="cs"/>
          <w:sz w:val="28"/>
          <w:szCs w:val="28"/>
          <w:rtl/>
        </w:rPr>
        <w:t xml:space="preserve">     </w:t>
      </w:r>
      <m:oMath>
        <m:f>
          <m:fPr>
            <m:ctrlPr>
              <w:rPr>
                <w:rFonts w:ascii="Cambria Math" w:hAnsi="Cambria Math" w:cstheme="minorBid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  <w:lang w:bidi="ku-Arab-IQ"/>
              </w:rPr>
              <m:t>٣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  <w:rtl/>
                <w:lang w:bidi="ku-Arab-IQ"/>
              </w:rPr>
              <m:t>٧</m:t>
            </m:r>
          </m:den>
        </m:f>
      </m:oMath>
      <w:r w:rsidR="007D0124" w:rsidRPr="00F85497">
        <w:rPr>
          <w:rFonts w:cs="AL-Mohanad Bold" w:hint="cs"/>
          <w:sz w:val="28"/>
          <w:szCs w:val="28"/>
          <w:rtl/>
        </w:rPr>
        <w:t xml:space="preserve">  </w:t>
      </w:r>
      <w:r w:rsidR="00561CB8" w:rsidRPr="00F85497">
        <w:rPr>
          <w:rFonts w:cs="AL-Mohanad Bold" w:hint="cs"/>
          <w:sz w:val="28"/>
          <w:szCs w:val="28"/>
          <w:rtl/>
        </w:rPr>
        <w:t xml:space="preserve">× </w:t>
      </w:r>
      <w:r w:rsidR="00E307A1" w:rsidRPr="00F85497">
        <w:rPr>
          <w:rFonts w:cs="AL-Mohanad Bold" w:hint="cs"/>
          <w:sz w:val="28"/>
          <w:szCs w:val="28"/>
          <w:rtl/>
        </w:rPr>
        <w:t>2</w:t>
      </w:r>
    </w:p>
    <w:p w:rsidR="00627F48" w:rsidRPr="00627F48" w:rsidRDefault="00884A65" w:rsidP="00627F48">
      <w:pPr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B71F51" wp14:editId="60395372">
                <wp:simplePos x="0" y="0"/>
                <wp:positionH relativeFrom="margin">
                  <wp:posOffset>-240030</wp:posOffset>
                </wp:positionH>
                <wp:positionV relativeFrom="paragraph">
                  <wp:posOffset>575945</wp:posOffset>
                </wp:positionV>
                <wp:extent cx="2251710" cy="819150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4A65" w:rsidRPr="00FE6E6E" w:rsidRDefault="00884A65" w:rsidP="00884A65">
                            <w:pPr>
                              <w:tabs>
                                <w:tab w:val="left" w:pos="8718"/>
                              </w:tabs>
                              <w:jc w:val="center"/>
                              <w:rPr>
                                <w:rFonts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.. انتهت الأسئلة ..</w:t>
                            </w:r>
                          </w:p>
                          <w:p w:rsidR="00884A65" w:rsidRPr="00FE6E6E" w:rsidRDefault="00884A65" w:rsidP="00884A65">
                            <w:pPr>
                              <w:jc w:val="center"/>
                              <w:rPr>
                                <w:rFonts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 xml:space="preserve">  وفقكِ الله دائما ًوالى الأمام ...</w:t>
                            </w:r>
                            <w:r w:rsidRPr="00FE6E6E">
                              <w:rPr>
                                <w:rFonts w:ascii="Segoe UI Symbol" w:hAnsi="Segoe UI Symbol" w:cs="Segoe UI Symbol" w:hint="cs"/>
                                <w:sz w:val="24"/>
                                <w:szCs w:val="24"/>
                                <w:rtl/>
                              </w:rPr>
                              <w:t>☺</w:t>
                            </w:r>
                          </w:p>
                          <w:p w:rsidR="00884A65" w:rsidRPr="009C1D95" w:rsidRDefault="00884A65" w:rsidP="00884A65">
                            <w:pPr>
                              <w:jc w:val="center"/>
                              <w:rPr>
                                <w:rFonts w:cs="AL-Mohanad Bold"/>
                                <w:sz w:val="28"/>
                                <w:szCs w:val="28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معلمة المادة: وفاء الجهني</w:t>
                            </w:r>
                          </w:p>
                          <w:p w:rsidR="00884A65" w:rsidRDefault="00884A65" w:rsidP="00884A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71F51" id="مربع نص 11" o:spid="_x0000_s1034" type="#_x0000_t202" style="position:absolute;left:0;text-align:left;margin-left:-18.9pt;margin-top:45.35pt;width:177.3pt;height:64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" filled="f" stroked="f" strokeweight=".5pt">
                <v:textbox>
                  <w:txbxContent>
                    <w:p w:rsidR="00884A65" w:rsidRPr="00FE6E6E" w:rsidRDefault="00884A65" w:rsidP="00884A65">
                      <w:pPr>
                        <w:tabs>
                          <w:tab w:val="left" w:pos="8718"/>
                        </w:tabs>
                        <w:jc w:val="center"/>
                        <w:rPr>
                          <w:rFonts w:cs="AL-Mohanad Bold"/>
                          <w:sz w:val="24"/>
                          <w:szCs w:val="24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.. انتهت الأسئلة ..</w:t>
                      </w:r>
                    </w:p>
                    <w:p w:rsidR="00884A65" w:rsidRPr="00FE6E6E" w:rsidRDefault="00884A65" w:rsidP="00884A65">
                      <w:pPr>
                        <w:jc w:val="center"/>
                        <w:rPr>
                          <w:rFonts w:cs="AL-Mohanad Bold"/>
                          <w:sz w:val="24"/>
                          <w:szCs w:val="24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 xml:space="preserve">  وفقكِ الله دائما ًوالى الأمام ...</w:t>
                      </w:r>
                      <w:r w:rsidRPr="00FE6E6E">
                        <w:rPr>
                          <w:rFonts w:ascii="Segoe UI Symbol" w:hAnsi="Segoe UI Symbol" w:cs="Segoe UI Symbol" w:hint="cs"/>
                          <w:sz w:val="24"/>
                          <w:szCs w:val="24"/>
                          <w:rtl/>
                        </w:rPr>
                        <w:t>☺</w:t>
                      </w:r>
                    </w:p>
                    <w:p w:rsidR="00884A65" w:rsidRPr="009C1D95" w:rsidRDefault="00884A65" w:rsidP="00884A65">
                      <w:pPr>
                        <w:jc w:val="center"/>
                        <w:rPr>
                          <w:rFonts w:cs="AL-Mohanad Bold"/>
                          <w:sz w:val="28"/>
                          <w:szCs w:val="28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معلمة المادة: وفاء الجهني</w:t>
                      </w:r>
                    </w:p>
                    <w:p w:rsidR="00884A65" w:rsidRDefault="00884A65" w:rsidP="00884A65"/>
                  </w:txbxContent>
                </v:textbox>
                <w10:wrap anchorx="margin"/>
              </v:shape>
            </w:pict>
          </mc:Fallback>
        </mc:AlternateContent>
      </w:r>
    </w:p>
    <w:p w:rsidR="00627F48" w:rsidRPr="000C5735" w:rsidRDefault="00664AF0" w:rsidP="008A2203">
      <w:pPr>
        <w:jc w:val="center"/>
        <w:rPr>
          <w:rFonts w:cs="AL-Mohanad Bold"/>
          <w:color w:val="0070C0"/>
          <w:sz w:val="36"/>
          <w:szCs w:val="36"/>
          <w:rtl/>
        </w:rPr>
      </w:pPr>
      <m:oMath>
        <m:f>
          <m:fPr>
            <m:ctrlPr>
              <w:rPr>
                <w:rFonts w:ascii="Cambria Math" w:hAnsi="Cambria Math" w:cstheme="minorBidi"/>
                <w:color w:val="0070C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color w:val="0070C0"/>
                <w:sz w:val="36"/>
                <w:szCs w:val="36"/>
                <w:rtl/>
                <w:lang w:bidi="ku-Arab-IQ"/>
              </w:rPr>
              <m:t>٣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color w:val="0070C0"/>
                <w:sz w:val="36"/>
                <w:szCs w:val="36"/>
                <w:rtl/>
                <w:lang w:bidi="ku-Arab-IQ"/>
              </w:rPr>
              <m:t>٧</m:t>
            </m:r>
          </m:den>
        </m:f>
      </m:oMath>
      <w:r w:rsidR="008A2203" w:rsidRPr="000C5735">
        <w:rPr>
          <w:rFonts w:cs="AL-Mohanad Bold" w:hint="cs"/>
          <w:color w:val="0070C0"/>
          <w:sz w:val="36"/>
          <w:szCs w:val="36"/>
          <w:rtl/>
        </w:rPr>
        <w:t xml:space="preserve"> × </w:t>
      </w:r>
      <m:oMath>
        <m:f>
          <m:fPr>
            <m:ctrlPr>
              <w:rPr>
                <w:rFonts w:ascii="Cambria Math" w:hAnsi="Cambria Math" w:cstheme="minorBidi"/>
                <w:color w:val="0070C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 w:hint="cs"/>
                <w:color w:val="0070C0"/>
                <w:sz w:val="36"/>
                <w:szCs w:val="36"/>
                <w:rtl/>
                <w:lang w:bidi="ku-Arab-IQ"/>
              </w:rPr>
              <m:t>٢</m:t>
            </m:r>
          </m:num>
          <m:den>
            <m:r>
              <m:rPr>
                <m:sty m:val="p"/>
              </m:rPr>
              <w:rPr>
                <w:rFonts w:ascii="Cambria Math" w:hAnsi="Cambria Math" w:cstheme="minorBidi" w:hint="cs"/>
                <w:color w:val="0070C0"/>
                <w:sz w:val="36"/>
                <w:szCs w:val="36"/>
                <w:rtl/>
                <w:lang w:bidi="ku-Arab-IQ"/>
              </w:rPr>
              <m:t>١</m:t>
            </m:r>
          </m:den>
        </m:f>
      </m:oMath>
      <w:r w:rsidR="008A2203" w:rsidRPr="000C5735">
        <w:rPr>
          <w:rFonts w:cs="AL-Mohanad Bold" w:hint="cs"/>
          <w:color w:val="0070C0"/>
          <w:sz w:val="36"/>
          <w:szCs w:val="36"/>
          <w:rtl/>
        </w:rPr>
        <w:t xml:space="preserve"> = </w:t>
      </w:r>
      <m:oMath>
        <m:f>
          <m:fPr>
            <m:ctrlPr>
              <w:rPr>
                <w:rFonts w:ascii="Cambria Math" w:hAnsi="Cambria Math" w:cstheme="minorBidi"/>
                <w:color w:val="0070C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 w:hint="cs"/>
                <w:color w:val="0070C0"/>
                <w:sz w:val="36"/>
                <w:szCs w:val="36"/>
                <w:rtl/>
                <w:lang w:bidi="ku-Arab-IQ"/>
              </w:rPr>
              <m:t>٦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color w:val="0070C0"/>
                <w:sz w:val="36"/>
                <w:szCs w:val="36"/>
                <w:rtl/>
                <w:lang w:bidi="ku-Arab-IQ"/>
              </w:rPr>
              <m:t>٧</m:t>
            </m:r>
          </m:den>
        </m:f>
      </m:oMath>
    </w:p>
    <w:p w:rsidR="00561CB8" w:rsidRPr="00627F48" w:rsidRDefault="00627F48" w:rsidP="00884A65">
      <w:pPr>
        <w:tabs>
          <w:tab w:val="left" w:pos="9138"/>
        </w:tabs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7A2440D" wp14:editId="171961EB">
                <wp:simplePos x="0" y="0"/>
                <wp:positionH relativeFrom="column">
                  <wp:posOffset>2369820</wp:posOffset>
                </wp:positionH>
                <wp:positionV relativeFrom="paragraph">
                  <wp:posOffset>2066925</wp:posOffset>
                </wp:positionV>
                <wp:extent cx="2251710" cy="8191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03A3" w:rsidRPr="00FE6E6E" w:rsidRDefault="008A03A3" w:rsidP="00627F48">
                            <w:pPr>
                              <w:tabs>
                                <w:tab w:val="left" w:pos="8718"/>
                              </w:tabs>
                              <w:jc w:val="center"/>
                              <w:rPr>
                                <w:rFonts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.. انتهت الأسئلة ..</w:t>
                            </w:r>
                          </w:p>
                          <w:p w:rsidR="008A03A3" w:rsidRPr="00FE6E6E" w:rsidRDefault="008A03A3" w:rsidP="00627F48">
                            <w:pPr>
                              <w:jc w:val="center"/>
                              <w:rPr>
                                <w:rFonts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 xml:space="preserve">  وفقكِ الله دائما ًوالى الأمام ...</w:t>
                            </w:r>
                            <w:r w:rsidRPr="00FE6E6E">
                              <w:rPr>
                                <w:rFonts w:ascii="Segoe UI Symbol" w:hAnsi="Segoe UI Symbol" w:cs="Segoe UI Symbol" w:hint="cs"/>
                                <w:sz w:val="24"/>
                                <w:szCs w:val="24"/>
                                <w:rtl/>
                              </w:rPr>
                              <w:t>☺</w:t>
                            </w:r>
                          </w:p>
                          <w:p w:rsidR="008A03A3" w:rsidRPr="009C1D95" w:rsidRDefault="008A03A3" w:rsidP="00627F48">
                            <w:pPr>
                              <w:jc w:val="center"/>
                              <w:rPr>
                                <w:rFonts w:cs="AL-Mohanad Bold"/>
                                <w:sz w:val="28"/>
                                <w:szCs w:val="28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معلمة المادة: وفاء الجهني</w:t>
                            </w:r>
                          </w:p>
                          <w:p w:rsidR="008A03A3" w:rsidRDefault="008A03A3" w:rsidP="00627F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2440D" id="مربع نص 18" o:spid="_x0000_s1029" type="#_x0000_t202" style="position:absolute;left:0;text-align:left;margin-left:186.6pt;margin-top:162.75pt;width:177.3pt;height:64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" filled="f" stroked="f" strokeweight=".5pt">
                <v:textbox>
                  <w:txbxContent>
                    <w:p w:rsidR="008A03A3" w:rsidRPr="00FE6E6E" w:rsidRDefault="008A03A3" w:rsidP="00627F48">
                      <w:pPr>
                        <w:tabs>
                          <w:tab w:val="left" w:pos="8718"/>
                        </w:tabs>
                        <w:jc w:val="center"/>
                        <w:rPr>
                          <w:rFonts w:cs="AL-Mohanad Bold"/>
                          <w:sz w:val="24"/>
                          <w:szCs w:val="24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.. انتهت الأسئلة ..</w:t>
                      </w:r>
                    </w:p>
                    <w:p w:rsidR="008A03A3" w:rsidRPr="00FE6E6E" w:rsidRDefault="008A03A3" w:rsidP="00627F48">
                      <w:pPr>
                        <w:jc w:val="center"/>
                        <w:rPr>
                          <w:rFonts w:cs="AL-Mohanad Bold"/>
                          <w:sz w:val="24"/>
                          <w:szCs w:val="24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 xml:space="preserve">  وفقكِ الله دائما ًوالى الأمام ...</w:t>
                      </w:r>
                      <w:r w:rsidRPr="00FE6E6E">
                        <w:rPr>
                          <w:rFonts w:ascii="Segoe UI Symbol" w:hAnsi="Segoe UI Symbol" w:cs="Segoe UI Symbol" w:hint="cs"/>
                          <w:sz w:val="24"/>
                          <w:szCs w:val="24"/>
                          <w:rtl/>
                        </w:rPr>
                        <w:t>☺</w:t>
                      </w:r>
                    </w:p>
                    <w:p w:rsidR="008A03A3" w:rsidRPr="009C1D95" w:rsidRDefault="008A03A3" w:rsidP="00627F48">
                      <w:pPr>
                        <w:jc w:val="center"/>
                        <w:rPr>
                          <w:rFonts w:cs="AL-Mohanad Bold"/>
                          <w:sz w:val="28"/>
                          <w:szCs w:val="28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معلمة المادة: وفاء الجهني</w:t>
                      </w:r>
                    </w:p>
                    <w:p w:rsidR="008A03A3" w:rsidRDefault="008A03A3" w:rsidP="00627F48"/>
                  </w:txbxContent>
                </v:textbox>
              </v:shape>
            </w:pict>
          </mc:Fallback>
        </mc:AlternateContent>
      </w:r>
      <w:r>
        <w:rPr>
          <w:rFonts w:cs="AL-Mohanad Bold"/>
          <w:sz w:val="28"/>
          <w:szCs w:val="28"/>
          <w:rtl/>
        </w:rPr>
        <w:tab/>
      </w:r>
    </w:p>
    <w:sectPr w:rsidR="00561CB8" w:rsidRPr="00627F48" w:rsidSect="003524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4AF0" w:rsidRDefault="00664AF0" w:rsidP="00A92AB4">
      <w:r>
        <w:separator/>
      </w:r>
    </w:p>
  </w:endnote>
  <w:endnote w:type="continuationSeparator" w:id="0">
    <w:p w:rsidR="00664AF0" w:rsidRDefault="00664AF0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6803645D-4708-435E-8425-BF48437B5FEE}"/>
    <w:embedBold r:id="rId2" w:fontKey="{6F28283E-7146-4086-8E37-D7EEF2452952}"/>
    <w:embedItalic r:id="rId3" w:fontKey="{D5294C30-52E5-4182-8068-97E2E3556F5B}"/>
    <w:embedBoldItalic r:id="rId4" w:fontKey="{3A28FAAC-4E0F-48B0-BFA8-218B0331495A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6A509E5-41E0-4D93-A309-73AD4222DBEA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3499B785-567E-4C87-ACF6-404A1C311620}"/>
    <w:embedBold r:id="rId7" w:fontKey="{A0BA9058-B702-452D-9576-E01E6104469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E2D7ABE-5837-4EBD-83EA-354C5BD2281F}"/>
    <w:embedBold r:id="rId9" w:fontKey="{6B1284E0-8EFB-41D3-A50D-E69981E53565}"/>
    <w:embedItalic r:id="rId10" w:fontKey="{09C2AEBA-5DB2-4C80-8FD2-EF58455642DF}"/>
    <w:embedBoldItalic r:id="rId11" w:fontKey="{FAE1D7C5-5A79-40E7-B612-9CFA6F0601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0039EB5E-BC60-42B2-863F-07B261DD3505}"/>
    <w:embedItalic r:id="rId13" w:fontKey="{6855F776-D722-4C82-B721-BE5B750E4353}"/>
    <w:embedBoldItalic r:id="rId14" w:fontKey="{1526D6F5-6EB8-4F50-842E-5AFAFE4E20E0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5" w:fontKey="{1393B1CF-0042-4484-8118-BBF908016DBD}"/>
    <w:embedBold r:id="rId16" w:fontKey="{B31BA164-C547-4A3F-BB75-4091219FFB70}"/>
    <w:embedItalic r:id="rId17" w:fontKey="{A19BB27F-DB52-4AE2-A185-DBC90617C8A6}"/>
  </w:font>
  <w:font w:name="Euclid Fraktur">
    <w:panose1 w:val="03010601010101010101"/>
    <w:charset w:val="00"/>
    <w:family w:val="script"/>
    <w:pitch w:val="variable"/>
    <w:sig w:usb0="80000003" w:usb1="10000008" w:usb2="00000000" w:usb3="00000000" w:csb0="80000001" w:csb1="00000000"/>
    <w:embedRegular r:id="rId18" w:fontKey="{8C304089-4494-43AC-8C64-BE39E7A1EB8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9" w:fontKey="{197C1469-9982-47A9-B843-F9B56648D745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0" w:fontKey="{8E6F8460-DDDC-47CF-8F8D-7DD803AC6B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9BE3ED48-029A-4E69-9C57-4F02121D30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A65" w:rsidRDefault="00884A65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3A3" w:rsidRDefault="008A03A3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F0AAD2" wp14:editId="1DD605AB">
              <wp:simplePos x="0" y="0"/>
              <wp:positionH relativeFrom="column">
                <wp:posOffset>-187960</wp:posOffset>
              </wp:positionH>
              <wp:positionV relativeFrom="paragraph">
                <wp:posOffset>166370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03A3" w:rsidRPr="00374657" w:rsidRDefault="008A03A3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84A6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84A6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8A03A3" w:rsidRPr="00374657" w:rsidRDefault="008A03A3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0AAD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6" type="#_x0000_t202" style="position:absolute;left:0;text-align:left;margin-left:-14.8pt;margin-top:13.1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N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" filled="f" stroked="f">
              <v:textbox>
                <w:txbxContent>
                  <w:p w:rsidR="008A03A3" w:rsidRPr="00374657" w:rsidRDefault="008A03A3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84A65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84A65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8A03A3" w:rsidRPr="00374657" w:rsidRDefault="008A03A3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3A3" w:rsidRDefault="008A03A3" w:rsidP="00884A65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1A0D4" wp14:editId="48E3E046">
              <wp:simplePos x="0" y="0"/>
              <wp:positionH relativeFrom="column">
                <wp:posOffset>-311785</wp:posOffset>
              </wp:positionH>
              <wp:positionV relativeFrom="paragraph">
                <wp:posOffset>261620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03A3" w:rsidRPr="00374657" w:rsidRDefault="008A03A3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84A6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84A6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8A03A3" w:rsidRPr="00374657" w:rsidRDefault="008A03A3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1A0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9" type="#_x0000_t202" style="position:absolute;left:0;text-align:left;margin-left:-24.55pt;margin-top:20.6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c3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" filled="f" stroked="f">
              <v:textbox>
                <w:txbxContent>
                  <w:p w:rsidR="008A03A3" w:rsidRPr="00374657" w:rsidRDefault="008A03A3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84A65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84A65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8A03A3" w:rsidRPr="00374657" w:rsidRDefault="008A03A3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FAFA0" wp14:editId="7FA170ED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A03A3" w:rsidRPr="00021D6D" w:rsidRDefault="008A03A3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884A65" w:rsidRPr="00884A65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884A65" w:rsidRPr="00884A65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FAFA0" id="_x0000_s1040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" filled="f" stroked="f" strokeweight=".5pt">
              <v:path arrowok="t"/>
              <v:textbox>
                <w:txbxContent>
                  <w:p w:rsidR="008A03A3" w:rsidRPr="00021D6D" w:rsidRDefault="008A03A3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884A65" w:rsidRPr="00884A65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884A65" w:rsidRPr="00884A65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4AF0" w:rsidRDefault="00664AF0" w:rsidP="00A92AB4">
      <w:r>
        <w:separator/>
      </w:r>
    </w:p>
  </w:footnote>
  <w:footnote w:type="continuationSeparator" w:id="0">
    <w:p w:rsidR="00664AF0" w:rsidRDefault="00664AF0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A65" w:rsidRDefault="00884A6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3A3" w:rsidRDefault="008A03A3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60782F8" wp14:editId="19384B6C">
              <wp:simplePos x="0" y="0"/>
              <wp:positionH relativeFrom="column">
                <wp:posOffset>-74295</wp:posOffset>
              </wp:positionH>
              <wp:positionV relativeFrom="paragraph">
                <wp:posOffset>-19050</wp:posOffset>
              </wp:positionV>
              <wp:extent cx="6974205" cy="9820275"/>
              <wp:effectExtent l="19050" t="19050" r="17145" b="2857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820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D04792" id="Rectangle 6" o:spid="_x0000_s1026" style="position:absolute;left:0;text-align:left;margin-left:-5.85pt;margin-top:-1.5pt;width:549.15pt;height:77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90"/>
      <w:gridCol w:w="77"/>
      <w:gridCol w:w="851"/>
      <w:gridCol w:w="1551"/>
      <w:gridCol w:w="781"/>
      <w:gridCol w:w="647"/>
      <w:gridCol w:w="1497"/>
      <w:gridCol w:w="1161"/>
      <w:gridCol w:w="1231"/>
    </w:tblGrid>
    <w:tr w:rsidR="008A03A3" w:rsidRPr="004A5331" w:rsidTr="00497F7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8A03A3" w:rsidRPr="00CB7830" w:rsidRDefault="008A03A3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8A03A3" w:rsidRPr="00CB7830" w:rsidRDefault="008A03A3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8A03A3" w:rsidRPr="00CB7830" w:rsidRDefault="008A03A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8A03A3" w:rsidRPr="00CB7830" w:rsidRDefault="008A03A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8A03A3" w:rsidRPr="00CB7830" w:rsidRDefault="008A03A3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8A03A3" w:rsidRPr="00CF70DF" w:rsidRDefault="008A03A3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A4409F" wp14:editId="564FE2E3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3A3" w:rsidRDefault="008A03A3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A440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CFx1Z/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8A03A3" w:rsidRDefault="008A03A3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4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8A03A3" w:rsidRDefault="008A03A3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1BFF11C" wp14:editId="4B91A66C">
                <wp:simplePos x="0" y="0"/>
                <wp:positionH relativeFrom="column">
                  <wp:posOffset>330200</wp:posOffset>
                </wp:positionH>
                <wp:positionV relativeFrom="paragraph">
                  <wp:posOffset>-491490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8A03A3" w:rsidRDefault="008A03A3" w:rsidP="00F43130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الثاني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 الأول</w:t>
          </w:r>
        </w:p>
        <w:p w:rsidR="008A03A3" w:rsidRDefault="008A03A3" w:rsidP="00E305F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الدراسي1443</w:t>
          </w:r>
        </w:p>
        <w:p w:rsidR="008A03A3" w:rsidRPr="0067565F" w:rsidRDefault="008A03A3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  <w:r>
            <w:rPr>
              <w:rFonts w:cs="mohammad bold art 1" w:hint="cs"/>
              <w:b/>
              <w:bCs/>
              <w:sz w:val="22"/>
              <w:szCs w:val="22"/>
              <w:rtl/>
            </w:rPr>
            <w:t>ة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8A03A3" w:rsidRPr="00816F73" w:rsidRDefault="008A03A3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  <w:r>
            <w:rPr>
              <w:rFonts w:cs="mohammad bold art 1" w:hint="cs"/>
              <w:sz w:val="22"/>
              <w:szCs w:val="22"/>
              <w:rtl/>
            </w:rPr>
            <w:t>ة</w:t>
          </w:r>
        </w:p>
      </w:tc>
    </w:tr>
    <w:tr w:rsidR="008A03A3" w:rsidRPr="004A5331" w:rsidTr="00497F7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8A03A3" w:rsidRPr="00FF44B1" w:rsidRDefault="008A03A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8A03A3" w:rsidRPr="00FF44B1" w:rsidRDefault="008A03A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8A03A3" w:rsidRPr="00816F73" w:rsidRDefault="008A03A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A03A3" w:rsidRPr="004A5331" w:rsidTr="00497F7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8A03A3" w:rsidRPr="00FF44B1" w:rsidRDefault="008A03A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  <w:bookmarkStart w:id="0" w:name="_GoBack" w:colFirst="3" w:colLast="7"/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8A03A3" w:rsidRPr="00FF44B1" w:rsidRDefault="008A03A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A03A3" w:rsidRPr="00884A65" w:rsidRDefault="00884A65" w:rsidP="00816F73">
          <w:pPr>
            <w:jc w:val="center"/>
            <w:rPr>
              <w:rFonts w:cs="mohammad bold art 1"/>
              <w:sz w:val="28"/>
              <w:szCs w:val="28"/>
              <w:rtl/>
            </w:rPr>
          </w:pPr>
          <w:r w:rsidRPr="00884A65">
            <w:rPr>
              <w:rFonts w:cs="mohammad bold art 1" w:hint="cs"/>
              <w:color w:val="FF0000"/>
              <w:sz w:val="28"/>
              <w:szCs w:val="28"/>
              <w:rtl/>
            </w:rPr>
            <w:t>32</w:t>
          </w: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A03A3" w:rsidRPr="00884A65" w:rsidRDefault="00884A65" w:rsidP="00816F73">
          <w:pPr>
            <w:contextualSpacing/>
            <w:jc w:val="center"/>
            <w:rPr>
              <w:rFonts w:cs="AL-Mohanad Bold"/>
              <w:sz w:val="22"/>
              <w:szCs w:val="22"/>
              <w:rtl/>
            </w:rPr>
          </w:pPr>
          <w:r w:rsidRPr="00884A65">
            <w:rPr>
              <w:rFonts w:cs="AL-Mohanad Bold" w:hint="cs"/>
              <w:color w:val="FF0000"/>
              <w:sz w:val="22"/>
              <w:szCs w:val="22"/>
              <w:rtl/>
            </w:rPr>
            <w:t>اثنان و ثلاثون درجة فقط</w:t>
          </w: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8A03A3" w:rsidRPr="00816F73" w:rsidRDefault="008A03A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A03A3" w:rsidRPr="004A5331" w:rsidTr="00497F7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8A03A3" w:rsidRPr="00FF44B1" w:rsidRDefault="008A03A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8A03A3" w:rsidRPr="00FF44B1" w:rsidRDefault="008A03A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8A03A3" w:rsidRPr="00884A65" w:rsidRDefault="00884A65" w:rsidP="00816F73">
          <w:pPr>
            <w:jc w:val="center"/>
            <w:rPr>
              <w:rFonts w:cs="mohammad bold art 1"/>
              <w:color w:val="FF0000"/>
              <w:sz w:val="28"/>
              <w:szCs w:val="28"/>
              <w:rtl/>
            </w:rPr>
          </w:pPr>
          <w:r w:rsidRPr="00884A65">
            <w:rPr>
              <w:rFonts w:cs="mohammad bold art 1" w:hint="cs"/>
              <w:color w:val="FF0000"/>
              <w:sz w:val="28"/>
              <w:szCs w:val="28"/>
              <w:rtl/>
            </w:rPr>
            <w:t>5</w:t>
          </w: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8A03A3" w:rsidRPr="00884A65" w:rsidRDefault="00884A65" w:rsidP="00816F73">
          <w:pPr>
            <w:contextualSpacing/>
            <w:jc w:val="center"/>
            <w:rPr>
              <w:rFonts w:cs="AL-Mohanad Bold"/>
              <w:sz w:val="22"/>
              <w:szCs w:val="22"/>
              <w:rtl/>
            </w:rPr>
          </w:pPr>
          <w:r w:rsidRPr="00884A65">
            <w:rPr>
              <w:rFonts w:cs="AL-Mohanad Bold" w:hint="cs"/>
              <w:color w:val="FF0000"/>
              <w:sz w:val="22"/>
              <w:szCs w:val="22"/>
              <w:rtl/>
            </w:rPr>
            <w:t>خمسة درجات فقط</w:t>
          </w: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A03A3" w:rsidRPr="004A5331" w:rsidTr="00497F7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A03A3" w:rsidRPr="004A5331" w:rsidRDefault="008A03A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8A03A3" w:rsidRPr="004A5331" w:rsidRDefault="008A03A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8A03A3" w:rsidRPr="00884A65" w:rsidRDefault="00884A65" w:rsidP="00816F73">
          <w:pPr>
            <w:jc w:val="center"/>
            <w:rPr>
              <w:rFonts w:cs="mohammad bold art 1"/>
              <w:color w:val="FF0000"/>
              <w:sz w:val="28"/>
              <w:szCs w:val="28"/>
              <w:rtl/>
            </w:rPr>
          </w:pPr>
          <w:r w:rsidRPr="00884A65">
            <w:rPr>
              <w:rFonts w:cs="mohammad bold art 1" w:hint="cs"/>
              <w:color w:val="FF0000"/>
              <w:sz w:val="28"/>
              <w:szCs w:val="28"/>
              <w:rtl/>
            </w:rPr>
            <w:t>3</w:t>
          </w: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8A03A3" w:rsidRPr="00884A65" w:rsidRDefault="00884A65" w:rsidP="00816F73">
          <w:pPr>
            <w:contextualSpacing/>
            <w:jc w:val="center"/>
            <w:rPr>
              <w:rFonts w:cs="AL-Mohanad Bold"/>
              <w:color w:val="FF0000"/>
              <w:sz w:val="22"/>
              <w:szCs w:val="22"/>
              <w:rtl/>
            </w:rPr>
          </w:pPr>
          <w:r w:rsidRPr="00884A65">
            <w:rPr>
              <w:rFonts w:cs="AL-Mohanad Bold" w:hint="cs"/>
              <w:color w:val="FF0000"/>
              <w:sz w:val="22"/>
              <w:szCs w:val="22"/>
              <w:rtl/>
            </w:rPr>
            <w:t>ثلاث درجات فقط</w:t>
          </w:r>
        </w:p>
      </w:tc>
      <w:tc>
        <w:tcPr>
          <w:tcW w:w="1161" w:type="dxa"/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A03A3" w:rsidRPr="004A5331" w:rsidTr="00A8458F">
      <w:trPr>
        <w:cantSplit/>
        <w:trHeight w:val="454"/>
        <w:jc w:val="center"/>
      </w:trPr>
      <w:tc>
        <w:tcPr>
          <w:tcW w:w="3183" w:type="dxa"/>
          <w:gridSpan w:val="5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8A03A3" w:rsidRPr="00CB7830" w:rsidRDefault="008A03A3" w:rsidP="008A03A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 w:rsidRPr="008A03A3">
            <w:rPr>
              <w:rFonts w:cs="AL-Mohanad Bold" w:hint="cs"/>
              <w:b/>
              <w:bCs/>
              <w:color w:val="FF0000"/>
              <w:szCs w:val="26"/>
              <w:rtl/>
            </w:rPr>
            <w:t>نموذج اجابة</w:t>
          </w:r>
        </w:p>
      </w:tc>
      <w:tc>
        <w:tcPr>
          <w:tcW w:w="247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8A03A3" w:rsidRPr="00E305FF" w:rsidRDefault="008A03A3" w:rsidP="00A8458F">
          <w:pPr>
            <w:pStyle w:val="4"/>
            <w:rPr>
              <w:rFonts w:cs="AL-Mohanad Bold"/>
              <w:sz w:val="28"/>
              <w:szCs w:val="28"/>
            </w:rPr>
          </w:pPr>
          <w:r w:rsidRPr="00E305FF">
            <w:rPr>
              <w:rFonts w:cs="AL-Mohanad Bold" w:hint="cs"/>
              <w:sz w:val="28"/>
              <w:szCs w:val="28"/>
              <w:rtl/>
            </w:rPr>
            <w:t xml:space="preserve">الصف: </w:t>
          </w:r>
          <w:r>
            <w:rPr>
              <w:rFonts w:cs="AL-Mohanad Bold" w:hint="cs"/>
              <w:sz w:val="28"/>
              <w:szCs w:val="28"/>
              <w:rtl/>
            </w:rPr>
            <w:t>السادس</w:t>
          </w:r>
          <w:r w:rsidRPr="00E305FF">
            <w:rPr>
              <w:rFonts w:cs="AL-Mohanad Bold" w:hint="cs"/>
              <w:sz w:val="28"/>
              <w:szCs w:val="28"/>
              <w:rtl/>
            </w:rPr>
            <w:t xml:space="preserve"> الابتدائي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8A03A3" w:rsidRPr="00816F73" w:rsidRDefault="008A03A3" w:rsidP="00816F73">
          <w:pPr>
            <w:contextualSpacing/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8A03A3" w:rsidRPr="00816F73" w:rsidRDefault="008A03A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A03A3" w:rsidRPr="004A5331" w:rsidTr="00A8458F">
      <w:trPr>
        <w:cantSplit/>
        <w:trHeight w:val="454"/>
        <w:jc w:val="center"/>
      </w:trPr>
      <w:tc>
        <w:tcPr>
          <w:tcW w:w="3183" w:type="dxa"/>
          <w:gridSpan w:val="5"/>
          <w:tcBorders>
            <w:left w:val="thickThinSmallGap" w:sz="12" w:space="0" w:color="auto"/>
          </w:tcBorders>
        </w:tcPr>
        <w:p w:rsidR="008A03A3" w:rsidRPr="004A5331" w:rsidRDefault="008A03A3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479" w:type="dxa"/>
          <w:gridSpan w:val="3"/>
          <w:tcBorders>
            <w:right w:val="thinThickLargeGap" w:sz="18" w:space="0" w:color="auto"/>
          </w:tcBorders>
          <w:vAlign w:val="center"/>
        </w:tcPr>
        <w:p w:rsidR="008A03A3" w:rsidRPr="00EC6AB2" w:rsidRDefault="008A03A3" w:rsidP="00A8458F">
          <w:pPr>
            <w:jc w:val="center"/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 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A03A3" w:rsidRPr="00816F73" w:rsidRDefault="008A03A3" w:rsidP="00816F73">
          <w:pPr>
            <w:contextualSpacing/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8A03A3" w:rsidRPr="00816F73" w:rsidRDefault="008A03A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A03A3" w:rsidRPr="004A5331" w:rsidTr="00F361EC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  <w:vAlign w:val="center"/>
        </w:tcPr>
        <w:p w:rsidR="008A03A3" w:rsidRDefault="008A03A3" w:rsidP="00F361EC">
          <w:pPr>
            <w:jc w:val="center"/>
            <w:rPr>
              <w:rFonts w:cs="AL-Mohanad Bold"/>
              <w:b/>
              <w:bCs/>
              <w:sz w:val="18"/>
              <w:szCs w:val="24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</w:t>
          </w:r>
        </w:p>
        <w:p w:rsidR="008A03A3" w:rsidRPr="00F93A25" w:rsidRDefault="008A03A3" w:rsidP="00F361EC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التاريخ</w:t>
          </w:r>
        </w:p>
      </w:tc>
      <w:tc>
        <w:tcPr>
          <w:tcW w:w="1907" w:type="dxa"/>
          <w:gridSpan w:val="4"/>
          <w:tcBorders>
            <w:right w:val="single" w:sz="4" w:space="0" w:color="auto"/>
          </w:tcBorders>
          <w:vAlign w:val="center"/>
        </w:tcPr>
        <w:p w:rsidR="008A03A3" w:rsidRPr="00D35348" w:rsidRDefault="008A03A3" w:rsidP="00A8458F">
          <w:pPr>
            <w:jc w:val="center"/>
            <w:rPr>
              <w:rFonts w:cs="AL-Mohanad Bold"/>
              <w:b/>
              <w:bCs/>
              <w:szCs w:val="24"/>
              <w:rtl/>
            </w:rPr>
          </w:pPr>
          <w:r w:rsidRPr="00D35348">
            <w:rPr>
              <w:rFonts w:cs="AL-Mohanad Bold" w:hint="cs"/>
              <w:b/>
              <w:bCs/>
              <w:szCs w:val="24"/>
              <w:rtl/>
            </w:rPr>
            <w:t>الأحد</w:t>
          </w:r>
        </w:p>
        <w:p w:rsidR="008A03A3" w:rsidRPr="00F93A25" w:rsidRDefault="008A03A3" w:rsidP="00A8458F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 w:rsidRPr="00D35348">
            <w:rPr>
              <w:rFonts w:cs="AL-Mohanad Bold" w:hint="cs"/>
              <w:b/>
              <w:bCs/>
              <w:szCs w:val="24"/>
              <w:rtl/>
            </w:rPr>
            <w:t>3/8/1443</w:t>
          </w:r>
        </w:p>
      </w:tc>
      <w:tc>
        <w:tcPr>
          <w:tcW w:w="2479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vAlign w:val="center"/>
        </w:tcPr>
        <w:p w:rsidR="008A03A3" w:rsidRPr="00F93A25" w:rsidRDefault="008A03A3" w:rsidP="00A8458F">
          <w:pPr>
            <w:jc w:val="center"/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A03A3" w:rsidRPr="00816F73" w:rsidRDefault="008A03A3" w:rsidP="00816F73">
          <w:pPr>
            <w:contextualSpacing/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8A03A3" w:rsidRPr="00816F73" w:rsidRDefault="008A03A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A03A3" w:rsidRPr="004A5331" w:rsidTr="00497F7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8A03A3" w:rsidRPr="004A5331" w:rsidRDefault="008A03A3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A03A3" w:rsidRPr="00B141FF" w:rsidRDefault="008A03A3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8A03A3" w:rsidRPr="008A03A3" w:rsidRDefault="008A03A3" w:rsidP="00816F73">
          <w:pPr>
            <w:pStyle w:val="4"/>
            <w:rPr>
              <w:rFonts w:cs="AL-Mohanad Bold"/>
              <w:color w:val="FF0000"/>
              <w:sz w:val="26"/>
              <w:szCs w:val="32"/>
            </w:rPr>
          </w:pPr>
          <w:r>
            <w:rPr>
              <w:rFonts w:cs="AL-Mohanad Bold" w:hint="cs"/>
              <w:color w:val="FF0000"/>
              <w:sz w:val="26"/>
              <w:szCs w:val="32"/>
              <w:rtl/>
            </w:rPr>
            <w:t>40</w:t>
          </w:r>
        </w:p>
      </w:tc>
      <w:tc>
        <w:tcPr>
          <w:tcW w:w="851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A03A3" w:rsidRPr="00B141FF" w:rsidRDefault="008A03A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8A03A3" w:rsidRPr="008A03A3" w:rsidRDefault="008A03A3" w:rsidP="00816F73">
          <w:pPr>
            <w:pStyle w:val="4"/>
            <w:rPr>
              <w:rFonts w:cs="AL-Mohanad Bold"/>
              <w:color w:val="FF0000"/>
              <w:sz w:val="24"/>
              <w:szCs w:val="30"/>
            </w:rPr>
          </w:pPr>
          <w:r w:rsidRPr="008A03A3">
            <w:rPr>
              <w:rFonts w:cs="AL-Mohanad Bold" w:hint="cs"/>
              <w:color w:val="FF0000"/>
              <w:sz w:val="24"/>
              <w:szCs w:val="30"/>
              <w:rtl/>
            </w:rPr>
            <w:t>أربعون درجة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8A03A3" w:rsidRPr="00816F73" w:rsidRDefault="008A03A3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8A03A3" w:rsidRPr="00884A65" w:rsidRDefault="00884A65" w:rsidP="00816F73">
          <w:pPr>
            <w:jc w:val="center"/>
            <w:rPr>
              <w:rFonts w:cs="AL-Mohanad Bold"/>
              <w:color w:val="FF0000"/>
              <w:sz w:val="28"/>
              <w:szCs w:val="28"/>
              <w:rtl/>
            </w:rPr>
          </w:pPr>
          <w:r w:rsidRPr="00884A65">
            <w:rPr>
              <w:rFonts w:cs="AL-Mohanad Bold" w:hint="cs"/>
              <w:color w:val="FF0000"/>
              <w:sz w:val="28"/>
              <w:szCs w:val="28"/>
              <w:rtl/>
            </w:rPr>
            <w:t>40</w:t>
          </w: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8A03A3" w:rsidRPr="00884A65" w:rsidRDefault="00884A65" w:rsidP="00816F73">
          <w:pPr>
            <w:jc w:val="center"/>
            <w:rPr>
              <w:rFonts w:cs="AL-Mohanad Bold"/>
              <w:color w:val="FF0000"/>
              <w:sz w:val="28"/>
              <w:szCs w:val="28"/>
              <w:rtl/>
            </w:rPr>
          </w:pPr>
          <w:r w:rsidRPr="00884A65">
            <w:rPr>
              <w:rFonts w:cs="AL-Mohanad Bold" w:hint="cs"/>
              <w:color w:val="FF0000"/>
              <w:sz w:val="28"/>
              <w:szCs w:val="28"/>
              <w:rtl/>
            </w:rPr>
            <w:t>أربعون درجة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8A03A3" w:rsidRPr="00816F73" w:rsidRDefault="008A03A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8A03A3" w:rsidRPr="00816F73" w:rsidRDefault="008A03A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bookmarkEnd w:id="0"/>
    <w:tr w:rsidR="008A03A3" w:rsidRPr="004A5331" w:rsidTr="00497F7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8A03A3" w:rsidRDefault="008A03A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8A03A3" w:rsidRPr="00B141FF" w:rsidRDefault="008A03A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8A03A3" w:rsidRPr="00B141FF" w:rsidRDefault="008A03A3" w:rsidP="00E305FF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8A03A3" w:rsidRPr="00B141FF" w:rsidRDefault="008A03A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8A03A3" w:rsidRPr="00B141FF" w:rsidRDefault="008A03A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8A03A3" w:rsidRPr="000F6296" w:rsidRDefault="008A03A3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8A03A3" w:rsidRPr="00DF0CBD" w:rsidRDefault="008A03A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8A03A3" w:rsidRPr="00DF0CBD" w:rsidRDefault="008A03A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8A03A3" w:rsidRPr="00DF0CBD" w:rsidRDefault="008A03A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8A03A3" w:rsidRPr="00DF0CBD" w:rsidRDefault="008A03A3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8A03A3" w:rsidRDefault="00884A65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AA629D" wp14:editId="7C95F1A8">
              <wp:simplePos x="0" y="0"/>
              <wp:positionH relativeFrom="column">
                <wp:posOffset>-121920</wp:posOffset>
              </wp:positionH>
              <wp:positionV relativeFrom="paragraph">
                <wp:posOffset>67945</wp:posOffset>
              </wp:positionV>
              <wp:extent cx="7094427" cy="643890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438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78A933" id="Rectangle 5" o:spid="_x0000_s1026" style="position:absolute;left:0;text-align:left;margin-left:-9.6pt;margin-top:5.35pt;width:558.6pt;height:50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 w:rsidR="008A03A3"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64A4F5" wp14:editId="73190645">
              <wp:simplePos x="0" y="0"/>
              <wp:positionH relativeFrom="column">
                <wp:posOffset>1316355</wp:posOffset>
              </wp:positionH>
              <wp:positionV relativeFrom="paragraph">
                <wp:posOffset>71755</wp:posOffset>
              </wp:positionV>
              <wp:extent cx="4191000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A03A3" w:rsidRPr="00F43130" w:rsidRDefault="008A03A3">
                          <w:pPr>
                            <w:rPr>
                              <w:rFonts w:cs="mohammad bold art 1"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F43130">
                            <w:rPr>
                              <w:rFonts w:cs="mohammad bold art 1" w:hint="cs"/>
                              <w:sz w:val="24"/>
                              <w:szCs w:val="24"/>
                              <w:u w:val="single"/>
                              <w:rtl/>
                            </w:rPr>
                            <w:t xml:space="preserve">ابنتي الطالبة وفقكِ الله استعيني بالله ثم ابدأي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64A4F5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8" type="#_x0000_t202" style="position:absolute;left:0;text-align:left;margin-left:103.65pt;margin-top:5.65pt;width:330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" filled="f" stroked="f" strokeweight=".5pt">
              <v:textbox>
                <w:txbxContent>
                  <w:p w:rsidR="008A03A3" w:rsidRPr="00F43130" w:rsidRDefault="008A03A3">
                    <w:pPr>
                      <w:rPr>
                        <w:rFonts w:cs="mohammad bold art 1"/>
                        <w:sz w:val="24"/>
                        <w:szCs w:val="24"/>
                        <w:u w:val="single"/>
                        <w:rtl/>
                      </w:rPr>
                    </w:pPr>
                    <w:r w:rsidRPr="00F43130">
                      <w:rPr>
                        <w:rFonts w:cs="mohammad bold art 1" w:hint="cs"/>
                        <w:sz w:val="24"/>
                        <w:szCs w:val="24"/>
                        <w:u w:val="single"/>
                        <w:rtl/>
                      </w:rPr>
                      <w:t xml:space="preserve">ابنتي الطالبة وفقكِ الله استعيني بالله ثم ابدأي الإجابة </w:t>
                    </w:r>
                  </w:p>
                </w:txbxContent>
              </v:textbox>
            </v:shape>
          </w:pict>
        </mc:Fallback>
      </mc:AlternateContent>
    </w:r>
    <w:r w:rsidR="008A03A3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527BE"/>
    <w:multiLevelType w:val="multilevel"/>
    <w:tmpl w:val="B742139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F46DE"/>
    <w:multiLevelType w:val="hybridMultilevel"/>
    <w:tmpl w:val="D2F482D4"/>
    <w:lvl w:ilvl="0" w:tplc="7500F3B4">
      <w:start w:val="43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408A3B6E"/>
    <w:multiLevelType w:val="hybridMultilevel"/>
    <w:tmpl w:val="4AFA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D12C56"/>
    <w:multiLevelType w:val="hybridMultilevel"/>
    <w:tmpl w:val="1722B1E0"/>
    <w:lvl w:ilvl="0" w:tplc="660C391C">
      <w:start w:val="43"/>
      <w:numFmt w:val="decimal"/>
      <w:lvlText w:val="%1"/>
      <w:lvlJc w:val="left"/>
      <w:pPr>
        <w:ind w:left="1080" w:hanging="360"/>
      </w:pPr>
      <w:rPr>
        <w:rFonts w:ascii="Times New Roman" w:eastAsia="Times New Roman" w:hAnsi="Times New Roman" w:cs="mohammad bold art 1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5" w15:restartNumberingAfterBreak="0">
    <w:nsid w:val="65FB136D"/>
    <w:multiLevelType w:val="hybridMultilevel"/>
    <w:tmpl w:val="0F64F0F4"/>
    <w:lvl w:ilvl="0" w:tplc="15C6A9E4">
      <w:start w:val="1"/>
      <w:numFmt w:val="arabicAlpha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6D942630"/>
    <w:multiLevelType w:val="hybridMultilevel"/>
    <w:tmpl w:val="0F64F0F4"/>
    <w:lvl w:ilvl="0" w:tplc="15C6A9E4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2C"/>
    <w:rsid w:val="00002329"/>
    <w:rsid w:val="00003105"/>
    <w:rsid w:val="00005F05"/>
    <w:rsid w:val="00007D32"/>
    <w:rsid w:val="000150C7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419F"/>
    <w:rsid w:val="000A6C7B"/>
    <w:rsid w:val="000B01DC"/>
    <w:rsid w:val="000C0628"/>
    <w:rsid w:val="000C07B6"/>
    <w:rsid w:val="000C20AA"/>
    <w:rsid w:val="000C4E90"/>
    <w:rsid w:val="000C5735"/>
    <w:rsid w:val="000C740B"/>
    <w:rsid w:val="000D1EAE"/>
    <w:rsid w:val="000F6296"/>
    <w:rsid w:val="00105411"/>
    <w:rsid w:val="0010578E"/>
    <w:rsid w:val="0010715B"/>
    <w:rsid w:val="001125F8"/>
    <w:rsid w:val="00113B51"/>
    <w:rsid w:val="001208C7"/>
    <w:rsid w:val="0012109F"/>
    <w:rsid w:val="001225ED"/>
    <w:rsid w:val="00135591"/>
    <w:rsid w:val="001464F8"/>
    <w:rsid w:val="00150C7A"/>
    <w:rsid w:val="0017777D"/>
    <w:rsid w:val="00177FE5"/>
    <w:rsid w:val="00192289"/>
    <w:rsid w:val="00192E00"/>
    <w:rsid w:val="00194984"/>
    <w:rsid w:val="00197444"/>
    <w:rsid w:val="001A190F"/>
    <w:rsid w:val="001B602D"/>
    <w:rsid w:val="001B7601"/>
    <w:rsid w:val="001C00FA"/>
    <w:rsid w:val="001C44AD"/>
    <w:rsid w:val="001F7E75"/>
    <w:rsid w:val="00200D1A"/>
    <w:rsid w:val="00201196"/>
    <w:rsid w:val="00201E7C"/>
    <w:rsid w:val="0020452F"/>
    <w:rsid w:val="002065CB"/>
    <w:rsid w:val="00213ED9"/>
    <w:rsid w:val="002218C7"/>
    <w:rsid w:val="002218FC"/>
    <w:rsid w:val="002250E3"/>
    <w:rsid w:val="00226D51"/>
    <w:rsid w:val="00237478"/>
    <w:rsid w:val="00240233"/>
    <w:rsid w:val="002413A2"/>
    <w:rsid w:val="0024538C"/>
    <w:rsid w:val="00251DF4"/>
    <w:rsid w:val="00255C44"/>
    <w:rsid w:val="00261C7B"/>
    <w:rsid w:val="00281DEC"/>
    <w:rsid w:val="00296D0C"/>
    <w:rsid w:val="002A1481"/>
    <w:rsid w:val="002B4BEE"/>
    <w:rsid w:val="002C329E"/>
    <w:rsid w:val="002E0402"/>
    <w:rsid w:val="002E08B9"/>
    <w:rsid w:val="002E1504"/>
    <w:rsid w:val="002E33EF"/>
    <w:rsid w:val="002E60A3"/>
    <w:rsid w:val="002F4E29"/>
    <w:rsid w:val="0031049C"/>
    <w:rsid w:val="00312197"/>
    <w:rsid w:val="00321299"/>
    <w:rsid w:val="003221C8"/>
    <w:rsid w:val="0034305C"/>
    <w:rsid w:val="0035245C"/>
    <w:rsid w:val="00355650"/>
    <w:rsid w:val="00356961"/>
    <w:rsid w:val="00364749"/>
    <w:rsid w:val="00364B02"/>
    <w:rsid w:val="00374657"/>
    <w:rsid w:val="00377B77"/>
    <w:rsid w:val="0038643D"/>
    <w:rsid w:val="00396BB3"/>
    <w:rsid w:val="003A2061"/>
    <w:rsid w:val="003A6B1F"/>
    <w:rsid w:val="003B0BCD"/>
    <w:rsid w:val="003B3A84"/>
    <w:rsid w:val="003B3B4D"/>
    <w:rsid w:val="003C47C4"/>
    <w:rsid w:val="003D279D"/>
    <w:rsid w:val="003D2AFE"/>
    <w:rsid w:val="003E026B"/>
    <w:rsid w:val="003F1500"/>
    <w:rsid w:val="003F2F4F"/>
    <w:rsid w:val="003F65B3"/>
    <w:rsid w:val="003F78D5"/>
    <w:rsid w:val="00400AA7"/>
    <w:rsid w:val="00402134"/>
    <w:rsid w:val="00407BA0"/>
    <w:rsid w:val="00433718"/>
    <w:rsid w:val="00434F3E"/>
    <w:rsid w:val="004451A7"/>
    <w:rsid w:val="0044766D"/>
    <w:rsid w:val="00452E34"/>
    <w:rsid w:val="00471286"/>
    <w:rsid w:val="00476FA9"/>
    <w:rsid w:val="00495CE2"/>
    <w:rsid w:val="00497F74"/>
    <w:rsid w:val="004A5331"/>
    <w:rsid w:val="004B4718"/>
    <w:rsid w:val="004C056D"/>
    <w:rsid w:val="004C532C"/>
    <w:rsid w:val="004C5445"/>
    <w:rsid w:val="004D115B"/>
    <w:rsid w:val="004D3E24"/>
    <w:rsid w:val="004F46A9"/>
    <w:rsid w:val="004F5102"/>
    <w:rsid w:val="0050465F"/>
    <w:rsid w:val="00505A5D"/>
    <w:rsid w:val="00510DF0"/>
    <w:rsid w:val="00510FFC"/>
    <w:rsid w:val="0053135D"/>
    <w:rsid w:val="005358A1"/>
    <w:rsid w:val="00536597"/>
    <w:rsid w:val="00537DE9"/>
    <w:rsid w:val="00553495"/>
    <w:rsid w:val="00561762"/>
    <w:rsid w:val="00561CB8"/>
    <w:rsid w:val="00562387"/>
    <w:rsid w:val="00567724"/>
    <w:rsid w:val="0057100C"/>
    <w:rsid w:val="00583740"/>
    <w:rsid w:val="00585967"/>
    <w:rsid w:val="00591E41"/>
    <w:rsid w:val="005938D0"/>
    <w:rsid w:val="005A6742"/>
    <w:rsid w:val="005B1733"/>
    <w:rsid w:val="005B1A09"/>
    <w:rsid w:val="005C2A33"/>
    <w:rsid w:val="005C2CE2"/>
    <w:rsid w:val="005C3A08"/>
    <w:rsid w:val="005C5B2B"/>
    <w:rsid w:val="005D037F"/>
    <w:rsid w:val="005D549B"/>
    <w:rsid w:val="005D5CE9"/>
    <w:rsid w:val="005E32E8"/>
    <w:rsid w:val="005E5532"/>
    <w:rsid w:val="005F31DA"/>
    <w:rsid w:val="005F73FF"/>
    <w:rsid w:val="00601DC6"/>
    <w:rsid w:val="00603640"/>
    <w:rsid w:val="00624C51"/>
    <w:rsid w:val="00627F48"/>
    <w:rsid w:val="006320EA"/>
    <w:rsid w:val="0063440F"/>
    <w:rsid w:val="00650B02"/>
    <w:rsid w:val="00653F1B"/>
    <w:rsid w:val="00655957"/>
    <w:rsid w:val="0065603B"/>
    <w:rsid w:val="00661D21"/>
    <w:rsid w:val="00664AF0"/>
    <w:rsid w:val="0067012F"/>
    <w:rsid w:val="0067083C"/>
    <w:rsid w:val="00672298"/>
    <w:rsid w:val="0067565F"/>
    <w:rsid w:val="00680D03"/>
    <w:rsid w:val="00682FA6"/>
    <w:rsid w:val="006866AA"/>
    <w:rsid w:val="00692F2D"/>
    <w:rsid w:val="006940EF"/>
    <w:rsid w:val="00697719"/>
    <w:rsid w:val="006A45B0"/>
    <w:rsid w:val="006B3DA1"/>
    <w:rsid w:val="006B4367"/>
    <w:rsid w:val="006C3C31"/>
    <w:rsid w:val="006C4E21"/>
    <w:rsid w:val="006D04D5"/>
    <w:rsid w:val="006D1199"/>
    <w:rsid w:val="006D5359"/>
    <w:rsid w:val="006E3825"/>
    <w:rsid w:val="006E6595"/>
    <w:rsid w:val="006F595F"/>
    <w:rsid w:val="00702D5B"/>
    <w:rsid w:val="0072691A"/>
    <w:rsid w:val="007301A0"/>
    <w:rsid w:val="00742240"/>
    <w:rsid w:val="00752470"/>
    <w:rsid w:val="00754DE3"/>
    <w:rsid w:val="00760000"/>
    <w:rsid w:val="007625AF"/>
    <w:rsid w:val="007641C4"/>
    <w:rsid w:val="0076764A"/>
    <w:rsid w:val="0078097C"/>
    <w:rsid w:val="007A27B0"/>
    <w:rsid w:val="007B06B5"/>
    <w:rsid w:val="007B59CF"/>
    <w:rsid w:val="007B7645"/>
    <w:rsid w:val="007C11A8"/>
    <w:rsid w:val="007C6AB3"/>
    <w:rsid w:val="007C73DE"/>
    <w:rsid w:val="007D0124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3165C"/>
    <w:rsid w:val="00844E6A"/>
    <w:rsid w:val="00853206"/>
    <w:rsid w:val="008622AE"/>
    <w:rsid w:val="0086432A"/>
    <w:rsid w:val="0087704E"/>
    <w:rsid w:val="00884A65"/>
    <w:rsid w:val="0088547D"/>
    <w:rsid w:val="00887D39"/>
    <w:rsid w:val="008A03A3"/>
    <w:rsid w:val="008A2203"/>
    <w:rsid w:val="008A7580"/>
    <w:rsid w:val="008B616C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008E"/>
    <w:rsid w:val="00912385"/>
    <w:rsid w:val="00917A21"/>
    <w:rsid w:val="009238D8"/>
    <w:rsid w:val="009310EC"/>
    <w:rsid w:val="009318A7"/>
    <w:rsid w:val="009331CB"/>
    <w:rsid w:val="0093753B"/>
    <w:rsid w:val="009413B1"/>
    <w:rsid w:val="00944314"/>
    <w:rsid w:val="0095204D"/>
    <w:rsid w:val="00960F39"/>
    <w:rsid w:val="009653C4"/>
    <w:rsid w:val="00977FFD"/>
    <w:rsid w:val="0098095F"/>
    <w:rsid w:val="00982434"/>
    <w:rsid w:val="009876BD"/>
    <w:rsid w:val="00990DF7"/>
    <w:rsid w:val="0099745C"/>
    <w:rsid w:val="009A4D59"/>
    <w:rsid w:val="009B2A18"/>
    <w:rsid w:val="009D1DEF"/>
    <w:rsid w:val="009D3EB8"/>
    <w:rsid w:val="009E24D5"/>
    <w:rsid w:val="009E67D8"/>
    <w:rsid w:val="009E7C6B"/>
    <w:rsid w:val="009F5344"/>
    <w:rsid w:val="00A04337"/>
    <w:rsid w:val="00A07BFB"/>
    <w:rsid w:val="00A168CE"/>
    <w:rsid w:val="00A20CDD"/>
    <w:rsid w:val="00A23BA6"/>
    <w:rsid w:val="00A26CBA"/>
    <w:rsid w:val="00A41F57"/>
    <w:rsid w:val="00A6080C"/>
    <w:rsid w:val="00A62FC8"/>
    <w:rsid w:val="00A8458F"/>
    <w:rsid w:val="00A90042"/>
    <w:rsid w:val="00A91602"/>
    <w:rsid w:val="00A92AB4"/>
    <w:rsid w:val="00A96FBE"/>
    <w:rsid w:val="00A979E6"/>
    <w:rsid w:val="00AA417E"/>
    <w:rsid w:val="00AA717E"/>
    <w:rsid w:val="00AB03DA"/>
    <w:rsid w:val="00AD615E"/>
    <w:rsid w:val="00AE61A3"/>
    <w:rsid w:val="00AF091D"/>
    <w:rsid w:val="00B06F54"/>
    <w:rsid w:val="00B10F0F"/>
    <w:rsid w:val="00B1228D"/>
    <w:rsid w:val="00B141FF"/>
    <w:rsid w:val="00B226F9"/>
    <w:rsid w:val="00B259E5"/>
    <w:rsid w:val="00B30234"/>
    <w:rsid w:val="00B33766"/>
    <w:rsid w:val="00B46885"/>
    <w:rsid w:val="00B6017B"/>
    <w:rsid w:val="00B60404"/>
    <w:rsid w:val="00B713CF"/>
    <w:rsid w:val="00B71448"/>
    <w:rsid w:val="00B74A87"/>
    <w:rsid w:val="00B75CE6"/>
    <w:rsid w:val="00BD01B9"/>
    <w:rsid w:val="00BD7364"/>
    <w:rsid w:val="00BF3A4E"/>
    <w:rsid w:val="00C01217"/>
    <w:rsid w:val="00C013F8"/>
    <w:rsid w:val="00C16FBA"/>
    <w:rsid w:val="00C3455F"/>
    <w:rsid w:val="00C366A8"/>
    <w:rsid w:val="00C40699"/>
    <w:rsid w:val="00C44C00"/>
    <w:rsid w:val="00C45DB9"/>
    <w:rsid w:val="00C50983"/>
    <w:rsid w:val="00C62543"/>
    <w:rsid w:val="00C62646"/>
    <w:rsid w:val="00C626A7"/>
    <w:rsid w:val="00CB7830"/>
    <w:rsid w:val="00CC1381"/>
    <w:rsid w:val="00CC23D9"/>
    <w:rsid w:val="00CD0299"/>
    <w:rsid w:val="00CF0A77"/>
    <w:rsid w:val="00CF6D3E"/>
    <w:rsid w:val="00CF70DF"/>
    <w:rsid w:val="00D00E7B"/>
    <w:rsid w:val="00D02FC5"/>
    <w:rsid w:val="00D07D8E"/>
    <w:rsid w:val="00D14D29"/>
    <w:rsid w:val="00D20F18"/>
    <w:rsid w:val="00D35348"/>
    <w:rsid w:val="00D522B7"/>
    <w:rsid w:val="00D56EFF"/>
    <w:rsid w:val="00D60663"/>
    <w:rsid w:val="00D60D76"/>
    <w:rsid w:val="00D65313"/>
    <w:rsid w:val="00D714D2"/>
    <w:rsid w:val="00D76C43"/>
    <w:rsid w:val="00D85A04"/>
    <w:rsid w:val="00D909C6"/>
    <w:rsid w:val="00D95CC6"/>
    <w:rsid w:val="00DB32ED"/>
    <w:rsid w:val="00DB6113"/>
    <w:rsid w:val="00DC2494"/>
    <w:rsid w:val="00DC2585"/>
    <w:rsid w:val="00DD1246"/>
    <w:rsid w:val="00DF0CBD"/>
    <w:rsid w:val="00DF2A24"/>
    <w:rsid w:val="00DF7891"/>
    <w:rsid w:val="00E133DB"/>
    <w:rsid w:val="00E14777"/>
    <w:rsid w:val="00E1798E"/>
    <w:rsid w:val="00E17E4F"/>
    <w:rsid w:val="00E305FF"/>
    <w:rsid w:val="00E307A1"/>
    <w:rsid w:val="00E32373"/>
    <w:rsid w:val="00E34474"/>
    <w:rsid w:val="00E34D4C"/>
    <w:rsid w:val="00E6016B"/>
    <w:rsid w:val="00E63CDC"/>
    <w:rsid w:val="00E658DC"/>
    <w:rsid w:val="00E7039C"/>
    <w:rsid w:val="00E81B0D"/>
    <w:rsid w:val="00E86356"/>
    <w:rsid w:val="00E94DCB"/>
    <w:rsid w:val="00E97BDE"/>
    <w:rsid w:val="00EA1F9A"/>
    <w:rsid w:val="00EA7E51"/>
    <w:rsid w:val="00EB1FD7"/>
    <w:rsid w:val="00EB34C9"/>
    <w:rsid w:val="00EB3710"/>
    <w:rsid w:val="00EB4384"/>
    <w:rsid w:val="00EC100E"/>
    <w:rsid w:val="00EC6AB2"/>
    <w:rsid w:val="00ED3CB3"/>
    <w:rsid w:val="00EE2A24"/>
    <w:rsid w:val="00F02D6E"/>
    <w:rsid w:val="00F03430"/>
    <w:rsid w:val="00F1050C"/>
    <w:rsid w:val="00F11692"/>
    <w:rsid w:val="00F244D9"/>
    <w:rsid w:val="00F31B5E"/>
    <w:rsid w:val="00F32266"/>
    <w:rsid w:val="00F3295A"/>
    <w:rsid w:val="00F337FB"/>
    <w:rsid w:val="00F35F4F"/>
    <w:rsid w:val="00F361EC"/>
    <w:rsid w:val="00F40688"/>
    <w:rsid w:val="00F43130"/>
    <w:rsid w:val="00F43BF8"/>
    <w:rsid w:val="00F46282"/>
    <w:rsid w:val="00F615B8"/>
    <w:rsid w:val="00F61BD1"/>
    <w:rsid w:val="00F64D87"/>
    <w:rsid w:val="00F650D0"/>
    <w:rsid w:val="00F65741"/>
    <w:rsid w:val="00F659A7"/>
    <w:rsid w:val="00F85497"/>
    <w:rsid w:val="00F923F6"/>
    <w:rsid w:val="00F93A25"/>
    <w:rsid w:val="00FA26C4"/>
    <w:rsid w:val="00FA708E"/>
    <w:rsid w:val="00FC6C19"/>
    <w:rsid w:val="00FE78F7"/>
    <w:rsid w:val="00FF289B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4126748"/>
  <w15:docId w15:val="{8A7F7CF9-5C5A-45C2-AA74-A1F5F5D2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4D115B"/>
    <w:pPr>
      <w:bidi w:val="0"/>
      <w:spacing w:before="100" w:beforeAutospacing="1" w:after="100" w:afterAutospacing="1"/>
    </w:pPr>
    <w:rPr>
      <w:rFonts w:eastAsiaTheme="minorEastAsia" w:cs="Times New Roman"/>
      <w:noProof w:val="0"/>
      <w:sz w:val="24"/>
      <w:szCs w:val="24"/>
      <w:lang w:eastAsia="en-US"/>
    </w:rPr>
  </w:style>
  <w:style w:type="character" w:styleId="a8">
    <w:name w:val="Strong"/>
    <w:basedOn w:val="a0"/>
    <w:uiPriority w:val="22"/>
    <w:qFormat/>
    <w:rsid w:val="004D115B"/>
    <w:rPr>
      <w:b/>
      <w:bCs/>
    </w:rPr>
  </w:style>
  <w:style w:type="paragraph" w:styleId="a9">
    <w:name w:val="List Paragraph"/>
    <w:basedOn w:val="a"/>
    <w:uiPriority w:val="34"/>
    <w:qFormat/>
    <w:rsid w:val="00AA417E"/>
    <w:pPr>
      <w:ind w:left="720"/>
      <w:contextualSpacing/>
    </w:pPr>
  </w:style>
  <w:style w:type="paragraph" w:customStyle="1" w:styleId="time">
    <w:name w:val="time"/>
    <w:basedOn w:val="a"/>
    <w:rsid w:val="00A41F57"/>
    <w:pPr>
      <w:bidi w:val="0"/>
      <w:spacing w:before="100" w:beforeAutospacing="1" w:after="180"/>
    </w:pPr>
    <w:rPr>
      <w:rFonts w:eastAsiaTheme="minorEastAsia" w:cs="Times New Roman"/>
      <w:noProof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6EC77-4A8E-4A73-B025-82078B426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853</TotalTime>
  <Pages>4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R_H</cp:lastModifiedBy>
  <cp:revision>67</cp:revision>
  <cp:lastPrinted>2022-02-28T20:40:00Z</cp:lastPrinted>
  <dcterms:created xsi:type="dcterms:W3CDTF">2019-11-21T05:37:00Z</dcterms:created>
  <dcterms:modified xsi:type="dcterms:W3CDTF">2022-02-28T20:42:00Z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-457585423</vt:i4>
  </property>
</Properties>
</file>