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911BDA" w14:textId="77777777" w:rsidR="00661D21" w:rsidRPr="0090593B" w:rsidRDefault="001063B3">
      <w:pPr>
        <w:rPr>
          <w:rFonts w:ascii="adwa-assalaf" w:hAnsi="adwa-assalaf" w:cs="adwa-assalaf"/>
          <w:b/>
          <w:bCs/>
          <w:sz w:val="24"/>
          <w:szCs w:val="24"/>
          <w:rtl/>
        </w:rPr>
      </w:pPr>
      <w:r w:rsidRPr="00A7338D">
        <w:rPr>
          <w:rFonts w:ascii="adwa-assalaf" w:hAnsi="adwa-assalaf" w:cs="adwa-assalaf"/>
          <w:b/>
          <w:bCs/>
          <w:sz w:val="24"/>
          <w:szCs w:val="24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43EE24" wp14:editId="4113BBE3">
                <wp:simplePos x="0" y="0"/>
                <wp:positionH relativeFrom="column">
                  <wp:posOffset>80645</wp:posOffset>
                </wp:positionH>
                <wp:positionV relativeFrom="paragraph">
                  <wp:posOffset>-10160</wp:posOffset>
                </wp:positionV>
                <wp:extent cx="793750" cy="800100"/>
                <wp:effectExtent l="0" t="0" r="25400" b="19050"/>
                <wp:wrapNone/>
                <wp:docPr id="10" name="مستطيل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58F95" w14:textId="77777777" w:rsidR="000F3772" w:rsidRDefault="000F3772">
                            <w:pPr>
                              <w:rPr>
                                <w:rtl/>
                              </w:rPr>
                            </w:pPr>
                          </w:p>
                          <w:p w14:paraId="03423281" w14:textId="77777777" w:rsidR="000F3772" w:rsidRPr="00245466" w:rsidRDefault="000F3772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</w:t>
                            </w:r>
                            <w:r w:rsidRPr="00245466">
                              <w:rPr>
                                <w:rFonts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ـــــــــــــــــــــــــــــــــــــــــــــــــــــ</w:t>
                            </w:r>
                          </w:p>
                          <w:p w14:paraId="1D983D95" w14:textId="77777777" w:rsidR="000F3772" w:rsidRPr="00C361D3" w:rsidRDefault="000F3772" w:rsidP="0090593B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      </w:t>
                            </w:r>
                            <w:r w:rsidR="0090593B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10" o:spid="_x0000_s1026" style="position:absolute;left:0;text-align:left;margin-left:6.35pt;margin-top:-.8pt;width:62.5pt;height:6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">
                <v:textbox>
                  <w:txbxContent>
                    <w:p w14:paraId="70658F95" w14:textId="77777777" w:rsidR="000F3772" w:rsidRDefault="000F3772">
                      <w:pPr>
                        <w:rPr>
                          <w:rtl/>
                        </w:rPr>
                      </w:pPr>
                    </w:p>
                    <w:p w14:paraId="03423281" w14:textId="77777777" w:rsidR="000F3772" w:rsidRPr="00245466" w:rsidRDefault="000F3772">
                      <w:pPr>
                        <w:rPr>
                          <w:b/>
                          <w:bCs/>
                          <w:sz w:val="22"/>
                          <w:szCs w:val="22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  </w:t>
                      </w:r>
                      <w:r w:rsidRPr="00245466">
                        <w:rPr>
                          <w:rFonts w:hint="cs"/>
                          <w:b/>
                          <w:bCs/>
                          <w:sz w:val="22"/>
                          <w:szCs w:val="22"/>
                          <w:rtl/>
                        </w:rPr>
                        <w:t>ـــــــــــــــــــــــــــــــــــــــــــــــــــــ</w:t>
                      </w:r>
                    </w:p>
                    <w:p w14:paraId="1D983D95" w14:textId="77777777" w:rsidR="000F3772" w:rsidRPr="00C361D3" w:rsidRDefault="000F3772" w:rsidP="0090593B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      </w:t>
                      </w:r>
                      <w:r w:rsidR="0090593B">
                        <w:rPr>
                          <w:rFonts w:hint="cs"/>
                          <w:sz w:val="32"/>
                          <w:szCs w:val="32"/>
                          <w:rtl/>
                        </w:rPr>
                        <w:t>15</w:t>
                      </w:r>
                    </w:p>
                  </w:txbxContent>
                </v:textbox>
              </v:rect>
            </w:pict>
          </mc:Fallback>
        </mc:AlternateContent>
      </w:r>
    </w:p>
    <w:p w14:paraId="45E66DF6" w14:textId="07F20BF1" w:rsidR="009517E3" w:rsidRPr="00D50B07" w:rsidRDefault="009517E3" w:rsidP="00B539B7">
      <w:pPr>
        <w:pStyle w:val="1"/>
        <w:rPr>
          <w:sz w:val="16"/>
          <w:szCs w:val="22"/>
          <w:rtl/>
          <w:lang w:eastAsia="en-US"/>
        </w:rPr>
      </w:pPr>
      <w:r w:rsidRPr="00D50B07">
        <w:rPr>
          <w:sz w:val="28"/>
          <w:szCs w:val="36"/>
          <w:u w:val="single"/>
          <w:rtl/>
          <w:lang w:eastAsia="en-US"/>
        </w:rPr>
        <w:t>السؤال الأول: اختر الإجابة الصحيحة مما يلي:</w:t>
      </w:r>
      <w:r w:rsidR="0031155C">
        <w:rPr>
          <w:sz w:val="28"/>
          <w:szCs w:val="36"/>
          <w:rtl/>
          <w:lang w:eastAsia="en-US"/>
        </w:rPr>
        <w:t xml:space="preserve"> وظللها في المكان المنا</w:t>
      </w:r>
      <w:r w:rsidR="0031155C">
        <w:rPr>
          <w:rFonts w:hint="cs"/>
          <w:sz w:val="28"/>
          <w:szCs w:val="36"/>
          <w:rtl/>
          <w:lang w:eastAsia="en-US"/>
        </w:rPr>
        <w:t>سب</w:t>
      </w:r>
      <w:r w:rsidRPr="00D50B07">
        <w:rPr>
          <w:sz w:val="28"/>
          <w:szCs w:val="36"/>
          <w:rtl/>
          <w:lang w:eastAsia="en-US"/>
        </w:rPr>
        <w:t>:</w:t>
      </w:r>
      <w:r w:rsidRPr="00D50B07">
        <w:rPr>
          <w:sz w:val="24"/>
          <w:szCs w:val="32"/>
          <w:lang w:eastAsia="en-US"/>
        </w:rPr>
        <w:t xml:space="preserve"> </w:t>
      </w:r>
      <w:r w:rsidR="00D50B07">
        <w:rPr>
          <w:sz w:val="24"/>
          <w:szCs w:val="32"/>
          <w:lang w:eastAsia="en-US"/>
        </w:rPr>
        <w:t xml:space="preserve">   </w:t>
      </w:r>
      <w:r w:rsidR="00AE5CEC" w:rsidRPr="00D50B07">
        <w:rPr>
          <w:sz w:val="16"/>
          <w:szCs w:val="22"/>
          <w:rtl/>
          <w:lang w:eastAsia="en-US"/>
        </w:rPr>
        <w:t xml:space="preserve">( </w:t>
      </w:r>
      <w:r w:rsidR="001063B3" w:rsidRPr="00D50B07">
        <w:rPr>
          <w:sz w:val="16"/>
          <w:szCs w:val="22"/>
          <w:rtl/>
          <w:lang w:eastAsia="en-US"/>
        </w:rPr>
        <w:t xml:space="preserve">كل فقرة </w:t>
      </w:r>
      <w:r w:rsidR="00E15672">
        <w:rPr>
          <w:rFonts w:hint="cs"/>
          <w:sz w:val="16"/>
          <w:szCs w:val="22"/>
          <w:rtl/>
          <w:lang w:eastAsia="en-US"/>
        </w:rPr>
        <w:t xml:space="preserve">0,75درجة </w:t>
      </w:r>
      <w:r w:rsidR="001063B3" w:rsidRPr="00D50B07">
        <w:rPr>
          <w:sz w:val="16"/>
          <w:szCs w:val="22"/>
          <w:rtl/>
          <w:lang w:eastAsia="en-US"/>
        </w:rPr>
        <w:t>)</w:t>
      </w:r>
    </w:p>
    <w:p w14:paraId="34154232" w14:textId="77777777" w:rsidR="009517E3" w:rsidRPr="0031155C" w:rsidRDefault="00C8717B" w:rsidP="00CB1C74">
      <w:pPr>
        <w:rPr>
          <w:rFonts w:ascii="adwa-assalaf" w:hAnsi="adwa-assalaf" w:cs="adwa-assalaf"/>
          <w:b/>
          <w:bCs/>
          <w:sz w:val="28"/>
          <w:szCs w:val="28"/>
          <w:rtl/>
        </w:rPr>
      </w:pPr>
      <w:r w:rsidRPr="00426844">
        <w:rPr>
          <w:rFonts w:ascii="adwa-assalaf" w:hAnsi="adwa-assalaf" w:cs="adwa-assalaf"/>
          <w:b/>
          <w:bCs/>
          <w:sz w:val="32"/>
          <w:szCs w:val="32"/>
          <w:rtl/>
        </w:rPr>
        <w:t xml:space="preserve">1ــ  </w:t>
      </w:r>
      <w:r w:rsidR="0031155C" w:rsidRPr="00426844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أحب دراسة سيرة النبي </w:t>
      </w:r>
      <w:r w:rsidR="0031155C" w:rsidRPr="00426844">
        <w:rPr>
          <w:rFonts w:ascii="adwa-assalaf" w:hAnsi="adwa-assalaf" w:cs="adwa-assalaf" w:hint="cs"/>
          <w:b/>
          <w:bCs/>
          <w:sz w:val="28"/>
          <w:szCs w:val="28"/>
        </w:rPr>
        <w:sym w:font="AGA Arabesque" w:char="F072"/>
      </w:r>
      <w:r w:rsidR="0031155C" w:rsidRPr="00426844">
        <w:rPr>
          <w:rFonts w:ascii="adwa-assalaf" w:hAnsi="adwa-assalaf" w:cs="adwa-assalaf" w:hint="cs"/>
          <w:b/>
          <w:bCs/>
          <w:sz w:val="28"/>
          <w:szCs w:val="28"/>
          <w:rtl/>
        </w:rPr>
        <w:t>لكي :</w:t>
      </w:r>
      <w:r w:rsidR="0031155C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14:paraId="110C87AB" w14:textId="77777777" w:rsidTr="00A7338D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994B1C" w14:textId="77777777" w:rsidR="009517E3" w:rsidRPr="00A7338D" w:rsidRDefault="009517E3" w:rsidP="00A7338D">
            <w:pPr>
              <w:rPr>
                <w:rFonts w:ascii="Adwaa Elsalaf" w:hAnsi="Adwaa Elsalaf" w:cs="Adwaa Elsalaf"/>
                <w:sz w:val="24"/>
                <w:szCs w:val="24"/>
              </w:rPr>
            </w:pPr>
            <w:r w:rsidRPr="00A7338D">
              <w:rPr>
                <w:rFonts w:ascii="Adwaa Elsalaf" w:hAnsi="Adwaa Elsalaf" w:cs="Adwaa Elsalaf"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E34DEF" w14:textId="73EC41B1" w:rsidR="009517E3" w:rsidRPr="00A7338D" w:rsidRDefault="00426844" w:rsidP="00A7338D">
            <w:pPr>
              <w:rPr>
                <w:rFonts w:ascii="Adwaa Elsalaf" w:hAnsi="Adwaa Elsalaf" w:cs="Adwaa Elsalaf"/>
                <w:sz w:val="24"/>
                <w:szCs w:val="24"/>
              </w:rPr>
            </w:pPr>
            <w:r w:rsidRPr="00A7338D">
              <w:rPr>
                <w:rFonts w:ascii="Adwaa Elsalaf" w:hAnsi="Adwaa Elsalaf" w:cs="Adwaa Elsalaf"/>
                <w:sz w:val="24"/>
                <w:szCs w:val="24"/>
                <w:rtl/>
              </w:rPr>
              <w:t xml:space="preserve">أقتدي بأقواله فقط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319EB8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2CAF6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14291" w14:textId="77777777" w:rsidR="009517E3" w:rsidRPr="00E477B3" w:rsidRDefault="00E477B3" w:rsidP="00270C5D">
            <w:pPr>
              <w:pStyle w:val="1"/>
              <w:rPr>
                <w:b w:val="0"/>
                <w:bCs w:val="0"/>
                <w:sz w:val="28"/>
                <w:szCs w:val="28"/>
              </w:rPr>
            </w:pPr>
            <w:r w:rsidRPr="00E477B3"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أقتدي </w:t>
            </w:r>
            <w:r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بأفعاله فقط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273909E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FAC00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F67B75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أقتدي بأقواله وأفعاله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EAE9ED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1D32AA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D907B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أخالف أقواله وأفعاله </w:t>
            </w:r>
          </w:p>
        </w:tc>
      </w:tr>
    </w:tbl>
    <w:p w14:paraId="28BD5B74" w14:textId="77777777" w:rsidR="009517E3" w:rsidRPr="0031155C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2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CB7B16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الإسم الذي اشتهر به النبي </w:t>
      </w:r>
      <w:r w:rsidR="0031155C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 وعرف به هو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9517E3" w:rsidRPr="0090593B" w14:paraId="0836F30A" w14:textId="77777777" w:rsidTr="00426844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6A2AB1" w14:textId="77777777"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AF46899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>محمد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5D7413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3AC31B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5BEA94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>أحمد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3430EB3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97C830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E7A723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عبد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03D16B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5B854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FD7324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E477B3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يوسف </w:t>
            </w:r>
          </w:p>
        </w:tc>
      </w:tr>
    </w:tbl>
    <w:p w14:paraId="3F167AA2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noProof w:val="0"/>
          <w:sz w:val="28"/>
          <w:szCs w:val="28"/>
          <w:rtl/>
          <w:lang w:eastAsia="en-US"/>
        </w:rPr>
        <w:t>3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الذي بشرنا بنبي من بعده اسمه أحمد هو سيدنا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9517E3" w:rsidRPr="0090593B" w14:paraId="44638173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6B74F0" w14:textId="77777777" w:rsidR="009517E3" w:rsidRPr="0090593B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1FE18" w14:textId="77777777" w:rsidR="009517E3" w:rsidRPr="00E477B3" w:rsidRDefault="00E477B3" w:rsidP="00E477B3">
            <w:pPr>
              <w:rPr>
                <w:rFonts w:ascii="adwa-assalaf" w:hAnsi="adwa-assalaf" w:cs="adwa-assalaf"/>
                <w:sz w:val="24"/>
                <w:szCs w:val="24"/>
              </w:rPr>
            </w:pPr>
            <w:r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داوود </w:t>
            </w:r>
            <w:r>
              <w:rPr>
                <w:rFonts w:ascii="adwa-assalaf" w:hAnsi="adwa-assalaf" w:cs="adwa-assalaf" w:hint="cs"/>
                <w:sz w:val="24"/>
                <w:szCs w:val="24"/>
              </w:rPr>
              <w:sym w:font="AGA Arabesque" w:char="F05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D2DAF91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52724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B6545" w14:textId="77777777" w:rsidR="009517E3" w:rsidRPr="00C70160" w:rsidRDefault="00C70160" w:rsidP="00E477B3">
            <w:pPr>
              <w:contextualSpacing/>
              <w:rPr>
                <w:rFonts w:ascii="adwa-assalaf" w:hAnsi="adwa-assalaf" w:cs="adwa-assalaf"/>
                <w:noProof w:val="0"/>
                <w:sz w:val="24"/>
                <w:szCs w:val="24"/>
                <w:lang w:eastAsia="en-US"/>
              </w:rPr>
            </w:pP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يوسف </w:t>
            </w: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lang w:eastAsia="en-US"/>
              </w:rPr>
              <w:sym w:font="AGA Arabesque" w:char="F055"/>
            </w: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58F610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E4902B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7B789F" w14:textId="77777777" w:rsidR="009517E3" w:rsidRPr="00C70160" w:rsidRDefault="00C70160" w:rsidP="00C70160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C70160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موسى </w:t>
            </w:r>
            <w:r w:rsidRPr="00C70160">
              <w:rPr>
                <w:rFonts w:ascii="adwa-assalaf" w:hAnsi="adwa-assalaf" w:cs="adwa-assalaf"/>
                <w:sz w:val="24"/>
                <w:szCs w:val="24"/>
              </w:rPr>
              <w:sym w:font="AGA Arabesque" w:char="F05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FCF2BAD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CB635E" w14:textId="77777777" w:rsidR="009517E3" w:rsidRPr="00D50B07" w:rsidRDefault="009517E3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D50B07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AFC69D" w14:textId="77777777" w:rsidR="009517E3" w:rsidRPr="00C70160" w:rsidRDefault="00C70160" w:rsidP="00C70160">
            <w:pPr>
              <w:contextualSpacing/>
              <w:rPr>
                <w:rFonts w:ascii="adwa-assalaf" w:hAnsi="adwa-assalaf" w:cs="adwa-assalaf"/>
                <w:noProof w:val="0"/>
                <w:sz w:val="24"/>
                <w:szCs w:val="24"/>
                <w:rtl/>
                <w:lang w:eastAsia="en-US"/>
              </w:rPr>
            </w:pP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rtl/>
                <w:lang w:eastAsia="en-US"/>
              </w:rPr>
              <w:t xml:space="preserve">عيسى </w:t>
            </w:r>
            <w:r w:rsidRPr="00C70160">
              <w:rPr>
                <w:rFonts w:ascii="adwa-assalaf" w:hAnsi="adwa-assalaf" w:cs="adwa-assalaf" w:hint="cs"/>
                <w:noProof w:val="0"/>
                <w:sz w:val="24"/>
                <w:szCs w:val="24"/>
                <w:lang w:eastAsia="en-US"/>
              </w:rPr>
              <w:sym w:font="AGA Arabesque" w:char="F055"/>
            </w:r>
          </w:p>
        </w:tc>
      </w:tr>
    </w:tbl>
    <w:p w14:paraId="386A01E7" w14:textId="77777777"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8541F1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82B07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الإسم الذي سماه به جده عبد المطلب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A074E5" w14:paraId="47F3DEB1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D7CEB0" w14:textId="77777777" w:rsidR="000F3772" w:rsidRPr="0090593B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1129F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عبد الله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D4520D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5C92F8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7EEA32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أحمد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BEB392F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DA2AF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256C88D" w14:textId="77777777" w:rsidR="000F3772" w:rsidRPr="00426844" w:rsidRDefault="00C70160" w:rsidP="00C70160">
            <w:pPr>
              <w:rPr>
                <w:rFonts w:ascii="adwa-assalaf" w:hAnsi="adwa-assalaf" w:cs="adwa-assalaf"/>
                <w:color w:val="D9D9D9" w:themeColor="background1" w:themeShade="D9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محمد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588CCF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EB4E5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0E8AEA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الأمين </w:t>
            </w:r>
          </w:p>
        </w:tc>
      </w:tr>
    </w:tbl>
    <w:p w14:paraId="71B3022A" w14:textId="77777777" w:rsidR="009517E3" w:rsidRPr="0031155C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القبيلة التي ينتمي إليها النبي محمد </w:t>
      </w:r>
      <w:r w:rsidR="0031155C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0F3772" w:rsidRPr="0090593B" w14:paraId="6482B0E7" w14:textId="77777777" w:rsidTr="00426844">
        <w:trPr>
          <w:trHeight w:val="18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70B9A" w14:textId="77777777"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0703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هوازن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5ABF80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1814B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F462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الأنصار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A14126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D17B7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9370D8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ثقيف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A5CCC23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102100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6CEBF04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قريش </w:t>
            </w:r>
          </w:p>
        </w:tc>
      </w:tr>
    </w:tbl>
    <w:p w14:paraId="04C96D75" w14:textId="77777777" w:rsidR="000F3772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6-</w:t>
      </w:r>
      <w:r w:rsidR="001F4B63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لون بشرة النبي محمد </w:t>
      </w:r>
      <w:r w:rsidR="0031155C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31155C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هو : </w:t>
      </w:r>
    </w:p>
    <w:tbl>
      <w:tblPr>
        <w:bidiVisual/>
        <w:tblW w:w="103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63"/>
        <w:gridCol w:w="2190"/>
        <w:gridCol w:w="243"/>
        <w:gridCol w:w="297"/>
        <w:gridCol w:w="1980"/>
        <w:gridCol w:w="236"/>
        <w:gridCol w:w="277"/>
        <w:gridCol w:w="2094"/>
      </w:tblGrid>
      <w:tr w:rsidR="000F3772" w:rsidRPr="0090593B" w14:paraId="01792C4E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78C552" w14:textId="77777777"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6ADE3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حمراء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B9A1CC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810221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3B587E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صفراء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1BED5EE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1E48E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49CDF0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سمراء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66E4C6D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6BC13" w14:textId="77777777" w:rsidR="000F3772" w:rsidRPr="00D50B07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161A13E0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بيضاء </w:t>
            </w:r>
          </w:p>
        </w:tc>
      </w:tr>
    </w:tbl>
    <w:p w14:paraId="20A55B18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7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AB61AF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كان يظهر على محياه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إذا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سر وتبسم : </w:t>
      </w:r>
    </w:p>
    <w:tbl>
      <w:tblPr>
        <w:tblpPr w:leftFromText="180" w:rightFromText="180" w:vertAnchor="text" w:tblpXSpec="center" w:tblpY="1"/>
        <w:tblOverlap w:val="never"/>
        <w:bidiVisual/>
        <w:tblW w:w="10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138"/>
        <w:gridCol w:w="283"/>
        <w:gridCol w:w="425"/>
        <w:gridCol w:w="2127"/>
        <w:gridCol w:w="283"/>
        <w:gridCol w:w="284"/>
        <w:gridCol w:w="1894"/>
        <w:gridCol w:w="236"/>
        <w:gridCol w:w="277"/>
        <w:gridCol w:w="2129"/>
      </w:tblGrid>
      <w:tr w:rsidR="000F3772" w:rsidRPr="0090593B" w14:paraId="4391B4E5" w14:textId="77777777" w:rsidTr="00426844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A46863" w14:textId="77777777" w:rsidR="000F3772" w:rsidRPr="0090593B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8455393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استنار وجهه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6A41A0B" w14:textId="77777777"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87CC86" w14:textId="77777777"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BDF0D1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احمر وجهه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CC6E58" w14:textId="77777777"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B21FCD" w14:textId="77777777"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7AE2A6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عبس وجهه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F55D8C9" w14:textId="77777777"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9919" w14:textId="77777777" w:rsidR="000F3772" w:rsidRPr="00FC5770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01425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ضحك وجهه </w:t>
            </w:r>
          </w:p>
        </w:tc>
      </w:tr>
    </w:tbl>
    <w:p w14:paraId="47D58CC8" w14:textId="77777777" w:rsidR="009517E3" w:rsidRPr="00CA27A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8- </w:t>
      </w: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1BC104" wp14:editId="1CC89038">
                <wp:simplePos x="0" y="0"/>
                <wp:positionH relativeFrom="column">
                  <wp:posOffset>11624310</wp:posOffset>
                </wp:positionH>
                <wp:positionV relativeFrom="paragraph">
                  <wp:posOffset>397510</wp:posOffset>
                </wp:positionV>
                <wp:extent cx="990600" cy="342900"/>
                <wp:effectExtent l="0" t="0" r="19050" b="19050"/>
                <wp:wrapNone/>
                <wp:docPr id="4" name="مستطي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990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A970C9" w14:textId="77777777" w:rsidR="000F3772" w:rsidRPr="006E28A4" w:rsidRDefault="000F3772" w:rsidP="009517E3">
                            <w:pPr>
                              <w:rPr>
                                <w:b/>
                                <w:bCs/>
                                <w:color w:val="000080"/>
                                <w:sz w:val="23"/>
                                <w:szCs w:val="23"/>
                              </w:rPr>
                            </w:pPr>
                            <w:r w:rsidRPr="006E28A4">
                              <w:rPr>
                                <w:rFonts w:hint="cs"/>
                                <w:b/>
                                <w:bCs/>
                                <w:color w:val="000080"/>
                                <w:sz w:val="23"/>
                                <w:szCs w:val="23"/>
                                <w:rtl/>
                              </w:rPr>
                              <w:t>1أ )   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مستطيل 4" o:spid="_x0000_s1027" style="position:absolute;left:0;text-align:left;margin-left:915.3pt;margin-top:31.3pt;width:78pt;height:27pt;rotation:-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">
                <v:textbox style="layout-flow:vertical;mso-layout-flow-alt:bottom-to-top">
                  <w:txbxContent>
                    <w:p w14:paraId="4EA970C9" w14:textId="77777777" w:rsidR="000F3772" w:rsidRPr="006E28A4" w:rsidRDefault="000F3772" w:rsidP="009517E3">
                      <w:pPr>
                        <w:rPr>
                          <w:b/>
                          <w:bCs/>
                          <w:color w:val="000080"/>
                          <w:sz w:val="23"/>
                          <w:szCs w:val="23"/>
                        </w:rPr>
                      </w:pPr>
                      <w:r w:rsidRPr="006E28A4">
                        <w:rPr>
                          <w:rFonts w:hint="cs"/>
                          <w:b/>
                          <w:bCs/>
                          <w:color w:val="000080"/>
                          <w:sz w:val="23"/>
                          <w:szCs w:val="23"/>
                          <w:rtl/>
                        </w:rPr>
                        <w:t>1أ )   5 درجات</w:t>
                      </w:r>
                    </w:p>
                  </w:txbxContent>
                </v:textbox>
              </v:rect>
            </w:pict>
          </mc:Fallback>
        </mc:AlternateContent>
      </w:r>
      <w:r w:rsidR="00E055B0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وصف لنا البراء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طول النبي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فقال : ( ليس بالطويل البائن ولابالقصير ) ويقصد بذلك أنه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0F3772" w:rsidRPr="0090593B" w14:paraId="66B740E2" w14:textId="77777777" w:rsidTr="00426844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86BB75" w14:textId="77777777" w:rsidR="000F3772" w:rsidRPr="00426844" w:rsidRDefault="000F3772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426844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D2596F" w14:textId="77777777" w:rsidR="000F3772" w:rsidRPr="00426844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42684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شديد الطول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BDE0AC" w14:textId="77777777" w:rsidR="000F3772" w:rsidRPr="00426844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610F2A" w14:textId="77777777" w:rsidR="000F3772" w:rsidRPr="00426844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42684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8F684A" w14:textId="77777777" w:rsidR="000F3772" w:rsidRPr="00426844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42684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بائن الطول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6A0DB43" w14:textId="77777777" w:rsidR="000F3772" w:rsidRPr="00426844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088743" w14:textId="77777777" w:rsidR="000F3772" w:rsidRPr="00426844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42684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DACD" w14:textId="77777777" w:rsidR="000F3772" w:rsidRPr="00426844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42684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قصير الطول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48BAC90" w14:textId="77777777" w:rsidR="000F3772" w:rsidRPr="00426844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7CBBB" w14:textId="77777777" w:rsidR="000F3772" w:rsidRPr="00426844" w:rsidRDefault="000F3772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426844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FFA059" w14:textId="77777777" w:rsidR="000F3772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426844">
              <w:rPr>
                <w:rFonts w:ascii="adwa-assalaf" w:hAnsi="adwa-assalaf" w:cs="adwa-assalaf" w:hint="cs"/>
                <w:sz w:val="24"/>
                <w:szCs w:val="24"/>
                <w:rtl/>
              </w:rPr>
              <w:t>معتدل القامة</w:t>
            </w: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 </w:t>
            </w:r>
          </w:p>
        </w:tc>
      </w:tr>
    </w:tbl>
    <w:p w14:paraId="1F41140A" w14:textId="77777777" w:rsidR="00CB1C74" w:rsidRDefault="00CB1C74" w:rsidP="003F514D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</w:p>
    <w:p w14:paraId="1EAA99BA" w14:textId="77777777"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9 ـــ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خاتم الأنبياء هو سيدنا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4188AB8F" w14:textId="77777777" w:rsidTr="00426844">
        <w:trPr>
          <w:trHeight w:val="363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D84319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2D759" w14:textId="77777777" w:rsidR="00611067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عيسى </w:t>
            </w:r>
            <w:r w:rsidR="00E844E9" w:rsidRPr="00A074E5">
              <w:rPr>
                <w:rFonts w:ascii="adwa-assalaf" w:hAnsi="adwa-assalaf" w:cs="adwa-assalaf"/>
                <w:sz w:val="24"/>
                <w:szCs w:val="24"/>
              </w:rPr>
              <w:sym w:font="AGA Arabesque" w:char="F07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C5C2CD4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07D08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988B4" w14:textId="77777777" w:rsidR="00611067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موسى </w:t>
            </w:r>
            <w:r w:rsidR="00E844E9" w:rsidRPr="00A074E5">
              <w:rPr>
                <w:rFonts w:ascii="adwa-assalaf" w:hAnsi="adwa-assalaf" w:cs="adwa-assalaf"/>
                <w:sz w:val="24"/>
                <w:szCs w:val="24"/>
              </w:rPr>
              <w:sym w:font="AGA Arabesque" w:char="F075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3E3156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F7A92C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2203C8" w14:textId="77777777" w:rsidR="00611067" w:rsidRPr="00A074E5" w:rsidRDefault="00C70160" w:rsidP="00C70160">
            <w:pPr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يوسف </w:t>
            </w:r>
            <w:r w:rsidR="00E844E9" w:rsidRPr="00A074E5">
              <w:rPr>
                <w:rFonts w:ascii="adwa-assalaf" w:hAnsi="adwa-assalaf" w:cs="adwa-assalaf"/>
                <w:sz w:val="24"/>
                <w:szCs w:val="24"/>
              </w:rPr>
              <w:sym w:font="AGA Arabesque" w:char="F075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F7E0CE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80DD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B6A945" w14:textId="77777777" w:rsidR="00611067" w:rsidRPr="00A074E5" w:rsidRDefault="00C70160" w:rsidP="00C70160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محمد </w:t>
            </w:r>
            <w:r w:rsidRPr="00A074E5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2"/>
            </w:r>
          </w:p>
        </w:tc>
      </w:tr>
    </w:tbl>
    <w:p w14:paraId="332A7194" w14:textId="77777777" w:rsidR="009517E3" w:rsidRPr="00072256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وضع المسلمون المصحف الذي جمعه أبوبكر الصديق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</w:t>
      </w:r>
      <w:r w:rsidR="00E477B3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عند السيدة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24A74A3F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54126E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53F3BA" w14:textId="77777777"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خديجة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1BA2AD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84B1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34624E" w14:textId="77777777"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عائشة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AC195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3D6C6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63330F" w14:textId="77777777"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حفصة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6AAAB14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1F5EE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F4993B" w14:textId="77777777"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ميمونة </w:t>
            </w:r>
          </w:p>
        </w:tc>
      </w:tr>
    </w:tbl>
    <w:p w14:paraId="40D8163F" w14:textId="77777777" w:rsidR="009517E3" w:rsidRPr="00CA27A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11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الصحابي الجليل الذي رافق النبي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في الغار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16523DCB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DA540A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6E5B7" w14:textId="77777777"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عثمان بن عفان </w:t>
            </w:r>
            <w:r w:rsidRPr="00A074E5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5376E67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9345DA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EB8D44" w14:textId="77777777" w:rsidR="00611067" w:rsidRPr="00A074E5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A074E5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الخطاب </w:t>
            </w:r>
            <w:r w:rsidRPr="00A074E5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975812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1A99D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18B69ED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أبوبكر الصديق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C6B66C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2337C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E0492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علي بن أبي طالب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14:paraId="6C1945AC" w14:textId="77777777" w:rsidR="009517E3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lastRenderedPageBreak/>
        <w:t xml:space="preserve">12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أعظم معجزة للنبي </w:t>
      </w:r>
      <w:r w:rsidR="00CA27A7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CA27A7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90593B" w14:paraId="206EC694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2C8C7" w14:textId="77777777" w:rsidR="00611067" w:rsidRPr="0090593B" w:rsidRDefault="00611067" w:rsidP="00270C5D">
            <w:pPr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D4659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انشقاق القمر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5F085D1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A99B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3F6CB07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نزول القرآن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DD7C06E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FE2396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8135A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تسبيح الحصى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FB1FB7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C75E9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461F4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حنين الجذع </w:t>
            </w:r>
          </w:p>
        </w:tc>
      </w:tr>
    </w:tbl>
    <w:p w14:paraId="54C4D5D6" w14:textId="77777777" w:rsidR="00611067" w:rsidRPr="00D50B07" w:rsidRDefault="009517E3" w:rsidP="00CB1C74">
      <w:pPr>
        <w:contextualSpacing/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13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كلمة الشفاعة هي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14:paraId="71BE39C3" w14:textId="77777777" w:rsidTr="00426844">
        <w:trPr>
          <w:trHeight w:val="295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4C43D1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D270EE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الأخوة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A4349A8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6D7ACA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C592B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الصداقة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C5B2E5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6CC0B9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A68A0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المحبة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FC9FC9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ABDCE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47A0753B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الواسطة </w:t>
            </w:r>
          </w:p>
        </w:tc>
      </w:tr>
    </w:tbl>
    <w:p w14:paraId="29BAEC2C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14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الصحابي الجليل أبوهريرة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14:paraId="1D4D32F3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3110E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1FAFD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عبدالله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1F67887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AC1DD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6C07A3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عبد الله بن عمر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A6DD59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74EAE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240BB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خالد بن الوليد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AF9FF67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7F878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993FC91" w14:textId="77777777" w:rsidR="00611067" w:rsidRPr="00B64424" w:rsidRDefault="00E844E9" w:rsidP="00E844E9">
            <w:pPr>
              <w:rPr>
                <w:rFonts w:ascii="adwa-assalaf" w:hAnsi="adwa-assalaf" w:cs="adwa-assalaf"/>
                <w:sz w:val="24"/>
                <w:szCs w:val="24"/>
                <w:rtl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>عبد الرحمن بن صخر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14:paraId="35A859D0" w14:textId="77777777" w:rsidR="009517E3" w:rsidRPr="00D50B07" w:rsidRDefault="009517E3" w:rsidP="00CB1C74">
      <w:pPr>
        <w:rPr>
          <w:rFonts w:ascii="adwa-assalaf" w:hAnsi="adwa-assalaf" w:cs="adwa-assalaf"/>
          <w:b/>
          <w:bCs/>
          <w:sz w:val="32"/>
          <w:szCs w:val="32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15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41395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معنى السيد هو الذي يفوق قومه في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14:paraId="044DB1EA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A499F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37100F" w14:textId="77777777" w:rsidR="00611067" w:rsidRPr="00B64424" w:rsidRDefault="00A074E5" w:rsidP="00E844E9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المال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56FEB3D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04A31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B1B23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النسب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55CBF52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2469B5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9F81214" w14:textId="77777777" w:rsidR="00611067" w:rsidRPr="00B64424" w:rsidRDefault="00A074E5" w:rsidP="00A074E5">
            <w:pPr>
              <w:spacing w:line="216" w:lineRule="auto"/>
              <w:ind w:left="-57" w:right="-57"/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الخير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DA747C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3B67B" w14:textId="77777777" w:rsidR="00611067" w:rsidRPr="00FC5770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C42DB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القوة </w:t>
            </w:r>
          </w:p>
        </w:tc>
      </w:tr>
    </w:tbl>
    <w:p w14:paraId="33AF1648" w14:textId="77777777" w:rsidR="009517E3" w:rsidRPr="00072256" w:rsidRDefault="009517E3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>16-</w:t>
      </w:r>
      <w:r w:rsidR="007F12B8"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أحب الناس إلى قلب النبي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وتلقب بالحبيبة هي أم المؤمنين السيدة : </w:t>
      </w:r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14:paraId="23462E39" w14:textId="77777777" w:rsidTr="00426844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68B71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3504C3D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عائشة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A89800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0508B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1EEED0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خديجة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0BC8764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2DB65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7AA41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حفصة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DB3D21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C4F9B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AC1248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ميمونة </w:t>
            </w:r>
          </w:p>
        </w:tc>
      </w:tr>
    </w:tbl>
    <w:p w14:paraId="566800EB" w14:textId="77777777"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17 ــ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>كانت أمنا السيدة خديجة تلقب عند قومها ب: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14:paraId="74BD4AEF" w14:textId="77777777" w:rsidTr="00426844">
        <w:trPr>
          <w:trHeight w:val="458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82AC2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8D4A30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الحبيبة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63FB1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A376AB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C6081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الزاهدة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1DEFB4C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B629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E0DA86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الصادقة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B2C0099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FEE1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DFD2D3C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الطاهرة </w:t>
            </w:r>
          </w:p>
        </w:tc>
      </w:tr>
    </w:tbl>
    <w:p w14:paraId="1CF0A1A5" w14:textId="77777777"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18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كان عمر النبي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حين تزوج بالسيدة خديجة : </w:t>
      </w:r>
      <w:bookmarkStart w:id="0" w:name="_GoBack"/>
      <w:bookmarkEnd w:id="0"/>
    </w:p>
    <w:tbl>
      <w:tblPr>
        <w:tblpPr w:leftFromText="180" w:rightFromText="180" w:vertAnchor="text" w:tblpXSpec="center" w:tblpY="1"/>
        <w:tblOverlap w:val="never"/>
        <w:bidiVisual/>
        <w:tblW w:w="10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43"/>
        <w:gridCol w:w="2210"/>
        <w:gridCol w:w="243"/>
        <w:gridCol w:w="297"/>
        <w:gridCol w:w="1980"/>
        <w:gridCol w:w="236"/>
        <w:gridCol w:w="277"/>
        <w:gridCol w:w="1987"/>
      </w:tblGrid>
      <w:tr w:rsidR="00611067" w:rsidRPr="00216725" w14:paraId="70036B25" w14:textId="77777777" w:rsidTr="00426844">
        <w:trPr>
          <w:trHeight w:val="424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76034B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9319C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ثلاثون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A0ED96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C76B0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10B8F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أربعون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5055300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E0FFA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05C7AFA8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خمس وعشرون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8AA7E98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780C3" w14:textId="77777777" w:rsidR="00611067" w:rsidRPr="00FC5770" w:rsidRDefault="00611067" w:rsidP="00270C5D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FC5770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36FC3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عشرون </w:t>
            </w:r>
          </w:p>
        </w:tc>
      </w:tr>
    </w:tbl>
    <w:p w14:paraId="4E326C71" w14:textId="77777777"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19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السيدة حفصة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4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هي ابنت الصحابي الجليل :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216725" w14:paraId="2FEA5BF8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70A95" w14:textId="77777777" w:rsidR="00611067" w:rsidRPr="00216725" w:rsidRDefault="00611067" w:rsidP="00270C5D">
            <w:pPr>
              <w:rPr>
                <w:rFonts w:ascii="adwa-assalaf" w:hAnsi="adwa-assalaf" w:cs="adwa-assalaf"/>
                <w:b/>
                <w:bCs/>
                <w:sz w:val="28"/>
                <w:szCs w:val="28"/>
              </w:rPr>
            </w:pPr>
            <w:r w:rsidRPr="00216725">
              <w:rPr>
                <w:rFonts w:ascii="adwa-assalaf" w:hAnsi="adwa-assalaf" w:cs="adwa-assalaf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DE6AD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أبوبكر الصديق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1FE727BB" w14:textId="77777777"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EC0335" w14:textId="77777777"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643CCAA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عمر بن الخطاب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20F6962" w14:textId="77777777"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4A93FE" w14:textId="77777777"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C4460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عثمان بن عفان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3780432" w14:textId="77777777"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5CC86" w14:textId="77777777" w:rsidR="00611067" w:rsidRPr="00D50B07" w:rsidRDefault="00611067" w:rsidP="00270C5D">
            <w:pPr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3322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علي بن أبي طالب </w:t>
            </w:r>
            <w:r w:rsidRPr="00B64424">
              <w:rPr>
                <w:rFonts w:ascii="adwa-assalaf" w:hAnsi="adwa-assalaf" w:cs="adwa-assalaf" w:hint="cs"/>
                <w:sz w:val="24"/>
                <w:szCs w:val="24"/>
              </w:rPr>
              <w:sym w:font="AGA Arabesque" w:char="F074"/>
            </w:r>
          </w:p>
        </w:tc>
      </w:tr>
    </w:tbl>
    <w:p w14:paraId="4CD710E9" w14:textId="77777777" w:rsidR="00774CDA" w:rsidRPr="00D50B07" w:rsidRDefault="00774CDA" w:rsidP="00CB1C74">
      <w:pPr>
        <w:rPr>
          <w:rFonts w:ascii="adwa-assalaf" w:hAnsi="adwa-assalaf" w:cs="adwa-assalaf"/>
          <w:b/>
          <w:bCs/>
          <w:sz w:val="32"/>
          <w:szCs w:val="32"/>
          <w:rtl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20 </w:t>
      </w:r>
      <w:r w:rsidRPr="00D50B07">
        <w:rPr>
          <w:rFonts w:ascii="adwa-assalaf" w:hAnsi="adwa-assalaf" w:cs="adwa-assalaf" w:hint="cs"/>
          <w:b/>
          <w:bCs/>
          <w:sz w:val="32"/>
          <w:szCs w:val="32"/>
          <w:rtl/>
        </w:rPr>
        <w:t>–</w:t>
      </w:r>
      <w:r w:rsidRPr="00D50B07">
        <w:rPr>
          <w:rFonts w:ascii="adwa-assalaf" w:hAnsi="adwa-assalaf" w:cs="adwa-assalaf"/>
          <w:b/>
          <w:bCs/>
          <w:sz w:val="32"/>
          <w:szCs w:val="32"/>
          <w:rtl/>
        </w:rPr>
        <w:t xml:space="preserve">  </w:t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عدد أولاد النبي </w:t>
      </w:r>
      <w:r w:rsidR="00072256">
        <w:rPr>
          <w:rFonts w:ascii="adwa-assalaf" w:hAnsi="adwa-assalaf" w:cs="adwa-assalaf" w:hint="cs"/>
          <w:b/>
          <w:bCs/>
          <w:sz w:val="32"/>
          <w:szCs w:val="32"/>
        </w:rPr>
        <w:sym w:font="AGA Arabesque" w:char="F072"/>
      </w:r>
      <w:r w:rsidR="00072256">
        <w:rPr>
          <w:rFonts w:ascii="adwa-assalaf" w:hAnsi="adwa-assalaf" w:cs="adwa-assalaf" w:hint="cs"/>
          <w:b/>
          <w:bCs/>
          <w:sz w:val="32"/>
          <w:szCs w:val="32"/>
          <w:rtl/>
        </w:rPr>
        <w:t xml:space="preserve"> الذكور هو : </w:t>
      </w:r>
    </w:p>
    <w:tbl>
      <w:tblPr>
        <w:bidiVisual/>
        <w:tblW w:w="102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41"/>
        <w:gridCol w:w="2025"/>
        <w:gridCol w:w="236"/>
        <w:gridCol w:w="409"/>
        <w:gridCol w:w="2244"/>
        <w:gridCol w:w="243"/>
        <w:gridCol w:w="297"/>
        <w:gridCol w:w="1980"/>
        <w:gridCol w:w="236"/>
        <w:gridCol w:w="277"/>
        <w:gridCol w:w="1987"/>
      </w:tblGrid>
      <w:tr w:rsidR="00611067" w:rsidRPr="00D50B07" w14:paraId="24D40758" w14:textId="77777777" w:rsidTr="00426844">
        <w:trPr>
          <w:trHeight w:val="424"/>
          <w:jc w:val="center"/>
        </w:trPr>
        <w:tc>
          <w:tcPr>
            <w:tcW w:w="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B08FFC" w14:textId="77777777" w:rsidR="00611067" w:rsidRPr="0090593B" w:rsidRDefault="00611067" w:rsidP="00774CDA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90593B">
              <w:rPr>
                <w:rFonts w:ascii="adwa-assalaf" w:hAnsi="adwa-assalaf" w:cs="adwa-assalaf"/>
                <w:b/>
                <w:bCs/>
                <w:noProof w:val="0"/>
                <w:sz w:val="24"/>
                <w:szCs w:val="24"/>
                <w:rtl/>
                <w:lang w:eastAsia="en-US"/>
              </w:rPr>
              <w:t>أ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0B27B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اثنان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31BDCF1" w14:textId="77777777"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7F598" w14:textId="77777777"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995C593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ثلاثة </w:t>
            </w:r>
          </w:p>
        </w:tc>
        <w:tc>
          <w:tcPr>
            <w:tcW w:w="2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1C96DE5" w14:textId="77777777"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9CDB2" w14:textId="77777777"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A507E6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أربعة 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22CBB0D" w14:textId="77777777"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</w:p>
        </w:tc>
        <w:tc>
          <w:tcPr>
            <w:tcW w:w="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10B9EA" w14:textId="77777777" w:rsidR="00611067" w:rsidRPr="00D50B07" w:rsidRDefault="00611067" w:rsidP="009B7972">
            <w:pPr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</w:rPr>
            </w:pPr>
            <w:r w:rsidRPr="00D50B07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B917D5" w14:textId="77777777" w:rsidR="00611067" w:rsidRPr="00B64424" w:rsidRDefault="00A074E5" w:rsidP="00A074E5">
            <w:pPr>
              <w:rPr>
                <w:rFonts w:ascii="adwa-assalaf" w:hAnsi="adwa-assalaf" w:cs="adwa-assalaf"/>
                <w:sz w:val="24"/>
                <w:szCs w:val="24"/>
              </w:rPr>
            </w:pPr>
            <w:r w:rsidRPr="00B64424">
              <w:rPr>
                <w:rFonts w:ascii="adwa-assalaf" w:hAnsi="adwa-assalaf" w:cs="adwa-assalaf" w:hint="cs"/>
                <w:sz w:val="24"/>
                <w:szCs w:val="24"/>
                <w:rtl/>
              </w:rPr>
              <w:t xml:space="preserve">خمسة </w:t>
            </w:r>
          </w:p>
        </w:tc>
      </w:tr>
    </w:tbl>
    <w:p w14:paraId="752A80F3" w14:textId="77777777" w:rsidR="00774CDA" w:rsidRPr="0090593B" w:rsidRDefault="00774CDA" w:rsidP="00774CDA">
      <w:pPr>
        <w:spacing w:line="180" w:lineRule="auto"/>
        <w:contextualSpacing/>
        <w:rPr>
          <w:rFonts w:ascii="adwa-assalaf" w:hAnsi="adwa-assalaf" w:cs="adwa-assalaf"/>
          <w:b/>
          <w:bCs/>
          <w:sz w:val="24"/>
          <w:szCs w:val="24"/>
          <w:rtl/>
        </w:rPr>
      </w:pPr>
    </w:p>
    <w:p w14:paraId="7AA1DD24" w14:textId="77777777" w:rsidR="00FA5581" w:rsidRDefault="00FA5581" w:rsidP="0003124C">
      <w:pPr>
        <w:jc w:val="lowKashida"/>
        <w:rPr>
          <w:rFonts w:ascii="adwa-assalaf" w:hAnsi="adwa-assalaf" w:cs="adwa-assalaf"/>
          <w:b/>
          <w:bCs/>
          <w:sz w:val="24"/>
          <w:szCs w:val="24"/>
        </w:rPr>
      </w:pPr>
    </w:p>
    <w:p w14:paraId="2EAD9974" w14:textId="30F832E1" w:rsidR="00CB1C74" w:rsidRDefault="00D35D0B" w:rsidP="0003124C">
      <w:pPr>
        <w:jc w:val="lowKashida"/>
        <w:rPr>
          <w:rFonts w:ascii="adwa-assalaf" w:hAnsi="adwa-assalaf" w:cs="adwa-assalaf"/>
          <w:b/>
          <w:bCs/>
          <w:sz w:val="32"/>
          <w:szCs w:val="32"/>
          <w:u w:val="single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517F0C" wp14:editId="70C6C21A">
                <wp:simplePos x="0" y="0"/>
                <wp:positionH relativeFrom="column">
                  <wp:posOffset>-203200</wp:posOffset>
                </wp:positionH>
                <wp:positionV relativeFrom="paragraph">
                  <wp:posOffset>24765</wp:posOffset>
                </wp:positionV>
                <wp:extent cx="868680" cy="881380"/>
                <wp:effectExtent l="0" t="0" r="0" b="0"/>
                <wp:wrapNone/>
                <wp:docPr id="5" name="مربع نص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8680" cy="881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B5640" w14:textId="77777777" w:rsidR="000F3772" w:rsidRDefault="000F3772" w:rsidP="00516A91">
                            <w:pPr>
                              <w:rPr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850" w:type="dxa"/>
                              <w:tblInd w:w="24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850"/>
                            </w:tblGrid>
                            <w:tr w:rsidR="0003124C" w:rsidRPr="00207855" w14:paraId="4B6D2099" w14:textId="77777777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1358A98C" w14:textId="77777777" w:rsidR="0003124C" w:rsidRPr="00207855" w:rsidRDefault="0003124C" w:rsidP="0003124C">
                                  <w:pPr>
                                    <w:jc w:val="lowKashida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u w:val="single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03124C" w:rsidRPr="00207855" w14:paraId="6F98700B" w14:textId="77777777" w:rsidTr="0003124C">
                              <w:tc>
                                <w:tcPr>
                                  <w:tcW w:w="850" w:type="dxa"/>
                                  <w:shd w:val="clear" w:color="auto" w:fill="auto"/>
                                </w:tcPr>
                                <w:p w14:paraId="34886506" w14:textId="77777777" w:rsidR="0003124C" w:rsidRPr="00207855" w:rsidRDefault="009550F0" w:rsidP="0003124C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9</w:t>
                                  </w:r>
                                </w:p>
                              </w:tc>
                            </w:tr>
                          </w:tbl>
                          <w:p w14:paraId="460F402B" w14:textId="77777777"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5" o:spid="_x0000_s1028" type="#_x0000_t202" style="position:absolute;left:0;text-align:left;margin-left:-16pt;margin-top:1.95pt;width:68.4pt;height:69.4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" filled="f" stroked="f">
                <v:textbox>
                  <w:txbxContent>
                    <w:p w14:paraId="44EB5640" w14:textId="77777777" w:rsidR="000F3772" w:rsidRDefault="000F3772" w:rsidP="00516A91">
                      <w:pPr>
                        <w:rPr>
                          <w:rtl/>
                        </w:rPr>
                      </w:pPr>
                    </w:p>
                    <w:tbl>
                      <w:tblPr>
                        <w:bidiVisual/>
                        <w:tblW w:w="850" w:type="dxa"/>
                        <w:tblInd w:w="24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850"/>
                      </w:tblGrid>
                      <w:tr w:rsidR="0003124C" w:rsidRPr="00207855" w14:paraId="4B6D2099" w14:textId="77777777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1358A98C" w14:textId="77777777" w:rsidR="0003124C" w:rsidRPr="00207855" w:rsidRDefault="0003124C" w:rsidP="0003124C">
                            <w:pPr>
                              <w:jc w:val="lowKashida"/>
                              <w:rPr>
                                <w:b/>
                                <w:bCs/>
                                <w:sz w:val="30"/>
                                <w:szCs w:val="30"/>
                                <w:u w:val="single"/>
                                <w:rtl/>
                              </w:rPr>
                            </w:pPr>
                          </w:p>
                        </w:tc>
                      </w:tr>
                      <w:tr w:rsidR="0003124C" w:rsidRPr="00207855" w14:paraId="6F98700B" w14:textId="77777777" w:rsidTr="0003124C">
                        <w:tc>
                          <w:tcPr>
                            <w:tcW w:w="850" w:type="dxa"/>
                            <w:shd w:val="clear" w:color="auto" w:fill="auto"/>
                          </w:tcPr>
                          <w:p w14:paraId="34886506" w14:textId="77777777" w:rsidR="0003124C" w:rsidRPr="00207855" w:rsidRDefault="009550F0" w:rsidP="0003124C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9</w:t>
                            </w:r>
                          </w:p>
                        </w:tc>
                      </w:tr>
                    </w:tbl>
                    <w:p w14:paraId="460F402B" w14:textId="77777777" w:rsidR="000F3772" w:rsidRDefault="000F3772" w:rsidP="00516A91"/>
                  </w:txbxContent>
                </v:textbox>
              </v:shape>
            </w:pict>
          </mc:Fallback>
        </mc:AlternateContent>
      </w:r>
    </w:p>
    <w:p w14:paraId="54E4B5DB" w14:textId="52B97CDE" w:rsidR="00D50B07" w:rsidRPr="00D50B07" w:rsidRDefault="00516A91" w:rsidP="0003124C">
      <w:pPr>
        <w:jc w:val="lowKashida"/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</w:pP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السؤال الثاني:ضع 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50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الصحيحة , وعلامة (</w:t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</w:rPr>
        <w:sym w:font="Wingdings 2" w:char="F04F"/>
      </w:r>
      <w:r w:rsidRPr="00D50B07">
        <w:rPr>
          <w:rFonts w:ascii="adwa-assalaf" w:hAnsi="adwa-assalaf" w:cs="adwa-assalaf"/>
          <w:b/>
          <w:bCs/>
          <w:sz w:val="32"/>
          <w:szCs w:val="32"/>
          <w:u w:val="single"/>
          <w:rtl/>
        </w:rPr>
        <w:t>) أمام العبارة الخاطئة فيما يلي:</w:t>
      </w:r>
      <w:r w:rsidR="0003124C" w:rsidRPr="00D50B07">
        <w:rPr>
          <w:rFonts w:ascii="adwa-assalaf" w:hAnsi="adwa-assalaf" w:cs="adwa-assalaf"/>
          <w:b/>
          <w:bCs/>
          <w:noProof w:val="0"/>
          <w:sz w:val="32"/>
          <w:szCs w:val="32"/>
          <w:rtl/>
          <w:lang w:eastAsia="en-US"/>
        </w:rPr>
        <w:t xml:space="preserve"> </w:t>
      </w:r>
      <w:r w:rsidR="00FA5581" w:rsidRPr="00D50B07">
        <w:rPr>
          <w:rFonts w:ascii="adwa-assalaf" w:hAnsi="adwa-assalaf" w:cs="adwa-assalaf" w:hint="cs"/>
          <w:b/>
          <w:bCs/>
          <w:noProof w:val="0"/>
          <w:sz w:val="32"/>
          <w:szCs w:val="32"/>
          <w:rtl/>
          <w:lang w:eastAsia="en-US"/>
        </w:rPr>
        <w:t xml:space="preserve">         </w:t>
      </w:r>
    </w:p>
    <w:p w14:paraId="65216DAB" w14:textId="68ECBEA9" w:rsidR="00516A91" w:rsidRPr="0090593B" w:rsidRDefault="00D50B07" w:rsidP="0003124C">
      <w:pPr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  <w:r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</w:t>
      </w:r>
      <w:r w:rsidR="00FA5581" w:rsidRPr="00FA5581">
        <w:rPr>
          <w:rFonts w:ascii="adwa-assalaf" w:hAnsi="adwa-assalaf" w:cs="adwa-assalaf" w:hint="cs"/>
          <w:b/>
          <w:bCs/>
          <w:noProof w:val="0"/>
          <w:rtl/>
          <w:lang w:eastAsia="en-US"/>
        </w:rPr>
        <w:t xml:space="preserve">   </w:t>
      </w:r>
      <w:r w:rsidR="00E15672">
        <w:rPr>
          <w:rFonts w:ascii="adwa-assalaf" w:hAnsi="adwa-assalaf" w:cs="adwa-assalaf" w:hint="cs"/>
          <w:b/>
          <w:bCs/>
          <w:noProof w:val="0"/>
          <w:rtl/>
          <w:lang w:eastAsia="en-US"/>
        </w:rPr>
        <w:t>(كل فقرة 0,75 درجة )</w:t>
      </w:r>
    </w:p>
    <w:p w14:paraId="4E793487" w14:textId="77777777" w:rsidR="00516A91" w:rsidRPr="0090593B" w:rsidRDefault="00516A91" w:rsidP="00516A91">
      <w:pPr>
        <w:spacing w:line="180" w:lineRule="auto"/>
        <w:contextualSpacing/>
        <w:jc w:val="lowKashida"/>
        <w:rPr>
          <w:rFonts w:ascii="adwa-assalaf" w:hAnsi="adwa-assalaf" w:cs="adwa-assalaf"/>
          <w:b/>
          <w:bCs/>
          <w:sz w:val="24"/>
          <w:szCs w:val="24"/>
          <w:u w:val="single"/>
          <w:rtl/>
        </w:rPr>
      </w:pPr>
    </w:p>
    <w:tbl>
      <w:tblPr>
        <w:bidiVisual/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6"/>
        <w:gridCol w:w="5935"/>
        <w:gridCol w:w="1979"/>
        <w:gridCol w:w="1837"/>
      </w:tblGrid>
      <w:tr w:rsidR="00F665CC" w:rsidRPr="0090593B" w14:paraId="632D02F3" w14:textId="77777777" w:rsidTr="004F46DD">
        <w:trPr>
          <w:trHeight w:val="1640"/>
        </w:trPr>
        <w:tc>
          <w:tcPr>
            <w:tcW w:w="706" w:type="dxa"/>
            <w:shd w:val="clear" w:color="auto" w:fill="auto"/>
          </w:tcPr>
          <w:p w14:paraId="1AE0FF1B" w14:textId="77777777"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م</w:t>
            </w:r>
          </w:p>
        </w:tc>
        <w:tc>
          <w:tcPr>
            <w:tcW w:w="5935" w:type="dxa"/>
            <w:shd w:val="clear" w:color="auto" w:fill="auto"/>
          </w:tcPr>
          <w:p w14:paraId="44A75D0A" w14:textId="77777777" w:rsidR="00F665CC" w:rsidRPr="00492926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492926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العبارة</w:t>
            </w:r>
          </w:p>
        </w:tc>
        <w:tc>
          <w:tcPr>
            <w:tcW w:w="1979" w:type="dxa"/>
          </w:tcPr>
          <w:p w14:paraId="63A9253E" w14:textId="77777777" w:rsidR="00492926" w:rsidRPr="00492926" w:rsidRDefault="00F665CC" w:rsidP="00492926">
            <w:pPr>
              <w:pStyle w:val="1"/>
              <w:jc w:val="center"/>
              <w:rPr>
                <w:rFonts w:ascii="Adwaa Elsalaf" w:hAnsi="Adwaa Elsalaf" w:cs="Adwaa Elsalaf"/>
                <w:sz w:val="22"/>
                <w:szCs w:val="22"/>
                <w:rtl/>
              </w:rPr>
            </w:pPr>
            <w:r w:rsidRPr="00492926">
              <w:rPr>
                <w:rFonts w:ascii="Adwaa Elsalaf" w:hAnsi="Adwaa Elsalaf" w:cs="Adwaa Elsalaf"/>
                <w:sz w:val="22"/>
                <w:szCs w:val="22"/>
                <w:rtl/>
              </w:rPr>
              <w:t xml:space="preserve">أ- 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العبارة</w:t>
            </w:r>
            <w:r w:rsidRPr="00492926">
              <w:rPr>
                <w:rFonts w:ascii="Adwaa Elsalaf" w:hAnsi="Adwaa Elsalaf" w:cs="Adwaa Elsalaf"/>
                <w:sz w:val="22"/>
                <w:szCs w:val="22"/>
                <w:rtl/>
              </w:rPr>
              <w:t xml:space="preserve"> </w:t>
            </w:r>
            <w:r w:rsidR="00492926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ال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صحيحة</w:t>
            </w:r>
          </w:p>
          <w:p w14:paraId="6B06A8D7" w14:textId="77777777" w:rsidR="00492926" w:rsidRPr="00492926" w:rsidRDefault="00492926" w:rsidP="00492926">
            <w:pPr>
              <w:pStyle w:val="1"/>
              <w:jc w:val="center"/>
              <w:rPr>
                <w:rFonts w:ascii="Adwaa Elsalaf" w:hAnsi="Adwaa Elsalaf" w:cs="Adwaa Elsalaf"/>
                <w:sz w:val="22"/>
                <w:szCs w:val="22"/>
                <w:rtl/>
              </w:rPr>
            </w:pPr>
            <w:r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>ص</w:t>
            </w:r>
            <w:r w:rsidR="00C12ECB" w:rsidRPr="00492926">
              <w:rPr>
                <w:rFonts w:ascii="Adwaa Elsalaf" w:hAnsi="Adwaa Elsalaf" w:cs="Adwaa Elsalaf" w:hint="cs"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1837" w:type="dxa"/>
          </w:tcPr>
          <w:p w14:paraId="798840D4" w14:textId="77777777" w:rsidR="00F665CC" w:rsidRPr="00492926" w:rsidRDefault="00F665CC" w:rsidP="00492926">
            <w:pPr>
              <w:pStyle w:val="1"/>
              <w:jc w:val="center"/>
              <w:rPr>
                <w:rFonts w:ascii="Adwaa Elsalaf" w:hAnsi="Adwaa Elsalaf" w:cs="Adwaa Elsalaf"/>
                <w:rtl/>
              </w:rPr>
            </w:pPr>
            <w:r w:rsidRPr="00492926">
              <w:rPr>
                <w:rFonts w:ascii="Adwaa Elsalaf" w:hAnsi="Adwaa Elsalaf" w:cs="Adwaa Elsalaf"/>
                <w:rtl/>
              </w:rPr>
              <w:t>ب-</w:t>
            </w:r>
            <w:r w:rsidR="00C12ECB" w:rsidRPr="00492926">
              <w:rPr>
                <w:rFonts w:ascii="Adwaa Elsalaf" w:hAnsi="Adwaa Elsalaf" w:cs="Adwaa Elsalaf" w:hint="cs"/>
                <w:rtl/>
              </w:rPr>
              <w:t>العبارة</w:t>
            </w:r>
            <w:r w:rsidRPr="00492926">
              <w:rPr>
                <w:rFonts w:ascii="Adwaa Elsalaf" w:hAnsi="Adwaa Elsalaf" w:cs="Adwaa Elsalaf"/>
                <w:rtl/>
              </w:rPr>
              <w:t xml:space="preserve"> </w:t>
            </w:r>
            <w:r w:rsidR="00492926" w:rsidRPr="00492926">
              <w:rPr>
                <w:rFonts w:ascii="Adwaa Elsalaf" w:hAnsi="Adwaa Elsalaf" w:cs="Adwaa Elsalaf" w:hint="cs"/>
                <w:rtl/>
              </w:rPr>
              <w:t>ال</w:t>
            </w:r>
            <w:r w:rsidR="00C12ECB" w:rsidRPr="00492926">
              <w:rPr>
                <w:rFonts w:ascii="Adwaa Elsalaf" w:hAnsi="Adwaa Elsalaf" w:cs="Adwaa Elsalaf" w:hint="cs"/>
                <w:rtl/>
              </w:rPr>
              <w:t>خاطئة</w:t>
            </w:r>
          </w:p>
          <w:p w14:paraId="7B2C079D" w14:textId="77777777" w:rsidR="00492926" w:rsidRPr="00492926" w:rsidRDefault="00492926" w:rsidP="00492926">
            <w:pPr>
              <w:jc w:val="center"/>
              <w:rPr>
                <w:rFonts w:ascii="Adwaa Elsalaf" w:hAnsi="Adwaa Elsalaf" w:cs="Adwaa Elsalaf"/>
                <w:sz w:val="24"/>
                <w:szCs w:val="24"/>
                <w:rtl/>
              </w:rPr>
            </w:pPr>
            <w:r w:rsidRPr="00492926">
              <w:rPr>
                <w:rFonts w:ascii="Adwaa Elsalaf" w:hAnsi="Adwaa Elsalaf" w:cs="Adwaa Elsalaf"/>
                <w:b/>
                <w:bCs/>
                <w:sz w:val="24"/>
                <w:szCs w:val="24"/>
                <w:rtl/>
              </w:rPr>
              <w:t>خ</w:t>
            </w:r>
          </w:p>
        </w:tc>
      </w:tr>
      <w:tr w:rsidR="00F665CC" w:rsidRPr="0090593B" w14:paraId="7F1429EE" w14:textId="77777777" w:rsidTr="004F46DD">
        <w:trPr>
          <w:trHeight w:val="925"/>
        </w:trPr>
        <w:tc>
          <w:tcPr>
            <w:tcW w:w="706" w:type="dxa"/>
            <w:shd w:val="clear" w:color="auto" w:fill="auto"/>
            <w:vAlign w:val="center"/>
          </w:tcPr>
          <w:p w14:paraId="50D71A4A" w14:textId="77777777" w:rsidR="00F665CC" w:rsidRPr="0090593B" w:rsidRDefault="00F665CC" w:rsidP="007B105C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21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671865F1" w14:textId="77777777" w:rsidR="00F665CC" w:rsidRPr="00FA736A" w:rsidRDefault="00B64424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حقوق أهل بيت النبي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محبتهم والدعاء لهم والترضي عنهم </w:t>
            </w:r>
          </w:p>
        </w:tc>
        <w:tc>
          <w:tcPr>
            <w:tcW w:w="1979" w:type="dxa"/>
            <w:vAlign w:val="center"/>
          </w:tcPr>
          <w:p w14:paraId="2E0BBF52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14:paraId="13B76E6E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14:paraId="2F36EC4D" w14:textId="77777777" w:rsidTr="004F46DD">
        <w:trPr>
          <w:trHeight w:val="925"/>
        </w:trPr>
        <w:tc>
          <w:tcPr>
            <w:tcW w:w="706" w:type="dxa"/>
            <w:shd w:val="clear" w:color="auto" w:fill="auto"/>
            <w:vAlign w:val="center"/>
          </w:tcPr>
          <w:p w14:paraId="4399839A" w14:textId="77777777"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22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735A7366" w14:textId="77777777" w:rsidR="00F665CC" w:rsidRPr="00FA736A" w:rsidRDefault="00B64424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يكون حسن التعامل مع أهل بيته يقصر في أداء حقوقهم </w:t>
            </w:r>
          </w:p>
        </w:tc>
        <w:tc>
          <w:tcPr>
            <w:tcW w:w="1979" w:type="dxa"/>
            <w:vAlign w:val="center"/>
          </w:tcPr>
          <w:p w14:paraId="700A02B1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14:paraId="4B163D35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14:paraId="054260F5" w14:textId="77777777" w:rsidTr="004F46DD">
        <w:trPr>
          <w:trHeight w:val="898"/>
        </w:trPr>
        <w:tc>
          <w:tcPr>
            <w:tcW w:w="706" w:type="dxa"/>
            <w:shd w:val="clear" w:color="auto" w:fill="auto"/>
            <w:vAlign w:val="center"/>
          </w:tcPr>
          <w:p w14:paraId="69141BD7" w14:textId="77777777"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23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437CE717" w14:textId="77777777" w:rsidR="00F665CC" w:rsidRPr="00FA736A" w:rsidRDefault="00B64424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كان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2"/>
            </w: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 يكون في مهنة أهل بيته </w:t>
            </w:r>
          </w:p>
        </w:tc>
        <w:tc>
          <w:tcPr>
            <w:tcW w:w="1979" w:type="dxa"/>
            <w:vAlign w:val="center"/>
          </w:tcPr>
          <w:p w14:paraId="29BA2AFC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14:paraId="660FBFEA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90593B" w14:paraId="0D44080C" w14:textId="77777777" w:rsidTr="004F46DD">
        <w:trPr>
          <w:trHeight w:val="925"/>
        </w:trPr>
        <w:tc>
          <w:tcPr>
            <w:tcW w:w="706" w:type="dxa"/>
            <w:shd w:val="clear" w:color="auto" w:fill="auto"/>
            <w:vAlign w:val="center"/>
          </w:tcPr>
          <w:p w14:paraId="5E8E4E86" w14:textId="77777777" w:rsidR="00F665CC" w:rsidRPr="0090593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</w:pPr>
            <w:r w:rsidRPr="0090593B">
              <w:rPr>
                <w:rFonts w:ascii="adwa-assalaf" w:hAnsi="adwa-assalaf" w:cs="adwa-assalaf"/>
                <w:b/>
                <w:bCs/>
                <w:sz w:val="24"/>
                <w:szCs w:val="24"/>
                <w:rtl/>
              </w:rPr>
              <w:t>24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14675B60" w14:textId="77777777" w:rsidR="00F665CC" w:rsidRPr="00FA736A" w:rsidRDefault="00B70212" w:rsidP="00AE5CEC">
            <w:pPr>
              <w:contextualSpacing/>
              <w:rPr>
                <w:rFonts w:ascii="adwa-assalaf" w:hAnsi="adwa-assalaf" w:cs="adwa-assalaf"/>
                <w:sz w:val="28"/>
                <w:szCs w:val="28"/>
                <w:rtl/>
              </w:rPr>
            </w:pPr>
            <w:r w:rsidRPr="00FA736A">
              <w:rPr>
                <w:rFonts w:ascii="adwa-assalaf" w:hAnsi="adwa-assalaf" w:cs="adwa-assalaf" w:hint="cs"/>
                <w:sz w:val="28"/>
                <w:szCs w:val="28"/>
                <w:rtl/>
              </w:rPr>
              <w:t xml:space="preserve">من الذين نالهم شرف خدمة نبيهم هم أنس بن مالك وبلال بن رباح </w:t>
            </w:r>
            <w:r w:rsidRPr="00FA736A">
              <w:rPr>
                <w:rFonts w:ascii="adwa-assalaf" w:hAnsi="adwa-assalaf" w:cs="adwa-assalaf" w:hint="cs"/>
                <w:sz w:val="28"/>
                <w:szCs w:val="28"/>
              </w:rPr>
              <w:sym w:font="AGA Arabesque" w:char="F074"/>
            </w:r>
          </w:p>
        </w:tc>
        <w:tc>
          <w:tcPr>
            <w:tcW w:w="1979" w:type="dxa"/>
            <w:vAlign w:val="center"/>
          </w:tcPr>
          <w:p w14:paraId="5C292C8B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837" w:type="dxa"/>
            <w:vAlign w:val="center"/>
          </w:tcPr>
          <w:p w14:paraId="329EB2F4" w14:textId="77777777" w:rsidR="00F665CC" w:rsidRPr="00FA5581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2"/>
                <w:szCs w:val="32"/>
                <w:rtl/>
              </w:rPr>
            </w:pPr>
          </w:p>
        </w:tc>
      </w:tr>
      <w:tr w:rsidR="00F665CC" w:rsidRPr="00D35D0B" w14:paraId="58B7DC68" w14:textId="77777777" w:rsidTr="004F46DD">
        <w:trPr>
          <w:trHeight w:val="925"/>
        </w:trPr>
        <w:tc>
          <w:tcPr>
            <w:tcW w:w="706" w:type="dxa"/>
            <w:shd w:val="clear" w:color="auto" w:fill="auto"/>
            <w:vAlign w:val="center"/>
          </w:tcPr>
          <w:p w14:paraId="05F559D4" w14:textId="77777777" w:rsidR="00F665CC" w:rsidRPr="00D35D0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lastRenderedPageBreak/>
              <w:t>25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3083C699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أنس بن مالك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4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خدم النبي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2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تسع سنوات </w:t>
            </w:r>
          </w:p>
        </w:tc>
        <w:tc>
          <w:tcPr>
            <w:tcW w:w="1979" w:type="dxa"/>
            <w:vAlign w:val="center"/>
          </w:tcPr>
          <w:p w14:paraId="4A66B858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61BADCDC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17BCBB45" w14:textId="77777777" w:rsidTr="004F46DD">
        <w:trPr>
          <w:trHeight w:val="925"/>
        </w:trPr>
        <w:tc>
          <w:tcPr>
            <w:tcW w:w="706" w:type="dxa"/>
            <w:shd w:val="clear" w:color="auto" w:fill="auto"/>
            <w:vAlign w:val="center"/>
          </w:tcPr>
          <w:p w14:paraId="208F5E9F" w14:textId="77777777" w:rsidR="00F665CC" w:rsidRPr="00D35D0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26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372DAF43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السيدة عائشة هي ابنت الصحابي أبي بكر الصديق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4"/>
            </w:r>
          </w:p>
        </w:tc>
        <w:tc>
          <w:tcPr>
            <w:tcW w:w="1979" w:type="dxa"/>
            <w:vAlign w:val="center"/>
          </w:tcPr>
          <w:p w14:paraId="6EA96B56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7487C5D0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619243B2" w14:textId="77777777" w:rsidTr="004F46DD">
        <w:trPr>
          <w:trHeight w:val="925"/>
        </w:trPr>
        <w:tc>
          <w:tcPr>
            <w:tcW w:w="706" w:type="dxa"/>
            <w:shd w:val="clear" w:color="auto" w:fill="auto"/>
            <w:vAlign w:val="center"/>
          </w:tcPr>
          <w:p w14:paraId="3E68FF89" w14:textId="77777777" w:rsidR="00F665CC" w:rsidRPr="00D35D0B" w:rsidRDefault="00F665CC" w:rsidP="008A6FB3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27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5D2010D2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من أهم أسباب الفوز بشفاعة النبي محمد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2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الإكثارمن الصلاة عليه </w:t>
            </w:r>
          </w:p>
        </w:tc>
        <w:tc>
          <w:tcPr>
            <w:tcW w:w="1979" w:type="dxa"/>
            <w:vAlign w:val="center"/>
          </w:tcPr>
          <w:p w14:paraId="32323144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4A98C389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04739B95" w14:textId="77777777" w:rsidTr="004F46DD">
        <w:trPr>
          <w:trHeight w:val="604"/>
        </w:trPr>
        <w:tc>
          <w:tcPr>
            <w:tcW w:w="706" w:type="dxa"/>
            <w:shd w:val="clear" w:color="auto" w:fill="auto"/>
            <w:vAlign w:val="center"/>
          </w:tcPr>
          <w:p w14:paraId="433BF734" w14:textId="77777777" w:rsidR="00F665CC" w:rsidRPr="00D35D0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28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6E87632D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أول من يستفتح باب الجنة يوم القيامة هو سيدنا نوح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5"/>
            </w:r>
          </w:p>
        </w:tc>
        <w:tc>
          <w:tcPr>
            <w:tcW w:w="1979" w:type="dxa"/>
            <w:vAlign w:val="center"/>
          </w:tcPr>
          <w:p w14:paraId="5AF494A8" w14:textId="77777777" w:rsidR="00F665CC" w:rsidRPr="00D35D0B" w:rsidRDefault="00B70212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  <w:r w:rsidRPr="00D35D0B">
              <w:rPr>
                <w:rFonts w:ascii="adwa-assalaf" w:hAnsi="adwa-assalaf" w:cs="adwa-assalaf" w:hint="cs"/>
                <w:b/>
                <w:bCs/>
                <w:sz w:val="30"/>
                <w:szCs w:val="30"/>
                <w:rtl/>
              </w:rPr>
              <w:t xml:space="preserve"> </w:t>
            </w:r>
          </w:p>
        </w:tc>
        <w:tc>
          <w:tcPr>
            <w:tcW w:w="1837" w:type="dxa"/>
            <w:vAlign w:val="center"/>
          </w:tcPr>
          <w:p w14:paraId="73F7CCAA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04E9BA79" w14:textId="77777777" w:rsidTr="004F46DD">
        <w:trPr>
          <w:trHeight w:val="604"/>
        </w:trPr>
        <w:tc>
          <w:tcPr>
            <w:tcW w:w="706" w:type="dxa"/>
            <w:shd w:val="clear" w:color="auto" w:fill="auto"/>
            <w:vAlign w:val="center"/>
          </w:tcPr>
          <w:p w14:paraId="6224667D" w14:textId="77777777" w:rsidR="00F665CC" w:rsidRPr="00D35D0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29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297CAE91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كي نكون ممن يحبهم الله تعالى نكثر من الطاعات وقراءة القرآن </w:t>
            </w:r>
          </w:p>
        </w:tc>
        <w:tc>
          <w:tcPr>
            <w:tcW w:w="1979" w:type="dxa"/>
            <w:vAlign w:val="center"/>
          </w:tcPr>
          <w:p w14:paraId="2F41AC65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057F6F9E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0F36FB26" w14:textId="77777777" w:rsidTr="004F46DD">
        <w:trPr>
          <w:trHeight w:val="604"/>
        </w:trPr>
        <w:tc>
          <w:tcPr>
            <w:tcW w:w="706" w:type="dxa"/>
            <w:shd w:val="clear" w:color="auto" w:fill="auto"/>
            <w:vAlign w:val="center"/>
          </w:tcPr>
          <w:p w14:paraId="15A35EAB" w14:textId="77777777" w:rsidR="00F665CC" w:rsidRPr="00D35D0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30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37738E21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لم يسمح النبي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2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للبراء بن عازب المشاركة في الغزو لصغر سنه </w:t>
            </w:r>
          </w:p>
        </w:tc>
        <w:tc>
          <w:tcPr>
            <w:tcW w:w="1979" w:type="dxa"/>
            <w:vAlign w:val="center"/>
          </w:tcPr>
          <w:p w14:paraId="672050D1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5DC9510B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1CE52A20" w14:textId="77777777" w:rsidTr="004F46DD">
        <w:trPr>
          <w:trHeight w:val="604"/>
        </w:trPr>
        <w:tc>
          <w:tcPr>
            <w:tcW w:w="706" w:type="dxa"/>
            <w:shd w:val="clear" w:color="auto" w:fill="auto"/>
            <w:vAlign w:val="center"/>
          </w:tcPr>
          <w:p w14:paraId="4B4DA6B6" w14:textId="77777777" w:rsidR="00F665CC" w:rsidRPr="00D35D0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31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7D018003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كانت السيدة حفصة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4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أفقه النساء </w:t>
            </w:r>
          </w:p>
        </w:tc>
        <w:tc>
          <w:tcPr>
            <w:tcW w:w="1979" w:type="dxa"/>
            <w:vAlign w:val="center"/>
          </w:tcPr>
          <w:p w14:paraId="3D98E282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2D3672F7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  <w:tr w:rsidR="00F665CC" w:rsidRPr="00D35D0B" w14:paraId="106DB8F1" w14:textId="77777777" w:rsidTr="004F46DD">
        <w:trPr>
          <w:trHeight w:val="604"/>
        </w:trPr>
        <w:tc>
          <w:tcPr>
            <w:tcW w:w="706" w:type="dxa"/>
            <w:shd w:val="clear" w:color="auto" w:fill="auto"/>
            <w:vAlign w:val="center"/>
          </w:tcPr>
          <w:p w14:paraId="1E8DD08A" w14:textId="77777777" w:rsidR="00F665CC" w:rsidRPr="00D35D0B" w:rsidRDefault="00F665CC" w:rsidP="007B105C">
            <w:pPr>
              <w:spacing w:line="180" w:lineRule="auto"/>
              <w:contextualSpacing/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  <w:t>32</w:t>
            </w:r>
          </w:p>
        </w:tc>
        <w:tc>
          <w:tcPr>
            <w:tcW w:w="5935" w:type="dxa"/>
            <w:shd w:val="clear" w:color="auto" w:fill="auto"/>
            <w:vAlign w:val="center"/>
          </w:tcPr>
          <w:p w14:paraId="4185F97A" w14:textId="77777777" w:rsidR="00F665CC" w:rsidRPr="00D35D0B" w:rsidRDefault="00B70212" w:rsidP="00AE5CEC">
            <w:pPr>
              <w:contextualSpacing/>
              <w:rPr>
                <w:rFonts w:ascii="adwa-assalaf" w:hAnsi="adwa-assalaf" w:cs="adwa-assalaf"/>
                <w:sz w:val="26"/>
                <w:szCs w:val="26"/>
                <w:rtl/>
              </w:rPr>
            </w:pP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توفي النبي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2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في حجرة السيدة عائشة </w:t>
            </w:r>
            <w:r w:rsidRPr="00D35D0B">
              <w:rPr>
                <w:rFonts w:ascii="adwa-assalaf" w:hAnsi="adwa-assalaf" w:cs="adwa-assalaf" w:hint="cs"/>
                <w:sz w:val="26"/>
                <w:szCs w:val="26"/>
              </w:rPr>
              <w:sym w:font="AGA Arabesque" w:char="F074"/>
            </w:r>
            <w:r w:rsidRPr="00D35D0B">
              <w:rPr>
                <w:rFonts w:ascii="adwa-assalaf" w:hAnsi="adwa-assalaf" w:cs="adwa-assalaf" w:hint="cs"/>
                <w:sz w:val="26"/>
                <w:szCs w:val="26"/>
                <w:rtl/>
              </w:rPr>
              <w:t xml:space="preserve"> ودفن بها </w:t>
            </w:r>
          </w:p>
        </w:tc>
        <w:tc>
          <w:tcPr>
            <w:tcW w:w="1979" w:type="dxa"/>
            <w:vAlign w:val="center"/>
          </w:tcPr>
          <w:p w14:paraId="4BC091C4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837" w:type="dxa"/>
            <w:vAlign w:val="center"/>
          </w:tcPr>
          <w:p w14:paraId="35A4DAE1" w14:textId="77777777" w:rsidR="00F665CC" w:rsidRPr="00D35D0B" w:rsidRDefault="00F665CC" w:rsidP="008A6FB3">
            <w:pPr>
              <w:spacing w:line="180" w:lineRule="auto"/>
              <w:contextualSpacing/>
              <w:rPr>
                <w:rFonts w:ascii="adwa-assalaf" w:hAnsi="adwa-assalaf" w:cs="adwa-assalaf"/>
                <w:b/>
                <w:bCs/>
                <w:sz w:val="30"/>
                <w:szCs w:val="30"/>
                <w:rtl/>
              </w:rPr>
            </w:pPr>
          </w:p>
        </w:tc>
      </w:tr>
    </w:tbl>
    <w:p w14:paraId="3BD4CBC4" w14:textId="62EC73D1" w:rsidR="00772CEB" w:rsidRPr="00D35D0B" w:rsidRDefault="007C7304" w:rsidP="00D35D0B">
      <w:pPr>
        <w:spacing w:line="180" w:lineRule="auto"/>
        <w:contextualSpacing/>
        <w:rPr>
          <w:rFonts w:ascii="adwa-assalaf" w:hAnsi="adwa-assalaf" w:cs="adwa-assalaf" w:hint="cs"/>
          <w:b/>
          <w:bCs/>
          <w:u w:val="single"/>
          <w:rtl/>
        </w:rPr>
      </w:pPr>
      <w:r w:rsidRPr="00D35D0B">
        <w:rPr>
          <w:rFonts w:ascii="adwa-assalaf" w:hAnsi="adwa-assalaf" w:cs="adwa-assalaf"/>
          <w:b/>
          <w:bCs/>
          <w:sz w:val="22"/>
          <w:szCs w:val="22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5754DE" wp14:editId="025F7190">
                <wp:simplePos x="0" y="0"/>
                <wp:positionH relativeFrom="column">
                  <wp:posOffset>-76835</wp:posOffset>
                </wp:positionH>
                <wp:positionV relativeFrom="paragraph">
                  <wp:posOffset>24765</wp:posOffset>
                </wp:positionV>
                <wp:extent cx="713740" cy="735965"/>
                <wp:effectExtent l="0" t="0" r="0" b="6985"/>
                <wp:wrapNone/>
                <wp:docPr id="1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713740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525EE" w14:textId="77777777" w:rsidR="000F3772" w:rsidRDefault="000F3772" w:rsidP="00516A9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" o:spid="_x0000_s1029" type="#_x0000_t202" style="position:absolute;left:0;text-align:left;margin-left:-6.05pt;margin-top:1.95pt;width:56.2pt;height:57.9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" filled="f" stroked="f">
                <v:textbox>
                  <w:txbxContent>
                    <w:p w14:paraId="54B525EE" w14:textId="77777777" w:rsidR="000F3772" w:rsidRDefault="000F3772" w:rsidP="00516A91"/>
                  </w:txbxContent>
                </v:textbox>
              </v:shape>
            </w:pict>
          </mc:Fallback>
        </mc:AlternateContent>
      </w:r>
    </w:p>
    <w:p w14:paraId="234229DC" w14:textId="77777777" w:rsidR="00EB6A93" w:rsidRPr="00D35D0B" w:rsidRDefault="00EB6A93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sz w:val="28"/>
          <w:szCs w:val="28"/>
          <w:u w:val="single"/>
          <w:rtl/>
        </w:rPr>
      </w:pPr>
    </w:p>
    <w:p w14:paraId="3C4CAB5F" w14:textId="77777777" w:rsidR="00772CEB" w:rsidRPr="00D35D0B" w:rsidRDefault="00516A91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 w:hint="cs"/>
          <w:b/>
          <w:bCs/>
          <w:sz w:val="32"/>
          <w:szCs w:val="32"/>
          <w:rtl/>
        </w:rPr>
      </w:pPr>
      <w:r w:rsidRPr="00D35D0B">
        <w:rPr>
          <w:rFonts w:ascii="adwa-assalaf" w:hAnsi="adwa-assalaf" w:cs="adwa-assalaf"/>
          <w:b/>
          <w:bCs/>
          <w:sz w:val="28"/>
          <w:szCs w:val="28"/>
          <w:u w:val="single"/>
          <w:rtl/>
        </w:rPr>
        <w:t xml:space="preserve">السؤال الثالث : </w:t>
      </w:r>
      <w:r w:rsidR="00BF0F71" w:rsidRPr="00D35D0B">
        <w:rPr>
          <w:rFonts w:ascii="adwa-assalaf" w:hAnsi="adwa-assalaf" w:cs="adwa-assalaf"/>
          <w:b/>
          <w:bCs/>
          <w:sz w:val="28"/>
          <w:szCs w:val="28"/>
          <w:rtl/>
        </w:rPr>
        <w:t xml:space="preserve"> أجب عن مايلي</w:t>
      </w:r>
      <w:r w:rsidR="009E633D" w:rsidRPr="00D35D0B">
        <w:rPr>
          <w:rFonts w:ascii="adwa-assalaf" w:hAnsi="adwa-assalaf" w:cs="adwa-assalaf"/>
          <w:b/>
          <w:bCs/>
          <w:sz w:val="28"/>
          <w:szCs w:val="28"/>
          <w:rtl/>
        </w:rPr>
        <w:t>:</w:t>
      </w:r>
      <w:r w:rsidR="00772CEB" w:rsidRPr="00D35D0B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  </w:t>
      </w:r>
      <w:r w:rsidR="00BF0F71" w:rsidRPr="00D35D0B">
        <w:rPr>
          <w:rFonts w:ascii="adwa-assalaf" w:hAnsi="adwa-assalaf" w:cs="adwa-assalaf"/>
          <w:b/>
          <w:bCs/>
          <w:sz w:val="28"/>
          <w:szCs w:val="28"/>
          <w:rtl/>
        </w:rPr>
        <w:t xml:space="preserve"> (كل فقرة</w:t>
      </w:r>
      <w:r w:rsidR="009E633D" w:rsidRPr="00D35D0B">
        <w:rPr>
          <w:rFonts w:ascii="adwa-assalaf" w:hAnsi="adwa-assalaf" w:cs="adwa-assalaf"/>
          <w:b/>
          <w:bCs/>
          <w:sz w:val="28"/>
          <w:szCs w:val="28"/>
          <w:rtl/>
        </w:rPr>
        <w:t xml:space="preserve"> مقالية</w:t>
      </w:r>
      <w:r w:rsidR="00BF0F71" w:rsidRPr="00D35D0B">
        <w:rPr>
          <w:rFonts w:ascii="adwa-assalaf" w:hAnsi="adwa-assalaf" w:cs="adwa-assalaf"/>
          <w:b/>
          <w:bCs/>
          <w:sz w:val="28"/>
          <w:szCs w:val="28"/>
          <w:rtl/>
        </w:rPr>
        <w:t xml:space="preserve"> </w:t>
      </w:r>
      <w:r w:rsidR="0090593B" w:rsidRPr="00D35D0B">
        <w:rPr>
          <w:rFonts w:ascii="adwa-assalaf" w:hAnsi="adwa-assalaf" w:cs="adwa-assalaf"/>
          <w:b/>
          <w:bCs/>
          <w:sz w:val="28"/>
          <w:szCs w:val="28"/>
          <w:rtl/>
        </w:rPr>
        <w:t>بنصف درجة</w:t>
      </w:r>
      <w:r w:rsidR="004F46DD" w:rsidRPr="00D35D0B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) </w:t>
      </w:r>
      <w:r w:rsidR="00772CEB" w:rsidRPr="00D35D0B">
        <w:rPr>
          <w:rFonts w:ascii="adwa-assalaf" w:hAnsi="adwa-assalaf" w:cs="adwa-assalaf"/>
          <w:b/>
          <w:bCs/>
          <w:sz w:val="32"/>
          <w:szCs w:val="32"/>
          <w:rtl/>
        </w:rPr>
        <w:tab/>
      </w:r>
    </w:p>
    <w:tbl>
      <w:tblPr>
        <w:tblpPr w:leftFromText="180" w:rightFromText="180" w:vertAnchor="text" w:horzAnchor="margin" w:tblpY="80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772CEB" w:rsidRPr="00D35D0B" w14:paraId="01AC239A" w14:textId="77777777" w:rsidTr="00696623">
        <w:tc>
          <w:tcPr>
            <w:tcW w:w="850" w:type="dxa"/>
            <w:shd w:val="clear" w:color="auto" w:fill="auto"/>
          </w:tcPr>
          <w:p w14:paraId="64573C2B" w14:textId="77777777" w:rsidR="00772CEB" w:rsidRPr="00D35D0B" w:rsidRDefault="00772CEB" w:rsidP="00696623">
            <w:pPr>
              <w:jc w:val="lowKashida"/>
              <w:rPr>
                <w:rFonts w:ascii="adwa-assalaf" w:hAnsi="adwa-assalaf" w:cs="adwa-assalaf"/>
                <w:b/>
                <w:bCs/>
                <w:u w:val="single"/>
                <w:rtl/>
              </w:rPr>
            </w:pPr>
          </w:p>
        </w:tc>
      </w:tr>
      <w:tr w:rsidR="00772CEB" w:rsidRPr="00D35D0B" w14:paraId="4ADE18D0" w14:textId="77777777" w:rsidTr="00696623">
        <w:tc>
          <w:tcPr>
            <w:tcW w:w="850" w:type="dxa"/>
            <w:shd w:val="clear" w:color="auto" w:fill="auto"/>
          </w:tcPr>
          <w:p w14:paraId="43DE8697" w14:textId="77777777" w:rsidR="00772CEB" w:rsidRPr="00D35D0B" w:rsidRDefault="00D05C45" w:rsidP="00696623">
            <w:pPr>
              <w:jc w:val="center"/>
              <w:rPr>
                <w:rFonts w:ascii="adwa-assalaf" w:hAnsi="adwa-assalaf" w:cs="adwa-assalaf"/>
                <w:b/>
                <w:bCs/>
                <w:rtl/>
              </w:rPr>
            </w:pPr>
            <w:r w:rsidRPr="00D35D0B">
              <w:rPr>
                <w:rFonts w:ascii="adwa-assalaf" w:hAnsi="adwa-assalaf" w:cs="adwa-assalaf" w:hint="cs"/>
                <w:b/>
                <w:bCs/>
                <w:rtl/>
              </w:rPr>
              <w:t>3</w:t>
            </w:r>
          </w:p>
        </w:tc>
      </w:tr>
    </w:tbl>
    <w:p w14:paraId="456AB8C2" w14:textId="77777777" w:rsidR="00463FB9" w:rsidRPr="00D35D0B" w:rsidRDefault="00463FB9" w:rsidP="00772CEB">
      <w:pPr>
        <w:tabs>
          <w:tab w:val="left" w:pos="9660"/>
        </w:tabs>
        <w:spacing w:line="180" w:lineRule="auto"/>
        <w:contextualSpacing/>
        <w:rPr>
          <w:rFonts w:ascii="adwa-assalaf" w:hAnsi="adwa-assalaf" w:cs="adwa-assalaf"/>
          <w:b/>
          <w:bCs/>
          <w:rtl/>
        </w:rPr>
      </w:pPr>
    </w:p>
    <w:p w14:paraId="2A3EB21C" w14:textId="77777777" w:rsidR="007B105C" w:rsidRPr="00D35D0B" w:rsidRDefault="00772CEB" w:rsidP="00463FB9">
      <w:pPr>
        <w:spacing w:line="180" w:lineRule="auto"/>
        <w:contextualSpacing/>
        <w:rPr>
          <w:rFonts w:ascii="adwa-assalaf" w:hAnsi="adwa-assalaf" w:cs="adwa-assalaf"/>
          <w:b/>
          <w:bCs/>
        </w:rPr>
      </w:pPr>
      <w:r w:rsidRPr="00D35D0B">
        <w:rPr>
          <w:rFonts w:ascii="adwa-assalaf" w:hAnsi="adwa-assalaf" w:cs="adwa-assalaf" w:hint="cs"/>
          <w:b/>
          <w:bCs/>
          <w:rtl/>
        </w:rPr>
        <w:t xml:space="preserve">                           </w:t>
      </w:r>
    </w:p>
    <w:p w14:paraId="4243A886" w14:textId="77777777" w:rsidR="007B105C" w:rsidRPr="00D35D0B" w:rsidRDefault="00D05C45" w:rsidP="00CB1C74">
      <w:pPr>
        <w:spacing w:line="276" w:lineRule="auto"/>
        <w:rPr>
          <w:rFonts w:ascii="adwa-assalaf" w:hAnsi="adwa-assalaf" w:cs="adwa-assalaf"/>
          <w:b/>
          <w:bCs/>
          <w:sz w:val="28"/>
          <w:szCs w:val="28"/>
        </w:rPr>
      </w:pPr>
      <w:r w:rsidRPr="00D35D0B">
        <w:rPr>
          <w:rFonts w:ascii="adwa-assalaf" w:hAnsi="adwa-assalaf" w:cs="adwa-assalaf" w:hint="cs"/>
          <w:b/>
          <w:bCs/>
          <w:sz w:val="28"/>
          <w:szCs w:val="28"/>
          <w:rtl/>
        </w:rPr>
        <w:t>أ</w:t>
      </w:r>
      <w:r w:rsidR="007B105C" w:rsidRPr="00D35D0B">
        <w:rPr>
          <w:rFonts w:ascii="adwa-assalaf" w:hAnsi="adwa-assalaf" w:cs="adwa-assalaf"/>
          <w:b/>
          <w:bCs/>
          <w:sz w:val="28"/>
          <w:szCs w:val="28"/>
          <w:rtl/>
        </w:rPr>
        <w:t xml:space="preserve">_ </w:t>
      </w:r>
      <w:r w:rsidR="00FA736A" w:rsidRPr="00D35D0B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عددي فضائل النبي محمد </w:t>
      </w:r>
      <w:r w:rsidR="00FA736A" w:rsidRPr="00D35D0B">
        <w:rPr>
          <w:rFonts w:ascii="adwa-assalaf" w:hAnsi="adwa-assalaf" w:cs="adwa-assalaf" w:hint="cs"/>
          <w:b/>
          <w:bCs/>
          <w:sz w:val="28"/>
          <w:szCs w:val="28"/>
        </w:rPr>
        <w:sym w:font="AGA Arabesque" w:char="F072"/>
      </w:r>
      <w:r w:rsidR="00FA736A" w:rsidRPr="00D35D0B">
        <w:rPr>
          <w:rFonts w:ascii="adwa-assalaf" w:hAnsi="adwa-assalaf" w:cs="adwa-assalaf" w:hint="cs"/>
          <w:b/>
          <w:bCs/>
          <w:sz w:val="28"/>
          <w:szCs w:val="28"/>
          <w:rtl/>
        </w:rPr>
        <w:t xml:space="preserve"> :</w:t>
      </w:r>
    </w:p>
    <w:p w14:paraId="38A4FA0B" w14:textId="2D9220C5" w:rsidR="00772CEB" w:rsidRPr="00D35D0B" w:rsidRDefault="00847BE0" w:rsidP="002D21F1">
      <w:pPr>
        <w:spacing w:line="276" w:lineRule="auto"/>
        <w:rPr>
          <w:rFonts w:ascii="adwa-assalaf" w:hAnsi="adwa-assalaf" w:cs="adwa-assalaf"/>
          <w:b/>
          <w:bCs/>
          <w:color w:val="FF0000"/>
          <w:rtl/>
        </w:rPr>
      </w:pPr>
      <w:r w:rsidRPr="00D35D0B">
        <w:rPr>
          <w:rFonts w:ascii="adwa-assalaf" w:hAnsi="adwa-assalaf" w:cs="adwa-assalaf" w:hint="cs"/>
          <w:b/>
          <w:bCs/>
          <w:color w:val="FF0000"/>
          <w:rtl/>
        </w:rPr>
        <w:t>1</w:t>
      </w:r>
      <w:r w:rsidR="007B105C" w:rsidRPr="00D35D0B">
        <w:rPr>
          <w:rFonts w:ascii="adwa-assalaf" w:hAnsi="adwa-assalaf" w:cs="adwa-assalaf"/>
          <w:b/>
          <w:bCs/>
          <w:color w:val="FF0000"/>
          <w:rtl/>
        </w:rPr>
        <w:t>-...</w:t>
      </w:r>
      <w:r w:rsidR="00A4756B" w:rsidRPr="00D35D0B">
        <w:rPr>
          <w:rFonts w:ascii="adwa-assalaf" w:hAnsi="adwa-assalaf" w:cs="adwa-assalaf" w:hint="cs"/>
          <w:b/>
          <w:bCs/>
          <w:color w:val="FF0000"/>
          <w:rtl/>
        </w:rPr>
        <w:t xml:space="preserve">سيد ولد آدم </w:t>
      </w:r>
      <w:r w:rsidR="007B105C" w:rsidRPr="00D35D0B">
        <w:rPr>
          <w:rFonts w:ascii="adwa-assalaf" w:hAnsi="adwa-assalaf" w:cs="adwa-assalaf"/>
          <w:b/>
          <w:bCs/>
          <w:color w:val="FF0000"/>
          <w:rtl/>
        </w:rPr>
        <w:t>................................................</w:t>
      </w:r>
      <w:r w:rsidR="002D21F1" w:rsidRPr="00D35D0B">
        <w:rPr>
          <w:rFonts w:ascii="adwa-assalaf" w:hAnsi="adwa-assalaf" w:cs="adwa-assalaf"/>
          <w:b/>
          <w:bCs/>
          <w:color w:val="FF0000"/>
          <w:rtl/>
        </w:rPr>
        <w:t xml:space="preserve">    </w:t>
      </w:r>
    </w:p>
    <w:p w14:paraId="2C1937E9" w14:textId="0BA3FF0E" w:rsidR="007B105C" w:rsidRPr="00D35D0B" w:rsidRDefault="00847BE0" w:rsidP="002D21F1">
      <w:pPr>
        <w:spacing w:line="276" w:lineRule="auto"/>
        <w:rPr>
          <w:rFonts w:ascii="adwa-assalaf" w:hAnsi="adwa-assalaf" w:cs="adwa-assalaf"/>
          <w:b/>
          <w:bCs/>
          <w:rtl/>
        </w:rPr>
      </w:pPr>
      <w:r w:rsidRPr="00D35D0B">
        <w:rPr>
          <w:rFonts w:ascii="adwa-assalaf" w:hAnsi="adwa-assalaf" w:cs="adwa-assalaf" w:hint="cs"/>
          <w:b/>
          <w:bCs/>
          <w:rtl/>
        </w:rPr>
        <w:t>2</w:t>
      </w:r>
      <w:r w:rsidR="007B105C" w:rsidRPr="00D35D0B">
        <w:rPr>
          <w:rFonts w:ascii="adwa-assalaf" w:hAnsi="adwa-assalaf" w:cs="adwa-assalaf"/>
          <w:b/>
          <w:bCs/>
          <w:rtl/>
        </w:rPr>
        <w:t>............</w:t>
      </w:r>
      <w:r w:rsidR="00A4756B" w:rsidRPr="00D35D0B">
        <w:rPr>
          <w:rFonts w:ascii="adwa-assalaf" w:hAnsi="adwa-assalaf" w:cs="adwa-assalaf" w:hint="cs"/>
          <w:b/>
          <w:bCs/>
          <w:rtl/>
        </w:rPr>
        <w:t xml:space="preserve">غفرله ماتقدم من ذنبه </w:t>
      </w:r>
      <w:r w:rsidR="007B105C" w:rsidRPr="00D35D0B">
        <w:rPr>
          <w:rFonts w:ascii="adwa-assalaf" w:hAnsi="adwa-assalaf" w:cs="adwa-assalaf"/>
          <w:b/>
          <w:bCs/>
          <w:rtl/>
        </w:rPr>
        <w:t>.................................</w:t>
      </w:r>
      <w:r w:rsidR="00772CEB" w:rsidRPr="00D35D0B">
        <w:rPr>
          <w:rFonts w:ascii="adwa-assalaf" w:hAnsi="adwa-assalaf" w:cs="adwa-assalaf" w:hint="cs"/>
          <w:b/>
          <w:bCs/>
          <w:rtl/>
        </w:rPr>
        <w:t>.....</w:t>
      </w:r>
    </w:p>
    <w:p w14:paraId="5E82BD29" w14:textId="6F2340F9" w:rsidR="00772CEB" w:rsidRPr="00D35D0B" w:rsidRDefault="00847BE0" w:rsidP="002D21F1">
      <w:pPr>
        <w:spacing w:line="276" w:lineRule="auto"/>
        <w:rPr>
          <w:rFonts w:ascii="adwa-assalaf" w:hAnsi="adwa-assalaf" w:cs="adwa-assalaf"/>
          <w:b/>
          <w:bCs/>
          <w:rtl/>
        </w:rPr>
      </w:pPr>
      <w:r w:rsidRPr="00D35D0B">
        <w:rPr>
          <w:rFonts w:ascii="adwa-assalaf" w:hAnsi="adwa-assalaf" w:cs="adwa-assalaf" w:hint="cs"/>
          <w:b/>
          <w:bCs/>
          <w:rtl/>
        </w:rPr>
        <w:t>3</w:t>
      </w:r>
      <w:r w:rsidR="007B105C" w:rsidRPr="00D35D0B">
        <w:rPr>
          <w:rFonts w:ascii="adwa-assalaf" w:hAnsi="adwa-assalaf" w:cs="adwa-assalaf"/>
          <w:b/>
          <w:bCs/>
          <w:rtl/>
        </w:rPr>
        <w:t>-.............</w:t>
      </w:r>
      <w:r w:rsidR="00A4756B" w:rsidRPr="00D35D0B">
        <w:rPr>
          <w:rFonts w:ascii="adwa-assalaf" w:hAnsi="adwa-assalaf" w:cs="adwa-assalaf" w:hint="cs"/>
          <w:b/>
          <w:bCs/>
          <w:rtl/>
        </w:rPr>
        <w:t xml:space="preserve">عرج به إلى السماء </w:t>
      </w:r>
      <w:r w:rsidR="007B105C" w:rsidRPr="00D35D0B">
        <w:rPr>
          <w:rFonts w:ascii="adwa-assalaf" w:hAnsi="adwa-assalaf" w:cs="adwa-assalaf"/>
          <w:b/>
          <w:bCs/>
          <w:rtl/>
        </w:rPr>
        <w:t xml:space="preserve">.....................................  </w:t>
      </w:r>
    </w:p>
    <w:p w14:paraId="589FADBA" w14:textId="04AD77C3" w:rsidR="007B105C" w:rsidRPr="00D35D0B" w:rsidRDefault="00847BE0" w:rsidP="002D21F1">
      <w:pPr>
        <w:spacing w:line="276" w:lineRule="auto"/>
        <w:rPr>
          <w:rFonts w:ascii="adwa-assalaf" w:hAnsi="adwa-assalaf" w:cs="adwa-assalaf"/>
          <w:b/>
          <w:bCs/>
          <w:rtl/>
        </w:rPr>
      </w:pPr>
      <w:r w:rsidRPr="00D35D0B">
        <w:rPr>
          <w:rFonts w:ascii="adwa-assalaf" w:hAnsi="adwa-assalaf" w:cs="adwa-assalaf" w:hint="cs"/>
          <w:b/>
          <w:bCs/>
          <w:rtl/>
        </w:rPr>
        <w:t>4</w:t>
      </w:r>
      <w:r w:rsidR="007B105C" w:rsidRPr="00D35D0B">
        <w:rPr>
          <w:rFonts w:ascii="adwa-assalaf" w:hAnsi="adwa-assalaf" w:cs="adwa-assalaf"/>
          <w:b/>
          <w:bCs/>
          <w:rtl/>
        </w:rPr>
        <w:t xml:space="preserve"> -............</w:t>
      </w:r>
      <w:r w:rsidR="00A4756B" w:rsidRPr="00D35D0B">
        <w:rPr>
          <w:rFonts w:ascii="adwa-assalaf" w:hAnsi="adwa-assalaf" w:cs="adwa-assalaf" w:hint="cs"/>
          <w:b/>
          <w:bCs/>
          <w:rtl/>
        </w:rPr>
        <w:t xml:space="preserve">أول من يستفتح باب الجنة </w:t>
      </w:r>
      <w:r w:rsidR="007B105C" w:rsidRPr="00D35D0B">
        <w:rPr>
          <w:rFonts w:ascii="adwa-assalaf" w:hAnsi="adwa-assalaf" w:cs="adwa-assalaf"/>
          <w:b/>
          <w:bCs/>
          <w:rtl/>
        </w:rPr>
        <w:t>....................................</w:t>
      </w:r>
      <w:r w:rsidR="00FA5581" w:rsidRPr="00D35D0B">
        <w:rPr>
          <w:rFonts w:ascii="adwa-assalaf" w:hAnsi="adwa-assalaf" w:cs="adwa-assalaf" w:hint="cs"/>
          <w:b/>
          <w:bCs/>
          <w:rtl/>
        </w:rPr>
        <w:t>..</w:t>
      </w:r>
    </w:p>
    <w:p w14:paraId="00D89EA0" w14:textId="77777777" w:rsidR="00D05C45" w:rsidRPr="00D35D0B" w:rsidRDefault="00D05C45" w:rsidP="002D21F1">
      <w:pPr>
        <w:spacing w:line="276" w:lineRule="auto"/>
        <w:rPr>
          <w:rFonts w:ascii="adwa-assalaf" w:hAnsi="adwa-assalaf" w:cs="adwa-assalaf"/>
          <w:b/>
          <w:bCs/>
          <w:sz w:val="22"/>
          <w:szCs w:val="22"/>
          <w:rtl/>
        </w:rPr>
      </w:pPr>
    </w:p>
    <w:p w14:paraId="114A22BD" w14:textId="77777777" w:rsidR="00772CEB" w:rsidRPr="00D35D0B" w:rsidRDefault="00D05C45" w:rsidP="00CB1C74">
      <w:pPr>
        <w:spacing w:line="276" w:lineRule="auto"/>
        <w:rPr>
          <w:rFonts w:ascii="adwa-assalaf" w:hAnsi="adwa-assalaf" w:cs="adwa-assalaf"/>
          <w:b/>
          <w:bCs/>
          <w:sz w:val="30"/>
          <w:szCs w:val="30"/>
          <w:rtl/>
        </w:rPr>
      </w:pPr>
      <w:r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>ب</w:t>
      </w:r>
      <w:r w:rsidR="00772CEB" w:rsidRPr="00D35D0B">
        <w:rPr>
          <w:rFonts w:ascii="adwa-assalaf" w:hAnsi="adwa-assalaf" w:cs="adwa-assalaf"/>
          <w:b/>
          <w:bCs/>
          <w:sz w:val="30"/>
          <w:szCs w:val="30"/>
          <w:rtl/>
        </w:rPr>
        <w:t xml:space="preserve">_ </w:t>
      </w:r>
      <w:r w:rsidR="00FA736A"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اذكري اثنين من فضائل السيدة خديجة </w:t>
      </w:r>
      <w:r w:rsidR="00FA736A" w:rsidRPr="00D35D0B">
        <w:rPr>
          <w:rFonts w:ascii="adwa-assalaf" w:hAnsi="adwa-assalaf" w:cs="adwa-assalaf" w:hint="cs"/>
          <w:b/>
          <w:bCs/>
          <w:sz w:val="30"/>
          <w:szCs w:val="30"/>
        </w:rPr>
        <w:sym w:font="AGA Arabesque" w:char="F074"/>
      </w:r>
      <w:r w:rsidR="00FA736A"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 :</w:t>
      </w:r>
    </w:p>
    <w:p w14:paraId="6423727E" w14:textId="610B234C" w:rsidR="00772CEB" w:rsidRPr="00D35D0B" w:rsidRDefault="00847BE0" w:rsidP="00696623">
      <w:pPr>
        <w:spacing w:line="276" w:lineRule="auto"/>
        <w:rPr>
          <w:rFonts w:ascii="adwa-assalaf" w:hAnsi="adwa-assalaf" w:cs="adwa-assalaf"/>
          <w:b/>
          <w:bCs/>
          <w:sz w:val="22"/>
          <w:szCs w:val="22"/>
          <w:rtl/>
        </w:rPr>
      </w:pPr>
      <w:r w:rsidRPr="00D35D0B">
        <w:rPr>
          <w:rFonts w:ascii="adwa-assalaf" w:hAnsi="adwa-assalaf" w:cs="adwa-assalaf" w:hint="cs"/>
          <w:b/>
          <w:bCs/>
          <w:sz w:val="22"/>
          <w:szCs w:val="22"/>
          <w:rtl/>
        </w:rPr>
        <w:t>1</w:t>
      </w:r>
      <w:r w:rsidR="00772CEB" w:rsidRPr="00D35D0B">
        <w:rPr>
          <w:rFonts w:ascii="adwa-assalaf" w:hAnsi="adwa-assalaf" w:cs="adwa-assalaf"/>
          <w:b/>
          <w:bCs/>
          <w:sz w:val="22"/>
          <w:szCs w:val="22"/>
          <w:rtl/>
        </w:rPr>
        <w:t>-.........</w:t>
      </w:r>
      <w:r w:rsidR="00A4756B" w:rsidRPr="00D35D0B">
        <w:rPr>
          <w:rFonts w:ascii="adwa-assalaf" w:hAnsi="adwa-assalaf" w:cs="adwa-assalaf" w:hint="cs"/>
          <w:b/>
          <w:bCs/>
          <w:sz w:val="22"/>
          <w:szCs w:val="22"/>
          <w:rtl/>
        </w:rPr>
        <w:t xml:space="preserve">أول من آمن بالنبي </w:t>
      </w:r>
      <w:r w:rsidR="00A4756B" w:rsidRPr="00D35D0B">
        <w:rPr>
          <w:rFonts w:ascii="adwa-assalaf" w:hAnsi="adwa-assalaf" w:cs="adwa-assalaf" w:hint="cs"/>
          <w:b/>
          <w:bCs/>
          <w:sz w:val="22"/>
          <w:szCs w:val="22"/>
        </w:rPr>
        <w:sym w:font="AGA Arabesque" w:char="F072"/>
      </w:r>
      <w:r w:rsidR="00A4756B" w:rsidRPr="00D35D0B">
        <w:rPr>
          <w:rFonts w:ascii="adwa-assalaf" w:hAnsi="adwa-assalaf" w:cs="adwa-assalaf"/>
          <w:b/>
          <w:bCs/>
          <w:sz w:val="22"/>
          <w:szCs w:val="22"/>
          <w:rtl/>
        </w:rPr>
        <w:t>.</w:t>
      </w:r>
      <w:r w:rsidR="00A4756B" w:rsidRPr="00D35D0B">
        <w:rPr>
          <w:rFonts w:ascii="adwa-assalaf" w:hAnsi="adwa-assalaf" w:cs="adwa-assalaf" w:hint="cs"/>
          <w:b/>
          <w:bCs/>
          <w:sz w:val="22"/>
          <w:szCs w:val="22"/>
          <w:rtl/>
        </w:rPr>
        <w:t xml:space="preserve">من النساء </w:t>
      </w:r>
      <w:r w:rsidR="00772CEB" w:rsidRPr="00D35D0B">
        <w:rPr>
          <w:rFonts w:ascii="adwa-assalaf" w:hAnsi="adwa-assalaf" w:cs="adwa-assalaf"/>
          <w:b/>
          <w:bCs/>
          <w:sz w:val="22"/>
          <w:szCs w:val="22"/>
          <w:rtl/>
        </w:rPr>
        <w:t xml:space="preserve">......................................   </w:t>
      </w:r>
    </w:p>
    <w:p w14:paraId="3EEC3C34" w14:textId="41700285" w:rsidR="00772CEB" w:rsidRPr="00D35D0B" w:rsidRDefault="00772CEB" w:rsidP="00696623">
      <w:pPr>
        <w:spacing w:line="276" w:lineRule="auto"/>
        <w:rPr>
          <w:rFonts w:ascii="adwa-assalaf" w:hAnsi="adwa-assalaf" w:cs="adwa-assalaf"/>
          <w:b/>
          <w:bCs/>
          <w:sz w:val="22"/>
          <w:szCs w:val="22"/>
          <w:rtl/>
        </w:rPr>
      </w:pPr>
      <w:r w:rsidRPr="00D35D0B">
        <w:rPr>
          <w:rFonts w:ascii="adwa-assalaf" w:hAnsi="adwa-assalaf" w:cs="adwa-assalaf"/>
          <w:b/>
          <w:bCs/>
          <w:sz w:val="22"/>
          <w:szCs w:val="22"/>
          <w:rtl/>
        </w:rPr>
        <w:t xml:space="preserve"> </w:t>
      </w:r>
      <w:r w:rsidR="00847BE0" w:rsidRPr="00D35D0B">
        <w:rPr>
          <w:rFonts w:ascii="adwa-assalaf" w:hAnsi="adwa-assalaf" w:cs="adwa-assalaf" w:hint="cs"/>
          <w:b/>
          <w:bCs/>
          <w:sz w:val="22"/>
          <w:szCs w:val="22"/>
          <w:rtl/>
        </w:rPr>
        <w:t>2</w:t>
      </w:r>
      <w:r w:rsidRPr="00D35D0B">
        <w:rPr>
          <w:rFonts w:ascii="adwa-assalaf" w:hAnsi="adwa-assalaf" w:cs="adwa-assalaf"/>
          <w:b/>
          <w:bCs/>
          <w:sz w:val="22"/>
          <w:szCs w:val="22"/>
          <w:rtl/>
        </w:rPr>
        <w:t>............</w:t>
      </w:r>
      <w:r w:rsidR="00A4756B" w:rsidRPr="00D35D0B">
        <w:rPr>
          <w:rFonts w:ascii="adwa-assalaf" w:hAnsi="adwa-assalaf" w:cs="adwa-assalaf" w:hint="cs"/>
          <w:b/>
          <w:bCs/>
          <w:sz w:val="22"/>
          <w:szCs w:val="22"/>
          <w:rtl/>
        </w:rPr>
        <w:t xml:space="preserve">ساعدت النبي في الدعوة برأيها ومالها </w:t>
      </w:r>
      <w:r w:rsidRPr="00D35D0B">
        <w:rPr>
          <w:rFonts w:ascii="adwa-assalaf" w:hAnsi="adwa-assalaf" w:cs="adwa-assalaf"/>
          <w:b/>
          <w:bCs/>
          <w:sz w:val="22"/>
          <w:szCs w:val="22"/>
          <w:rtl/>
        </w:rPr>
        <w:t>.................................</w:t>
      </w:r>
      <w:r w:rsidRPr="00D35D0B">
        <w:rPr>
          <w:rFonts w:ascii="adwa-assalaf" w:hAnsi="adwa-assalaf" w:cs="adwa-assalaf" w:hint="cs"/>
          <w:b/>
          <w:bCs/>
          <w:sz w:val="22"/>
          <w:szCs w:val="22"/>
          <w:rtl/>
        </w:rPr>
        <w:t>.....</w:t>
      </w:r>
    </w:p>
    <w:p w14:paraId="07CE72C2" w14:textId="77777777" w:rsidR="00772CEB" w:rsidRPr="00D35D0B" w:rsidRDefault="00772CEB" w:rsidP="00696623">
      <w:pPr>
        <w:pStyle w:val="a6"/>
        <w:rPr>
          <w:rFonts w:ascii="adwa-assalaf" w:hAnsi="adwa-assalaf" w:cs="adwa-assalaf"/>
          <w:b/>
          <w:bCs/>
          <w:sz w:val="22"/>
          <w:szCs w:val="22"/>
          <w:rtl/>
        </w:rPr>
      </w:pPr>
    </w:p>
    <w:tbl>
      <w:tblPr>
        <w:tblpPr w:leftFromText="180" w:rightFromText="180" w:vertAnchor="text" w:horzAnchor="page" w:tblpX="1219" w:tblpY="-7"/>
        <w:bidiVisual/>
        <w:tblW w:w="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0"/>
      </w:tblGrid>
      <w:tr w:rsidR="00255DBD" w:rsidRPr="00D35D0B" w14:paraId="7F23CDBB" w14:textId="77777777" w:rsidTr="00255DBD">
        <w:tc>
          <w:tcPr>
            <w:tcW w:w="850" w:type="dxa"/>
            <w:shd w:val="clear" w:color="auto" w:fill="auto"/>
          </w:tcPr>
          <w:p w14:paraId="3B1DBE8C" w14:textId="77777777" w:rsidR="00255DBD" w:rsidRPr="00D35D0B" w:rsidRDefault="00255DBD" w:rsidP="00255DBD">
            <w:pPr>
              <w:jc w:val="lowKashida"/>
              <w:rPr>
                <w:rFonts w:ascii="adwa-assalaf" w:hAnsi="adwa-assalaf" w:cs="adwa-assalaf"/>
                <w:b/>
                <w:bCs/>
                <w:sz w:val="22"/>
                <w:szCs w:val="22"/>
                <w:u w:val="single"/>
                <w:rtl/>
              </w:rPr>
            </w:pPr>
          </w:p>
        </w:tc>
      </w:tr>
      <w:tr w:rsidR="00255DBD" w:rsidRPr="00D35D0B" w14:paraId="4668DB68" w14:textId="77777777" w:rsidTr="00255DBD">
        <w:tc>
          <w:tcPr>
            <w:tcW w:w="850" w:type="dxa"/>
            <w:shd w:val="clear" w:color="auto" w:fill="auto"/>
          </w:tcPr>
          <w:p w14:paraId="1B988D13" w14:textId="77777777" w:rsidR="00255DBD" w:rsidRPr="00D35D0B" w:rsidRDefault="00255DBD" w:rsidP="00255DBD">
            <w:pPr>
              <w:jc w:val="center"/>
              <w:rPr>
                <w:rFonts w:ascii="adwa-assalaf" w:hAnsi="adwa-assalaf" w:cs="adwa-assalaf"/>
                <w:b/>
                <w:bCs/>
                <w:sz w:val="22"/>
                <w:szCs w:val="22"/>
                <w:rtl/>
              </w:rPr>
            </w:pPr>
            <w:r w:rsidRPr="00D35D0B">
              <w:rPr>
                <w:rFonts w:ascii="adwa-assalaf" w:hAnsi="adwa-assalaf" w:cs="adwa-assalaf" w:hint="cs"/>
                <w:b/>
                <w:bCs/>
                <w:sz w:val="22"/>
                <w:szCs w:val="22"/>
                <w:rtl/>
              </w:rPr>
              <w:t>3</w:t>
            </w:r>
          </w:p>
        </w:tc>
      </w:tr>
    </w:tbl>
    <w:p w14:paraId="1615241E" w14:textId="4FA2CE48" w:rsidR="00772CEB" w:rsidRPr="00D35D0B" w:rsidRDefault="00D05C45" w:rsidP="00D05C45">
      <w:pPr>
        <w:rPr>
          <w:rFonts w:ascii="adwa-assalaf" w:hAnsi="adwa-assalaf" w:cs="adwa-assalaf"/>
          <w:b/>
          <w:bCs/>
          <w:sz w:val="22"/>
          <w:szCs w:val="22"/>
          <w:rtl/>
        </w:rPr>
      </w:pPr>
      <w:r w:rsidRPr="00D35D0B">
        <w:rPr>
          <w:rFonts w:ascii="adwa-assalaf" w:hAnsi="adwa-assalaf" w:cs="adwa-assalaf"/>
          <w:b/>
          <w:bCs/>
          <w:sz w:val="30"/>
          <w:szCs w:val="30"/>
          <w:u w:val="single"/>
          <w:rtl/>
        </w:rPr>
        <w:t xml:space="preserve">السؤال </w:t>
      </w:r>
      <w:r w:rsidRPr="00D35D0B">
        <w:rPr>
          <w:rFonts w:ascii="adwa-assalaf" w:hAnsi="adwa-assalaf" w:cs="adwa-assalaf" w:hint="cs"/>
          <w:b/>
          <w:bCs/>
          <w:sz w:val="30"/>
          <w:szCs w:val="30"/>
          <w:u w:val="single"/>
          <w:rtl/>
        </w:rPr>
        <w:t xml:space="preserve">الرابع </w:t>
      </w:r>
      <w:r w:rsidRPr="00D35D0B">
        <w:rPr>
          <w:rFonts w:ascii="adwa-assalaf" w:hAnsi="adwa-assalaf" w:cs="adwa-assalaf"/>
          <w:b/>
          <w:bCs/>
          <w:sz w:val="30"/>
          <w:szCs w:val="30"/>
          <w:u w:val="single"/>
          <w:rtl/>
        </w:rPr>
        <w:t xml:space="preserve"> : </w:t>
      </w:r>
      <w:r w:rsidRPr="00D35D0B">
        <w:rPr>
          <w:rFonts w:ascii="adwa-assalaf" w:hAnsi="adwa-assalaf" w:cs="adwa-assalaf"/>
          <w:b/>
          <w:bCs/>
          <w:sz w:val="30"/>
          <w:szCs w:val="30"/>
          <w:rtl/>
        </w:rPr>
        <w:t xml:space="preserve"> أجب عن مايلي:</w:t>
      </w:r>
      <w:r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   </w:t>
      </w:r>
      <w:r w:rsidRPr="00D35D0B">
        <w:rPr>
          <w:rFonts w:ascii="adwa-assalaf" w:hAnsi="adwa-assalaf" w:cs="adwa-assalaf"/>
          <w:b/>
          <w:bCs/>
          <w:sz w:val="30"/>
          <w:szCs w:val="30"/>
          <w:rtl/>
        </w:rPr>
        <w:t xml:space="preserve"> (كل فقرة مقالية بنصف درجة)</w:t>
      </w:r>
    </w:p>
    <w:p w14:paraId="445BFAE7" w14:textId="6E38FF91" w:rsidR="00875FD1" w:rsidRPr="00D35D0B" w:rsidRDefault="00D05C45" w:rsidP="00875FD1">
      <w:pPr>
        <w:spacing w:line="276" w:lineRule="auto"/>
        <w:rPr>
          <w:rFonts w:ascii="Cambria" w:hAnsi="Cambria" w:cs="adwa-assalaf"/>
          <w:b/>
          <w:bCs/>
          <w:sz w:val="30"/>
          <w:szCs w:val="30"/>
          <w:rtl/>
        </w:rPr>
      </w:pPr>
      <w:r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>أ</w:t>
      </w:r>
      <w:r w:rsidR="00772CEB" w:rsidRPr="00D35D0B">
        <w:rPr>
          <w:rFonts w:ascii="adwa-assalaf" w:hAnsi="adwa-assalaf" w:cs="adwa-assalaf"/>
          <w:b/>
          <w:bCs/>
          <w:sz w:val="30"/>
          <w:szCs w:val="30"/>
          <w:rtl/>
        </w:rPr>
        <w:t xml:space="preserve"> </w:t>
      </w:r>
      <w:r w:rsidR="00772CEB" w:rsidRPr="00D35D0B">
        <w:rPr>
          <w:rFonts w:cs="Times New Roman" w:hint="cs"/>
          <w:b/>
          <w:bCs/>
          <w:sz w:val="30"/>
          <w:szCs w:val="30"/>
          <w:rtl/>
        </w:rPr>
        <w:t>–</w:t>
      </w:r>
      <w:r w:rsidR="00772CEB" w:rsidRPr="00D35D0B">
        <w:rPr>
          <w:rFonts w:ascii="adwa-assalaf" w:hAnsi="adwa-assalaf" w:cs="adwa-assalaf"/>
          <w:b/>
          <w:bCs/>
          <w:sz w:val="30"/>
          <w:szCs w:val="30"/>
          <w:rtl/>
        </w:rPr>
        <w:t xml:space="preserve"> </w:t>
      </w:r>
      <w:r w:rsidR="00875FD1"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عددي أربعا من فضائل </w:t>
      </w:r>
      <w:r w:rsidR="00A7338D" w:rsidRPr="00D35D0B">
        <w:rPr>
          <w:rFonts w:ascii="Cambria" w:hAnsi="Cambria" w:cs="adwa-assalaf" w:hint="cs"/>
          <w:b/>
          <w:bCs/>
          <w:sz w:val="30"/>
          <w:szCs w:val="30"/>
          <w:rtl/>
        </w:rPr>
        <w:t>السيدة عائشة :</w:t>
      </w:r>
    </w:p>
    <w:p w14:paraId="4615A837" w14:textId="080617FF" w:rsidR="00875FD1" w:rsidRPr="00D35D0B" w:rsidRDefault="00875FD1" w:rsidP="00875FD1">
      <w:pPr>
        <w:spacing w:line="276" w:lineRule="auto"/>
        <w:rPr>
          <w:rFonts w:ascii="adwa-assalaf" w:hAnsi="adwa-assalaf" w:cs="adwa-assalaf"/>
          <w:sz w:val="22"/>
          <w:szCs w:val="22"/>
          <w:rtl/>
        </w:rPr>
      </w:pPr>
      <w:r w:rsidRPr="00D35D0B">
        <w:rPr>
          <w:rFonts w:ascii="adwa-assalaf" w:hAnsi="adwa-assalaf" w:cs="adwa-assalaf" w:hint="cs"/>
          <w:sz w:val="22"/>
          <w:szCs w:val="22"/>
          <w:rtl/>
        </w:rPr>
        <w:t>1_</w:t>
      </w:r>
      <w:r w:rsidRPr="00D35D0B">
        <w:rPr>
          <w:rFonts w:ascii="adwa-assalaf" w:hAnsi="adwa-assalaf" w:cs="Cambria" w:hint="cs"/>
          <w:sz w:val="22"/>
          <w:szCs w:val="22"/>
          <w:rtl/>
        </w:rPr>
        <w:t>........</w:t>
      </w:r>
      <w:r w:rsidR="00A4756B" w:rsidRPr="00D35D0B">
        <w:rPr>
          <w:rFonts w:ascii="adwa-assalaf" w:hAnsi="adwa-assalaf" w:cs="Arial" w:hint="cs"/>
          <w:sz w:val="22"/>
          <w:szCs w:val="22"/>
          <w:rtl/>
        </w:rPr>
        <w:t xml:space="preserve">أفقه النساء </w:t>
      </w:r>
      <w:r w:rsidRPr="00D35D0B">
        <w:rPr>
          <w:rFonts w:ascii="adwa-assalaf" w:hAnsi="adwa-assalaf" w:cs="Cambria" w:hint="cs"/>
          <w:sz w:val="22"/>
          <w:szCs w:val="22"/>
          <w:rtl/>
        </w:rPr>
        <w:t>.....................................................</w:t>
      </w:r>
    </w:p>
    <w:p w14:paraId="74F44F28" w14:textId="35B5279C" w:rsidR="00875FD1" w:rsidRPr="00D35D0B" w:rsidRDefault="00875FD1" w:rsidP="00875FD1">
      <w:pPr>
        <w:spacing w:line="276" w:lineRule="auto"/>
        <w:rPr>
          <w:rFonts w:ascii="adwa-assalaf" w:hAnsi="adwa-assalaf" w:cs="Arial"/>
          <w:sz w:val="22"/>
          <w:szCs w:val="22"/>
          <w:rtl/>
        </w:rPr>
      </w:pPr>
      <w:r w:rsidRPr="00D35D0B">
        <w:rPr>
          <w:rFonts w:ascii="adwa-assalaf" w:hAnsi="adwa-assalaf" w:cs="Arial" w:hint="cs"/>
          <w:sz w:val="22"/>
          <w:szCs w:val="22"/>
          <w:rtl/>
        </w:rPr>
        <w:t>2_.............</w:t>
      </w:r>
      <w:r w:rsidR="00A4756B" w:rsidRPr="00D35D0B">
        <w:rPr>
          <w:rFonts w:ascii="adwa-assalaf" w:hAnsi="adwa-assalaf" w:cs="Arial" w:hint="cs"/>
          <w:sz w:val="22"/>
          <w:szCs w:val="22"/>
          <w:rtl/>
        </w:rPr>
        <w:t xml:space="preserve">أكثر الصحابيات رواية للحديث </w:t>
      </w:r>
      <w:r w:rsidRPr="00D35D0B">
        <w:rPr>
          <w:rFonts w:ascii="adwa-assalaf" w:hAnsi="adwa-assalaf" w:cs="Arial" w:hint="cs"/>
          <w:sz w:val="22"/>
          <w:szCs w:val="22"/>
          <w:rtl/>
        </w:rPr>
        <w:t>................................</w:t>
      </w:r>
    </w:p>
    <w:p w14:paraId="7A7246D7" w14:textId="49FE3BF5" w:rsidR="00875FD1" w:rsidRPr="00D35D0B" w:rsidRDefault="00875FD1" w:rsidP="00875FD1">
      <w:pPr>
        <w:spacing w:line="276" w:lineRule="auto"/>
        <w:rPr>
          <w:rFonts w:ascii="adwa-assalaf" w:hAnsi="adwa-assalaf" w:cs="Arial"/>
          <w:sz w:val="22"/>
          <w:szCs w:val="22"/>
          <w:rtl/>
        </w:rPr>
      </w:pPr>
      <w:r w:rsidRPr="00D35D0B">
        <w:rPr>
          <w:rFonts w:ascii="adwa-assalaf" w:hAnsi="adwa-assalaf" w:cs="Arial" w:hint="cs"/>
          <w:sz w:val="22"/>
          <w:szCs w:val="22"/>
          <w:rtl/>
        </w:rPr>
        <w:t>3_..............</w:t>
      </w:r>
      <w:r w:rsidR="00A4756B" w:rsidRPr="00D35D0B">
        <w:rPr>
          <w:rFonts w:ascii="adwa-assalaf" w:hAnsi="adwa-assalaf" w:cs="Arial" w:hint="cs"/>
          <w:sz w:val="22"/>
          <w:szCs w:val="22"/>
          <w:rtl/>
        </w:rPr>
        <w:t xml:space="preserve">اشتهرت بالذكاء وقوة الحفظ </w:t>
      </w:r>
      <w:r w:rsidRPr="00D35D0B">
        <w:rPr>
          <w:rFonts w:ascii="adwa-assalaf" w:hAnsi="adwa-assalaf" w:cs="Arial" w:hint="cs"/>
          <w:sz w:val="22"/>
          <w:szCs w:val="22"/>
          <w:rtl/>
        </w:rPr>
        <w:t>..............................</w:t>
      </w:r>
    </w:p>
    <w:p w14:paraId="2A8FA3B1" w14:textId="1ECEA688" w:rsidR="00875FD1" w:rsidRPr="00D35D0B" w:rsidRDefault="00875FD1" w:rsidP="00875FD1">
      <w:pPr>
        <w:spacing w:line="276" w:lineRule="auto"/>
        <w:rPr>
          <w:rFonts w:ascii="adwa-assalaf" w:hAnsi="adwa-assalaf" w:cs="Arial"/>
          <w:sz w:val="22"/>
          <w:szCs w:val="22"/>
          <w:rtl/>
        </w:rPr>
      </w:pPr>
      <w:r w:rsidRPr="00D35D0B">
        <w:rPr>
          <w:rFonts w:ascii="adwa-assalaf" w:hAnsi="adwa-assalaf" w:cs="Arial" w:hint="cs"/>
          <w:sz w:val="22"/>
          <w:szCs w:val="22"/>
          <w:rtl/>
        </w:rPr>
        <w:t>4_............</w:t>
      </w:r>
      <w:r w:rsidR="00A4756B" w:rsidRPr="00D35D0B">
        <w:rPr>
          <w:rFonts w:ascii="adwa-assalaf" w:hAnsi="adwa-assalaf" w:cs="Arial" w:hint="cs"/>
          <w:sz w:val="22"/>
          <w:szCs w:val="22"/>
          <w:rtl/>
        </w:rPr>
        <w:t xml:space="preserve">تلقب بالحبيبة </w:t>
      </w:r>
      <w:r w:rsidRPr="00D35D0B">
        <w:rPr>
          <w:rFonts w:ascii="adwa-assalaf" w:hAnsi="adwa-assalaf" w:cs="Arial" w:hint="cs"/>
          <w:sz w:val="22"/>
          <w:szCs w:val="22"/>
          <w:rtl/>
        </w:rPr>
        <w:t>.................................</w:t>
      </w:r>
    </w:p>
    <w:p w14:paraId="1382C05F" w14:textId="77777777" w:rsidR="00875FD1" w:rsidRPr="00D35D0B" w:rsidRDefault="00875FD1" w:rsidP="00875FD1">
      <w:pPr>
        <w:spacing w:line="276" w:lineRule="auto"/>
        <w:rPr>
          <w:rFonts w:ascii="adwa-assalaf" w:hAnsi="adwa-assalaf" w:cs="Arial"/>
          <w:sz w:val="22"/>
          <w:szCs w:val="22"/>
          <w:rtl/>
        </w:rPr>
      </w:pPr>
    </w:p>
    <w:p w14:paraId="17975699" w14:textId="55EA71BD" w:rsidR="00D05C45" w:rsidRPr="00D35D0B" w:rsidRDefault="00D05C45" w:rsidP="00B57C1E">
      <w:pPr>
        <w:spacing w:line="276" w:lineRule="auto"/>
        <w:rPr>
          <w:rFonts w:ascii="adwa-assalaf" w:hAnsi="adwa-assalaf" w:cs="adwa-assalaf"/>
          <w:b/>
          <w:bCs/>
          <w:sz w:val="30"/>
          <w:szCs w:val="30"/>
          <w:rtl/>
        </w:rPr>
      </w:pPr>
      <w:r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>ب</w:t>
      </w:r>
      <w:r w:rsidR="00A7338D"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- </w:t>
      </w:r>
      <w:r w:rsidRPr="00D35D0B">
        <w:rPr>
          <w:rFonts w:ascii="adwa-assalaf" w:hAnsi="adwa-assalaf" w:cs="adwa-assalaf"/>
          <w:b/>
          <w:bCs/>
          <w:sz w:val="30"/>
          <w:szCs w:val="30"/>
          <w:rtl/>
        </w:rPr>
        <w:t xml:space="preserve"> </w:t>
      </w:r>
      <w:r w:rsidR="004F46DD"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لخصي أوصاف جسم النبي محمد </w:t>
      </w:r>
      <w:r w:rsidR="004F46DD" w:rsidRPr="00D35D0B">
        <w:rPr>
          <w:rFonts w:ascii="adwa-assalaf" w:hAnsi="adwa-assalaf" w:cs="adwa-assalaf" w:hint="cs"/>
          <w:b/>
          <w:bCs/>
          <w:sz w:val="30"/>
          <w:szCs w:val="30"/>
        </w:rPr>
        <w:sym w:font="AGA Arabesque" w:char="F072"/>
      </w:r>
      <w:r w:rsidR="004F46DD" w:rsidRPr="00D35D0B">
        <w:rPr>
          <w:rFonts w:ascii="adwa-assalaf" w:hAnsi="adwa-assalaf" w:cs="adwa-assalaf" w:hint="cs"/>
          <w:b/>
          <w:bCs/>
          <w:sz w:val="30"/>
          <w:szCs w:val="30"/>
          <w:rtl/>
        </w:rPr>
        <w:t xml:space="preserve"> : </w:t>
      </w:r>
    </w:p>
    <w:p w14:paraId="2BBF0785" w14:textId="361B8022" w:rsidR="00255DBD" w:rsidRPr="00D35D0B" w:rsidRDefault="004F46DD" w:rsidP="00255DBD">
      <w:pPr>
        <w:pStyle w:val="a6"/>
        <w:numPr>
          <w:ilvl w:val="0"/>
          <w:numId w:val="7"/>
        </w:numPr>
        <w:spacing w:line="276" w:lineRule="auto"/>
        <w:rPr>
          <w:rFonts w:ascii="adwa-assalaf" w:hAnsi="adwa-assalaf" w:cs="adwa-assalaf"/>
          <w:b/>
          <w:bCs/>
          <w:sz w:val="26"/>
          <w:szCs w:val="26"/>
        </w:rPr>
      </w:pPr>
      <w:r w:rsidRPr="00D35D0B">
        <w:rPr>
          <w:rFonts w:ascii="adwa-assalaf" w:hAnsi="adwa-assalaf" w:cs="adwa-assalaf" w:hint="cs"/>
          <w:b/>
          <w:bCs/>
          <w:sz w:val="26"/>
          <w:szCs w:val="26"/>
          <w:rtl/>
        </w:rPr>
        <w:t>( الكفان )</w:t>
      </w:r>
      <w:r w:rsidR="00D05C45" w:rsidRPr="00D35D0B">
        <w:rPr>
          <w:rFonts w:ascii="adwa-assalaf" w:hAnsi="adwa-assalaf" w:cs="adwa-assalaf"/>
          <w:b/>
          <w:bCs/>
          <w:sz w:val="26"/>
          <w:szCs w:val="26"/>
          <w:rtl/>
        </w:rPr>
        <w:t>....</w:t>
      </w:r>
      <w:r w:rsidR="00A4756B" w:rsidRPr="00D35D0B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ضخمان </w:t>
      </w:r>
      <w:r w:rsidR="00D05C45" w:rsidRPr="00D35D0B">
        <w:rPr>
          <w:rFonts w:ascii="adwa-assalaf" w:hAnsi="adwa-assalaf" w:cs="adwa-assalaf"/>
          <w:b/>
          <w:bCs/>
          <w:sz w:val="26"/>
          <w:szCs w:val="26"/>
          <w:rtl/>
        </w:rPr>
        <w:t>............................................</w:t>
      </w:r>
    </w:p>
    <w:p w14:paraId="16A3C238" w14:textId="2B52E4ED" w:rsidR="00255DBD" w:rsidRPr="00D35D0B" w:rsidRDefault="004F46DD" w:rsidP="00255DBD">
      <w:pPr>
        <w:pStyle w:val="a6"/>
        <w:numPr>
          <w:ilvl w:val="0"/>
          <w:numId w:val="7"/>
        </w:numPr>
        <w:spacing w:line="276" w:lineRule="auto"/>
        <w:rPr>
          <w:rFonts w:ascii="adwa-assalaf" w:hAnsi="adwa-assalaf" w:cs="adwa-assalaf"/>
          <w:b/>
          <w:bCs/>
          <w:sz w:val="26"/>
          <w:szCs w:val="26"/>
        </w:rPr>
      </w:pPr>
      <w:r w:rsidRPr="00D35D0B">
        <w:rPr>
          <w:rFonts w:ascii="adwa-assalaf" w:hAnsi="adwa-assalaf" w:cs="adwa-assalaf" w:hint="cs"/>
          <w:b/>
          <w:bCs/>
          <w:sz w:val="26"/>
          <w:szCs w:val="26"/>
          <w:rtl/>
        </w:rPr>
        <w:t>( القامة )</w:t>
      </w:r>
      <w:r w:rsidR="00D05C45" w:rsidRPr="00D35D0B">
        <w:rPr>
          <w:rFonts w:ascii="adwa-assalaf" w:hAnsi="adwa-assalaf" w:cs="adwa-assalaf"/>
          <w:b/>
          <w:bCs/>
          <w:sz w:val="26"/>
          <w:szCs w:val="26"/>
          <w:rtl/>
        </w:rPr>
        <w:t>........</w:t>
      </w:r>
      <w:r w:rsidR="00A4756B" w:rsidRPr="00D35D0B">
        <w:rPr>
          <w:rFonts w:ascii="adwa-assalaf" w:hAnsi="adwa-assalaf" w:cs="adwa-assalaf" w:hint="cs"/>
          <w:b/>
          <w:bCs/>
          <w:sz w:val="26"/>
          <w:szCs w:val="26"/>
          <w:rtl/>
        </w:rPr>
        <w:t xml:space="preserve">معتدل القامة </w:t>
      </w:r>
      <w:r w:rsidR="00D05C45" w:rsidRPr="00D35D0B">
        <w:rPr>
          <w:rFonts w:ascii="adwa-assalaf" w:hAnsi="adwa-assalaf" w:cs="adwa-assalaf"/>
          <w:b/>
          <w:bCs/>
          <w:sz w:val="26"/>
          <w:szCs w:val="26"/>
          <w:rtl/>
        </w:rPr>
        <w:t>...................................</w:t>
      </w:r>
      <w:r w:rsidR="00D05C45" w:rsidRPr="00D35D0B">
        <w:rPr>
          <w:rFonts w:ascii="adwa-assalaf" w:hAnsi="adwa-assalaf" w:cs="adwa-assalaf" w:hint="cs"/>
          <w:b/>
          <w:bCs/>
          <w:sz w:val="26"/>
          <w:szCs w:val="26"/>
          <w:rtl/>
        </w:rPr>
        <w:t>.....</w:t>
      </w:r>
    </w:p>
    <w:p w14:paraId="549E18AB" w14:textId="77777777" w:rsidR="00255DBD" w:rsidRPr="00D35D0B" w:rsidRDefault="00255DBD" w:rsidP="00255DBD">
      <w:pPr>
        <w:spacing w:line="276" w:lineRule="auto"/>
        <w:ind w:left="360"/>
        <w:rPr>
          <w:rFonts w:ascii="adwa-assalaf" w:hAnsi="adwa-assalaf" w:cs="adwa-assalaf"/>
          <w:b/>
          <w:bCs/>
          <w:sz w:val="26"/>
          <w:szCs w:val="26"/>
          <w:rtl/>
        </w:rPr>
      </w:pPr>
    </w:p>
    <w:p w14:paraId="293012B7" w14:textId="549ED05F" w:rsidR="001063B3" w:rsidRPr="00D35D0B" w:rsidRDefault="00772CEB" w:rsidP="00D05C45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34"/>
          <w:szCs w:val="34"/>
          <w:rtl/>
        </w:rPr>
      </w:pPr>
      <w:r w:rsidRPr="00D35D0B">
        <w:rPr>
          <w:rFonts w:ascii="adwa-assalaf" w:hAnsi="adwa-assalaf" w:cs="adwa-assalaf"/>
          <w:b/>
          <w:bCs/>
          <w:sz w:val="34"/>
          <w:szCs w:val="34"/>
          <w:rtl/>
        </w:rPr>
        <w:t>تمت الأسئلة.... مع تمنياتي لكم بالتوفيق والسداد</w:t>
      </w:r>
    </w:p>
    <w:p w14:paraId="30020343" w14:textId="49237A1D" w:rsidR="007A6E6B" w:rsidRPr="00D35D0B" w:rsidRDefault="00255DBD" w:rsidP="00255DBD">
      <w:pPr>
        <w:tabs>
          <w:tab w:val="num" w:pos="898"/>
        </w:tabs>
        <w:spacing w:after="120"/>
        <w:jc w:val="center"/>
        <w:rPr>
          <w:rFonts w:ascii="adwa-assalaf" w:hAnsi="adwa-assalaf" w:cs="adwa-assalaf"/>
          <w:b/>
          <w:bCs/>
          <w:sz w:val="34"/>
          <w:szCs w:val="34"/>
          <w:rtl/>
        </w:rPr>
      </w:pPr>
      <w:r w:rsidRPr="00D35D0B">
        <w:rPr>
          <w:rFonts w:ascii="adwa-assalaf" w:hAnsi="adwa-assalaf" w:cs="adwa-assalaf" w:hint="cs"/>
          <w:b/>
          <w:bCs/>
          <w:sz w:val="34"/>
          <w:szCs w:val="34"/>
          <w:rtl/>
        </w:rPr>
        <w:t>معلمة المادة / سارة الكتاني</w:t>
      </w:r>
    </w:p>
    <w:sectPr w:rsidR="007A6E6B" w:rsidRPr="00D35D0B" w:rsidSect="00D35D0B">
      <w:headerReference w:type="default" r:id="rId9"/>
      <w:footerReference w:type="default" r:id="rId10"/>
      <w:headerReference w:type="first" r:id="rId11"/>
      <w:footerReference w:type="first" r:id="rId12"/>
      <w:endnotePr>
        <w:numFmt w:val="lowerLetter"/>
      </w:endnotePr>
      <w:pgSz w:w="11906" w:h="16838"/>
      <w:pgMar w:top="426" w:right="566" w:bottom="142" w:left="567" w:header="567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C78155" w14:textId="77777777" w:rsidR="00FC78D4" w:rsidRDefault="00FC78D4" w:rsidP="00A92AB4">
      <w:r>
        <w:separator/>
      </w:r>
    </w:p>
  </w:endnote>
  <w:endnote w:type="continuationSeparator" w:id="0">
    <w:p w14:paraId="3C9C8DEB" w14:textId="77777777" w:rsidR="00FC78D4" w:rsidRDefault="00FC78D4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" w:fontKey="{A1001A7E-88C4-4357-B6AA-CB29485E7970}"/>
    <w:embedBold r:id="rId2" w:fontKey="{B576B914-6277-4466-A4DD-8204D5924CEE}"/>
  </w:font>
  <w:font w:name="AF_Jeddah">
    <w:altName w:val="Arial"/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04508D5-512B-4836-8E2C-15F0B3F810FA}"/>
  </w:font>
  <w:font w:name="adwa-assalaf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4" w:fontKey="{41BD8A51-1C0B-4E77-9A37-E2C5E9D78773}"/>
  </w:font>
  <w:font w:name="Adwaa Elsalaf">
    <w:altName w:val="Times New Roman"/>
    <w:charset w:val="00"/>
    <w:family w:val="auto"/>
    <w:pitch w:val="variable"/>
    <w:sig w:usb0="00002007" w:usb1="80000000" w:usb2="00000008" w:usb3="00000000" w:csb0="0000004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A508E150-7FCE-4DE4-AB21-7A7CE423C2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DC41EC-4DB3-43D0-8E67-828C523BC59E}"/>
    <w:embedBold r:id="rId7" w:fontKey="{2F37C00F-BACA-4507-AF90-D20A1412C82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charset w:val="B2"/>
    <w:family w:val="auto"/>
    <w:pitch w:val="variable"/>
    <w:sig w:usb0="00002001" w:usb1="00000000" w:usb2="00000000" w:usb3="00000000" w:csb0="00000040" w:csb1="00000000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8" w:fontKey="{C585DE0F-40F8-43D3-9192-B36FFBC343E5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  <w:embedRegular r:id="rId9" w:fontKey="{D0F951EA-B63F-48DC-B6A5-9CF2198E55A0}"/>
    <w:embedBold r:id="rId10" w:fontKey="{8ECB5AF8-7431-4EC8-BA6B-6F86E2D232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94561612-7C3D-4DA4-AB33-9B7E471F1DB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54F64F19-99EC-44CE-A930-E527E973B0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D5B14F" w14:textId="77777777"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3AC3286" wp14:editId="001AE652">
              <wp:simplePos x="0" y="0"/>
              <wp:positionH relativeFrom="page">
                <wp:posOffset>2753360</wp:posOffset>
              </wp:positionH>
              <wp:positionV relativeFrom="page">
                <wp:posOffset>9857740</wp:posOffset>
              </wp:positionV>
              <wp:extent cx="4660265" cy="341630"/>
              <wp:effectExtent l="0" t="0" r="0" b="1270"/>
              <wp:wrapNone/>
              <wp:docPr id="7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B63718" w14:textId="77777777" w:rsidR="0090593B" w:rsidRPr="00374657" w:rsidRDefault="0090593B" w:rsidP="0090593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تاريخ الإصدار 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01/9/2019م</w:t>
                          </w:r>
                        </w:p>
                        <w:p w14:paraId="546C78B9" w14:textId="77777777"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: 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01/09/2019م</w:t>
                          </w:r>
                        </w:p>
                        <w:p w14:paraId="6060255A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6385C6DC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1E2AC59C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216.8pt;margin-top:776.2pt;width:366.95pt;height:26.9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" filled="f" stroked="f">
              <v:textbox>
                <w:txbxContent>
                  <w:p w14:paraId="67B63718" w14:textId="77777777" w:rsidR="0090593B" w:rsidRPr="00374657" w:rsidRDefault="0090593B" w:rsidP="0090593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تاريخ الإصدار 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01/9/2019م</w:t>
                    </w:r>
                  </w:p>
                  <w:p w14:paraId="546C78B9" w14:textId="77777777"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: 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01/09/2019م</w:t>
                    </w:r>
                  </w:p>
                  <w:p w14:paraId="6060255A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6385C6DC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1E2AC59C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3028EA3" wp14:editId="3426DB8F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FE95774" w14:textId="08FA4AE1" w:rsidR="000F3772" w:rsidRPr="00374657" w:rsidRDefault="000F3772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35D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35D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5CCC23A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0FE95774" w14:textId="08FA4AE1" w:rsidR="000F3772" w:rsidRPr="00374657" w:rsidRDefault="000F3772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35D0B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35D0B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5CCC23A" w14:textId="77777777" w:rsidR="000F3772" w:rsidRPr="00374657" w:rsidRDefault="000F3772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9930A3" w14:textId="77777777" w:rsidR="000F3772" w:rsidRDefault="000F3772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AA516F2" wp14:editId="5A6E42DD">
              <wp:simplePos x="0" y="0"/>
              <wp:positionH relativeFrom="column">
                <wp:posOffset>-121285</wp:posOffset>
              </wp:positionH>
              <wp:positionV relativeFrom="paragraph">
                <wp:posOffset>61595</wp:posOffset>
              </wp:positionV>
              <wp:extent cx="1104900" cy="352425"/>
              <wp:effectExtent l="0" t="0" r="0" b="952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730C0C" w14:textId="5BBDDB6B" w:rsidR="000F3772" w:rsidRPr="00374657" w:rsidRDefault="000F3772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35D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D35D0B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3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02A2092C" w14:textId="77777777" w:rsidR="000F3772" w:rsidRPr="00374657" w:rsidRDefault="000F3772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left:0;text-align:left;margin-left:-9.55pt;margin-top:4.85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i7c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" filled="f" stroked="f">
              <v:textbox>
                <w:txbxContent>
                  <w:p w14:paraId="32730C0C" w14:textId="5BBDDB6B" w:rsidR="000F3772" w:rsidRPr="00374657" w:rsidRDefault="000F3772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35D0B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D35D0B">
                      <w:rPr>
                        <w:rFonts w:cs="mohammad bold art 1"/>
                        <w:sz w:val="14"/>
                        <w:szCs w:val="22"/>
                        <w:rtl/>
                      </w:rPr>
                      <w:t>3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02A2092C" w14:textId="77777777" w:rsidR="000F3772" w:rsidRPr="00374657" w:rsidRDefault="000F3772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080947" wp14:editId="7658BF55">
              <wp:simplePos x="0" y="0"/>
              <wp:positionH relativeFrom="page">
                <wp:posOffset>2667000</wp:posOffset>
              </wp:positionH>
              <wp:positionV relativeFrom="page">
                <wp:posOffset>10134600</wp:posOffset>
              </wp:positionV>
              <wp:extent cx="4660265" cy="438150"/>
              <wp:effectExtent l="0" t="0" r="0" b="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265" cy="4381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4965C0" w14:textId="77777777" w:rsidR="000F3772" w:rsidRPr="00374657" w:rsidRDefault="000F3772" w:rsidP="001A57CB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رقم النموذج : </w:t>
                          </w:r>
                          <w:r>
                            <w:rPr>
                              <w:rFonts w:cs="mohammad bold art 1"/>
                              <w:b/>
                              <w:sz w:val="22"/>
                              <w:szCs w:val="22"/>
                            </w:rPr>
                            <w:t>KH-P028-F11A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    رقم الإصدار : 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0/1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تاريخ الإصدار : </w:t>
                          </w:r>
                          <w:r w:rsidR="00AA6274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01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  <w:r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>/09/2019م</w:t>
                          </w:r>
                          <w:r w:rsidRPr="00374657">
                            <w:rPr>
                              <w:rFonts w:cs="mohammad bold art 1" w:hint="cs"/>
                              <w:b/>
                              <w:sz w:val="22"/>
                              <w:szCs w:val="22"/>
                              <w:rtl/>
                            </w:rPr>
                            <w:t xml:space="preserve"> </w:t>
                          </w:r>
                        </w:p>
                        <w:p w14:paraId="5BD15875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093B54F4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  <w:p w14:paraId="4436BCF4" w14:textId="77777777" w:rsidR="000F3772" w:rsidRPr="00374657" w:rsidRDefault="000F3772" w:rsidP="00374657">
                          <w:pPr>
                            <w:rPr>
                              <w:rFonts w:cs="mohammad bold art 1"/>
                              <w:b/>
                              <w:sz w:val="22"/>
                              <w:szCs w:val="2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5" type="#_x0000_t202" style="position:absolute;left:0;text-align:left;margin-left:210pt;margin-top:798pt;width:366.95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3qAugIAAMA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" filled="f" stroked="f">
              <v:textbox>
                <w:txbxContent>
                  <w:p w14:paraId="354965C0" w14:textId="77777777" w:rsidR="000F3772" w:rsidRPr="00374657" w:rsidRDefault="000F3772" w:rsidP="001A57CB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رقم النموذج : </w:t>
                    </w:r>
                    <w:r>
                      <w:rPr>
                        <w:rFonts w:cs="mohammad bold art 1"/>
                        <w:b/>
                        <w:sz w:val="22"/>
                        <w:szCs w:val="22"/>
                      </w:rPr>
                      <w:t>KH-P028-F11A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    رقم الإصدار : 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0/1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تاريخ الإصدار : </w:t>
                    </w:r>
                    <w:r w:rsidR="00AA6274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01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  <w:r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>/09/2019م</w:t>
                    </w:r>
                    <w:r w:rsidRPr="00374657">
                      <w:rPr>
                        <w:rFonts w:cs="mohammad bold art 1" w:hint="cs"/>
                        <w:b/>
                        <w:sz w:val="22"/>
                        <w:szCs w:val="22"/>
                        <w:rtl/>
                      </w:rPr>
                      <w:t xml:space="preserve"> </w:t>
                    </w:r>
                  </w:p>
                  <w:p w14:paraId="5BD15875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093B54F4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  <w:p w14:paraId="4436BCF4" w14:textId="77777777" w:rsidR="000F3772" w:rsidRPr="00374657" w:rsidRDefault="000F3772" w:rsidP="00374657">
                    <w:pPr>
                      <w:rPr>
                        <w:rFonts w:cs="mohammad bold art 1"/>
                        <w:b/>
                        <w:sz w:val="22"/>
                        <w:szCs w:val="22"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5B11837" wp14:editId="35FAC508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BFC30B9" w14:textId="218E521D" w:rsidR="000F3772" w:rsidRPr="00021D6D" w:rsidRDefault="000F3772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35D0B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D35D0B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t>3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0BFC30B9" w14:textId="218E521D" w:rsidR="000F3772" w:rsidRPr="00021D6D" w:rsidRDefault="000F3772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35D0B">
                      <w:rPr>
                        <w:rFonts w:cs="mohammad bold art 1"/>
                        <w:sz w:val="18"/>
                        <w:szCs w:val="18"/>
                        <w:rtl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D35D0B">
                      <w:rPr>
                        <w:rFonts w:cs="mohammad bold art 1"/>
                        <w:sz w:val="18"/>
                        <w:szCs w:val="18"/>
                        <w:rtl/>
                      </w:rPr>
                      <w:t>3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945B89" w14:textId="77777777" w:rsidR="00FC78D4" w:rsidRDefault="00FC78D4" w:rsidP="00A92AB4">
      <w:r>
        <w:separator/>
      </w:r>
    </w:p>
  </w:footnote>
  <w:footnote w:type="continuationSeparator" w:id="0">
    <w:p w14:paraId="785B92A3" w14:textId="77777777" w:rsidR="00FC78D4" w:rsidRDefault="00FC78D4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90E841" w14:textId="77777777" w:rsidR="000F3772" w:rsidRDefault="000F3772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438BE9A" wp14:editId="4FF4F6C8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11156" w:type="dxa"/>
      <w:tblInd w:w="-17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560"/>
      <w:gridCol w:w="420"/>
      <w:gridCol w:w="607"/>
      <w:gridCol w:w="283"/>
      <w:gridCol w:w="425"/>
      <w:gridCol w:w="142"/>
      <w:gridCol w:w="142"/>
      <w:gridCol w:w="709"/>
      <w:gridCol w:w="1551"/>
      <w:gridCol w:w="781"/>
      <w:gridCol w:w="647"/>
      <w:gridCol w:w="1497"/>
      <w:gridCol w:w="1161"/>
      <w:gridCol w:w="1231"/>
    </w:tblGrid>
    <w:tr w:rsidR="000F3772" w:rsidRPr="004A5331" w14:paraId="73BDC573" w14:textId="77777777" w:rsidTr="00715BA8">
      <w:trPr>
        <w:cantSplit/>
      </w:trPr>
      <w:tc>
        <w:tcPr>
          <w:tcW w:w="2870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31D92FD9" w14:textId="77777777" w:rsidR="000F3772" w:rsidRPr="00CB7830" w:rsidRDefault="000F3772" w:rsidP="00BF0F71">
          <w:pPr>
            <w:pStyle w:val="4"/>
            <w:jc w:val="left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740D551F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3E87766E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DD730A7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73725693" w14:textId="77777777" w:rsidR="000F3772" w:rsidRPr="00CB7830" w:rsidRDefault="000F3772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0470326D" w14:textId="77777777" w:rsidR="000F3772" w:rsidRPr="00CF70DF" w:rsidRDefault="000F3772" w:rsidP="00816F73">
          <w:pPr>
            <w:jc w:val="center"/>
            <w:rPr>
              <w:rtl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  <w:r>
            <w:rPr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51C1C4BB" wp14:editId="11A5143A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875133D" w14:textId="77777777" w:rsidR="000F3772" w:rsidRDefault="000F3772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1875133D" w14:textId="77777777" w:rsidR="000F3772" w:rsidRDefault="000F3772" w:rsidP="00816F73"/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5F4B3E29" w14:textId="77777777" w:rsidR="000F3772" w:rsidRDefault="000F3772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0505A3D4" wp14:editId="446ABCAE">
                <wp:simplePos x="0" y="0"/>
                <wp:positionH relativeFrom="column">
                  <wp:posOffset>145415</wp:posOffset>
                </wp:positionH>
                <wp:positionV relativeFrom="paragraph">
                  <wp:posOffset>-635000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49C9E6F" w14:textId="77777777" w:rsidR="000F3772" w:rsidRDefault="000F3772" w:rsidP="00252C9E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>الأول الدور: الأول</w:t>
          </w:r>
        </w:p>
        <w:p w14:paraId="6776E59C" w14:textId="77777777" w:rsidR="000F3772" w:rsidRDefault="000F3772" w:rsidP="00D90925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>للعام الدراسي: 1441هـ</w:t>
          </w:r>
        </w:p>
        <w:p w14:paraId="575370FB" w14:textId="77777777" w:rsidR="000F3772" w:rsidRPr="0067565F" w:rsidRDefault="000F3772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372228D2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84DFC0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68888BF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96E3395" w14:textId="77777777" w:rsidR="000F3772" w:rsidRPr="00816F73" w:rsidRDefault="000F3772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0F3772" w:rsidRPr="004A5331" w14:paraId="248E206E" w14:textId="77777777" w:rsidTr="00715BA8">
      <w:trPr>
        <w:cantSplit/>
        <w:trHeight w:val="406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524CC350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65EDBBB0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6C4630CB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5BCABE20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0BECBE80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1454E50E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17E4188A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45462F23" w14:textId="77777777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7B7EDB92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CBA7868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8AA1E1A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15189A3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01A02E9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10EE968A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2C11E335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0A6684F8" w14:textId="77777777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08B251C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1B8361" w14:textId="77777777" w:rsidR="000F3772" w:rsidRPr="00FF44B1" w:rsidRDefault="000F3772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6B8C02C4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755313EF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0F30A60C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585ED554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92ACF7B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A069E60" w14:textId="77777777" w:rsidTr="00715BA8">
      <w:trPr>
        <w:cantSplit/>
        <w:trHeight w:val="454"/>
      </w:trPr>
      <w:tc>
        <w:tcPr>
          <w:tcW w:w="2870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A07C50F" w14:textId="77777777"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371F954F" w14:textId="77777777" w:rsidR="000F3772" w:rsidRPr="004A5331" w:rsidRDefault="000F3772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51AFCEC4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609C1197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5E5BA64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Align w:val="center"/>
        </w:tcPr>
        <w:p w14:paraId="7D068BCA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7F2DC5B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52CCD591" w14:textId="77777777" w:rsidTr="00715BA8">
      <w:trPr>
        <w:cantSplit/>
        <w:trHeight w:val="454"/>
      </w:trPr>
      <w:tc>
        <w:tcPr>
          <w:tcW w:w="3579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0AF698D4" w14:textId="385358E5" w:rsidR="000F3772" w:rsidRPr="00CB7830" w:rsidRDefault="000F3772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اسم الطالب</w:t>
          </w:r>
          <w:r w:rsidR="00255DBD">
            <w:rPr>
              <w:rFonts w:cs="AL-Mohanad Bold" w:hint="cs"/>
              <w:b/>
              <w:bCs/>
              <w:szCs w:val="26"/>
              <w:rtl/>
            </w:rPr>
            <w:t>ة</w:t>
          </w:r>
          <w:r>
            <w:rPr>
              <w:rFonts w:cs="AL-Mohanad Bold" w:hint="cs"/>
              <w:b/>
              <w:bCs/>
              <w:szCs w:val="26"/>
              <w:rtl/>
            </w:rPr>
            <w:t>: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3151A939" w14:textId="7D802689" w:rsidR="000F3772" w:rsidRPr="004A5331" w:rsidRDefault="000F3772" w:rsidP="00E97888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 w:rsidR="00255DBD">
            <w:rPr>
              <w:rFonts w:cs="AL-Mohanad Bold" w:hint="cs"/>
              <w:sz w:val="28"/>
              <w:szCs w:val="26"/>
              <w:rtl/>
            </w:rPr>
            <w:t>الرابع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 xml:space="preserve"> </w:t>
          </w:r>
          <w:r w:rsidR="00BF0F71">
            <w:rPr>
              <w:rFonts w:cs="AL-Mohanad Bold" w:hint="cs"/>
              <w:sz w:val="28"/>
              <w:szCs w:val="26"/>
              <w:rtl/>
            </w:rPr>
            <w:t>ال</w:t>
          </w:r>
          <w:r w:rsidR="00255DBD">
            <w:rPr>
              <w:rFonts w:cs="AL-Mohanad Bold" w:hint="cs"/>
              <w:sz w:val="28"/>
              <w:szCs w:val="26"/>
              <w:rtl/>
            </w:rPr>
            <w:t>ا</w:t>
          </w:r>
          <w:r w:rsidR="00BF0F71" w:rsidRPr="00BF0F71">
            <w:rPr>
              <w:rFonts w:cs="AL-Mohanad Bold" w:hint="cs"/>
              <w:sz w:val="28"/>
              <w:szCs w:val="26"/>
              <w:rtl/>
            </w:rPr>
            <w:t>بتدائي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24D5CFFE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9990669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E97BA6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</w:tcPr>
        <w:p w14:paraId="5DD67CC5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087D87BB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125723E" w14:textId="77777777" w:rsidTr="00715BA8">
      <w:trPr>
        <w:cantSplit/>
        <w:trHeight w:val="454"/>
      </w:trPr>
      <w:tc>
        <w:tcPr>
          <w:tcW w:w="3295" w:type="dxa"/>
          <w:gridSpan w:val="5"/>
          <w:tcBorders>
            <w:left w:val="thinThickLargeGap" w:sz="18" w:space="0" w:color="auto"/>
          </w:tcBorders>
        </w:tcPr>
        <w:p w14:paraId="172A0434" w14:textId="77777777" w:rsidR="000F3772" w:rsidRPr="004A5331" w:rsidRDefault="000F3772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41F00147" w14:textId="5E496FB3" w:rsidR="000F3772" w:rsidRPr="00EC6AB2" w:rsidRDefault="000F3772" w:rsidP="00BF0F71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المادة: </w:t>
          </w:r>
          <w:r w:rsidR="00255DBD">
            <w:rPr>
              <w:rFonts w:cs="AL-Mohanad Bold" w:hint="cs"/>
              <w:b/>
              <w:bCs/>
              <w:sz w:val="24"/>
              <w:szCs w:val="30"/>
              <w:rtl/>
            </w:rPr>
            <w:t>الحديث والسيره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F6DD816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4078EEC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102BFC9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18469DE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7FDE6068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0DB986E7" w14:textId="77777777" w:rsidTr="00715BA8">
      <w:trPr>
        <w:cantSplit/>
        <w:trHeight w:val="454"/>
      </w:trPr>
      <w:tc>
        <w:tcPr>
          <w:tcW w:w="1560" w:type="dxa"/>
          <w:tcBorders>
            <w:left w:val="thinThickLargeGap" w:sz="18" w:space="0" w:color="auto"/>
          </w:tcBorders>
        </w:tcPr>
        <w:p w14:paraId="649C5CC2" w14:textId="77777777" w:rsidR="000F3772" w:rsidRPr="00F93A25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019" w:type="dxa"/>
          <w:gridSpan w:val="6"/>
          <w:tcBorders>
            <w:right w:val="single" w:sz="4" w:space="0" w:color="auto"/>
          </w:tcBorders>
        </w:tcPr>
        <w:p w14:paraId="5D9F6D12" w14:textId="77777777" w:rsidR="000F3772" w:rsidRPr="00F93A25" w:rsidRDefault="000F3772" w:rsidP="00D90925">
          <w:pPr>
            <w:jc w:val="center"/>
            <w:rPr>
              <w:rFonts w:cs="AL-Mohanad Bold"/>
              <w:b/>
              <w:bCs/>
              <w:sz w:val="24"/>
              <w:szCs w:val="30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 /   /1441هـ</w:t>
          </w:r>
        </w:p>
      </w:tc>
      <w:tc>
        <w:tcPr>
          <w:tcW w:w="2260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48282946" w14:textId="77777777" w:rsidR="000F3772" w:rsidRPr="00F93A25" w:rsidRDefault="000F3772" w:rsidP="00816F73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47C4452F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4F9F0559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29D090A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7D709913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63AD62F0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08772009" w14:textId="77777777" w:rsidTr="00715BA8">
      <w:trPr>
        <w:cantSplit/>
        <w:trHeight w:val="211"/>
      </w:trPr>
      <w:tc>
        <w:tcPr>
          <w:tcW w:w="1980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21790D1C" w14:textId="77777777" w:rsidR="000F3772" w:rsidRPr="004A5331" w:rsidRDefault="000F3772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60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BF89FB2" w14:textId="77777777"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4C13562A" w14:textId="77777777" w:rsidR="000F3772" w:rsidRPr="00B141FF" w:rsidRDefault="000F3772" w:rsidP="00816F73">
          <w:pPr>
            <w:pStyle w:val="4"/>
            <w:rPr>
              <w:rFonts w:cs="AL-Mohanad Bold"/>
              <w:sz w:val="26"/>
              <w:szCs w:val="32"/>
            </w:rPr>
          </w:pP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CDD75AE" w14:textId="77777777" w:rsidR="000F3772" w:rsidRPr="00B141FF" w:rsidRDefault="000F3772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6F867AE" w14:textId="77777777" w:rsidR="000F3772" w:rsidRDefault="000F3772" w:rsidP="00715BA8">
          <w:pPr>
            <w:pStyle w:val="4"/>
            <w:rPr>
              <w:rFonts w:cs="AL-Mohanad Bold"/>
              <w:sz w:val="2"/>
              <w:szCs w:val="4"/>
              <w:rtl/>
            </w:rPr>
          </w:pPr>
        </w:p>
        <w:p w14:paraId="32AE6563" w14:textId="77777777" w:rsidR="000F3772" w:rsidRDefault="000F3772" w:rsidP="00F24582">
          <w:pPr>
            <w:rPr>
              <w:rtl/>
            </w:rPr>
          </w:pPr>
        </w:p>
        <w:p w14:paraId="67746573" w14:textId="77777777" w:rsidR="000F3772" w:rsidRPr="00B141FF" w:rsidRDefault="00AA6274" w:rsidP="00F24582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18"/>
              <w:szCs w:val="20"/>
              <w:rtl/>
            </w:rPr>
            <w:t>ثلاثون</w:t>
          </w:r>
          <w:r w:rsidR="000F3772">
            <w:rPr>
              <w:rFonts w:cs="AL-Mohanad Bold" w:hint="cs"/>
              <w:sz w:val="18"/>
              <w:szCs w:val="20"/>
              <w:rtl/>
            </w:rPr>
            <w:t xml:space="preserve"> </w:t>
          </w:r>
          <w:r w:rsidR="000F3772" w:rsidRPr="00715BA8">
            <w:rPr>
              <w:rFonts w:cs="AL-Mohanad Bold" w:hint="cs"/>
              <w:sz w:val="18"/>
              <w:szCs w:val="20"/>
              <w:rtl/>
            </w:rPr>
            <w:t>درجة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7764C87D" w14:textId="77777777" w:rsidR="000F3772" w:rsidRPr="00816F73" w:rsidRDefault="000F3772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>
            <w:rPr>
              <w:rFonts w:cs="mohammad bold art 1" w:hint="cs"/>
              <w:b/>
              <w:bCs/>
              <w:sz w:val="18"/>
              <w:szCs w:val="18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72576" behindDoc="0" locked="0" layoutInCell="1" allowOverlap="1" wp14:anchorId="4DD52FAF" wp14:editId="06932990">
                    <wp:simplePos x="0" y="0"/>
                    <wp:positionH relativeFrom="column">
                      <wp:posOffset>447675</wp:posOffset>
                    </wp:positionH>
                    <wp:positionV relativeFrom="paragraph">
                      <wp:posOffset>30480</wp:posOffset>
                    </wp:positionV>
                    <wp:extent cx="971550" cy="0"/>
                    <wp:effectExtent l="0" t="0" r="19050" b="19050"/>
                    <wp:wrapNone/>
                    <wp:docPr id="11" name="رابط مستقيم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H="1">
                              <a:off x="0" y="0"/>
                              <a:ext cx="97155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id="رابط مستقيم 11" o:spid="_x0000_s1026" style="position:absolute;left:0;text-align:lef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.25pt,2.4pt" to="111.75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" strokecolor="black [3200]" strokeweight=".5pt">
                    <v:stroke joinstyle="miter"/>
                  </v:line>
                </w:pict>
              </mc:Fallback>
            </mc:AlternateContent>
          </w: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706C49D6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05597C46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550141B3" w14:textId="77777777" w:rsidR="000F3772" w:rsidRPr="00816F73" w:rsidRDefault="000F3772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2C4259AE" w14:textId="77777777" w:rsidR="000F3772" w:rsidRPr="00816F73" w:rsidRDefault="000F3772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0F3772" w:rsidRPr="004A5331" w14:paraId="1EB72A0A" w14:textId="77777777" w:rsidTr="00715BA8">
      <w:trPr>
        <w:cantSplit/>
        <w:trHeight w:val="210"/>
      </w:trPr>
      <w:tc>
        <w:tcPr>
          <w:tcW w:w="1980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5D14B91B" w14:textId="77777777" w:rsidR="000F3772" w:rsidRDefault="000F3772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60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7F0E37B7" w14:textId="77777777"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5F7C71CC" w14:textId="77777777" w:rsidR="000F3772" w:rsidRPr="00B141FF" w:rsidRDefault="000F3772" w:rsidP="00F91D90">
          <w:pPr>
            <w:pStyle w:val="4"/>
            <w:rPr>
              <w:rFonts w:cs="AL-Mohanad Bold"/>
              <w:sz w:val="24"/>
              <w:szCs w:val="30"/>
            </w:rPr>
          </w:pPr>
          <w:r>
            <w:rPr>
              <w:rFonts w:cs="AL-Mohanad Bold" w:hint="cs"/>
              <w:sz w:val="24"/>
              <w:szCs w:val="30"/>
              <w:rtl/>
            </w:rPr>
            <w:t>30</w:t>
          </w: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42684F0" w14:textId="77777777"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14C6BF43" w14:textId="77777777" w:rsidR="000F3772" w:rsidRPr="00B141FF" w:rsidRDefault="000F3772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7A4192D" w14:textId="77777777" w:rsidR="000F3772" w:rsidRPr="000F6296" w:rsidRDefault="000F3772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5D6690CA" w14:textId="77777777"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42CD6D20" w14:textId="77777777"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5DE03300" w14:textId="77777777" w:rsidR="000F3772" w:rsidRPr="00DF0CBD" w:rsidRDefault="000F3772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7D1160B0" w14:textId="77777777" w:rsidR="000F3772" w:rsidRPr="00DF0CBD" w:rsidRDefault="000F3772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73D47CE6" w14:textId="77777777" w:rsidR="000F3772" w:rsidRDefault="000F3772">
    <w:pPr>
      <w:pStyle w:val="a3"/>
      <w:rPr>
        <w:rtl/>
      </w:rPr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56AE3CBF" wp14:editId="755D5781">
              <wp:simplePos x="0" y="0"/>
              <wp:positionH relativeFrom="column">
                <wp:posOffset>-93345</wp:posOffset>
              </wp:positionH>
              <wp:positionV relativeFrom="paragraph">
                <wp:posOffset>76200</wp:posOffset>
              </wp:positionV>
              <wp:extent cx="7077075" cy="6686550"/>
              <wp:effectExtent l="19050" t="19050" r="28575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77075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left:0;text-align:left;margin-left:-7.35pt;margin-top:6pt;width:557.2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8F2F430" wp14:editId="3B8EA6E3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FE5C567" w14:textId="51567DE0" w:rsidR="000F3772" w:rsidRPr="008A7580" w:rsidRDefault="00255DBD">
                          <w:pPr>
                            <w:rPr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ابنتي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الطالب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ة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وفقك الله استع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ن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ي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بالله ثم ابد</w:t>
                          </w:r>
                          <w:r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>ئي</w:t>
                          </w:r>
                          <w:r w:rsidR="000F3772" w:rsidRPr="008A7580">
                            <w:rPr>
                              <w:rFonts w:hint="cs"/>
                              <w:b/>
                              <w:bCs/>
                              <w:sz w:val="30"/>
                              <w:szCs w:val="30"/>
                              <w:u w:val="single"/>
                              <w:rtl/>
                            </w:rPr>
                            <w:t xml:space="preserve">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7FE5C567" w14:textId="51567DE0" w:rsidR="000F3772" w:rsidRPr="008A7580" w:rsidRDefault="00255DBD">
                    <w:pPr>
                      <w:rPr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</w:pP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ابنتي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الطالب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ة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وفقك الله استع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ن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ي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بالله ثم ابد</w:t>
                    </w:r>
                    <w:r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>ئي</w:t>
                    </w:r>
                    <w:r w:rsidR="000F3772" w:rsidRPr="008A7580">
                      <w:rPr>
                        <w:rFonts w:hint="cs"/>
                        <w:b/>
                        <w:bCs/>
                        <w:sz w:val="30"/>
                        <w:szCs w:val="30"/>
                        <w:u w:val="single"/>
                        <w:rtl/>
                      </w:rPr>
                      <w:t xml:space="preserve">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D1C94"/>
    <w:multiLevelType w:val="hybridMultilevel"/>
    <w:tmpl w:val="78F6F950"/>
    <w:lvl w:ilvl="0" w:tplc="A0962B96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CB495E"/>
    <w:multiLevelType w:val="hybridMultilevel"/>
    <w:tmpl w:val="B3347C3C"/>
    <w:lvl w:ilvl="0" w:tplc="6C3C9E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24624D"/>
    <w:multiLevelType w:val="hybridMultilevel"/>
    <w:tmpl w:val="ED683F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EE43BA"/>
    <w:multiLevelType w:val="hybridMultilevel"/>
    <w:tmpl w:val="F768E6F2"/>
    <w:lvl w:ilvl="0" w:tplc="4DA41F6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A0412F"/>
    <w:multiLevelType w:val="hybridMultilevel"/>
    <w:tmpl w:val="8B18B38E"/>
    <w:lvl w:ilvl="0" w:tplc="C332CA9E">
      <w:start w:val="1"/>
      <w:numFmt w:val="arabicAlpha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6537949"/>
    <w:multiLevelType w:val="singleLevel"/>
    <w:tmpl w:val="0401000F"/>
    <w:lvl w:ilvl="0">
      <w:start w:val="1"/>
      <w:numFmt w:val="decimal"/>
      <w:lvlText w:val="%1."/>
      <w:lvlJc w:val="center"/>
      <w:pPr>
        <w:tabs>
          <w:tab w:val="num" w:pos="648"/>
        </w:tabs>
        <w:ind w:left="360" w:right="360" w:hanging="72"/>
      </w:pPr>
    </w:lvl>
  </w:abstractNum>
  <w:abstractNum w:abstractNumId="6">
    <w:nsid w:val="74AA0071"/>
    <w:multiLevelType w:val="hybridMultilevel"/>
    <w:tmpl w:val="CDDC1C56"/>
    <w:lvl w:ilvl="0" w:tplc="7E202116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color w:val="48004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17E3"/>
    <w:rsid w:val="00002329"/>
    <w:rsid w:val="00003105"/>
    <w:rsid w:val="00007D32"/>
    <w:rsid w:val="00015274"/>
    <w:rsid w:val="00020732"/>
    <w:rsid w:val="0002745E"/>
    <w:rsid w:val="0003051A"/>
    <w:rsid w:val="00030D20"/>
    <w:rsid w:val="0003124C"/>
    <w:rsid w:val="0003374A"/>
    <w:rsid w:val="00040614"/>
    <w:rsid w:val="00040F43"/>
    <w:rsid w:val="00042922"/>
    <w:rsid w:val="00050179"/>
    <w:rsid w:val="000532E8"/>
    <w:rsid w:val="000552BF"/>
    <w:rsid w:val="00063665"/>
    <w:rsid w:val="00064E4B"/>
    <w:rsid w:val="000661C2"/>
    <w:rsid w:val="00072256"/>
    <w:rsid w:val="0009419F"/>
    <w:rsid w:val="000B7212"/>
    <w:rsid w:val="000C0628"/>
    <w:rsid w:val="000C20AA"/>
    <w:rsid w:val="000C4B33"/>
    <w:rsid w:val="000C740B"/>
    <w:rsid w:val="000D04BC"/>
    <w:rsid w:val="000D1EAE"/>
    <w:rsid w:val="000D3985"/>
    <w:rsid w:val="000E52A1"/>
    <w:rsid w:val="000E531A"/>
    <w:rsid w:val="000F0083"/>
    <w:rsid w:val="000F3772"/>
    <w:rsid w:val="000F6296"/>
    <w:rsid w:val="00105411"/>
    <w:rsid w:val="0010578E"/>
    <w:rsid w:val="001063B3"/>
    <w:rsid w:val="0010715B"/>
    <w:rsid w:val="001125F8"/>
    <w:rsid w:val="00113B51"/>
    <w:rsid w:val="0012109F"/>
    <w:rsid w:val="001225ED"/>
    <w:rsid w:val="00135591"/>
    <w:rsid w:val="00142F65"/>
    <w:rsid w:val="001464F8"/>
    <w:rsid w:val="00150C7A"/>
    <w:rsid w:val="001534C2"/>
    <w:rsid w:val="0015545F"/>
    <w:rsid w:val="00174670"/>
    <w:rsid w:val="0017777D"/>
    <w:rsid w:val="00177FE5"/>
    <w:rsid w:val="001824BE"/>
    <w:rsid w:val="00192289"/>
    <w:rsid w:val="00197444"/>
    <w:rsid w:val="001A02F4"/>
    <w:rsid w:val="001A20EF"/>
    <w:rsid w:val="001A57CB"/>
    <w:rsid w:val="001B602D"/>
    <w:rsid w:val="001B7601"/>
    <w:rsid w:val="001C00FA"/>
    <w:rsid w:val="001C3402"/>
    <w:rsid w:val="001C44AD"/>
    <w:rsid w:val="001F3971"/>
    <w:rsid w:val="001F4B63"/>
    <w:rsid w:val="001F7E75"/>
    <w:rsid w:val="00201196"/>
    <w:rsid w:val="00201E7C"/>
    <w:rsid w:val="002065CB"/>
    <w:rsid w:val="00216725"/>
    <w:rsid w:val="002218C7"/>
    <w:rsid w:val="002218FC"/>
    <w:rsid w:val="00221BD4"/>
    <w:rsid w:val="002250E3"/>
    <w:rsid w:val="00237478"/>
    <w:rsid w:val="002413A2"/>
    <w:rsid w:val="0024538C"/>
    <w:rsid w:val="00252C9E"/>
    <w:rsid w:val="00253233"/>
    <w:rsid w:val="00255DBD"/>
    <w:rsid w:val="00270C5D"/>
    <w:rsid w:val="00287EF4"/>
    <w:rsid w:val="00292E81"/>
    <w:rsid w:val="00296D0C"/>
    <w:rsid w:val="002A11AA"/>
    <w:rsid w:val="002A1481"/>
    <w:rsid w:val="002A4F2C"/>
    <w:rsid w:val="002B4BEE"/>
    <w:rsid w:val="002B7A69"/>
    <w:rsid w:val="002C329E"/>
    <w:rsid w:val="002D0E77"/>
    <w:rsid w:val="002D21F1"/>
    <w:rsid w:val="002E1400"/>
    <w:rsid w:val="002E1504"/>
    <w:rsid w:val="002E24AB"/>
    <w:rsid w:val="002E33EF"/>
    <w:rsid w:val="002E60A3"/>
    <w:rsid w:val="002F4D0E"/>
    <w:rsid w:val="0030518B"/>
    <w:rsid w:val="00305228"/>
    <w:rsid w:val="00306637"/>
    <w:rsid w:val="0031049C"/>
    <w:rsid w:val="0031155C"/>
    <w:rsid w:val="00312197"/>
    <w:rsid w:val="00321A81"/>
    <w:rsid w:val="00333F56"/>
    <w:rsid w:val="00337D7B"/>
    <w:rsid w:val="0034305C"/>
    <w:rsid w:val="0035245C"/>
    <w:rsid w:val="00355650"/>
    <w:rsid w:val="00356961"/>
    <w:rsid w:val="0036045C"/>
    <w:rsid w:val="00363CBF"/>
    <w:rsid w:val="00364B02"/>
    <w:rsid w:val="00374657"/>
    <w:rsid w:val="003748EC"/>
    <w:rsid w:val="00377B77"/>
    <w:rsid w:val="00381453"/>
    <w:rsid w:val="0038643D"/>
    <w:rsid w:val="00387BF5"/>
    <w:rsid w:val="003A0857"/>
    <w:rsid w:val="003B0BCD"/>
    <w:rsid w:val="003B2C4F"/>
    <w:rsid w:val="003B3A84"/>
    <w:rsid w:val="003C4D0E"/>
    <w:rsid w:val="003C6373"/>
    <w:rsid w:val="003D0B12"/>
    <w:rsid w:val="003D279D"/>
    <w:rsid w:val="003E026B"/>
    <w:rsid w:val="003F2F4F"/>
    <w:rsid w:val="003F514D"/>
    <w:rsid w:val="003F65B3"/>
    <w:rsid w:val="003F78D5"/>
    <w:rsid w:val="00400AA7"/>
    <w:rsid w:val="00402134"/>
    <w:rsid w:val="00406C8F"/>
    <w:rsid w:val="00407BA0"/>
    <w:rsid w:val="00413958"/>
    <w:rsid w:val="00426844"/>
    <w:rsid w:val="00433718"/>
    <w:rsid w:val="004426B6"/>
    <w:rsid w:val="0044766D"/>
    <w:rsid w:val="00452E34"/>
    <w:rsid w:val="00463FB9"/>
    <w:rsid w:val="00470B10"/>
    <w:rsid w:val="00471286"/>
    <w:rsid w:val="00491932"/>
    <w:rsid w:val="00492926"/>
    <w:rsid w:val="00495CE2"/>
    <w:rsid w:val="004A4E7B"/>
    <w:rsid w:val="004A5331"/>
    <w:rsid w:val="004B4718"/>
    <w:rsid w:val="004C056D"/>
    <w:rsid w:val="004C134E"/>
    <w:rsid w:val="004E6550"/>
    <w:rsid w:val="004F06FC"/>
    <w:rsid w:val="004F3B7F"/>
    <w:rsid w:val="004F46A9"/>
    <w:rsid w:val="004F46DD"/>
    <w:rsid w:val="004F5102"/>
    <w:rsid w:val="0050465F"/>
    <w:rsid w:val="00505A5D"/>
    <w:rsid w:val="00510DF0"/>
    <w:rsid w:val="00516572"/>
    <w:rsid w:val="00516A91"/>
    <w:rsid w:val="00523F97"/>
    <w:rsid w:val="00536BE1"/>
    <w:rsid w:val="0056003A"/>
    <w:rsid w:val="00562387"/>
    <w:rsid w:val="0056735A"/>
    <w:rsid w:val="0057100C"/>
    <w:rsid w:val="00585967"/>
    <w:rsid w:val="00591E41"/>
    <w:rsid w:val="00592E4E"/>
    <w:rsid w:val="005938D0"/>
    <w:rsid w:val="005A2EDA"/>
    <w:rsid w:val="005A631F"/>
    <w:rsid w:val="005A6742"/>
    <w:rsid w:val="005B1A09"/>
    <w:rsid w:val="005C296F"/>
    <w:rsid w:val="005C2CE2"/>
    <w:rsid w:val="005D037F"/>
    <w:rsid w:val="005D5CE9"/>
    <w:rsid w:val="005E091D"/>
    <w:rsid w:val="005E32E8"/>
    <w:rsid w:val="005E5532"/>
    <w:rsid w:val="005E7DC6"/>
    <w:rsid w:val="005F31DA"/>
    <w:rsid w:val="005F73FF"/>
    <w:rsid w:val="00603640"/>
    <w:rsid w:val="00611067"/>
    <w:rsid w:val="00645FEC"/>
    <w:rsid w:val="00650B02"/>
    <w:rsid w:val="00652A70"/>
    <w:rsid w:val="00653F1B"/>
    <w:rsid w:val="00655957"/>
    <w:rsid w:val="00661D21"/>
    <w:rsid w:val="00661FDF"/>
    <w:rsid w:val="0067012F"/>
    <w:rsid w:val="00672298"/>
    <w:rsid w:val="0067565F"/>
    <w:rsid w:val="00680D03"/>
    <w:rsid w:val="006A5517"/>
    <w:rsid w:val="006B1D74"/>
    <w:rsid w:val="006B2CCA"/>
    <w:rsid w:val="006B3DA1"/>
    <w:rsid w:val="006B4367"/>
    <w:rsid w:val="006B449D"/>
    <w:rsid w:val="006C3C31"/>
    <w:rsid w:val="006D04D5"/>
    <w:rsid w:val="006E3825"/>
    <w:rsid w:val="006E6595"/>
    <w:rsid w:val="006F6370"/>
    <w:rsid w:val="00704044"/>
    <w:rsid w:val="00704214"/>
    <w:rsid w:val="00706429"/>
    <w:rsid w:val="00715BA8"/>
    <w:rsid w:val="0073009F"/>
    <w:rsid w:val="00742240"/>
    <w:rsid w:val="00754DE3"/>
    <w:rsid w:val="00760000"/>
    <w:rsid w:val="007625AF"/>
    <w:rsid w:val="007666C3"/>
    <w:rsid w:val="0076764A"/>
    <w:rsid w:val="00772CEB"/>
    <w:rsid w:val="00774CDA"/>
    <w:rsid w:val="0077660F"/>
    <w:rsid w:val="0078097C"/>
    <w:rsid w:val="007A27B0"/>
    <w:rsid w:val="007A6E6B"/>
    <w:rsid w:val="007B06B5"/>
    <w:rsid w:val="007B105C"/>
    <w:rsid w:val="007B59CF"/>
    <w:rsid w:val="007B7645"/>
    <w:rsid w:val="007C7304"/>
    <w:rsid w:val="007C73DE"/>
    <w:rsid w:val="007D6D04"/>
    <w:rsid w:val="007E3E03"/>
    <w:rsid w:val="007E6BB4"/>
    <w:rsid w:val="007F12B8"/>
    <w:rsid w:val="007F7FD6"/>
    <w:rsid w:val="00801F50"/>
    <w:rsid w:val="008020F4"/>
    <w:rsid w:val="00805DCB"/>
    <w:rsid w:val="008153A2"/>
    <w:rsid w:val="00816F73"/>
    <w:rsid w:val="00820CEF"/>
    <w:rsid w:val="0082225F"/>
    <w:rsid w:val="00837DB6"/>
    <w:rsid w:val="00847BE0"/>
    <w:rsid w:val="0085163F"/>
    <w:rsid w:val="00853206"/>
    <w:rsid w:val="008541F1"/>
    <w:rsid w:val="008603B5"/>
    <w:rsid w:val="0086432A"/>
    <w:rsid w:val="00875FD1"/>
    <w:rsid w:val="0087704E"/>
    <w:rsid w:val="0088547D"/>
    <w:rsid w:val="00885F6B"/>
    <w:rsid w:val="00887D39"/>
    <w:rsid w:val="008952CC"/>
    <w:rsid w:val="008A6FB3"/>
    <w:rsid w:val="008A7580"/>
    <w:rsid w:val="008C44CF"/>
    <w:rsid w:val="008C4719"/>
    <w:rsid w:val="008C777F"/>
    <w:rsid w:val="008D357A"/>
    <w:rsid w:val="008E009A"/>
    <w:rsid w:val="008E6935"/>
    <w:rsid w:val="008E76C6"/>
    <w:rsid w:val="008F1F9B"/>
    <w:rsid w:val="008F64C7"/>
    <w:rsid w:val="008F6CD3"/>
    <w:rsid w:val="00901A1B"/>
    <w:rsid w:val="009031AF"/>
    <w:rsid w:val="0090593B"/>
    <w:rsid w:val="00906C24"/>
    <w:rsid w:val="00912385"/>
    <w:rsid w:val="00917A21"/>
    <w:rsid w:val="009238D8"/>
    <w:rsid w:val="0092543C"/>
    <w:rsid w:val="009310EC"/>
    <w:rsid w:val="009318A7"/>
    <w:rsid w:val="0093753B"/>
    <w:rsid w:val="009375AA"/>
    <w:rsid w:val="00944314"/>
    <w:rsid w:val="009476BF"/>
    <w:rsid w:val="00947DE0"/>
    <w:rsid w:val="009517E3"/>
    <w:rsid w:val="0095204D"/>
    <w:rsid w:val="009550F0"/>
    <w:rsid w:val="00960F39"/>
    <w:rsid w:val="00977FFD"/>
    <w:rsid w:val="00982434"/>
    <w:rsid w:val="009876BD"/>
    <w:rsid w:val="00993311"/>
    <w:rsid w:val="0099745C"/>
    <w:rsid w:val="009A4D59"/>
    <w:rsid w:val="009B2A18"/>
    <w:rsid w:val="009D0207"/>
    <w:rsid w:val="009D3EB8"/>
    <w:rsid w:val="009E633D"/>
    <w:rsid w:val="009E7C6B"/>
    <w:rsid w:val="009F3F3E"/>
    <w:rsid w:val="009F61AD"/>
    <w:rsid w:val="00A074E5"/>
    <w:rsid w:val="00A07BFB"/>
    <w:rsid w:val="00A168CE"/>
    <w:rsid w:val="00A23BA6"/>
    <w:rsid w:val="00A4756B"/>
    <w:rsid w:val="00A6080C"/>
    <w:rsid w:val="00A62FC8"/>
    <w:rsid w:val="00A7338D"/>
    <w:rsid w:val="00A90042"/>
    <w:rsid w:val="00A91602"/>
    <w:rsid w:val="00A92AB4"/>
    <w:rsid w:val="00A96FBE"/>
    <w:rsid w:val="00AA4287"/>
    <w:rsid w:val="00AA6274"/>
    <w:rsid w:val="00AA717E"/>
    <w:rsid w:val="00AB61AF"/>
    <w:rsid w:val="00AD615E"/>
    <w:rsid w:val="00AE5CEC"/>
    <w:rsid w:val="00B06F54"/>
    <w:rsid w:val="00B10F0F"/>
    <w:rsid w:val="00B141FF"/>
    <w:rsid w:val="00B259E5"/>
    <w:rsid w:val="00B30234"/>
    <w:rsid w:val="00B30A8F"/>
    <w:rsid w:val="00B46885"/>
    <w:rsid w:val="00B539B7"/>
    <w:rsid w:val="00B57C1E"/>
    <w:rsid w:val="00B60404"/>
    <w:rsid w:val="00B64424"/>
    <w:rsid w:val="00B70212"/>
    <w:rsid w:val="00B71448"/>
    <w:rsid w:val="00B74E14"/>
    <w:rsid w:val="00B75CE6"/>
    <w:rsid w:val="00B824EC"/>
    <w:rsid w:val="00B86CD6"/>
    <w:rsid w:val="00B90E93"/>
    <w:rsid w:val="00B944FF"/>
    <w:rsid w:val="00BB293B"/>
    <w:rsid w:val="00BD01B9"/>
    <w:rsid w:val="00BD7364"/>
    <w:rsid w:val="00BF0F71"/>
    <w:rsid w:val="00BF3A4E"/>
    <w:rsid w:val="00BF5718"/>
    <w:rsid w:val="00BF6A4A"/>
    <w:rsid w:val="00C01F69"/>
    <w:rsid w:val="00C057D3"/>
    <w:rsid w:val="00C12ECB"/>
    <w:rsid w:val="00C366A8"/>
    <w:rsid w:val="00C40699"/>
    <w:rsid w:val="00C43E6C"/>
    <w:rsid w:val="00C44C00"/>
    <w:rsid w:val="00C45DB9"/>
    <w:rsid w:val="00C50983"/>
    <w:rsid w:val="00C62543"/>
    <w:rsid w:val="00C62646"/>
    <w:rsid w:val="00C626A7"/>
    <w:rsid w:val="00C70160"/>
    <w:rsid w:val="00C81856"/>
    <w:rsid w:val="00C82B07"/>
    <w:rsid w:val="00C8717B"/>
    <w:rsid w:val="00CA27A7"/>
    <w:rsid w:val="00CA2A7F"/>
    <w:rsid w:val="00CA6CF9"/>
    <w:rsid w:val="00CB1C74"/>
    <w:rsid w:val="00CB7830"/>
    <w:rsid w:val="00CB7B16"/>
    <w:rsid w:val="00CC1381"/>
    <w:rsid w:val="00CD0299"/>
    <w:rsid w:val="00CD06FC"/>
    <w:rsid w:val="00CF128C"/>
    <w:rsid w:val="00CF1446"/>
    <w:rsid w:val="00CF70DF"/>
    <w:rsid w:val="00D0401B"/>
    <w:rsid w:val="00D0496D"/>
    <w:rsid w:val="00D05C45"/>
    <w:rsid w:val="00D14D29"/>
    <w:rsid w:val="00D23952"/>
    <w:rsid w:val="00D35D0B"/>
    <w:rsid w:val="00D37036"/>
    <w:rsid w:val="00D50B07"/>
    <w:rsid w:val="00D57053"/>
    <w:rsid w:val="00D60663"/>
    <w:rsid w:val="00D60D76"/>
    <w:rsid w:val="00D65313"/>
    <w:rsid w:val="00D714D2"/>
    <w:rsid w:val="00D76C43"/>
    <w:rsid w:val="00D85A04"/>
    <w:rsid w:val="00D864F5"/>
    <w:rsid w:val="00D90925"/>
    <w:rsid w:val="00D909C6"/>
    <w:rsid w:val="00D94C91"/>
    <w:rsid w:val="00DB32ED"/>
    <w:rsid w:val="00DB6113"/>
    <w:rsid w:val="00DC2585"/>
    <w:rsid w:val="00DC2F84"/>
    <w:rsid w:val="00DD3D18"/>
    <w:rsid w:val="00DF0CBD"/>
    <w:rsid w:val="00DF7891"/>
    <w:rsid w:val="00E055B0"/>
    <w:rsid w:val="00E110DA"/>
    <w:rsid w:val="00E133DB"/>
    <w:rsid w:val="00E14777"/>
    <w:rsid w:val="00E15672"/>
    <w:rsid w:val="00E17E4F"/>
    <w:rsid w:val="00E32373"/>
    <w:rsid w:val="00E32C1E"/>
    <w:rsid w:val="00E34474"/>
    <w:rsid w:val="00E36D3F"/>
    <w:rsid w:val="00E43420"/>
    <w:rsid w:val="00E46006"/>
    <w:rsid w:val="00E477B3"/>
    <w:rsid w:val="00E6016B"/>
    <w:rsid w:val="00E658DC"/>
    <w:rsid w:val="00E7039C"/>
    <w:rsid w:val="00E844E9"/>
    <w:rsid w:val="00E86356"/>
    <w:rsid w:val="00E966A7"/>
    <w:rsid w:val="00E97888"/>
    <w:rsid w:val="00EA02AA"/>
    <w:rsid w:val="00EA1F9A"/>
    <w:rsid w:val="00EB172A"/>
    <w:rsid w:val="00EB1FD7"/>
    <w:rsid w:val="00EB3710"/>
    <w:rsid w:val="00EB4384"/>
    <w:rsid w:val="00EB6A93"/>
    <w:rsid w:val="00EC6AB2"/>
    <w:rsid w:val="00ED054C"/>
    <w:rsid w:val="00ED3CB3"/>
    <w:rsid w:val="00EE2A24"/>
    <w:rsid w:val="00F02D6E"/>
    <w:rsid w:val="00F03430"/>
    <w:rsid w:val="00F077CA"/>
    <w:rsid w:val="00F24582"/>
    <w:rsid w:val="00F2715B"/>
    <w:rsid w:val="00F31B5E"/>
    <w:rsid w:val="00F31DCA"/>
    <w:rsid w:val="00F32266"/>
    <w:rsid w:val="00F3295A"/>
    <w:rsid w:val="00F337FB"/>
    <w:rsid w:val="00F35F4F"/>
    <w:rsid w:val="00F40688"/>
    <w:rsid w:val="00F43BF8"/>
    <w:rsid w:val="00F43DF1"/>
    <w:rsid w:val="00F46282"/>
    <w:rsid w:val="00F61BD1"/>
    <w:rsid w:val="00F6491C"/>
    <w:rsid w:val="00F64D87"/>
    <w:rsid w:val="00F650D0"/>
    <w:rsid w:val="00F65741"/>
    <w:rsid w:val="00F659A7"/>
    <w:rsid w:val="00F665CC"/>
    <w:rsid w:val="00F91D90"/>
    <w:rsid w:val="00F923F6"/>
    <w:rsid w:val="00F93A25"/>
    <w:rsid w:val="00FA26C4"/>
    <w:rsid w:val="00FA2BDA"/>
    <w:rsid w:val="00FA5581"/>
    <w:rsid w:val="00FA69FC"/>
    <w:rsid w:val="00FA708E"/>
    <w:rsid w:val="00FA736A"/>
    <w:rsid w:val="00FC5770"/>
    <w:rsid w:val="00FC78D4"/>
    <w:rsid w:val="00FD2EB0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;"/>
  <w14:docId w14:val="44EE37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rsid w:val="00A92AB4"/>
    <w:rPr>
      <w:noProof/>
      <w:lang w:eastAsia="ar-SA"/>
    </w:rPr>
  </w:style>
  <w:style w:type="paragraph" w:styleId="a5">
    <w:name w:val="Balloon Text"/>
    <w:basedOn w:val="a"/>
    <w:link w:val="Char1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rsid w:val="00742240"/>
    <w:rPr>
      <w:rFonts w:ascii="Tahoma" w:hAnsi="Tahoma" w:cs="Tahoma"/>
      <w:noProof/>
      <w:sz w:val="16"/>
      <w:szCs w:val="16"/>
      <w:lang w:eastAsia="ar-SA"/>
    </w:rPr>
  </w:style>
  <w:style w:type="paragraph" w:styleId="a6">
    <w:name w:val="List Paragraph"/>
    <w:basedOn w:val="a"/>
    <w:uiPriority w:val="34"/>
    <w:qFormat/>
    <w:rsid w:val="001063B3"/>
    <w:pPr>
      <w:ind w:left="720"/>
      <w:contextualSpacing/>
    </w:pPr>
  </w:style>
  <w:style w:type="character" w:styleId="a7">
    <w:name w:val="Emphasis"/>
    <w:basedOn w:val="a0"/>
    <w:uiPriority w:val="20"/>
    <w:qFormat/>
    <w:rsid w:val="000D398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v\Desktop\KH-P028-F11(A)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388A14-316F-4D9A-A4D2-ED3F1241A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KH-P028-F11(A)</Template>
  <TotalTime>101</TotalTime>
  <Pages>3</Pages>
  <Words>734</Words>
  <Characters>3698</Characters>
  <Application>Microsoft Office Word</Application>
  <DocSecurity>0</DocSecurity>
  <Lines>30</Lines>
  <Paragraphs>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مدارس الخندق الأهلية</vt:lpstr>
      <vt:lpstr>مدارس الخندق الأهلية</vt:lpstr>
    </vt:vector>
  </TitlesOfParts>
  <Company>basheer</Company>
  <LinksUpToDate>false</LinksUpToDate>
  <CharactersWithSpaces>4424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pcv</dc:creator>
  <cp:lastModifiedBy>Logic</cp:lastModifiedBy>
  <cp:revision>9</cp:revision>
  <cp:lastPrinted>2019-12-24T19:52:00Z</cp:lastPrinted>
  <dcterms:created xsi:type="dcterms:W3CDTF">2019-12-05T07:00:00Z</dcterms:created>
  <dcterms:modified xsi:type="dcterms:W3CDTF">2019-12-24T19:53:00Z</dcterms:modified>
</cp:coreProperties>
</file>