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9AA3C" w14:textId="7E7417AC" w:rsidR="009A4D59" w:rsidRDefault="00C0098A" w:rsidP="009A4D59">
      <w:pPr>
        <w:jc w:val="lowKashid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BD14F3" wp14:editId="71AA19FE">
                <wp:simplePos x="0" y="0"/>
                <wp:positionH relativeFrom="column">
                  <wp:posOffset>-24546</wp:posOffset>
                </wp:positionH>
                <wp:positionV relativeFrom="paragraph">
                  <wp:posOffset>13892</wp:posOffset>
                </wp:positionV>
                <wp:extent cx="716773" cy="374970"/>
                <wp:effectExtent l="0" t="0" r="26670" b="2540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73" cy="374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FBD18" w14:textId="54A25B31" w:rsidR="00C0098A" w:rsidRPr="00EC40FF" w:rsidRDefault="00EC40FF" w:rsidP="00C0098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26" style="position:absolute;left:0;text-align:left;margin-left:-1.95pt;margin-top:1.1pt;width:56.45pt;height:29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" fillcolor="white [3201]" strokecolor="black [3200]" strokeweight="1pt">
                <v:textbox>
                  <w:txbxContent>
                    <w:p w14:paraId="2A8FBD18" w14:textId="54A25B31" w:rsidR="00C0098A" w:rsidRPr="00EC40FF" w:rsidRDefault="00EC40FF" w:rsidP="00C0098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14:paraId="44048FBF" w14:textId="40B3F483" w:rsidR="00796D5E" w:rsidRDefault="00C0098A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82E44" wp14:editId="0D0526B0">
                <wp:simplePos x="0" y="0"/>
                <wp:positionH relativeFrom="column">
                  <wp:posOffset>-24546</wp:posOffset>
                </wp:positionH>
                <wp:positionV relativeFrom="paragraph">
                  <wp:posOffset>154862</wp:posOffset>
                </wp:positionV>
                <wp:extent cx="716280" cy="342398"/>
                <wp:effectExtent l="0" t="0" r="26670" b="1968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423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9577B" w14:textId="541E4140" w:rsidR="00C0098A" w:rsidRPr="00C0098A" w:rsidRDefault="00C0098A" w:rsidP="00C0098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098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5" o:spid="_x0000_s1027" style="position:absolute;left:0;text-align:left;margin-left:-1.95pt;margin-top:12.2pt;width:56.4pt;height:2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" fillcolor="white [3201]" strokecolor="black [3200]" strokeweight="1pt">
                <v:textbox>
                  <w:txbxContent>
                    <w:p w14:paraId="2DD9577B" w14:textId="541E4140" w:rsidR="00C0098A" w:rsidRPr="00C0098A" w:rsidRDefault="00C0098A" w:rsidP="00C0098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0098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796D5E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</w:p>
    <w:p w14:paraId="7E0B706B" w14:textId="77777777" w:rsidR="00681D50" w:rsidRPr="000870BB" w:rsidRDefault="00681D50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ظلل الاختيار الصحيح لكل من الأسئلة التالية في ورقة الإجابة الخارجية المرفقة </w:t>
      </w:r>
    </w:p>
    <w:p w14:paraId="743259AD" w14:textId="77777777" w:rsidR="00186CCF" w:rsidRPr="00482319" w:rsidRDefault="007E5506" w:rsidP="00186CCF">
      <w:pPr>
        <w:pStyle w:val="a7"/>
        <w:numPr>
          <w:ilvl w:val="0"/>
          <w:numId w:val="1"/>
        </w:numPr>
        <w:spacing w:after="0" w:line="240" w:lineRule="auto"/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       </w:t>
      </w:r>
      <w:r w:rsidR="00186CCF" w:rsidRPr="00482319">
        <w:rPr>
          <w:rFonts w:cs="AL-Mohanad" w:hint="cs"/>
          <w:b/>
          <w:bCs/>
          <w:sz w:val="32"/>
          <w:szCs w:val="32"/>
          <w:rtl/>
        </w:rPr>
        <w:t>أكملي النمط:</w:t>
      </w:r>
    </w:p>
    <w:p w14:paraId="3C608271" w14:textId="1B3454E7" w:rsidR="00681D50" w:rsidRPr="00482319" w:rsidRDefault="00186CCF" w:rsidP="00186CCF">
      <w:pPr>
        <w:pStyle w:val="a7"/>
        <w:spacing w:after="0" w:line="240" w:lineRule="auto"/>
        <w:ind w:left="643"/>
        <w:rPr>
          <w:rFonts w:ascii="Arial Black" w:hAnsi="Arial Black" w:cs="AL-Mohanad"/>
          <w:b/>
          <w:bCs/>
          <w:sz w:val="32"/>
          <w:szCs w:val="32"/>
          <w:rtl/>
        </w:rPr>
      </w:pPr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16,14,12,10,........</w:t>
      </w:r>
    </w:p>
    <w:p w14:paraId="4FFCBCCC" w14:textId="77777777" w:rsidR="00186CCF" w:rsidRPr="00482319" w:rsidRDefault="00186CCF" w:rsidP="00186CCF">
      <w:pPr>
        <w:pStyle w:val="a7"/>
        <w:spacing w:after="0" w:line="240" w:lineRule="auto"/>
        <w:ind w:left="643"/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5D91D188" w14:textId="77777777" w:rsidTr="00B077B1">
        <w:trPr>
          <w:jc w:val="center"/>
        </w:trPr>
        <w:tc>
          <w:tcPr>
            <w:tcW w:w="289" w:type="dxa"/>
            <w:vAlign w:val="center"/>
          </w:tcPr>
          <w:p w14:paraId="5D78F3D4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41A9E820" w:rsidR="002F5658" w:rsidRPr="00482319" w:rsidRDefault="00186CCF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2E3AF508" w:rsidR="002F5658" w:rsidRPr="00482319" w:rsidRDefault="00186CCF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26D712D8" w:rsidR="002F5658" w:rsidRPr="00482319" w:rsidRDefault="00186CCF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8B71263" w14:textId="60B383D1" w:rsidR="0059388E" w:rsidRPr="00482319" w:rsidRDefault="0059388E" w:rsidP="007B0B48">
      <w:pPr>
        <w:rPr>
          <w:rFonts w:asciiTheme="minorBidi" w:hAnsiTheme="minorBidi" w:cs="AL-Mohanad"/>
          <w:b/>
          <w:bCs/>
          <w:sz w:val="32"/>
          <w:szCs w:val="32"/>
          <w:rtl/>
        </w:rPr>
      </w:pPr>
    </w:p>
    <w:p w14:paraId="55B88F06" w14:textId="0B6DC884" w:rsidR="00AB14B6" w:rsidRPr="00AB14B6" w:rsidRDefault="0059388E" w:rsidP="007B0B48">
      <w:pPr>
        <w:numPr>
          <w:ilvl w:val="0"/>
          <w:numId w:val="1"/>
        </w:numPr>
        <w:tabs>
          <w:tab w:val="num" w:pos="565"/>
        </w:tabs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 xml:space="preserve">القيمة المنزلية للرقم 5 في العدد </w:t>
      </w:r>
      <w:r w:rsidR="00F13CED">
        <w:rPr>
          <w:rFonts w:cs="AL-Mohanad" w:hint="cs"/>
          <w:b/>
          <w:bCs/>
          <w:sz w:val="32"/>
          <w:szCs w:val="32"/>
          <w:rtl/>
        </w:rPr>
        <w:t>34560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هي :-</w:t>
      </w:r>
    </w:p>
    <w:p w14:paraId="6F1B5A28" w14:textId="0DB23783" w:rsidR="00681D50" w:rsidRPr="00482319" w:rsidRDefault="00681D50" w:rsidP="007B0B48">
      <w:pPr>
        <w:spacing w:before="80" w:after="60"/>
        <w:rPr>
          <w:rFonts w:asciiTheme="minorBidi" w:hAnsiTheme="minorBidi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0AE0B57" w14:textId="77777777" w:rsidTr="00B077B1">
        <w:trPr>
          <w:jc w:val="center"/>
        </w:trPr>
        <w:tc>
          <w:tcPr>
            <w:tcW w:w="289" w:type="dxa"/>
            <w:vAlign w:val="center"/>
          </w:tcPr>
          <w:p w14:paraId="075EA7E5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23FAA144" w:rsidR="002F5658" w:rsidRPr="00482319" w:rsidRDefault="00186CCF" w:rsidP="007B0B48">
            <w:pPr>
              <w:jc w:val="center"/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61097B67" w:rsidR="002F5658" w:rsidRPr="00482319" w:rsidRDefault="00186CCF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43D0061E" w:rsidR="002F5658" w:rsidRPr="00482319" w:rsidRDefault="00186CCF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FF5C453" w14:textId="77777777" w:rsidR="00796D5E" w:rsidRPr="00482319" w:rsidRDefault="00796D5E" w:rsidP="007B0B48">
      <w:pPr>
        <w:rPr>
          <w:rFonts w:cs="AL-Mohanad"/>
          <w:b/>
          <w:bCs/>
          <w:sz w:val="32"/>
          <w:szCs w:val="32"/>
          <w:rtl/>
        </w:rPr>
      </w:pPr>
    </w:p>
    <w:p w14:paraId="088D45D7" w14:textId="090861FA" w:rsidR="009E7E54" w:rsidRPr="00482319" w:rsidRDefault="00F13CED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>
        <w:rPr>
          <w:rFonts w:cs="AL-Mohanad" w:hint="cs"/>
          <w:b/>
          <w:bCs/>
          <w:sz w:val="32"/>
          <w:szCs w:val="32"/>
          <w:rtl/>
        </w:rPr>
        <w:t>العدد  4569</w:t>
      </w:r>
      <w:r w:rsidR="0059388E" w:rsidRPr="00482319">
        <w:rPr>
          <w:rFonts w:cs="AL-Mohanad" w:hint="cs"/>
          <w:b/>
          <w:bCs/>
          <w:sz w:val="32"/>
          <w:szCs w:val="32"/>
          <w:rtl/>
        </w:rPr>
        <w:t>مقرباً الى ألف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174EEB1" w14:textId="77777777" w:rsidTr="00B077B1">
        <w:trPr>
          <w:jc w:val="center"/>
        </w:trPr>
        <w:tc>
          <w:tcPr>
            <w:tcW w:w="289" w:type="dxa"/>
            <w:vAlign w:val="center"/>
          </w:tcPr>
          <w:p w14:paraId="2EBD0278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72F66AA9" w:rsidR="002F5658" w:rsidRPr="00482319" w:rsidRDefault="00F13CED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4000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2CC7354B" w:rsidR="002F5658" w:rsidRPr="00482319" w:rsidRDefault="00F13CED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4500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715443C7" w:rsidR="002F5658" w:rsidRPr="00482319" w:rsidRDefault="00F13CED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7B0B48">
              <w:rPr>
                <w:rStyle w:val="vocalized"/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7DF59BEB" w14:textId="125A4074" w:rsidR="009E7E54" w:rsidRPr="00482319" w:rsidRDefault="009E7E54" w:rsidP="007B0B48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</w:p>
    <w:p w14:paraId="0DA74567" w14:textId="21A36EF1" w:rsidR="00AB14B6" w:rsidRPr="00AB14B6" w:rsidRDefault="0059388E" w:rsidP="007B0B4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>أي من الأعداد التالية مرتبة من الأكبر الى الأصغر</w:t>
      </w:r>
      <w:r w:rsidR="00AB14B6">
        <w:rPr>
          <w:rFonts w:cs="AL-Mohanad" w:hint="cs"/>
          <w:b/>
          <w:bCs/>
          <w:sz w:val="32"/>
          <w:szCs w:val="32"/>
          <w:rtl/>
        </w:rPr>
        <w:t>:-</w:t>
      </w:r>
    </w:p>
    <w:p w14:paraId="0A10A8B6" w14:textId="15E3D318" w:rsidR="009E7E54" w:rsidRPr="00AB14B6" w:rsidRDefault="009E7E54" w:rsidP="007B0B48">
      <w:pPr>
        <w:spacing w:before="80" w:after="60"/>
        <w:rPr>
          <w:rFonts w:asciiTheme="minorBidi" w:hAnsiTheme="minorBidi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382C847B" w14:textId="77777777" w:rsidTr="00B077B1">
        <w:trPr>
          <w:jc w:val="center"/>
        </w:trPr>
        <w:tc>
          <w:tcPr>
            <w:tcW w:w="289" w:type="dxa"/>
            <w:vAlign w:val="center"/>
          </w:tcPr>
          <w:p w14:paraId="3C250D6F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652C1702" w:rsidR="002F5658" w:rsidRPr="00482319" w:rsidRDefault="0059388E" w:rsidP="007B0B48">
            <w:pPr>
              <w:jc w:val="center"/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1500,150,15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657D3CB5" w:rsidR="002F5658" w:rsidRPr="00482319" w:rsidRDefault="00500A01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15</w:t>
            </w:r>
            <w:r w:rsidR="0059388E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,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1500,150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77FE53DC" w:rsidR="002F5658" w:rsidRPr="007B0B48" w:rsidRDefault="00500A01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15,150,1500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0097703A" w14:textId="6025F464" w:rsidR="0059388E" w:rsidRPr="00482319" w:rsidRDefault="0059388E" w:rsidP="007B0B48">
      <w:pPr>
        <w:rPr>
          <w:rFonts w:ascii="Arial Black" w:hAnsi="Arial Black" w:cs="AL-Mohanad"/>
          <w:b/>
          <w:bCs/>
          <w:sz w:val="32"/>
          <w:szCs w:val="32"/>
        </w:rPr>
      </w:pPr>
    </w:p>
    <w:p w14:paraId="3C0D0136" w14:textId="2B1D94C5" w:rsidR="00AB14B6" w:rsidRPr="00AB14B6" w:rsidRDefault="00F13CED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>
        <w:rPr>
          <w:rFonts w:cs="AL-Mohanad" w:hint="cs"/>
          <w:b/>
          <w:bCs/>
          <w:sz w:val="32"/>
          <w:szCs w:val="32"/>
          <w:rtl/>
        </w:rPr>
        <w:t xml:space="preserve">أكتب العدد  2386 </w:t>
      </w:r>
      <w:r w:rsidR="0059388E" w:rsidRPr="00482319">
        <w:rPr>
          <w:rFonts w:cs="AL-Mohanad" w:hint="cs"/>
          <w:b/>
          <w:bCs/>
          <w:sz w:val="32"/>
          <w:szCs w:val="32"/>
          <w:rtl/>
        </w:rPr>
        <w:t>بالصيغة التحليلية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DF876B1" w14:textId="77777777" w:rsidTr="00B077B1">
        <w:trPr>
          <w:jc w:val="center"/>
        </w:trPr>
        <w:tc>
          <w:tcPr>
            <w:tcW w:w="289" w:type="dxa"/>
            <w:vAlign w:val="center"/>
          </w:tcPr>
          <w:p w14:paraId="4F601638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460C73AE" w:rsidR="002F5658" w:rsidRPr="007B0B48" w:rsidRDefault="00F13CED" w:rsidP="007B0B48">
            <w:pPr>
              <w:spacing w:before="80"/>
              <w:jc w:val="center"/>
              <w:rPr>
                <w:rFonts w:cs="AL-Mohanad"/>
                <w:b/>
                <w:bCs/>
                <w:sz w:val="24"/>
                <w:szCs w:val="24"/>
                <w:highlight w:val="red"/>
                <w:rtl/>
              </w:rPr>
            </w:pPr>
            <w:r w:rsidRPr="007B0B48">
              <w:rPr>
                <w:rFonts w:cs="AL-Mohanad" w:hint="cs"/>
                <w:b/>
                <w:bCs/>
                <w:sz w:val="24"/>
                <w:szCs w:val="24"/>
                <w:highlight w:val="red"/>
                <w:rtl/>
              </w:rPr>
              <w:t>6+80+300+2000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21E29EC1" w:rsidR="002F5658" w:rsidRPr="00343EC4" w:rsidRDefault="00F13CED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24"/>
                <w:szCs w:val="24"/>
                <w:rtl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24"/>
                <w:szCs w:val="24"/>
                <w:rtl/>
              </w:rPr>
              <w:t>2+30+800+</w:t>
            </w:r>
            <w:r w:rsidR="00A60B06">
              <w:rPr>
                <w:rStyle w:val="vocalized"/>
                <w:rFonts w:ascii="Arial" w:hAnsi="Arial" w:cs="AL-Mohanad" w:hint="cs"/>
                <w:b/>
                <w:bCs/>
                <w:sz w:val="24"/>
                <w:szCs w:val="24"/>
                <w:rtl/>
              </w:rPr>
              <w:t>6000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6D0CA999" w:rsidR="002F5658" w:rsidRPr="00343EC4" w:rsidRDefault="00A60B06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24"/>
                <w:szCs w:val="24"/>
              </w:rPr>
            </w:pPr>
            <w:r>
              <w:rPr>
                <w:rStyle w:val="vocalized"/>
                <w:rFonts w:cs="AL-Mohanad" w:hint="cs"/>
                <w:b/>
                <w:bCs/>
                <w:sz w:val="24"/>
                <w:szCs w:val="24"/>
                <w:rtl/>
              </w:rPr>
              <w:t>7+800+3000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42CE74CE" w14:textId="28E10762" w:rsidR="009E7E54" w:rsidRPr="00AB14B6" w:rsidRDefault="009E7E54" w:rsidP="007B0B48">
      <w:pPr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97E6041" w14:textId="5BE50ED2" w:rsidR="009E7E54" w:rsidRPr="00482319" w:rsidRDefault="00500A01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proofErr w:type="gramStart"/>
      <w:r w:rsidRPr="00482319">
        <w:rPr>
          <w:rFonts w:cs="AL-Mohanad" w:hint="cs"/>
          <w:b/>
          <w:bCs/>
          <w:sz w:val="32"/>
          <w:szCs w:val="32"/>
          <w:rtl/>
        </w:rPr>
        <w:t>ناتج</w:t>
      </w:r>
      <w:proofErr w:type="gramEnd"/>
      <w:r w:rsidRPr="00482319">
        <w:rPr>
          <w:rFonts w:cs="AL-Mohanad" w:hint="cs"/>
          <w:b/>
          <w:bCs/>
          <w:sz w:val="32"/>
          <w:szCs w:val="32"/>
          <w:rtl/>
        </w:rPr>
        <w:t xml:space="preserve"> الجمع 12+46</w:t>
      </w:r>
      <w:r w:rsidR="008616B8" w:rsidRPr="00482319">
        <w:rPr>
          <w:rFonts w:cs="AL-Mohanad" w:hint="cs"/>
          <w:b/>
          <w:bCs/>
          <w:sz w:val="32"/>
          <w:szCs w:val="32"/>
          <w:rtl/>
        </w:rPr>
        <w:t>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320348F7" w14:textId="77777777" w:rsidTr="002F5658">
        <w:trPr>
          <w:jc w:val="center"/>
        </w:trPr>
        <w:tc>
          <w:tcPr>
            <w:tcW w:w="289" w:type="dxa"/>
            <w:vAlign w:val="center"/>
          </w:tcPr>
          <w:p w14:paraId="403F750E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62BCC882" w:rsidR="002F5658" w:rsidRPr="00482319" w:rsidRDefault="00500A01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56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F6504B4" w:rsidR="002F5658" w:rsidRPr="00482319" w:rsidRDefault="00500A01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57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617279A8" w:rsidR="002F5658" w:rsidRPr="007B0B48" w:rsidRDefault="00500A01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highlight w:val="red"/>
              </w:rPr>
            </w:pPr>
            <w:r w:rsidRPr="007B0B48">
              <w:rPr>
                <w:rStyle w:val="vocalized"/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58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7216C33D" w14:textId="77777777" w:rsidR="00482319" w:rsidRPr="00482319" w:rsidRDefault="00482319" w:rsidP="007B0B48">
      <w:pPr>
        <w:spacing w:before="80" w:after="60"/>
        <w:ind w:left="785"/>
        <w:rPr>
          <w:rFonts w:asciiTheme="minorBidi" w:hAnsiTheme="minorBidi" w:cs="AL-Mohanad"/>
          <w:b/>
          <w:bCs/>
          <w:sz w:val="32"/>
          <w:szCs w:val="32"/>
        </w:rPr>
      </w:pPr>
    </w:p>
    <w:p w14:paraId="4A2016DA" w14:textId="7D766E6B" w:rsidR="009E7E54" w:rsidRPr="00482319" w:rsidRDefault="008616B8" w:rsidP="007B0B4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اسم المنزلة للرقم 0 في العدد 805479 :-</w:t>
      </w:r>
    </w:p>
    <w:p w14:paraId="4C197EB0" w14:textId="437700CC" w:rsidR="009E7E54" w:rsidRPr="00482319" w:rsidRDefault="009E7E54" w:rsidP="007B0B48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522A70DA" w14:textId="77777777" w:rsidTr="002F5658">
        <w:trPr>
          <w:jc w:val="center"/>
        </w:trPr>
        <w:tc>
          <w:tcPr>
            <w:tcW w:w="289" w:type="dxa"/>
            <w:vAlign w:val="center"/>
          </w:tcPr>
          <w:p w14:paraId="091E0972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47666AC0" w:rsidR="002F5658" w:rsidRPr="007B0B48" w:rsidRDefault="008616B8" w:rsidP="007B0B48">
            <w:pPr>
              <w:jc w:val="center"/>
              <w:rPr>
                <w:rFonts w:cs="AL-Mohanad"/>
                <w:b/>
                <w:bCs/>
                <w:i/>
                <w:sz w:val="32"/>
                <w:szCs w:val="32"/>
                <w:highlight w:val="red"/>
              </w:rPr>
            </w:pPr>
            <w:r w:rsidRPr="007B0B48">
              <w:rPr>
                <w:rFonts w:cs="AL-Mohanad" w:hint="cs"/>
                <w:b/>
                <w:bCs/>
                <w:i/>
                <w:sz w:val="32"/>
                <w:szCs w:val="32"/>
                <w:highlight w:val="red"/>
                <w:rtl/>
              </w:rPr>
              <w:t>عشرات الألوف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51A33F8F" w:rsidR="002F5658" w:rsidRPr="00482319" w:rsidRDefault="008616B8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مئات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2C6DFDD7" w:rsidR="002F5658" w:rsidRPr="00482319" w:rsidRDefault="008616B8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ألوف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4944873B" w14:textId="3F1A1D05" w:rsidR="00CA00E4" w:rsidRPr="00482319" w:rsidRDefault="00CA00E4" w:rsidP="007B0B48">
      <w:pPr>
        <w:rPr>
          <w:rFonts w:cs="AL-Mohanad"/>
          <w:b/>
          <w:bCs/>
          <w:sz w:val="32"/>
          <w:szCs w:val="32"/>
          <w:rtl/>
        </w:rPr>
      </w:pPr>
    </w:p>
    <w:p w14:paraId="279EC62E" w14:textId="67D8176A" w:rsidR="009E7E54" w:rsidRPr="00482319" w:rsidRDefault="00A60B06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>
        <w:rPr>
          <w:rFonts w:cs="AL-Mohanad" w:hint="cs"/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69A2D" wp14:editId="097A584F">
                <wp:simplePos x="0" y="0"/>
                <wp:positionH relativeFrom="column">
                  <wp:posOffset>5139483</wp:posOffset>
                </wp:positionH>
                <wp:positionV relativeFrom="paragraph">
                  <wp:posOffset>15097</wp:posOffset>
                </wp:positionV>
                <wp:extent cx="294102" cy="216976"/>
                <wp:effectExtent l="0" t="0" r="10795" b="12065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02" cy="2169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27" o:spid="_x0000_s1026" style="position:absolute;margin-left:404.7pt;margin-top:1.2pt;width:23.15pt;height:17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" fillcolor="white [3201]" strokecolor="black [3200]" strokeweight="1pt">
                <v:stroke joinstyle="miter"/>
              </v:oval>
            </w:pict>
          </mc:Fallback>
        </mc:AlternateContent>
      </w:r>
      <w:r w:rsidR="00343EC4">
        <w:rPr>
          <w:rFonts w:cs="AL-Mohanad" w:hint="cs"/>
          <w:b/>
          <w:bCs/>
          <w:sz w:val="32"/>
          <w:szCs w:val="32"/>
          <w:rtl/>
        </w:rPr>
        <w:t>قارني</w: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</w:t>
      </w:r>
      <w:r w:rsidR="00CA00E4" w:rsidRPr="00482319">
        <w:rPr>
          <w:rFonts w:cs="AL-Mohanad" w:hint="cs"/>
          <w:b/>
          <w:bCs/>
          <w:sz w:val="32"/>
          <w:szCs w:val="32"/>
          <w:rtl/>
        </w:rPr>
        <w:t>1578</w:t>
      </w:r>
      <w:r>
        <w:rPr>
          <w:rFonts w:cs="AL-Mohanad" w:hint="cs"/>
          <w:b/>
          <w:bCs/>
          <w:sz w:val="32"/>
          <w:szCs w:val="32"/>
          <w:rtl/>
        </w:rPr>
        <w:t xml:space="preserve">     </w:t>
      </w:r>
      <w:r w:rsidR="00CA00E4" w:rsidRPr="00482319">
        <w:rPr>
          <w:rFonts w:cs="AL-Mohanad" w:hint="cs"/>
          <w:b/>
          <w:bCs/>
          <w:sz w:val="32"/>
          <w:szCs w:val="32"/>
          <w:rtl/>
        </w:rPr>
        <w:t xml:space="preserve"> 1587 :-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419AB14A" w14:textId="77777777" w:rsidTr="002F5658">
        <w:trPr>
          <w:jc w:val="center"/>
        </w:trPr>
        <w:tc>
          <w:tcPr>
            <w:tcW w:w="289" w:type="dxa"/>
            <w:vAlign w:val="center"/>
          </w:tcPr>
          <w:p w14:paraId="11259E04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0AE2A4BC" w:rsidR="002F5658" w:rsidRPr="00482319" w:rsidRDefault="00CA00E4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lang w:val="en-GB"/>
              </w:rPr>
            </w:pPr>
            <w:r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73AB388F" w:rsidR="002F5658" w:rsidRPr="007B0B48" w:rsidRDefault="00CA00E4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7B0B48"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highlight w:val="red"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0AA5B4FF" w:rsidR="002F5658" w:rsidRPr="00482319" w:rsidRDefault="00CA00E4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6902DB9" w14:textId="68072C1A" w:rsidR="009E7E54" w:rsidRPr="00482319" w:rsidRDefault="009E7E54" w:rsidP="007B0B48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</w:p>
    <w:p w14:paraId="4436FF74" w14:textId="3A3A2A78" w:rsidR="009E7E54" w:rsidRPr="00482319" w:rsidRDefault="00500A01" w:rsidP="007B0B4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>ناتج الطرح 58- 38=</w:t>
      </w:r>
    </w:p>
    <w:p w14:paraId="5B69DFFA" w14:textId="647C00A7" w:rsidR="009E7E54" w:rsidRPr="00482319" w:rsidRDefault="009E7E54" w:rsidP="007B0B48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B73BE94" w14:textId="77777777" w:rsidTr="002F5658">
        <w:trPr>
          <w:jc w:val="center"/>
        </w:trPr>
        <w:tc>
          <w:tcPr>
            <w:tcW w:w="289" w:type="dxa"/>
            <w:vAlign w:val="center"/>
          </w:tcPr>
          <w:p w14:paraId="07C25C5B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03E44358" w:rsidR="002F5658" w:rsidRPr="00482319" w:rsidRDefault="00500A01" w:rsidP="007B0B48">
            <w:pPr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28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66F84BAD" w:rsidR="002F5658" w:rsidRPr="00482319" w:rsidRDefault="00500A01" w:rsidP="007B0B48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2F5658" w:rsidRPr="00482319" w:rsidRDefault="002F5658" w:rsidP="007B0B48">
            <w:pPr>
              <w:spacing w:before="80"/>
              <w:ind w:left="-72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5E7C1B57" w:rsidR="002F5658" w:rsidRPr="007B0B48" w:rsidRDefault="00500A01" w:rsidP="007B0B48">
            <w:pPr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6E4CE6E8" w14:textId="77777777" w:rsidR="00482319" w:rsidRPr="00482319" w:rsidRDefault="00482319" w:rsidP="007B0B48">
      <w:pPr>
        <w:pStyle w:val="a7"/>
        <w:ind w:left="785"/>
        <w:rPr>
          <w:rFonts w:ascii="Arial Black" w:hAnsi="Arial Black" w:cs="AL-Mohanad"/>
          <w:b/>
          <w:bCs/>
          <w:sz w:val="32"/>
          <w:szCs w:val="32"/>
        </w:rPr>
      </w:pPr>
    </w:p>
    <w:p w14:paraId="22631BFE" w14:textId="0431F651" w:rsidR="009E7E54" w:rsidRPr="00482319" w:rsidRDefault="008616B8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>اكتب العدد ثلاثة وسبعون ألفاً وخمس مئة وأربعة وعشرون</w:t>
      </w:r>
    </w:p>
    <w:p w14:paraId="591CF573" w14:textId="0BC32745" w:rsidR="009E7E54" w:rsidRPr="00482319" w:rsidRDefault="009E7E54" w:rsidP="007B0B48">
      <w:pPr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49C00BC5" w14:textId="77777777" w:rsidTr="002F5658">
        <w:trPr>
          <w:jc w:val="center"/>
        </w:trPr>
        <w:tc>
          <w:tcPr>
            <w:tcW w:w="289" w:type="dxa"/>
            <w:vAlign w:val="center"/>
          </w:tcPr>
          <w:p w14:paraId="47012873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31D32188" w:rsidR="002F5658" w:rsidRPr="00482319" w:rsidRDefault="002474F0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73524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0BBA3BEC" w:rsidR="002F5658" w:rsidRPr="00482319" w:rsidRDefault="002474F0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37524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0299743A" w:rsidR="002F5658" w:rsidRPr="00482319" w:rsidRDefault="002474F0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75342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74333EA" w14:textId="03E3F8B8" w:rsidR="00482319" w:rsidRPr="00482319" w:rsidRDefault="00482319" w:rsidP="007B0B48">
      <w:pPr>
        <w:spacing w:before="80" w:after="60"/>
        <w:rPr>
          <w:rFonts w:asciiTheme="minorBidi" w:hAnsiTheme="minorBidi" w:cs="AL-Mohanad"/>
          <w:b/>
          <w:bCs/>
          <w:sz w:val="32"/>
          <w:szCs w:val="32"/>
        </w:rPr>
      </w:pPr>
    </w:p>
    <w:p w14:paraId="679070E9" w14:textId="45715925" w:rsidR="009E7E54" w:rsidRPr="00482319" w:rsidRDefault="002474F0" w:rsidP="007B0B4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9 </w:t>
      </w:r>
      <w:r w:rsidRPr="00482319">
        <w:rPr>
          <w:rFonts w:asciiTheme="minorBidi" w:hAnsiTheme="minorBidi" w:cs="AL-Mohanad"/>
          <w:b/>
          <w:bCs/>
          <w:sz w:val="32"/>
          <w:szCs w:val="32"/>
          <w:rtl/>
        </w:rPr>
        <w:t>–</w:t>
      </w: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0= 9 تسمي</w:t>
      </w:r>
    </w:p>
    <w:p w14:paraId="2B488D83" w14:textId="2875B736" w:rsidR="009E7E54" w:rsidRPr="00482319" w:rsidRDefault="009E7E54" w:rsidP="007B0B48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7BE1D1BA" w14:textId="77777777" w:rsidTr="002F5658">
        <w:trPr>
          <w:jc w:val="center"/>
        </w:trPr>
        <w:tc>
          <w:tcPr>
            <w:tcW w:w="289" w:type="dxa"/>
            <w:vAlign w:val="center"/>
          </w:tcPr>
          <w:p w14:paraId="19699F87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03F50C1C" w:rsidR="002F5658" w:rsidRPr="00482319" w:rsidRDefault="002474F0" w:rsidP="007B0B48">
            <w:pPr>
              <w:jc w:val="center"/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التجميع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358D4DB7" w:rsidR="002F5658" w:rsidRPr="007B0B48" w:rsidRDefault="002474F0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طرح الصفر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1D6A404A" w:rsidR="002F5658" w:rsidRPr="00482319" w:rsidRDefault="002474F0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الأبدال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137D458" w14:textId="47025321" w:rsidR="009E7E54" w:rsidRPr="00482319" w:rsidRDefault="009E7E54" w:rsidP="007B0B48">
      <w:pPr>
        <w:ind w:left="283"/>
        <w:rPr>
          <w:rFonts w:ascii="Arial Black" w:hAnsi="Arial Black" w:cs="AL-Mohanad"/>
          <w:b/>
          <w:bCs/>
          <w:sz w:val="32"/>
          <w:szCs w:val="32"/>
        </w:rPr>
      </w:pPr>
    </w:p>
    <w:p w14:paraId="4454494B" w14:textId="68178BF4" w:rsidR="009E7E54" w:rsidRPr="00A9651F" w:rsidRDefault="002474F0" w:rsidP="00A9651F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proofErr w:type="gramStart"/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ناتج</w:t>
      </w:r>
      <w:proofErr w:type="gramEnd"/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جمع 5 4 3 + 3 9 5 =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"/>
        <w:gridCol w:w="2122"/>
        <w:gridCol w:w="238"/>
        <w:gridCol w:w="365"/>
        <w:gridCol w:w="2106"/>
        <w:gridCol w:w="238"/>
        <w:gridCol w:w="267"/>
        <w:gridCol w:w="2065"/>
        <w:gridCol w:w="238"/>
      </w:tblGrid>
      <w:tr w:rsidR="002F5658" w:rsidRPr="00482319" w14:paraId="15CE0429" w14:textId="186FC416" w:rsidTr="00560CAA">
        <w:trPr>
          <w:trHeight w:val="420"/>
          <w:jc w:val="center"/>
        </w:trPr>
        <w:tc>
          <w:tcPr>
            <w:tcW w:w="290" w:type="dxa"/>
            <w:vAlign w:val="center"/>
          </w:tcPr>
          <w:p w14:paraId="708C9018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22" w:type="dxa"/>
            <w:vAlign w:val="center"/>
          </w:tcPr>
          <w:p w14:paraId="5B80DE5B" w14:textId="52F34E30" w:rsidR="002F5658" w:rsidRPr="00482319" w:rsidRDefault="002474F0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893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5" w:type="dxa"/>
            <w:vAlign w:val="center"/>
          </w:tcPr>
          <w:p w14:paraId="01531755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6BB2CF8C" w14:textId="15CF761F" w:rsidR="002F5658" w:rsidRPr="00482319" w:rsidRDefault="002474F0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</w:rPr>
              <w:t>398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7" w:type="dxa"/>
            <w:vAlign w:val="center"/>
          </w:tcPr>
          <w:p w14:paraId="04A49BBE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65" w:type="dxa"/>
            <w:vAlign w:val="center"/>
          </w:tcPr>
          <w:p w14:paraId="39F783D1" w14:textId="53B304E4" w:rsidR="002F5658" w:rsidRPr="007B0B48" w:rsidRDefault="002474F0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highlight w:val="red"/>
              </w:rPr>
            </w:pPr>
            <w:r w:rsidRPr="007B0B48">
              <w:rPr>
                <w:rStyle w:val="vocalized"/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938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B824D1F" w14:textId="3F3C01E3" w:rsidR="009E7E54" w:rsidRPr="00482319" w:rsidRDefault="009E7E54" w:rsidP="007B0B48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  <w:rtl/>
        </w:rPr>
      </w:pPr>
    </w:p>
    <w:p w14:paraId="6F8EA6DF" w14:textId="23A1DD5A" w:rsidR="00A60B06" w:rsidRPr="00A60B06" w:rsidRDefault="00CA00E4" w:rsidP="007B0B4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="AL-Mohanad"/>
          <w:b/>
          <w:bCs/>
          <w:sz w:val="32"/>
          <w:szCs w:val="32"/>
        </w:rPr>
      </w:pPr>
      <w:r w:rsidRPr="00482319">
        <w:rPr>
          <w:rFonts w:asciiTheme="minorBidi" w:hAnsiTheme="minorBidi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1781B" wp14:editId="0304F098">
                <wp:simplePos x="0" y="0"/>
                <wp:positionH relativeFrom="column">
                  <wp:posOffset>4637889</wp:posOffset>
                </wp:positionH>
                <wp:positionV relativeFrom="paragraph">
                  <wp:posOffset>133985</wp:posOffset>
                </wp:positionV>
                <wp:extent cx="203200" cy="172720"/>
                <wp:effectExtent l="0" t="0" r="25400" b="1778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2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26" style="position:absolute;margin-left:365.2pt;margin-top:10.55pt;width:1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" fillcolor="white [3201]" strokecolor="black [3200]" strokeweight="1pt"/>
            </w:pict>
          </mc:Fallback>
        </mc:AlternateContent>
      </w:r>
      <w:r w:rsidR="00096450">
        <w:rPr>
          <w:rFonts w:asciiTheme="minorBidi" w:hAnsiTheme="minorBidi" w:cs="AL-Mohanad" w:hint="cs"/>
          <w:b/>
          <w:bCs/>
          <w:sz w:val="32"/>
          <w:szCs w:val="32"/>
          <w:rtl/>
        </w:rPr>
        <w:t>اكتب العدد المناسب</w:t>
      </w:r>
      <w:r w:rsidR="00A60B06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   </w:t>
      </w:r>
      <w:r w:rsidR="009E7E54"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="00096450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 </w:t>
      </w:r>
      <w:r w:rsidRPr="00482319">
        <w:rPr>
          <w:rFonts w:asciiTheme="minorBidi" w:hAnsiTheme="minorBidi" w:cs="AL-Mohanad" w:hint="cs"/>
          <w:b/>
          <w:bCs/>
          <w:sz w:val="32"/>
          <w:szCs w:val="32"/>
          <w:rtl/>
        </w:rPr>
        <w:t xml:space="preserve"> </w:t>
      </w:r>
      <w:r w:rsidR="009E7E54" w:rsidRPr="00482319">
        <w:rPr>
          <w:rFonts w:asciiTheme="minorBidi" w:hAnsiTheme="minorBidi" w:cs="AL-Mohanad"/>
          <w:b/>
          <w:bCs/>
          <w:sz w:val="32"/>
          <w:szCs w:val="32"/>
          <w:rtl/>
        </w:rPr>
        <w:t xml:space="preserve"> </w:t>
      </w:r>
      <w:r w:rsidRPr="00482319">
        <w:rPr>
          <w:rFonts w:cs="AL-Mohanad"/>
          <w:b/>
          <w:bCs/>
          <w:sz w:val="32"/>
          <w:szCs w:val="32"/>
        </w:rPr>
        <w:t>X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6 = 6</w:t>
      </w:r>
    </w:p>
    <w:p w14:paraId="32AB138F" w14:textId="13B592A6" w:rsidR="009E7E54" w:rsidRPr="00482319" w:rsidRDefault="009E7E54" w:rsidP="007B0B48">
      <w:pPr>
        <w:spacing w:before="80" w:after="60"/>
        <w:ind w:left="281"/>
        <w:rPr>
          <w:rFonts w:asciiTheme="minorBidi" w:hAnsiTheme="minorBidi" w:cs="AL-Mohanad"/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0411179" w14:textId="77777777" w:rsidTr="002F5658">
        <w:trPr>
          <w:jc w:val="center"/>
        </w:trPr>
        <w:tc>
          <w:tcPr>
            <w:tcW w:w="289" w:type="dxa"/>
            <w:vAlign w:val="center"/>
          </w:tcPr>
          <w:p w14:paraId="681A2AD1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5B0B79DA" w:rsidR="002F5658" w:rsidRPr="00482319" w:rsidRDefault="002474F0" w:rsidP="007B0B48">
            <w:pPr>
              <w:jc w:val="center"/>
              <w:rPr>
                <w:rFonts w:cs="AL-Mohanad"/>
                <w:b/>
                <w:bCs/>
                <w:i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i/>
                <w:sz w:val="32"/>
                <w:szCs w:val="32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624E880B" w:rsidR="002F5658" w:rsidRPr="00482319" w:rsidRDefault="002474F0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7B0B48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79C604C1" w:rsidR="002F5658" w:rsidRPr="00482319" w:rsidRDefault="002474F0" w:rsidP="007B0B48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2F5658" w:rsidRPr="00482319" w:rsidRDefault="002F5658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10A69D66" w14:textId="77777777" w:rsidR="00482319" w:rsidRPr="00482319" w:rsidRDefault="00482319" w:rsidP="007B0B48">
      <w:pPr>
        <w:jc w:val="center"/>
        <w:rPr>
          <w:rFonts w:cs="AL-Mohanad"/>
          <w:b/>
          <w:bCs/>
          <w:sz w:val="32"/>
          <w:szCs w:val="32"/>
          <w:rtl/>
        </w:rPr>
      </w:pPr>
    </w:p>
    <w:p w14:paraId="62F11471" w14:textId="77777777" w:rsidR="00482319" w:rsidRPr="00343EC4" w:rsidRDefault="00482319" w:rsidP="007B0B48">
      <w:pPr>
        <w:rPr>
          <w:rFonts w:cs="AL-Mohanad"/>
          <w:b/>
          <w:bCs/>
          <w:sz w:val="32"/>
          <w:szCs w:val="32"/>
          <w:rtl/>
        </w:rPr>
      </w:pPr>
    </w:p>
    <w:p w14:paraId="5B47EECD" w14:textId="37C7B2B0" w:rsidR="009E7E54" w:rsidRPr="00482319" w:rsidRDefault="00186CCF" w:rsidP="007B0B48">
      <w:pPr>
        <w:pStyle w:val="a7"/>
        <w:numPr>
          <w:ilvl w:val="0"/>
          <w:numId w:val="1"/>
        </w:numPr>
        <w:rPr>
          <w:rFonts w:ascii="Arial Black" w:hAnsi="Arial Black" w:cs="AL-Mohanad"/>
          <w:b/>
          <w:bCs/>
          <w:sz w:val="32"/>
          <w:szCs w:val="32"/>
        </w:rPr>
      </w:pPr>
      <w:proofErr w:type="gramStart"/>
      <w:r w:rsidRPr="00482319">
        <w:rPr>
          <w:rFonts w:cs="AL-Mohanad" w:hint="cs"/>
          <w:b/>
          <w:bCs/>
          <w:sz w:val="32"/>
          <w:szCs w:val="32"/>
          <w:rtl/>
        </w:rPr>
        <w:t>أي</w:t>
      </w:r>
      <w:proofErr w:type="gramEnd"/>
      <w:r w:rsidRPr="00482319">
        <w:rPr>
          <w:rFonts w:cs="AL-Mohanad" w:hint="cs"/>
          <w:b/>
          <w:bCs/>
          <w:sz w:val="32"/>
          <w:szCs w:val="32"/>
          <w:rtl/>
        </w:rPr>
        <w:t xml:space="preserve"> من جمل الضرب الآتية تعبر عن المسألة( أعطت هيفاء 5 أقلام لكل و</w:t>
      </w:r>
      <w:r w:rsidR="005152FC">
        <w:rPr>
          <w:rFonts w:cs="AL-Mohanad" w:hint="cs"/>
          <w:b/>
          <w:bCs/>
          <w:sz w:val="32"/>
          <w:szCs w:val="32"/>
          <w:rtl/>
        </w:rPr>
        <w:t>ا</w:t>
      </w:r>
      <w:r w:rsidRPr="00482319">
        <w:rPr>
          <w:rFonts w:cs="AL-Mohanad" w:hint="cs"/>
          <w:b/>
          <w:bCs/>
          <w:sz w:val="32"/>
          <w:szCs w:val="32"/>
          <w:rtl/>
        </w:rPr>
        <w:t>حدة من صديقاتها الس</w:t>
      </w:r>
      <w:r w:rsidR="001E6C63">
        <w:rPr>
          <w:rFonts w:cs="AL-Mohanad" w:hint="cs"/>
          <w:b/>
          <w:bCs/>
          <w:sz w:val="32"/>
          <w:szCs w:val="32"/>
          <w:rtl/>
        </w:rPr>
        <w:t>بع كم قلماً أعطت هيفاء صديقاتها)</w:t>
      </w:r>
      <w:r w:rsidRPr="00482319">
        <w:rPr>
          <w:rFonts w:cs="AL-Mohanad" w:hint="cs"/>
          <w:b/>
          <w:bCs/>
          <w:sz w:val="32"/>
          <w:szCs w:val="32"/>
          <w:rtl/>
        </w:rPr>
        <w:t>:-</w:t>
      </w:r>
    </w:p>
    <w:p w14:paraId="71A126E0" w14:textId="77777777" w:rsidR="009E7E54" w:rsidRPr="00482319" w:rsidRDefault="009E7E54" w:rsidP="007B0B48">
      <w:pPr>
        <w:rPr>
          <w:rFonts w:ascii="Arial Black" w:hAnsi="Arial Black" w:cs="AL-Mohanad"/>
          <w:b/>
          <w:bCs/>
          <w:sz w:val="32"/>
          <w:szCs w:val="32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</w:tblGrid>
      <w:tr w:rsidR="002F5658" w:rsidRPr="00482319" w14:paraId="03ADF58C" w14:textId="77777777" w:rsidTr="002F5658">
        <w:trPr>
          <w:jc w:val="center"/>
        </w:trPr>
        <w:tc>
          <w:tcPr>
            <w:tcW w:w="289" w:type="dxa"/>
            <w:vAlign w:val="center"/>
          </w:tcPr>
          <w:p w14:paraId="4E5D4B59" w14:textId="77777777" w:rsidR="002F5658" w:rsidRPr="00482319" w:rsidRDefault="002F5658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0A8A4C29" w:rsidR="002F5658" w:rsidRPr="00482319" w:rsidRDefault="001E6C63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cs="AL-Mohanad"/>
                <w:b/>
                <w:bCs/>
                <w:sz w:val="32"/>
                <w:szCs w:val="32"/>
              </w:rPr>
              <w:t xml:space="preserve"> x 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7=30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6B3C1259" w:rsidR="002F5658" w:rsidRPr="001E6C63" w:rsidRDefault="001E6C63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rtl/>
                <w:lang w:val="en-GB"/>
              </w:rPr>
              <w:t>5 + 7 =30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2F5658" w:rsidRPr="00482319" w:rsidRDefault="002F5658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2F5658" w:rsidRPr="00482319" w:rsidRDefault="002F5658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20175222" w:rsidR="002F5658" w:rsidRPr="007B0B48" w:rsidRDefault="001E6C63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  <w:highlight w:val="red"/>
                <w:lang w:val="en-GB"/>
              </w:rPr>
            </w:pPr>
            <w:r w:rsidRPr="007B0B48">
              <w:rPr>
                <w:rStyle w:val="vocalized"/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5</w:t>
            </w:r>
            <w:r w:rsidRPr="007B0B48">
              <w:rPr>
                <w:rStyle w:val="vocalized"/>
                <w:rFonts w:cs="AL-Mohanad"/>
                <w:b/>
                <w:bCs/>
                <w:sz w:val="32"/>
                <w:szCs w:val="32"/>
                <w:highlight w:val="red"/>
              </w:rPr>
              <w:t xml:space="preserve"> x </w:t>
            </w:r>
            <w:r w:rsidR="005152FC" w:rsidRPr="007B0B48">
              <w:rPr>
                <w:rStyle w:val="vocalized"/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7 =35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2F5658" w:rsidRPr="00482319" w:rsidRDefault="002F5658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2BA81023" w14:textId="77777777" w:rsidR="00482319" w:rsidRPr="00482319" w:rsidRDefault="00482319" w:rsidP="007B0B48">
      <w:pPr>
        <w:tabs>
          <w:tab w:val="left" w:pos="2367"/>
          <w:tab w:val="right" w:pos="6558"/>
        </w:tabs>
        <w:rPr>
          <w:rFonts w:cs="AL-Mohanad"/>
          <w:b/>
          <w:bCs/>
          <w:sz w:val="32"/>
          <w:szCs w:val="32"/>
        </w:rPr>
      </w:pPr>
    </w:p>
    <w:p w14:paraId="60B02ABF" w14:textId="6FCAEEF5" w:rsidR="00CA00E4" w:rsidRPr="00A9651F" w:rsidRDefault="00CA00E4" w:rsidP="00A9651F">
      <w:pPr>
        <w:pStyle w:val="a7"/>
        <w:numPr>
          <w:ilvl w:val="0"/>
          <w:numId w:val="31"/>
        </w:numPr>
        <w:rPr>
          <w:rFonts w:ascii="Arial Black" w:hAnsi="Arial Black" w:cs="AL-Mohanad"/>
          <w:b/>
          <w:bCs/>
          <w:sz w:val="32"/>
          <w:szCs w:val="32"/>
        </w:rPr>
      </w:pPr>
      <w:r w:rsidRPr="00482319">
        <w:rPr>
          <w:rFonts w:ascii="Arial Black" w:hAnsi="Arial Black" w:cs="AL-Mohanad" w:hint="cs"/>
          <w:b/>
          <w:bCs/>
          <w:sz w:val="32"/>
          <w:szCs w:val="32"/>
          <w:rtl/>
        </w:rPr>
        <w:t>15)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</w:t>
      </w:r>
      <w:proofErr w:type="gramStart"/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>ناتج</w:t>
      </w:r>
      <w:proofErr w:type="gramEnd"/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ضرب</w:t>
      </w:r>
      <w:r w:rsidR="00096450">
        <w:rPr>
          <w:rFonts w:ascii="Arial Black" w:hAnsi="Arial Black" w:cs="AL-Mohanad"/>
          <w:b/>
          <w:bCs/>
          <w:sz w:val="32"/>
          <w:szCs w:val="32"/>
        </w:rPr>
        <w:t xml:space="preserve">  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 8</w:t>
      </w:r>
      <w:r w:rsidR="00096450">
        <w:rPr>
          <w:rFonts w:ascii="Arial Black" w:hAnsi="Arial Black" w:cs="AL-Mohanad"/>
          <w:b/>
          <w:bCs/>
          <w:sz w:val="32"/>
          <w:szCs w:val="32"/>
        </w:rPr>
        <w:t xml:space="preserve"> x 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</w:rPr>
        <w:t xml:space="preserve">8 </w:t>
      </w:r>
      <w:r w:rsidR="00096450">
        <w:rPr>
          <w:rFonts w:ascii="Arial Black" w:hAnsi="Arial Black" w:cs="AL-Mohanad"/>
          <w:b/>
          <w:bCs/>
          <w:sz w:val="32"/>
          <w:szCs w:val="32"/>
          <w:lang w:val="en-GB"/>
        </w:rPr>
        <w:t>x</w:t>
      </w:r>
      <w:r w:rsidR="00096450">
        <w:rPr>
          <w:rFonts w:ascii="Arial Black" w:hAnsi="Arial Black" w:cs="AL-Mohanad" w:hint="cs"/>
          <w:b/>
          <w:bCs/>
          <w:sz w:val="32"/>
          <w:szCs w:val="32"/>
          <w:rtl/>
          <w:lang w:val="en-GB"/>
        </w:rPr>
        <w:t>0</w:t>
      </w:r>
      <w:r w:rsidR="00AB14B6">
        <w:rPr>
          <w:rFonts w:ascii="Arial Black" w:hAnsi="Arial Black" w:cs="AL-Mohanad" w:hint="cs"/>
          <w:b/>
          <w:bCs/>
          <w:sz w:val="32"/>
          <w:szCs w:val="32"/>
          <w:rtl/>
          <w:lang w:val="en-GB"/>
        </w:rPr>
        <w:t xml:space="preserve"> =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"/>
        <w:gridCol w:w="2122"/>
        <w:gridCol w:w="238"/>
        <w:gridCol w:w="365"/>
        <w:gridCol w:w="2106"/>
        <w:gridCol w:w="238"/>
        <w:gridCol w:w="267"/>
        <w:gridCol w:w="2065"/>
        <w:gridCol w:w="238"/>
      </w:tblGrid>
      <w:tr w:rsidR="00CA00E4" w:rsidRPr="00482319" w14:paraId="6C309F00" w14:textId="77777777" w:rsidTr="00560CAA">
        <w:trPr>
          <w:trHeight w:val="420"/>
          <w:jc w:val="center"/>
        </w:trPr>
        <w:tc>
          <w:tcPr>
            <w:tcW w:w="290" w:type="dxa"/>
            <w:vAlign w:val="center"/>
          </w:tcPr>
          <w:p w14:paraId="6164CDF5" w14:textId="77777777" w:rsidR="00CA00E4" w:rsidRPr="00482319" w:rsidRDefault="00CA00E4" w:rsidP="007B0B48">
            <w:pPr>
              <w:spacing w:before="80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22" w:type="dxa"/>
            <w:vAlign w:val="center"/>
          </w:tcPr>
          <w:p w14:paraId="733E1168" w14:textId="4C1A6F2E" w:rsidR="00CA00E4" w:rsidRPr="00482319" w:rsidRDefault="00096450" w:rsidP="007B0B48">
            <w:pPr>
              <w:spacing w:before="80"/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88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2EC814" w14:textId="77777777" w:rsidR="00CA00E4" w:rsidRPr="00482319" w:rsidRDefault="00CA00E4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5" w:type="dxa"/>
            <w:vAlign w:val="center"/>
          </w:tcPr>
          <w:p w14:paraId="30BE8680" w14:textId="77777777" w:rsidR="00CA00E4" w:rsidRPr="00482319" w:rsidRDefault="00CA00E4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183AB12C" w14:textId="2D2824CF" w:rsidR="00CA00E4" w:rsidRPr="007B0B48" w:rsidRDefault="00096450" w:rsidP="007B0B48">
            <w:pPr>
              <w:spacing w:before="80"/>
              <w:jc w:val="center"/>
              <w:rPr>
                <w:rStyle w:val="vocalized"/>
                <w:rFonts w:ascii="Arial" w:hAnsi="Arial"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7B0B48">
              <w:rPr>
                <w:rStyle w:val="vocalized"/>
                <w:rFonts w:ascii="Arial" w:hAnsi="Arial" w:cs="AL-Mohanad" w:hint="cs"/>
                <w:b/>
                <w:bCs/>
                <w:sz w:val="32"/>
                <w:szCs w:val="32"/>
                <w:highlight w:val="red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EABA234" w14:textId="77777777" w:rsidR="00CA00E4" w:rsidRPr="00482319" w:rsidRDefault="00CA00E4" w:rsidP="007B0B48">
            <w:pPr>
              <w:spacing w:before="80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7" w:type="dxa"/>
            <w:vAlign w:val="center"/>
          </w:tcPr>
          <w:p w14:paraId="397A67BA" w14:textId="77777777" w:rsidR="00CA00E4" w:rsidRPr="00482319" w:rsidRDefault="00CA00E4" w:rsidP="007B0B48">
            <w:pPr>
              <w:spacing w:before="80"/>
              <w:ind w:left="-72"/>
              <w:jc w:val="center"/>
              <w:rPr>
                <w:rFonts w:ascii="Arial" w:hAnsi="Arial" w:cs="AL-Mohana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82319">
              <w:rPr>
                <w:rFonts w:ascii="Arial" w:hAnsi="Arial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65" w:type="dxa"/>
            <w:vAlign w:val="center"/>
          </w:tcPr>
          <w:p w14:paraId="27EA254F" w14:textId="7818DEA8" w:rsidR="00CA00E4" w:rsidRPr="00482319" w:rsidRDefault="00096450" w:rsidP="007B0B48">
            <w:pPr>
              <w:spacing w:before="80"/>
              <w:jc w:val="center"/>
              <w:rPr>
                <w:rStyle w:val="vocalized"/>
                <w:rFonts w:cs="AL-Mohanad"/>
                <w:b/>
                <w:bCs/>
                <w:sz w:val="32"/>
                <w:szCs w:val="32"/>
              </w:rPr>
            </w:pPr>
            <w:r>
              <w:rPr>
                <w:rStyle w:val="vocalized"/>
                <w:rFonts w:cs="AL-Mohanad" w:hint="cs"/>
                <w:b/>
                <w:bCs/>
                <w:sz w:val="32"/>
                <w:szCs w:val="32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62043" w14:textId="77777777" w:rsidR="00CA00E4" w:rsidRPr="00482319" w:rsidRDefault="00CA00E4" w:rsidP="007B0B48">
            <w:pPr>
              <w:spacing w:before="80"/>
              <w:rPr>
                <w:rStyle w:val="vocalized"/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</w:tbl>
    <w:p w14:paraId="0E7BFE75" w14:textId="2836F478" w:rsidR="00CA00E4" w:rsidRPr="00482319" w:rsidRDefault="00C0098A" w:rsidP="007B0B48">
      <w:pPr>
        <w:tabs>
          <w:tab w:val="left" w:pos="2367"/>
          <w:tab w:val="right" w:pos="6558"/>
        </w:tabs>
        <w:rPr>
          <w:rFonts w:cs="AL-Mohanad"/>
          <w:b/>
          <w:bCs/>
          <w:i/>
          <w:sz w:val="32"/>
          <w:szCs w:val="32"/>
        </w:rPr>
      </w:pPr>
      <w:r>
        <w:rPr>
          <w:rFonts w:cs="AL-Mohanad"/>
          <w:b/>
          <w:bCs/>
          <w:i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4D613B" wp14:editId="120D83A2">
                <wp:simplePos x="0" y="0"/>
                <wp:positionH relativeFrom="column">
                  <wp:posOffset>-26831</wp:posOffset>
                </wp:positionH>
                <wp:positionV relativeFrom="paragraph">
                  <wp:posOffset>54459</wp:posOffset>
                </wp:positionV>
                <wp:extent cx="914400" cy="387458"/>
                <wp:effectExtent l="0" t="0" r="19050" b="1270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4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0B1B0" w14:textId="4456E52A" w:rsidR="00EC40FF" w:rsidRPr="00EC40FF" w:rsidRDefault="00EC40FF" w:rsidP="00EC40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6" o:spid="_x0000_s1028" style="position:absolute;left:0;text-align:left;margin-left:-2.1pt;margin-top:4.3pt;width:1in;height:3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" fillcolor="white [3201]" strokecolor="black [3200]" strokeweight="1pt">
                <v:textbox>
                  <w:txbxContent>
                    <w:p w14:paraId="47E0B1B0" w14:textId="4456E52A" w:rsidR="00EC40FF" w:rsidRPr="00EC40FF" w:rsidRDefault="00EC40FF" w:rsidP="00EC40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7CD6BC38" w14:textId="16509C58" w:rsidR="00796D5E" w:rsidRPr="00482319" w:rsidRDefault="00C0098A" w:rsidP="00FB3A46">
      <w:pPr>
        <w:tabs>
          <w:tab w:val="left" w:pos="2367"/>
          <w:tab w:val="right" w:pos="6558"/>
        </w:tabs>
        <w:rPr>
          <w:rFonts w:cs="AL-Mohanad"/>
          <w:b/>
          <w:bCs/>
          <w:sz w:val="32"/>
          <w:szCs w:val="32"/>
          <w:rtl/>
        </w:rPr>
      </w:pPr>
      <w:r>
        <w:rPr>
          <w:rFonts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8A8841" wp14:editId="070FF602">
                <wp:simplePos x="0" y="0"/>
                <wp:positionH relativeFrom="column">
                  <wp:posOffset>-26831</wp:posOffset>
                </wp:positionH>
                <wp:positionV relativeFrom="paragraph">
                  <wp:posOffset>208129</wp:posOffset>
                </wp:positionV>
                <wp:extent cx="914400" cy="387566"/>
                <wp:effectExtent l="0" t="0" r="19050" b="1270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B61B3" w14:textId="25E0BB18" w:rsidR="00C0098A" w:rsidRPr="00C0098A" w:rsidRDefault="00C0098A" w:rsidP="00C0098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098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7" o:spid="_x0000_s1029" style="position:absolute;left:0;text-align:left;margin-left:-2.1pt;margin-top:16.4pt;width:1in;height:3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" fillcolor="white [3201]" strokecolor="black [3200]" strokeweight="1pt">
                <v:textbox>
                  <w:txbxContent>
                    <w:p w14:paraId="5EEB61B3" w14:textId="25E0BB18" w:rsidR="00C0098A" w:rsidRPr="00C0098A" w:rsidRDefault="00C0098A" w:rsidP="00C0098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0098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9E7E54" w:rsidRPr="00482319">
        <w:rPr>
          <w:rFonts w:cs="AL-Mohanad" w:hint="cs"/>
          <w:b/>
          <w:bCs/>
          <w:sz w:val="32"/>
          <w:szCs w:val="32"/>
          <w:rtl/>
        </w:rPr>
        <w:t xml:space="preserve"> </w:t>
      </w:r>
      <w:r w:rsidR="00796D5E" w:rsidRPr="00482319">
        <w:rPr>
          <w:rFonts w:cs="AL-Mohanad" w:hint="cs"/>
          <w:b/>
          <w:bCs/>
          <w:sz w:val="32"/>
          <w:szCs w:val="32"/>
          <w:rtl/>
        </w:rPr>
        <w:t xml:space="preserve">السؤال الثاني </w:t>
      </w:r>
    </w:p>
    <w:p w14:paraId="54FFABE6" w14:textId="4516A882" w:rsidR="00796D5E" w:rsidRPr="00482319" w:rsidRDefault="00796D5E" w:rsidP="00345152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 w:hint="cs"/>
          <w:b/>
          <w:bCs/>
          <w:sz w:val="32"/>
          <w:szCs w:val="32"/>
          <w:rtl/>
        </w:rPr>
        <w:t>ضع</w:t>
      </w:r>
      <w:r w:rsidR="007B0633" w:rsidRPr="00482319">
        <w:rPr>
          <w:rFonts w:cs="AL-Mohanad" w:hint="cs"/>
          <w:b/>
          <w:bCs/>
          <w:sz w:val="32"/>
          <w:szCs w:val="32"/>
          <w:rtl/>
        </w:rPr>
        <w:t>ي</w:t>
      </w:r>
      <w:r w:rsidRPr="00482319">
        <w:rPr>
          <w:rFonts w:cs="AL-Mohanad" w:hint="cs"/>
          <w:b/>
          <w:bCs/>
          <w:sz w:val="32"/>
          <w:szCs w:val="32"/>
          <w:rtl/>
        </w:rPr>
        <w:t xml:space="preserve"> علامة </w:t>
      </w:r>
      <w:r w:rsidR="005152FC">
        <w:rPr>
          <w:rFonts w:cs="AL-Mohanad" w:hint="cs"/>
          <w:b/>
          <w:bCs/>
          <w:sz w:val="32"/>
          <w:szCs w:val="32"/>
          <w:rtl/>
        </w:rPr>
        <w:t>صح</w:t>
      </w:r>
      <w:r w:rsidR="00345152" w:rsidRPr="00482319">
        <w:rPr>
          <w:rFonts w:cs="AL-Mohanad" w:hint="cs"/>
          <w:b/>
          <w:bCs/>
          <w:sz w:val="32"/>
          <w:szCs w:val="32"/>
          <w:rtl/>
        </w:rPr>
        <w:t xml:space="preserve"> أمام العبارة الصحيحة  وعلامة  </w:t>
      </w:r>
      <w:r w:rsidR="005152FC">
        <w:rPr>
          <w:rFonts w:cs="AL-Mohanad" w:hint="cs"/>
          <w:b/>
          <w:bCs/>
          <w:sz w:val="32"/>
          <w:szCs w:val="32"/>
          <w:rtl/>
        </w:rPr>
        <w:t xml:space="preserve">خطأ أمام </w:t>
      </w:r>
      <w:r w:rsidR="00345152" w:rsidRPr="00482319">
        <w:rPr>
          <w:rFonts w:cs="AL-Mohanad" w:hint="cs"/>
          <w:b/>
          <w:bCs/>
          <w:sz w:val="32"/>
          <w:szCs w:val="32"/>
          <w:rtl/>
        </w:rPr>
        <w:t xml:space="preserve">العبارة الخاطئة  </w:t>
      </w:r>
    </w:p>
    <w:p w14:paraId="6F72849F" w14:textId="77777777" w:rsidR="0012579F" w:rsidRPr="00482319" w:rsidRDefault="0012579F" w:rsidP="00AD4B54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482319" w14:paraId="7A5E7EFC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1756C173" w14:textId="77777777" w:rsidR="0012579F" w:rsidRPr="00482319" w:rsidRDefault="0012579F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76480BA7" w14:textId="77777777" w:rsidR="0012579F" w:rsidRPr="00482319" w:rsidRDefault="0012579F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44F3EC52" w14:textId="7AEBCBEC" w:rsidR="0012579F" w:rsidRPr="00482319" w:rsidRDefault="001E6C63" w:rsidP="00283B83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صح</w:t>
            </w:r>
          </w:p>
        </w:tc>
        <w:tc>
          <w:tcPr>
            <w:tcW w:w="709" w:type="dxa"/>
          </w:tcPr>
          <w:p w14:paraId="5CBDD9EF" w14:textId="4A2B51BE" w:rsidR="0012579F" w:rsidRPr="00482319" w:rsidRDefault="001E6C63" w:rsidP="001E6C6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خطأ</w:t>
            </w:r>
          </w:p>
        </w:tc>
      </w:tr>
      <w:tr w:rsidR="0012579F" w:rsidRPr="00482319" w14:paraId="73D8F36E" w14:textId="77777777" w:rsidTr="001A5B80">
        <w:trPr>
          <w:trHeight w:val="627"/>
        </w:trPr>
        <w:tc>
          <w:tcPr>
            <w:tcW w:w="780" w:type="dxa"/>
          </w:tcPr>
          <w:p w14:paraId="163A8F99" w14:textId="6DA1DDB1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8221" w:type="dxa"/>
          </w:tcPr>
          <w:p w14:paraId="5FA39268" w14:textId="7B419B74" w:rsidR="00491472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ناتج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ضرب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9 </w:t>
            </w:r>
            <w:r w:rsidR="001D5CF9">
              <w:rPr>
                <w:rFonts w:cs="AL-Mohanad"/>
                <w:b/>
                <w:bCs/>
                <w:sz w:val="32"/>
                <w:szCs w:val="32"/>
              </w:rPr>
              <w:t>x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2 = 18</w:t>
            </w:r>
          </w:p>
        </w:tc>
        <w:tc>
          <w:tcPr>
            <w:tcW w:w="709" w:type="dxa"/>
          </w:tcPr>
          <w:p w14:paraId="213497F8" w14:textId="5583960E" w:rsidR="0012579F" w:rsidRPr="00482319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صح</w:t>
            </w:r>
          </w:p>
        </w:tc>
        <w:tc>
          <w:tcPr>
            <w:tcW w:w="709" w:type="dxa"/>
          </w:tcPr>
          <w:p w14:paraId="79B6C60E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</w:tr>
      <w:tr w:rsidR="0012579F" w:rsidRPr="00482319" w14:paraId="3F73038A" w14:textId="77777777" w:rsidTr="001A5B80">
        <w:trPr>
          <w:trHeight w:val="643"/>
        </w:trPr>
        <w:tc>
          <w:tcPr>
            <w:tcW w:w="780" w:type="dxa"/>
          </w:tcPr>
          <w:p w14:paraId="64FFB5F9" w14:textId="4D7FBAF5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8221" w:type="dxa"/>
          </w:tcPr>
          <w:p w14:paraId="5BA0C93F" w14:textId="68F9C81F" w:rsidR="00491472" w:rsidRPr="00482319" w:rsidRDefault="001D5CF9" w:rsidP="001D5CF9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95 </w:t>
            </w:r>
            <w:r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75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=34</w:t>
            </w:r>
          </w:p>
        </w:tc>
        <w:tc>
          <w:tcPr>
            <w:tcW w:w="709" w:type="dxa"/>
          </w:tcPr>
          <w:p w14:paraId="425552B9" w14:textId="77777777" w:rsidR="0012579F" w:rsidRPr="00482319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5E535F11" w14:textId="5EB541F2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خطأ</w:t>
            </w:r>
          </w:p>
        </w:tc>
      </w:tr>
      <w:tr w:rsidR="0012579F" w:rsidRPr="00482319" w14:paraId="7FFD2296" w14:textId="77777777" w:rsidTr="001A5B80">
        <w:trPr>
          <w:trHeight w:val="643"/>
        </w:trPr>
        <w:tc>
          <w:tcPr>
            <w:tcW w:w="780" w:type="dxa"/>
          </w:tcPr>
          <w:p w14:paraId="3A5BA258" w14:textId="13D9C6D9" w:rsidR="0012579F" w:rsidRPr="00482319" w:rsidRDefault="00AB14B6" w:rsidP="00AB14B6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8221" w:type="dxa"/>
          </w:tcPr>
          <w:p w14:paraId="686FE24F" w14:textId="16A6EFE7" w:rsidR="0012579F" w:rsidRPr="00482319" w:rsidRDefault="003F4D8F" w:rsidP="00283B83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القيمة المنزلية للرقم 4 في العدد 640 هي 400</w:t>
            </w:r>
          </w:p>
        </w:tc>
        <w:tc>
          <w:tcPr>
            <w:tcW w:w="709" w:type="dxa"/>
          </w:tcPr>
          <w:p w14:paraId="2749D076" w14:textId="77777777" w:rsidR="0012579F" w:rsidRPr="00482319" w:rsidRDefault="0012579F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09" w:type="dxa"/>
          </w:tcPr>
          <w:p w14:paraId="55CEF796" w14:textId="73F26064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خطأ</w:t>
            </w:r>
          </w:p>
        </w:tc>
      </w:tr>
      <w:tr w:rsidR="0012579F" w:rsidRPr="00482319" w14:paraId="64A6CDAB" w14:textId="77777777" w:rsidTr="001A5B80">
        <w:trPr>
          <w:trHeight w:val="643"/>
        </w:trPr>
        <w:tc>
          <w:tcPr>
            <w:tcW w:w="780" w:type="dxa"/>
          </w:tcPr>
          <w:p w14:paraId="2D24C051" w14:textId="4B33B183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8221" w:type="dxa"/>
          </w:tcPr>
          <w:p w14:paraId="75F2A596" w14:textId="47393B02" w:rsidR="0012579F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>ضرب 3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 xml:space="preserve">x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 3  =9</w:t>
            </w:r>
          </w:p>
        </w:tc>
        <w:tc>
          <w:tcPr>
            <w:tcW w:w="709" w:type="dxa"/>
          </w:tcPr>
          <w:p w14:paraId="78C7543D" w14:textId="3468E466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صح</w:t>
            </w:r>
          </w:p>
        </w:tc>
        <w:tc>
          <w:tcPr>
            <w:tcW w:w="709" w:type="dxa"/>
          </w:tcPr>
          <w:p w14:paraId="11F7A5F8" w14:textId="77777777" w:rsidR="0012579F" w:rsidRPr="00EC40FF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</w:tr>
      <w:tr w:rsidR="0012579F" w:rsidRPr="00482319" w14:paraId="0E33B12F" w14:textId="77777777" w:rsidTr="001A5B80">
        <w:trPr>
          <w:trHeight w:val="643"/>
        </w:trPr>
        <w:tc>
          <w:tcPr>
            <w:tcW w:w="780" w:type="dxa"/>
          </w:tcPr>
          <w:p w14:paraId="6E2D0A43" w14:textId="0E93FCEF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8221" w:type="dxa"/>
          </w:tcPr>
          <w:p w14:paraId="50EF90D1" w14:textId="0318E26F" w:rsidR="0012579F" w:rsidRPr="00482319" w:rsidRDefault="003F4D8F" w:rsidP="00283B83">
            <w:pPr>
              <w:rPr>
                <w:rFonts w:cs="AL-Mohanad"/>
                <w:b/>
                <w:bCs/>
                <w:sz w:val="32"/>
                <w:szCs w:val="32"/>
                <w:rtl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10 + 5 = 5 + 10 تسمي خاصية العنصر المحايد </w:t>
            </w:r>
          </w:p>
        </w:tc>
        <w:tc>
          <w:tcPr>
            <w:tcW w:w="709" w:type="dxa"/>
          </w:tcPr>
          <w:p w14:paraId="11939219" w14:textId="77777777" w:rsidR="0012579F" w:rsidRPr="00EC40FF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  <w:tc>
          <w:tcPr>
            <w:tcW w:w="709" w:type="dxa"/>
          </w:tcPr>
          <w:p w14:paraId="65587955" w14:textId="46E8AF8C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lang w:val="en-GB"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  <w:lang w:val="en-GB"/>
              </w:rPr>
              <w:t>خطأ</w:t>
            </w:r>
          </w:p>
        </w:tc>
      </w:tr>
      <w:tr w:rsidR="0012579F" w:rsidRPr="00482319" w14:paraId="62C08575" w14:textId="77777777" w:rsidTr="001A5B80">
        <w:trPr>
          <w:trHeight w:val="627"/>
        </w:trPr>
        <w:tc>
          <w:tcPr>
            <w:tcW w:w="780" w:type="dxa"/>
          </w:tcPr>
          <w:p w14:paraId="702122DA" w14:textId="6941EC7A" w:rsidR="0012579F" w:rsidRPr="00482319" w:rsidRDefault="00AB14B6" w:rsidP="00AB14B6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8221" w:type="dxa"/>
          </w:tcPr>
          <w:p w14:paraId="4242E9AD" w14:textId="6661DEB7" w:rsidR="0012579F" w:rsidRPr="00482319" w:rsidRDefault="0022493B" w:rsidP="00283B83">
            <w:pPr>
              <w:rPr>
                <w:rFonts w:cs="AL-Mohanad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>ضرب 5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lang w:val="en-GB"/>
              </w:rPr>
              <w:t>x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  <w:lang w:val="en-GB"/>
              </w:rPr>
              <w:t xml:space="preserve"> 5 =10</w:t>
            </w:r>
          </w:p>
        </w:tc>
        <w:tc>
          <w:tcPr>
            <w:tcW w:w="709" w:type="dxa"/>
          </w:tcPr>
          <w:p w14:paraId="1C0B5BA8" w14:textId="77777777" w:rsidR="0012579F" w:rsidRPr="00EC40FF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  <w:tc>
          <w:tcPr>
            <w:tcW w:w="709" w:type="dxa"/>
          </w:tcPr>
          <w:p w14:paraId="7AC7EC48" w14:textId="02C57017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خطأ</w:t>
            </w:r>
          </w:p>
        </w:tc>
      </w:tr>
      <w:tr w:rsidR="0012579F" w:rsidRPr="00482319" w14:paraId="7CA19CAA" w14:textId="77777777" w:rsidTr="001A5B80">
        <w:trPr>
          <w:trHeight w:val="643"/>
        </w:trPr>
        <w:tc>
          <w:tcPr>
            <w:tcW w:w="780" w:type="dxa"/>
          </w:tcPr>
          <w:p w14:paraId="0ECCCAB9" w14:textId="71C6587D" w:rsidR="0012579F" w:rsidRPr="00482319" w:rsidRDefault="00AB14B6" w:rsidP="00CC040A">
            <w:pPr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8221" w:type="dxa"/>
          </w:tcPr>
          <w:p w14:paraId="6189E04A" w14:textId="0C2262C6" w:rsidR="00AB14B6" w:rsidRPr="00482319" w:rsidRDefault="00AB14B6" w:rsidP="00E47A96">
            <w:pPr>
              <w:rPr>
                <w:rFonts w:cs="AL-Mohanad"/>
                <w:b/>
                <w:bCs/>
                <w:sz w:val="32"/>
                <w:szCs w:val="32"/>
              </w:rPr>
            </w:pP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>الضرب هي عملية جمع متكرر</w:t>
            </w:r>
          </w:p>
        </w:tc>
        <w:tc>
          <w:tcPr>
            <w:tcW w:w="709" w:type="dxa"/>
          </w:tcPr>
          <w:p w14:paraId="016E62DC" w14:textId="6B69E1BE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صح</w:t>
            </w:r>
          </w:p>
        </w:tc>
        <w:tc>
          <w:tcPr>
            <w:tcW w:w="709" w:type="dxa"/>
          </w:tcPr>
          <w:p w14:paraId="02D33B96" w14:textId="77777777" w:rsidR="0012579F" w:rsidRPr="00EC40FF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</w:tr>
      <w:tr w:rsidR="0012579F" w:rsidRPr="00482319" w14:paraId="3F16C82B" w14:textId="77777777" w:rsidTr="001A5B80">
        <w:trPr>
          <w:trHeight w:val="643"/>
        </w:trPr>
        <w:tc>
          <w:tcPr>
            <w:tcW w:w="780" w:type="dxa"/>
          </w:tcPr>
          <w:p w14:paraId="5F0433C8" w14:textId="12801511" w:rsidR="0012579F" w:rsidRPr="00482319" w:rsidRDefault="00AB14B6" w:rsidP="00CC040A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8221" w:type="dxa"/>
          </w:tcPr>
          <w:p w14:paraId="3F43614A" w14:textId="59B93E70" w:rsidR="0012579F" w:rsidRPr="00482319" w:rsidRDefault="001D5CF9" w:rsidP="00283B83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ناتج طرح 501 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F4D8F" w:rsidRPr="00482319"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38 = 562</w:t>
            </w:r>
          </w:p>
        </w:tc>
        <w:tc>
          <w:tcPr>
            <w:tcW w:w="709" w:type="dxa"/>
          </w:tcPr>
          <w:p w14:paraId="16F8215D" w14:textId="77777777" w:rsidR="0012579F" w:rsidRPr="00EC40FF" w:rsidRDefault="0012579F" w:rsidP="00283B83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  <w:tc>
          <w:tcPr>
            <w:tcW w:w="709" w:type="dxa"/>
          </w:tcPr>
          <w:p w14:paraId="48249938" w14:textId="7F728DBA" w:rsidR="0012579F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خطأ</w:t>
            </w:r>
          </w:p>
        </w:tc>
      </w:tr>
      <w:tr w:rsidR="00CC040A" w:rsidRPr="00482319" w14:paraId="5FD1BA92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7690BC04" w:rsidR="00CC040A" w:rsidRPr="00482319" w:rsidRDefault="00AB14B6" w:rsidP="00CC040A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029F9D8B" w:rsidR="00CC040A" w:rsidRPr="00482319" w:rsidRDefault="0022493B" w:rsidP="00CC040A">
            <w:pPr>
              <w:tabs>
                <w:tab w:val="left" w:pos="2917"/>
              </w:tabs>
              <w:rPr>
                <w:rFonts w:cs="AL-Mohanad"/>
                <w:b/>
                <w:bCs/>
                <w:sz w:val="32"/>
                <w:szCs w:val="32"/>
                <w:rtl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ناتج</w:t>
            </w:r>
            <w:r w:rsidR="001D5CF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جمع 4</w:t>
            </w:r>
            <w:r w:rsidR="003F4D8F"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+4 +4 +4 =14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EC40FF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603B54D8" w:rsidR="00CC040A" w:rsidRPr="00EC40FF" w:rsidRDefault="00006BB1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خطأ</w:t>
            </w:r>
          </w:p>
        </w:tc>
      </w:tr>
      <w:tr w:rsidR="00CC040A" w:rsidRPr="00482319" w14:paraId="33B49673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6C5B25D8" w:rsidR="00CC040A" w:rsidRPr="00482319" w:rsidRDefault="00AB14B6" w:rsidP="00AB14B6">
            <w:pPr>
              <w:tabs>
                <w:tab w:val="left" w:pos="2917"/>
              </w:tabs>
              <w:jc w:val="center"/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2EF11CDA" w:rsidR="00CC040A" w:rsidRPr="00482319" w:rsidRDefault="00AB14B6" w:rsidP="00AB14B6">
            <w:pPr>
              <w:rPr>
                <w:rFonts w:cs="AL-Mohanad"/>
                <w:b/>
                <w:bCs/>
                <w:sz w:val="32"/>
                <w:szCs w:val="32"/>
              </w:rPr>
            </w:pP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150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82319">
              <w:rPr>
                <w:rFonts w:cs="AL-Mohanad"/>
                <w:b/>
                <w:bCs/>
                <w:sz w:val="32"/>
                <w:szCs w:val="32"/>
                <w:rtl/>
              </w:rPr>
              <w:t>–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50 </w:t>
            </w:r>
            <w:r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= </w:t>
            </w:r>
            <w:r w:rsidRPr="00482319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90 + 10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5F32D34F" w:rsidR="00CC040A" w:rsidRPr="00EC40FF" w:rsidRDefault="00006BB1" w:rsidP="00006BB1">
            <w:pPr>
              <w:jc w:val="center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  <w:r w:rsidRPr="00EC40FF">
              <w:rPr>
                <w:rFonts w:cs="AL-Mohanad" w:hint="cs"/>
                <w:b/>
                <w:bCs/>
                <w:sz w:val="32"/>
                <w:szCs w:val="32"/>
                <w:highlight w:val="red"/>
                <w:rtl/>
              </w:rPr>
              <w:t>صح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EC40FF" w:rsidRDefault="00CC040A" w:rsidP="00560CAA">
            <w:pPr>
              <w:jc w:val="right"/>
              <w:rPr>
                <w:rFonts w:cs="AL-Mohanad"/>
                <w:b/>
                <w:bCs/>
                <w:sz w:val="32"/>
                <w:szCs w:val="32"/>
                <w:highlight w:val="red"/>
                <w:rtl/>
              </w:rPr>
            </w:pPr>
          </w:p>
        </w:tc>
      </w:tr>
    </w:tbl>
    <w:p w14:paraId="7194736C" w14:textId="77777777" w:rsidR="00BA7D4D" w:rsidRDefault="00BA7D4D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5F91968E" w14:textId="77777777" w:rsidR="00A9651F" w:rsidRDefault="00A9651F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6F49B71A" w14:textId="77777777" w:rsidR="00A9651F" w:rsidRDefault="00A9651F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7A024166" w14:textId="77777777" w:rsidR="00A9651F" w:rsidRDefault="00A9651F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4393E80E" w14:textId="77777777" w:rsidR="00A9651F" w:rsidRDefault="00A9651F" w:rsidP="009763D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01CDDDF2" w14:textId="70520BEA" w:rsidR="00A9651F" w:rsidRPr="00482319" w:rsidRDefault="00A9651F" w:rsidP="00A9651F">
      <w:pPr>
        <w:jc w:val="lowKashida"/>
        <w:rPr>
          <w:rFonts w:cs="AL-Mohanad"/>
          <w:b/>
          <w:bCs/>
          <w:sz w:val="32"/>
          <w:szCs w:val="32"/>
          <w:rtl/>
        </w:rPr>
      </w:pPr>
    </w:p>
    <w:p w14:paraId="3B35D2A3" w14:textId="16A00BDE" w:rsidR="00FB3A46" w:rsidRPr="00482319" w:rsidRDefault="00A9651F" w:rsidP="00EC0673">
      <w:pPr>
        <w:jc w:val="lowKashida"/>
        <w:rPr>
          <w:rFonts w:cs="AL-Mohanad"/>
          <w:b/>
          <w:bCs/>
          <w:sz w:val="32"/>
          <w:szCs w:val="32"/>
          <w:u w:val="single"/>
          <w:rtl/>
        </w:rPr>
      </w:pPr>
      <w:r>
        <w:rPr>
          <w:rFonts w:cs="AL-Mohanad"/>
          <w:b/>
          <w:bCs/>
          <w:sz w:val="32"/>
          <w:szCs w:val="32"/>
          <w:rtl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AC9FF8" wp14:editId="359F2DAA">
                <wp:simplePos x="0" y="0"/>
                <wp:positionH relativeFrom="column">
                  <wp:posOffset>-35044</wp:posOffset>
                </wp:positionH>
                <wp:positionV relativeFrom="paragraph">
                  <wp:posOffset>-42803</wp:posOffset>
                </wp:positionV>
                <wp:extent cx="767080" cy="402590"/>
                <wp:effectExtent l="0" t="0" r="13970" b="1651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D6B71" w14:textId="38B0AFBD" w:rsidR="00C0098A" w:rsidRPr="00C0098A" w:rsidRDefault="00C0098A" w:rsidP="00C0098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098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8" o:spid="_x0000_s1030" style="position:absolute;left:0;text-align:left;margin-left:-2.75pt;margin-top:-3.35pt;width:60.4pt;height:3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" fillcolor="white [3201]" strokecolor="black [3200]" strokeweight="1pt">
                <v:textbox>
                  <w:txbxContent>
                    <w:p w14:paraId="4D8D6B71" w14:textId="38B0AFBD" w:rsidR="00C0098A" w:rsidRPr="00C0098A" w:rsidRDefault="00C0098A" w:rsidP="00C0098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0098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FB3A46" w:rsidRPr="00482319">
        <w:rPr>
          <w:rFonts w:cs="AL-Mohanad" w:hint="cs"/>
          <w:b/>
          <w:bCs/>
          <w:sz w:val="32"/>
          <w:szCs w:val="32"/>
          <w:u w:val="single"/>
          <w:rtl/>
        </w:rPr>
        <w:t xml:space="preserve"> أجيبي  عن الأسئلة الآتية</w:t>
      </w:r>
      <w:r w:rsidR="00EC0673" w:rsidRPr="00482319">
        <w:rPr>
          <w:rFonts w:cs="AL-Mohanad" w:hint="cs"/>
          <w:b/>
          <w:bCs/>
          <w:sz w:val="32"/>
          <w:szCs w:val="32"/>
          <w:u w:val="single"/>
          <w:rtl/>
        </w:rPr>
        <w:t>:-</w:t>
      </w:r>
    </w:p>
    <w:p w14:paraId="74F3BEFE" w14:textId="1AB5B41B" w:rsidR="00BB3286" w:rsidRPr="00482319" w:rsidRDefault="00A9651F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52EC7B" wp14:editId="127687D6">
                <wp:simplePos x="0" y="0"/>
                <wp:positionH relativeFrom="column">
                  <wp:posOffset>-34915</wp:posOffset>
                </wp:positionH>
                <wp:positionV relativeFrom="paragraph">
                  <wp:posOffset>123825</wp:posOffset>
                </wp:positionV>
                <wp:extent cx="766445" cy="426085"/>
                <wp:effectExtent l="0" t="0" r="14605" b="12065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6445" cy="426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8F93C" w14:textId="4ABE9780" w:rsidR="00EC40FF" w:rsidRPr="00EC40FF" w:rsidRDefault="00EC40FF" w:rsidP="00EC40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9" o:spid="_x0000_s1031" style="position:absolute;left:0;text-align:left;margin-left:-2.75pt;margin-top:9.75pt;width:60.35pt;height:33.5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" fillcolor="white [3201]" strokecolor="black [3200]" strokeweight="1pt">
                <v:textbox>
                  <w:txbxContent>
                    <w:p w14:paraId="6C38F93C" w14:textId="4ABE9780" w:rsidR="00EC40FF" w:rsidRPr="00EC40FF" w:rsidRDefault="00EC40FF" w:rsidP="00EC40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44A59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</w:t>
      </w:r>
      <w:r w:rsidR="0057693E">
        <w:rPr>
          <w:rFonts w:ascii="Traditional Arabic" w:hAnsi="Traditional Arabic" w:cs="AL-Mohanad" w:hint="cs"/>
          <w:b/>
          <w:bCs/>
          <w:sz w:val="32"/>
          <w:szCs w:val="32"/>
          <w:rtl/>
        </w:rPr>
        <w:t>الثالث</w:t>
      </w:r>
      <w:r w:rsidR="00186CCF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:-</w:t>
      </w:r>
    </w:p>
    <w:p w14:paraId="671CE25B" w14:textId="1FE8DB3F" w:rsidR="00BA7D4D" w:rsidRPr="00482319" w:rsidRDefault="0022493B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26-</w:t>
      </w:r>
      <w:r w:rsidR="00BA7D4D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أقدر ناتج الجمع باستعمال التقريب لأقرب عشرة:</w:t>
      </w:r>
      <w:r w:rsidR="00186CCF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-</w:t>
      </w:r>
    </w:p>
    <w:p w14:paraId="4E08AD5B" w14:textId="77777777" w:rsidR="00BA7D4D" w:rsidRPr="00482319" w:rsidRDefault="00BA7D4D" w:rsidP="00FB3A4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DEF5C0B" w14:textId="2788DB34" w:rsidR="00BA7D4D" w:rsidRPr="00482319" w:rsidRDefault="00BA7D4D" w:rsidP="00006BB1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CDE41" wp14:editId="15109C51">
                <wp:simplePos x="0" y="0"/>
                <wp:positionH relativeFrom="column">
                  <wp:posOffset>4892675</wp:posOffset>
                </wp:positionH>
                <wp:positionV relativeFrom="paragraph">
                  <wp:posOffset>113665</wp:posOffset>
                </wp:positionV>
                <wp:extent cx="416560" cy="0"/>
                <wp:effectExtent l="38100" t="76200" r="0" b="11430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margin-left:385.25pt;margin-top:8.95pt;width:32.8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5  4           </w:t>
      </w:r>
      <w:r w:rsidR="00366FF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006BB1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006BB1" w:rsidRPr="00006BB1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50</w:t>
      </w:r>
    </w:p>
    <w:p w14:paraId="18FFE017" w14:textId="1FBA0F4E" w:rsidR="00BB3286" w:rsidRPr="00482319" w:rsidRDefault="00366FF3" w:rsidP="00006BB1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CFD7B" wp14:editId="65C48EEB">
                <wp:simplePos x="0" y="0"/>
                <wp:positionH relativeFrom="column">
                  <wp:posOffset>4918075</wp:posOffset>
                </wp:positionH>
                <wp:positionV relativeFrom="paragraph">
                  <wp:posOffset>108585</wp:posOffset>
                </wp:positionV>
                <wp:extent cx="391160" cy="0"/>
                <wp:effectExtent l="38100" t="76200" r="0" b="11430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387.25pt;margin-top:8.55pt;width:30.8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 w:rsidR="00BA7D4D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+ 1  3     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+ </w:t>
      </w:r>
      <w:r w:rsidR="00006BB1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006BB1" w:rsidRPr="00006BB1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30</w:t>
      </w:r>
    </w:p>
    <w:p w14:paraId="230A4F6A" w14:textId="526518E1" w:rsidR="00BA7D4D" w:rsidRPr="00482319" w:rsidRDefault="00EC0673" w:rsidP="00006BB1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D2895" wp14:editId="21A18BA0">
                <wp:simplePos x="0" y="0"/>
                <wp:positionH relativeFrom="column">
                  <wp:posOffset>7277100</wp:posOffset>
                </wp:positionH>
                <wp:positionV relativeFrom="paragraph">
                  <wp:posOffset>103505</wp:posOffset>
                </wp:positionV>
                <wp:extent cx="544830" cy="1207135"/>
                <wp:effectExtent l="0" t="0" r="26670" b="31115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" cy="1207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pt,8.15pt" to="615.9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  <w:r w:rsidR="00366FF3"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D053E" wp14:editId="17BB090C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</wp:posOffset>
                </wp:positionV>
                <wp:extent cx="594360" cy="0"/>
                <wp:effectExtent l="0" t="0" r="1524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2.55pt" to="370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BA7D4D"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00BEC" wp14:editId="0E9A3943">
                <wp:simplePos x="0" y="0"/>
                <wp:positionH relativeFrom="column">
                  <wp:posOffset>5375275</wp:posOffset>
                </wp:positionH>
                <wp:positionV relativeFrom="paragraph">
                  <wp:posOffset>22225</wp:posOffset>
                </wp:positionV>
                <wp:extent cx="584200" cy="10160"/>
                <wp:effectExtent l="0" t="0" r="25400" b="2794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25pt,1.75pt" to="469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</w:t>
      </w:r>
      <w:r w:rsidR="00006BB1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006BB1" w:rsidRPr="00006BB1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80</w:t>
      </w:r>
    </w:p>
    <w:p w14:paraId="2B447F50" w14:textId="096351AE" w:rsidR="00BB3286" w:rsidRPr="00482319" w:rsidRDefault="00EC0673" w:rsidP="00417715">
      <w:pPr>
        <w:jc w:val="lowKashida"/>
        <w:rPr>
          <w:rFonts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14765" wp14:editId="53CBCC0C">
                <wp:simplePos x="0" y="0"/>
                <wp:positionH relativeFrom="column">
                  <wp:posOffset>3371</wp:posOffset>
                </wp:positionH>
                <wp:positionV relativeFrom="paragraph">
                  <wp:posOffset>245012</wp:posOffset>
                </wp:positionV>
                <wp:extent cx="6852138" cy="0"/>
                <wp:effectExtent l="0" t="0" r="2540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213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19.3pt" to="539.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" strokecolor="black [3200]" strokeweight="1.5pt">
                <v:stroke joinstyle="miter"/>
              </v:line>
            </w:pict>
          </mc:Fallback>
        </mc:AlternateContent>
      </w:r>
    </w:p>
    <w:p w14:paraId="04B31874" w14:textId="5E702A27" w:rsidR="00366FF3" w:rsidRDefault="004369E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F6AB9" wp14:editId="775F04AA">
                <wp:simplePos x="0" y="0"/>
                <wp:positionH relativeFrom="column">
                  <wp:posOffset>4988621</wp:posOffset>
                </wp:positionH>
                <wp:positionV relativeFrom="paragraph">
                  <wp:posOffset>140428</wp:posOffset>
                </wp:positionV>
                <wp:extent cx="307340" cy="321379"/>
                <wp:effectExtent l="0" t="0" r="16510" b="2159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3213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D5F11" w14:textId="32719446" w:rsidR="00006BB1" w:rsidRPr="004369E2" w:rsidRDefault="004369E2" w:rsidP="004369E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369E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red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" o:spid="_x0000_s1026" style="position:absolute;left:0;text-align:left;margin-left:392.8pt;margin-top:11.05pt;width:24.2pt;height:2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" fillcolor="white [3201]" strokecolor="black [3200]" strokeweight="1pt">
                <v:textbox>
                  <w:txbxContent>
                    <w:p w14:paraId="380D5F11" w14:textId="32719446" w:rsidR="00006BB1" w:rsidRPr="004369E2" w:rsidRDefault="004369E2" w:rsidP="004369E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369E2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red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>27-</w:t>
      </w:r>
      <w:r w:rsidR="00366FF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أجد ناتج الجمع</w: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>:-</w:t>
      </w:r>
    </w:p>
    <w:p w14:paraId="46BDD06B" w14:textId="0DCBCC7A" w:rsidR="005152FC" w:rsidRPr="00482319" w:rsidRDefault="00006BB1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</w:t>
      </w:r>
    </w:p>
    <w:p w14:paraId="0217E048" w14:textId="035987F2" w:rsidR="00366FF3" w:rsidRPr="00482319" w:rsidRDefault="00366FF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7  9  4</w:t>
      </w:r>
    </w:p>
    <w:p w14:paraId="521B7B64" w14:textId="176F04F2" w:rsidR="00366FF3" w:rsidRPr="00482319" w:rsidRDefault="00366FF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+ 1  5  1</w:t>
      </w:r>
    </w:p>
    <w:p w14:paraId="246E1D14" w14:textId="1342DE01" w:rsidR="00FB3A46" w:rsidRPr="00482319" w:rsidRDefault="00366FF3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BF28" wp14:editId="221F2755">
                <wp:simplePos x="0" y="0"/>
                <wp:positionH relativeFrom="column">
                  <wp:posOffset>4989195</wp:posOffset>
                </wp:positionH>
                <wp:positionV relativeFrom="paragraph">
                  <wp:posOffset>5080</wp:posOffset>
                </wp:positionV>
                <wp:extent cx="762000" cy="0"/>
                <wp:effectExtent l="0" t="0" r="1905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85pt,.4pt" to="452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006BB1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</w:t>
      </w:r>
      <w:r w:rsidR="00006BB1" w:rsidRPr="004369E2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8   4</w:t>
      </w:r>
      <w:r w:rsidR="004369E2" w:rsidRPr="004369E2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 xml:space="preserve"> 6</w:t>
      </w:r>
    </w:p>
    <w:p w14:paraId="5353D8BF" w14:textId="77777777" w:rsidR="002E72EC" w:rsidRPr="00482319" w:rsidRDefault="002E72EC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C5FBC81" w14:textId="25893E3A" w:rsidR="00EC0673" w:rsidRPr="00482319" w:rsidRDefault="00EC0673" w:rsidP="002E72E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50F30" wp14:editId="139F6657">
                <wp:simplePos x="0" y="0"/>
                <wp:positionH relativeFrom="column">
                  <wp:posOffset>-66968</wp:posOffset>
                </wp:positionH>
                <wp:positionV relativeFrom="paragraph">
                  <wp:posOffset>78593</wp:posOffset>
                </wp:positionV>
                <wp:extent cx="6921988" cy="5862"/>
                <wp:effectExtent l="0" t="0" r="12700" b="32385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988" cy="586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6.2pt" to="539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" strokecolor="black [3200]" strokeweight="1.5pt">
                <v:stroke joinstyle="miter"/>
              </v:line>
            </w:pict>
          </mc:Fallback>
        </mc:AlternateContent>
      </w:r>
    </w:p>
    <w:p w14:paraId="571D2CED" w14:textId="16DBDA47" w:rsidR="00EC0673" w:rsidRPr="00482319" w:rsidRDefault="0057693E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28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-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47514">
        <w:rPr>
          <w:rFonts w:ascii="Traditional Arabic" w:hAnsi="Traditional Arabic" w:cs="AL-Mohanad" w:hint="cs"/>
          <w:b/>
          <w:bCs/>
          <w:sz w:val="32"/>
          <w:szCs w:val="32"/>
          <w:rtl/>
        </w:rPr>
        <w:t>أقدر ناتج الطرح</w:t>
      </w:r>
      <w:r w:rsidR="00EC0673"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باستعمال التقريب لأقرب عشرة:-</w:t>
      </w:r>
    </w:p>
    <w:p w14:paraId="6525D1AC" w14:textId="15517643" w:rsidR="00EC0673" w:rsidRPr="00482319" w:rsidRDefault="00EC0673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</w:t>
      </w:r>
    </w:p>
    <w:p w14:paraId="64BD0460" w14:textId="7709A60D" w:rsidR="00EC0673" w:rsidRPr="00482319" w:rsidRDefault="00EC0673" w:rsidP="004369E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AF45B" wp14:editId="332D1968">
                <wp:simplePos x="0" y="0"/>
                <wp:positionH relativeFrom="column">
                  <wp:posOffset>4892675</wp:posOffset>
                </wp:positionH>
                <wp:positionV relativeFrom="paragraph">
                  <wp:posOffset>113665</wp:posOffset>
                </wp:positionV>
                <wp:extent cx="416560" cy="0"/>
                <wp:effectExtent l="38100" t="76200" r="0" b="114300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1" o:spid="_x0000_s1026" type="#_x0000_t32" style="position:absolute;margin-left:385.25pt;margin-top:8.95pt;width:32.8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8  6           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 w:rsidRPr="004369E2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0  7</w:t>
      </w:r>
    </w:p>
    <w:p w14:paraId="425DB18A" w14:textId="6E67831B" w:rsidR="00EC0673" w:rsidRPr="00482319" w:rsidRDefault="00EC0673" w:rsidP="004369E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47628" wp14:editId="4BA5D265">
                <wp:simplePos x="0" y="0"/>
                <wp:positionH relativeFrom="column">
                  <wp:posOffset>4918075</wp:posOffset>
                </wp:positionH>
                <wp:positionV relativeFrom="paragraph">
                  <wp:posOffset>108585</wp:posOffset>
                </wp:positionV>
                <wp:extent cx="391160" cy="0"/>
                <wp:effectExtent l="38100" t="76200" r="0" b="11430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26" type="#_x0000_t32" style="position:absolute;margin-left:387.25pt;margin-top:8.55pt;width:30.8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- 1  1          </w:t>
      </w:r>
      <w:r w:rsidR="00A60B06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- </w:t>
      </w:r>
      <w:r w:rsidRP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 w:rsidRPr="004369E2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0  1</w:t>
      </w:r>
    </w:p>
    <w:p w14:paraId="1F70CCBB" w14:textId="53F8B434" w:rsidR="00EC0673" w:rsidRPr="00482319" w:rsidRDefault="00EC0673" w:rsidP="002728EA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53BD1" wp14:editId="77854966">
                <wp:simplePos x="0" y="0"/>
                <wp:positionH relativeFrom="column">
                  <wp:posOffset>7277100</wp:posOffset>
                </wp:positionH>
                <wp:positionV relativeFrom="paragraph">
                  <wp:posOffset>103505</wp:posOffset>
                </wp:positionV>
                <wp:extent cx="544830" cy="1207135"/>
                <wp:effectExtent l="0" t="0" r="26670" b="3111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830" cy="1207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pt,8.15pt" to="615.9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AE2F4A" wp14:editId="21590F43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</wp:posOffset>
                </wp:positionV>
                <wp:extent cx="594360" cy="0"/>
                <wp:effectExtent l="0" t="0" r="15240" b="19050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5pt,2.55pt" to="370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Pr="0048231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B4DF6" wp14:editId="76DAC149">
                <wp:simplePos x="0" y="0"/>
                <wp:positionH relativeFrom="column">
                  <wp:posOffset>5375275</wp:posOffset>
                </wp:positionH>
                <wp:positionV relativeFrom="paragraph">
                  <wp:posOffset>22225</wp:posOffset>
                </wp:positionV>
                <wp:extent cx="584200" cy="10160"/>
                <wp:effectExtent l="0" t="0" r="25400" b="2794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25pt,1.75pt" to="469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5152F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 w:rsidRPr="004369E2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 xml:space="preserve">0  </w:t>
      </w:r>
      <w:r w:rsidR="002728EA" w:rsidRPr="002728E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6</w:t>
      </w:r>
    </w:p>
    <w:p w14:paraId="2FB2D529" w14:textId="447255CE" w:rsidR="00FB3A46" w:rsidRPr="00482319" w:rsidRDefault="00EC0673" w:rsidP="00EC0673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82319">
        <w:rPr>
          <w:rFonts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3AA598" wp14:editId="4208F8F2">
                <wp:simplePos x="0" y="0"/>
                <wp:positionH relativeFrom="column">
                  <wp:posOffset>3175</wp:posOffset>
                </wp:positionH>
                <wp:positionV relativeFrom="paragraph">
                  <wp:posOffset>136525</wp:posOffset>
                </wp:positionV>
                <wp:extent cx="6851015" cy="0"/>
                <wp:effectExtent l="0" t="0" r="26035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0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10.75pt" to="539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</w:p>
    <w:p w14:paraId="0FD56D4A" w14:textId="7A0FFA31" w:rsidR="00FB3A46" w:rsidRDefault="0022493B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29- </w:t>
      </w:r>
      <w:r w:rsidR="00482319">
        <w:rPr>
          <w:rFonts w:ascii="Traditional Arabic" w:hAnsi="Traditional Arabic" w:cs="AL-Mohanad" w:hint="cs"/>
          <w:b/>
          <w:bCs/>
          <w:sz w:val="32"/>
          <w:szCs w:val="32"/>
          <w:rtl/>
        </w:rPr>
        <w:t>أجد ناتج الطرح</w:t>
      </w:r>
      <w:r w:rsidR="00A5076C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:-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</w:t>
      </w:r>
      <w:r w:rsidR="004369E2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9</w:t>
      </w:r>
    </w:p>
    <w:p w14:paraId="1B8864C4" w14:textId="51FE26EE" w:rsidR="005152FC" w:rsidRDefault="002C30CA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E48C5" wp14:editId="1E285F7D">
                <wp:simplePos x="0" y="0"/>
                <wp:positionH relativeFrom="column">
                  <wp:posOffset>4512310</wp:posOffset>
                </wp:positionH>
                <wp:positionV relativeFrom="paragraph">
                  <wp:posOffset>20955</wp:posOffset>
                </wp:positionV>
                <wp:extent cx="149860" cy="195580"/>
                <wp:effectExtent l="0" t="0" r="21590" b="33020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860" cy="1955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3pt,1.65pt" to="367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" strokecolor="#ed7d31 [3205]" strokeweight="1.5pt">
                <v:stroke joinstyle="miter"/>
              </v:line>
            </w:pict>
          </mc:Fallback>
        </mc:AlternateContent>
      </w:r>
      <w:r w:rsidR="005628D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61C244" wp14:editId="17F4F125">
                <wp:simplePos x="0" y="0"/>
                <wp:positionH relativeFrom="column">
                  <wp:posOffset>4145189</wp:posOffset>
                </wp:positionH>
                <wp:positionV relativeFrom="paragraph">
                  <wp:posOffset>222885</wp:posOffset>
                </wp:positionV>
                <wp:extent cx="178435" cy="247650"/>
                <wp:effectExtent l="0" t="0" r="3111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4pt,17.55pt" to="340.4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" strokecolor="#ed7d31 [3205]" strokeweight="1.5pt">
                <v:stroke joinstyle="miter"/>
              </v:line>
            </w:pict>
          </mc:Fallback>
        </mc:AlternateContent>
      </w:r>
      <w:r w:rsidR="005628D9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E4423D" wp14:editId="54607883">
                <wp:simplePos x="0" y="0"/>
                <wp:positionH relativeFrom="column">
                  <wp:posOffset>4504055</wp:posOffset>
                </wp:positionH>
                <wp:positionV relativeFrom="paragraph">
                  <wp:posOffset>218440</wp:posOffset>
                </wp:positionV>
                <wp:extent cx="158750" cy="210185"/>
                <wp:effectExtent l="0" t="0" r="31750" b="1841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2101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65pt,17.2pt" to="367.1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" strokecolor="#ed7d31 [3205]" strokeweight="1.5pt">
                <v:stroke joinstyle="miter"/>
              </v:line>
            </w:pict>
          </mc:Fallback>
        </mc:AlternateContent>
      </w:r>
      <w:r w:rsidR="004369E2"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56E583" wp14:editId="1A94DC66">
                <wp:simplePos x="0" y="0"/>
                <wp:positionH relativeFrom="column">
                  <wp:posOffset>4796790</wp:posOffset>
                </wp:positionH>
                <wp:positionV relativeFrom="paragraph">
                  <wp:posOffset>221615</wp:posOffset>
                </wp:positionV>
                <wp:extent cx="151765" cy="210185"/>
                <wp:effectExtent l="0" t="0" r="19685" b="18415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65" cy="2101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7pt,17.45pt" to="389.6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" strokecolor="#ed7d31 [3205]" strokeweight="1.5pt">
                <v:stroke joinstyle="miter"/>
              </v:line>
            </w:pict>
          </mc:Fallback>
        </mc:AlternateConten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</w:t>
      </w:r>
      <w:r w:rsidR="004369E2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10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10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6</w:t>
      </w:r>
    </w:p>
    <w:p w14:paraId="1869E617" w14:textId="26168822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0 </w:t>
      </w:r>
      <w:r w:rsidR="005628D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0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C30C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4369E2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7</w:t>
      </w:r>
    </w:p>
    <w:p w14:paraId="31ACB914" w14:textId="26228695" w:rsidR="00A5076C" w:rsidRPr="00A5076C" w:rsidRDefault="00A5076C" w:rsidP="002C30CA">
      <w:pPr>
        <w:pStyle w:val="a7"/>
        <w:ind w:left="2232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noProof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EBD42" wp14:editId="141E73E5">
                <wp:simplePos x="0" y="0"/>
                <wp:positionH relativeFrom="column">
                  <wp:posOffset>4117431</wp:posOffset>
                </wp:positionH>
                <wp:positionV relativeFrom="paragraph">
                  <wp:posOffset>299810</wp:posOffset>
                </wp:positionV>
                <wp:extent cx="779584" cy="0"/>
                <wp:effectExtent l="0" t="0" r="20955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5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pt,23.6pt" to="385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="002C30C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5628D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</w:t>
      </w:r>
      <w:r w:rsidR="002C30C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-   7 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4</w:t>
      </w:r>
      <w:r w:rsidR="005628D9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2  </w:t>
      </w:r>
    </w:p>
    <w:p w14:paraId="500B37F8" w14:textId="64838F1F" w:rsidR="00FB3A46" w:rsidRDefault="002C30C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</w:t>
      </w:r>
      <w:r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3   5    4</w:t>
      </w:r>
    </w:p>
    <w:p w14:paraId="6F9615C3" w14:textId="77777777" w:rsidR="0022493B" w:rsidRDefault="00A5076C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/>
          <w:b/>
          <w:bCs/>
          <w:sz w:val="32"/>
          <w:szCs w:val="32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27B69" wp14:editId="46960822">
                <wp:simplePos x="0" y="0"/>
                <wp:positionH relativeFrom="column">
                  <wp:posOffset>-31799</wp:posOffset>
                </wp:positionH>
                <wp:positionV relativeFrom="paragraph">
                  <wp:posOffset>31506</wp:posOffset>
                </wp:positionV>
                <wp:extent cx="6886576" cy="0"/>
                <wp:effectExtent l="0" t="0" r="952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65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26" style="position:absolute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pt,2.5pt" to="539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" strokecolor="black [3200]" strokeweight="1.5pt">
                <v:stroke joinstyle="miter"/>
              </v:line>
            </w:pict>
          </mc:Fallback>
        </mc:AlternateContent>
      </w:r>
    </w:p>
    <w:p w14:paraId="44B77EC3" w14:textId="4A4F09DC" w:rsidR="00A5076C" w:rsidRDefault="00A5076C" w:rsidP="0022493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22493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30- 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مع محمد 125 ريالاً ,ومع أخية 104 ريالاً كم ريالاً معهما ؟</w:t>
      </w:r>
    </w:p>
    <w:p w14:paraId="190F96EC" w14:textId="77777777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061DA624" w14:textId="0A7CA6F8" w:rsidR="00A5076C" w:rsidRDefault="00A5076C" w:rsidP="002C30CA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العملية المناسبة هي ..</w:t>
      </w:r>
      <w:r w:rsidR="002C30CA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الجمع</w:t>
      </w:r>
      <w:r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.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....................................................................</w:t>
      </w:r>
    </w:p>
    <w:p w14:paraId="011662B3" w14:textId="77777777" w:rsidR="00A5076C" w:rsidRDefault="00A5076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38B35EE" w14:textId="40CB4027" w:rsidR="00A5076C" w:rsidRPr="00482319" w:rsidRDefault="00A5076C" w:rsidP="002C30CA">
      <w:pPr>
        <w:rPr>
          <w:rFonts w:ascii="Traditional Arabic" w:hAnsi="Traditional Arabic" w:cs="AL-Mohanad"/>
          <w:b/>
          <w:bCs/>
          <w:sz w:val="32"/>
          <w:szCs w:val="32"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الحل </w:t>
      </w:r>
      <w:r w:rsidR="002C30CA">
        <w:rPr>
          <w:rFonts w:ascii="Traditional Arabic" w:hAnsi="Traditional Arabic" w:cs="AL-Mohanad" w:hint="cs"/>
          <w:b/>
          <w:bCs/>
          <w:sz w:val="32"/>
          <w:szCs w:val="32"/>
          <w:rtl/>
        </w:rPr>
        <w:t>:-</w:t>
      </w:r>
      <w:r w:rsidR="002C30CA" w:rsidRPr="002C30CA">
        <w:rPr>
          <w:rFonts w:ascii="Traditional Arabic" w:hAnsi="Traditional Arabic" w:cs="AL-Mohanad" w:hint="cs"/>
          <w:b/>
          <w:bCs/>
          <w:sz w:val="32"/>
          <w:szCs w:val="32"/>
          <w:highlight w:val="red"/>
          <w:rtl/>
        </w:rPr>
        <w:t>125+104=229ريالاً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...........................................................</w:t>
      </w:r>
    </w:p>
    <w:p w14:paraId="1B0F0203" w14:textId="77777777" w:rsidR="00EC40FF" w:rsidRDefault="00EC40FF" w:rsidP="00EC40FF">
      <w:pPr>
        <w:rPr>
          <w:b/>
          <w:bCs/>
          <w:sz w:val="32"/>
          <w:szCs w:val="32"/>
          <w:rtl/>
        </w:rPr>
      </w:pPr>
    </w:p>
    <w:p w14:paraId="29CD0030" w14:textId="77777777" w:rsidR="00EC40FF" w:rsidRDefault="00EC40FF" w:rsidP="00EC40FF">
      <w:pPr>
        <w:rPr>
          <w:b/>
          <w:bCs/>
          <w:sz w:val="32"/>
          <w:szCs w:val="32"/>
          <w:rtl/>
        </w:rPr>
      </w:pPr>
    </w:p>
    <w:p w14:paraId="4D79029B" w14:textId="786CA990" w:rsidR="00BD52D0" w:rsidRPr="00EC40FF" w:rsidRDefault="00BD52D0" w:rsidP="00EC40FF">
      <w:pPr>
        <w:rPr>
          <w:rFonts w:cs="AL-Mohanad"/>
          <w:b/>
          <w:bCs/>
          <w:sz w:val="32"/>
          <w:szCs w:val="32"/>
          <w:rtl/>
        </w:rPr>
      </w:pPr>
      <w:bookmarkStart w:id="0" w:name="_GoBack"/>
      <w:bookmarkEnd w:id="0"/>
      <w:r w:rsidRPr="00EC40FF">
        <w:rPr>
          <w:rFonts w:cs="AL-Mohanad" w:hint="cs"/>
          <w:b/>
          <w:bCs/>
          <w:sz w:val="32"/>
          <w:szCs w:val="32"/>
          <w:rtl/>
        </w:rPr>
        <w:t xml:space="preserve">انتهت الأسئلة </w:t>
      </w:r>
      <w:r w:rsidR="00EC40FF">
        <w:rPr>
          <w:rFonts w:cs="AL-Mohanad" w:hint="cs"/>
          <w:b/>
          <w:bCs/>
          <w:sz w:val="32"/>
          <w:szCs w:val="32"/>
          <w:rtl/>
        </w:rPr>
        <w:t>،،،تمنياتي بالتوفيق</w:t>
      </w:r>
      <w:r w:rsidR="00EC40FF" w:rsidRPr="00EC40FF">
        <w:rPr>
          <w:rFonts w:cs="AL-Mohanad" w:hint="cs"/>
          <w:b/>
          <w:bCs/>
          <w:sz w:val="32"/>
          <w:szCs w:val="32"/>
          <w:rtl/>
        </w:rPr>
        <w:t xml:space="preserve">                          </w:t>
      </w:r>
      <w:r w:rsidR="00EC40FF">
        <w:rPr>
          <w:rFonts w:cs="AL-Mohanad" w:hint="cs"/>
          <w:b/>
          <w:bCs/>
          <w:sz w:val="32"/>
          <w:szCs w:val="32"/>
          <w:rtl/>
        </w:rPr>
        <w:t xml:space="preserve">   </w:t>
      </w:r>
      <w:r w:rsidR="00EC40FF" w:rsidRPr="00EC40FF">
        <w:rPr>
          <w:rFonts w:cs="AL-Mohanad" w:hint="cs"/>
          <w:b/>
          <w:bCs/>
          <w:sz w:val="32"/>
          <w:szCs w:val="32"/>
          <w:rtl/>
        </w:rPr>
        <w:t xml:space="preserve">                   معلمة المادة : منيرة السراني</w:t>
      </w:r>
    </w:p>
    <w:sectPr w:rsidR="00BD52D0" w:rsidRPr="00EC40FF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41ADE" w14:textId="77777777" w:rsidR="003C5BA0" w:rsidRDefault="003C5BA0" w:rsidP="00A92AB4">
      <w:r>
        <w:separator/>
      </w:r>
    </w:p>
  </w:endnote>
  <w:endnote w:type="continuationSeparator" w:id="0">
    <w:p w14:paraId="23B49099" w14:textId="77777777" w:rsidR="003C5BA0" w:rsidRDefault="003C5BA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4E23D31-10AE-4527-BED8-0F976BC44315}"/>
    <w:embedBold r:id="rId2" w:fontKey="{8FF00705-B304-4E3A-943B-463921F5D1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7ACF70F-E442-4482-9C50-CAF96E3BE609}"/>
    <w:embedBold r:id="rId4" w:fontKey="{15510B72-3E26-43CC-BFD9-11740881FFBC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9624B6-9C9A-4BBB-9437-52089FC2C4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E7E5F6-E5A1-4896-AA6C-C79AB94B6F45}"/>
    <w:embedBold r:id="rId7" w:fontKey="{CC8521E1-DE0A-41D4-9D2C-196533B87451}"/>
    <w:embedBoldItalic r:id="rId8" w:fontKey="{438E29A6-9DAB-4079-90D1-856A1B00CB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EEB10954-B92B-4F2E-9A85-A2B44BFADDD3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365D5CDE-D549-454F-8DF3-9AA5DD4F0335}"/>
    <w:embedBold r:id="rId11" w:fontKey="{37DF321C-F533-4053-BA26-ECDD1DCF68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B1825AE-8483-4E31-AF8C-9D6959807E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2907A" w14:textId="77777777" w:rsidR="00247514" w:rsidRDefault="00247514">
    <w:pPr>
      <w:pStyle w:val="a4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247514" w:rsidRPr="00A22239" w:rsidRDefault="0024751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10C391D8" w14:textId="433300C3" w:rsidR="00247514" w:rsidRPr="00A22239" w:rsidRDefault="0024751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247514" w:rsidRPr="00A22239" w:rsidRDefault="0024751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247514" w:rsidRPr="00A22239" w:rsidRDefault="0024751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247514" w:rsidRPr="00A22239" w:rsidRDefault="0024751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247514" w:rsidRPr="00374657" w:rsidRDefault="0024751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D69C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D69C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247514" w:rsidRPr="00374657" w:rsidRDefault="0024751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1C127B96" w14:textId="77777777" w:rsidR="00247514" w:rsidRPr="00374657" w:rsidRDefault="0024751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D69C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D69C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247514" w:rsidRPr="00374657" w:rsidRDefault="0024751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A80FF" w14:textId="77777777" w:rsidR="00247514" w:rsidRDefault="00247514">
    <w:pPr>
      <w:pStyle w:val="a4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36DB61EB">
              <wp:simplePos x="0" y="0"/>
              <wp:positionH relativeFrom="page">
                <wp:posOffset>2308225</wp:posOffset>
              </wp:positionH>
              <wp:positionV relativeFrom="page">
                <wp:posOffset>10297364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247514" w:rsidRPr="00A22239" w:rsidRDefault="0024751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247514" w:rsidRPr="00A22239" w:rsidRDefault="0024751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81.75pt;margin-top:810.8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" filled="f" stroked="f">
              <v:textbox>
                <w:txbxContent>
                  <w:p w14:paraId="26498688" w14:textId="4399D3D7" w:rsidR="00247514" w:rsidRPr="00A22239" w:rsidRDefault="0024751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247514" w:rsidRPr="00A22239" w:rsidRDefault="0024751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247514" w:rsidRPr="00A22239" w:rsidRDefault="0024751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247514" w:rsidRPr="00A22239" w:rsidRDefault="0024751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83B7B" w14:textId="77777777" w:rsidR="00C0098A" w:rsidRDefault="00C0098A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</w:pPr>
                        </w:p>
                        <w:p w14:paraId="5049B612" w14:textId="77777777" w:rsidR="00247514" w:rsidRPr="00374657" w:rsidRDefault="0024751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D69C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D69C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247514" w:rsidRPr="00374657" w:rsidRDefault="0024751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19483B7B" w14:textId="77777777" w:rsidR="00C0098A" w:rsidRDefault="00C0098A" w:rsidP="0035245C">
                    <w:pPr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</w:pPr>
                  </w:p>
                  <w:p w14:paraId="5049B612" w14:textId="77777777" w:rsidR="00247514" w:rsidRPr="00374657" w:rsidRDefault="0024751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D69C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D69C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247514" w:rsidRPr="00374657" w:rsidRDefault="0024751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247514" w:rsidRPr="00021D6D" w:rsidRDefault="0024751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CD69C0" w:rsidRPr="00CD69C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CD69C0" w:rsidRPr="00CD69C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8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L5NpK5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62A5D79C" w14:textId="77777777" w:rsidR="00247514" w:rsidRPr="00021D6D" w:rsidRDefault="0024751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CD69C0" w:rsidRPr="00CD69C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CD69C0" w:rsidRPr="00CD69C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A37F1" w14:textId="77777777" w:rsidR="003C5BA0" w:rsidRDefault="003C5BA0" w:rsidP="00A92AB4">
      <w:r>
        <w:separator/>
      </w:r>
    </w:p>
  </w:footnote>
  <w:footnote w:type="continuationSeparator" w:id="0">
    <w:p w14:paraId="37FA0D11" w14:textId="77777777" w:rsidR="003C5BA0" w:rsidRDefault="003C5BA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1B859" w14:textId="77777777" w:rsidR="00247514" w:rsidRDefault="00247514">
    <w:pPr>
      <w:pStyle w:val="a3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24751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47514" w:rsidRPr="00CB7830" w:rsidRDefault="00247514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47514" w:rsidRPr="00CB7830" w:rsidRDefault="00247514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47514" w:rsidRDefault="00247514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247514" w:rsidRPr="00A84BF0" w:rsidRDefault="00247514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247514" w:rsidRDefault="0024751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val="en-GB" w:eastAsia="en-GB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77777777" w:rsidR="00247514" w:rsidRDefault="0024751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.......</w:t>
          </w:r>
        </w:p>
        <w:p w14:paraId="0863470D" w14:textId="77777777" w:rsidR="00247514" w:rsidRDefault="0024751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63A96A01" w14:textId="77777777" w:rsidR="00247514" w:rsidRPr="0067565F" w:rsidRDefault="0024751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247514" w:rsidRPr="00816F73" w:rsidRDefault="0024751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24751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4171AE74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15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1314E274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خمسة عشر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247514" w:rsidRPr="00FF44B1" w:rsidRDefault="002475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23404187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10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31E9329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عشرة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247514" w:rsidRPr="004A5331" w:rsidRDefault="002475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247514" w:rsidRPr="004A5331" w:rsidRDefault="002475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0071CB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671A7A25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خمسة</w:t>
          </w:r>
        </w:p>
      </w:tc>
      <w:tc>
        <w:tcPr>
          <w:tcW w:w="1161" w:type="dxa"/>
          <w:vAlign w:val="center"/>
        </w:tcPr>
        <w:p w14:paraId="1301D247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5884678C" w:rsidR="00247514" w:rsidRPr="00CB7830" w:rsidRDefault="0024751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2FBC1DB2" w:rsidR="00247514" w:rsidRPr="004A5331" w:rsidRDefault="0024751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</w:t>
          </w:r>
          <w:r w:rsidRPr="004E7C43">
            <w:rPr>
              <w:rFonts w:cs="AL-Mohanad Bold" w:hint="cs"/>
              <w:sz w:val="28"/>
              <w:szCs w:val="28"/>
              <w:rtl/>
            </w:rPr>
            <w:t>لثالث 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247514" w:rsidRPr="004A5331" w:rsidRDefault="0024751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247514" w:rsidRPr="00EC6AB2" w:rsidRDefault="0024751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247514" w:rsidRPr="00F93A25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247514" w:rsidRPr="00F93A25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247514" w:rsidRPr="00F93A25" w:rsidRDefault="0024751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247514" w:rsidRPr="004A5331" w:rsidRDefault="0024751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247514" w:rsidRPr="00B141FF" w:rsidRDefault="0024751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DCCD1F4" w:rsidR="00247514" w:rsidRPr="00EC40FF" w:rsidRDefault="00C0098A" w:rsidP="00816F73">
          <w:pPr>
            <w:pStyle w:val="4"/>
            <w:rPr>
              <w:rFonts w:cs="AL-Mohanad Bold"/>
              <w:sz w:val="26"/>
              <w:szCs w:val="32"/>
            </w:rPr>
          </w:pPr>
          <w:r w:rsidRPr="00EC40FF">
            <w:rPr>
              <w:rFonts w:cs="AL-Mohanad Bold" w:hint="cs"/>
              <w:sz w:val="26"/>
              <w:szCs w:val="32"/>
              <w:rtl/>
            </w:rPr>
            <w:t>30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247514" w:rsidRPr="00B141FF" w:rsidRDefault="0024751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10849F84" w:rsidR="00247514" w:rsidRPr="00EC40FF" w:rsidRDefault="00C0098A" w:rsidP="00C0098A">
          <w:pPr>
            <w:pStyle w:val="4"/>
            <w:rPr>
              <w:rFonts w:cs="AL-Mohanad Bold"/>
              <w:sz w:val="28"/>
              <w:szCs w:val="28"/>
            </w:rPr>
          </w:pPr>
          <w:r w:rsidRPr="00EC40FF">
            <w:rPr>
              <w:rFonts w:cs="AL-Mohanad Bold" w:hint="cs"/>
              <w:sz w:val="28"/>
              <w:szCs w:val="28"/>
              <w:rtl/>
            </w:rPr>
            <w:t>ثلاثون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247514" w:rsidRPr="00816F73" w:rsidRDefault="0024751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62D97F9A" w:rsidR="00247514" w:rsidRPr="00816F73" w:rsidRDefault="00C0098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4D012DDB" w:rsidR="00247514" w:rsidRPr="00EC40FF" w:rsidRDefault="00C0098A" w:rsidP="00816F73">
          <w:pPr>
            <w:jc w:val="center"/>
            <w:rPr>
              <w:rFonts w:cs="mohammad bold art 1"/>
              <w:b/>
              <w:bCs/>
              <w:sz w:val="28"/>
              <w:szCs w:val="28"/>
              <w:rtl/>
            </w:rPr>
          </w:pPr>
          <w:r w:rsidRPr="00EC40FF">
            <w:rPr>
              <w:rFonts w:cs="mohammad bold art 1" w:hint="cs"/>
              <w:b/>
              <w:bCs/>
              <w:sz w:val="28"/>
              <w:szCs w:val="28"/>
              <w:rtl/>
            </w:rPr>
            <w:t>ثلاثون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247514" w:rsidRPr="00816F73" w:rsidRDefault="002475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247514" w:rsidRPr="00816F73" w:rsidRDefault="002475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4751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247514" w:rsidRDefault="002475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359F68CA" w:rsidR="00247514" w:rsidRPr="00EC40FF" w:rsidRDefault="00C0098A" w:rsidP="00C0098A">
          <w:pPr>
            <w:pStyle w:val="4"/>
            <w:rPr>
              <w:rFonts w:cs="AL-Mohanad Bold"/>
              <w:sz w:val="24"/>
              <w:szCs w:val="30"/>
            </w:rPr>
          </w:pPr>
          <w:r w:rsidRPr="00EC40FF"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247514" w:rsidRPr="00B141FF" w:rsidRDefault="002475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247514" w:rsidRPr="000F6296" w:rsidRDefault="0024751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247514" w:rsidRPr="00DF0CBD" w:rsidRDefault="002475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247514" w:rsidRPr="00DF0CBD" w:rsidRDefault="0024751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247514" w:rsidRDefault="00247514">
    <w:pPr>
      <w:pStyle w:val="a3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62BB2A9A" w:rsidR="00247514" w:rsidRPr="008A7580" w:rsidRDefault="0024751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أي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62BB2A9A" w:rsidR="00247514" w:rsidRPr="008A7580" w:rsidRDefault="0024751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أي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4B1105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57C84A0A"/>
    <w:multiLevelType w:val="hybridMultilevel"/>
    <w:tmpl w:val="D95A0078"/>
    <w:lvl w:ilvl="0" w:tplc="B9AC9E70">
      <w:numFmt w:val="bullet"/>
      <w:lvlText w:val="-"/>
      <w:lvlJc w:val="left"/>
      <w:pPr>
        <w:ind w:left="2232" w:hanging="360"/>
      </w:pPr>
      <w:rPr>
        <w:rFonts w:ascii="Traditional Arabic" w:eastAsia="Times New Roman" w:hAnsi="Traditional Arabic" w:cs="AL-Mohanad" w:hint="default"/>
      </w:rPr>
    </w:lvl>
    <w:lvl w:ilvl="1" w:tplc="08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1">
    <w:nsid w:val="58395C9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74DA2CD9"/>
    <w:multiLevelType w:val="hybridMultilevel"/>
    <w:tmpl w:val="59601A7A"/>
    <w:lvl w:ilvl="0" w:tplc="D29892E2">
      <w:numFmt w:val="bullet"/>
      <w:lvlText w:val="-"/>
      <w:lvlJc w:val="left"/>
      <w:pPr>
        <w:ind w:left="2232" w:hanging="360"/>
      </w:pPr>
      <w:rPr>
        <w:rFonts w:ascii="Traditional Arabic" w:eastAsia="Times New Roman" w:hAnsi="Traditional Arabic" w:cs="AL-Mohanad" w:hint="default"/>
      </w:rPr>
    </w:lvl>
    <w:lvl w:ilvl="1" w:tplc="08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9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7"/>
  </w:num>
  <w:num w:numId="2">
    <w:abstractNumId w:val="25"/>
  </w:num>
  <w:num w:numId="3">
    <w:abstractNumId w:val="12"/>
  </w:num>
  <w:num w:numId="4">
    <w:abstractNumId w:val="9"/>
  </w:num>
  <w:num w:numId="5">
    <w:abstractNumId w:val="26"/>
  </w:num>
  <w:num w:numId="6">
    <w:abstractNumId w:val="3"/>
  </w:num>
  <w:num w:numId="7">
    <w:abstractNumId w:val="13"/>
  </w:num>
  <w:num w:numId="8">
    <w:abstractNumId w:val="30"/>
  </w:num>
  <w:num w:numId="9">
    <w:abstractNumId w:val="24"/>
  </w:num>
  <w:num w:numId="10">
    <w:abstractNumId w:val="1"/>
  </w:num>
  <w:num w:numId="11">
    <w:abstractNumId w:val="0"/>
  </w:num>
  <w:num w:numId="12">
    <w:abstractNumId w:val="29"/>
  </w:num>
  <w:num w:numId="13">
    <w:abstractNumId w:val="4"/>
  </w:num>
  <w:num w:numId="14">
    <w:abstractNumId w:val="15"/>
  </w:num>
  <w:num w:numId="15">
    <w:abstractNumId w:val="18"/>
  </w:num>
  <w:num w:numId="16">
    <w:abstractNumId w:val="23"/>
  </w:num>
  <w:num w:numId="17">
    <w:abstractNumId w:val="11"/>
  </w:num>
  <w:num w:numId="18">
    <w:abstractNumId w:val="17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9"/>
  </w:num>
  <w:num w:numId="26">
    <w:abstractNumId w:val="22"/>
  </w:num>
  <w:num w:numId="27">
    <w:abstractNumId w:val="2"/>
  </w:num>
  <w:num w:numId="28">
    <w:abstractNumId w:val="16"/>
  </w:num>
  <w:num w:numId="29">
    <w:abstractNumId w:val="20"/>
  </w:num>
  <w:num w:numId="30">
    <w:abstractNumId w:val="28"/>
  </w:num>
  <w:num w:numId="31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6BB1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19FB"/>
    <w:rsid w:val="00083473"/>
    <w:rsid w:val="00091B63"/>
    <w:rsid w:val="0009419F"/>
    <w:rsid w:val="00096450"/>
    <w:rsid w:val="00096FBE"/>
    <w:rsid w:val="000A5225"/>
    <w:rsid w:val="000B5669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6EDD"/>
    <w:rsid w:val="0010715B"/>
    <w:rsid w:val="001125F8"/>
    <w:rsid w:val="00113B51"/>
    <w:rsid w:val="0012109F"/>
    <w:rsid w:val="001225ED"/>
    <w:rsid w:val="0012579F"/>
    <w:rsid w:val="001272FD"/>
    <w:rsid w:val="00135591"/>
    <w:rsid w:val="001464F8"/>
    <w:rsid w:val="00150C7A"/>
    <w:rsid w:val="001552DC"/>
    <w:rsid w:val="00156C2B"/>
    <w:rsid w:val="0015716D"/>
    <w:rsid w:val="00161E55"/>
    <w:rsid w:val="0017777D"/>
    <w:rsid w:val="00177FE5"/>
    <w:rsid w:val="00186CCF"/>
    <w:rsid w:val="0019209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D5CF9"/>
    <w:rsid w:val="001E6C63"/>
    <w:rsid w:val="001F7E75"/>
    <w:rsid w:val="00201196"/>
    <w:rsid w:val="00201E7C"/>
    <w:rsid w:val="002065CB"/>
    <w:rsid w:val="00212526"/>
    <w:rsid w:val="002218C7"/>
    <w:rsid w:val="002218FC"/>
    <w:rsid w:val="00224275"/>
    <w:rsid w:val="0022493B"/>
    <w:rsid w:val="002250E3"/>
    <w:rsid w:val="002256D5"/>
    <w:rsid w:val="00230612"/>
    <w:rsid w:val="00237478"/>
    <w:rsid w:val="002410E1"/>
    <w:rsid w:val="002413A2"/>
    <w:rsid w:val="0024538C"/>
    <w:rsid w:val="002474F0"/>
    <w:rsid w:val="00247514"/>
    <w:rsid w:val="0026741D"/>
    <w:rsid w:val="002728EA"/>
    <w:rsid w:val="00283B83"/>
    <w:rsid w:val="00296D0C"/>
    <w:rsid w:val="002A1481"/>
    <w:rsid w:val="002A7EC0"/>
    <w:rsid w:val="002A7F6E"/>
    <w:rsid w:val="002B4BEE"/>
    <w:rsid w:val="002C30CA"/>
    <w:rsid w:val="002C329E"/>
    <w:rsid w:val="002C77EF"/>
    <w:rsid w:val="002E1504"/>
    <w:rsid w:val="002E33EF"/>
    <w:rsid w:val="002E60A3"/>
    <w:rsid w:val="002E72EC"/>
    <w:rsid w:val="002F10C6"/>
    <w:rsid w:val="002F5658"/>
    <w:rsid w:val="0031049C"/>
    <w:rsid w:val="00312197"/>
    <w:rsid w:val="00327881"/>
    <w:rsid w:val="003351EF"/>
    <w:rsid w:val="0034305C"/>
    <w:rsid w:val="00343EC4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66FF3"/>
    <w:rsid w:val="00374657"/>
    <w:rsid w:val="00377B77"/>
    <w:rsid w:val="003811D2"/>
    <w:rsid w:val="0038643D"/>
    <w:rsid w:val="003A5CE8"/>
    <w:rsid w:val="003B0BCD"/>
    <w:rsid w:val="003B3A84"/>
    <w:rsid w:val="003C0180"/>
    <w:rsid w:val="003C5BA0"/>
    <w:rsid w:val="003D279D"/>
    <w:rsid w:val="003E026B"/>
    <w:rsid w:val="003F0A72"/>
    <w:rsid w:val="003F2F4F"/>
    <w:rsid w:val="003F42C5"/>
    <w:rsid w:val="003F4D8F"/>
    <w:rsid w:val="003F65B3"/>
    <w:rsid w:val="003F78D5"/>
    <w:rsid w:val="00400AA7"/>
    <w:rsid w:val="00402134"/>
    <w:rsid w:val="00407BA0"/>
    <w:rsid w:val="00417715"/>
    <w:rsid w:val="00433718"/>
    <w:rsid w:val="00436581"/>
    <w:rsid w:val="004369E2"/>
    <w:rsid w:val="0044766D"/>
    <w:rsid w:val="00447973"/>
    <w:rsid w:val="00452E34"/>
    <w:rsid w:val="00464104"/>
    <w:rsid w:val="00471286"/>
    <w:rsid w:val="0047435B"/>
    <w:rsid w:val="00482319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33A2"/>
    <w:rsid w:val="004E7C43"/>
    <w:rsid w:val="004F46A9"/>
    <w:rsid w:val="004F5102"/>
    <w:rsid w:val="00500A01"/>
    <w:rsid w:val="0050465F"/>
    <w:rsid w:val="00505A5D"/>
    <w:rsid w:val="00510DF0"/>
    <w:rsid w:val="005152FC"/>
    <w:rsid w:val="005322BB"/>
    <w:rsid w:val="00546F9B"/>
    <w:rsid w:val="00554CC1"/>
    <w:rsid w:val="00560CAA"/>
    <w:rsid w:val="00562387"/>
    <w:rsid w:val="005628D9"/>
    <w:rsid w:val="0057100C"/>
    <w:rsid w:val="0057693E"/>
    <w:rsid w:val="00585967"/>
    <w:rsid w:val="00591E41"/>
    <w:rsid w:val="0059388E"/>
    <w:rsid w:val="005938D0"/>
    <w:rsid w:val="005A6742"/>
    <w:rsid w:val="005B1A09"/>
    <w:rsid w:val="005B3567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2504C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5B94"/>
    <w:rsid w:val="007226AA"/>
    <w:rsid w:val="0073682F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33"/>
    <w:rsid w:val="007B06B5"/>
    <w:rsid w:val="007B0B48"/>
    <w:rsid w:val="007B59CF"/>
    <w:rsid w:val="007B7645"/>
    <w:rsid w:val="007C419D"/>
    <w:rsid w:val="007C73DE"/>
    <w:rsid w:val="007D6D04"/>
    <w:rsid w:val="007E3E03"/>
    <w:rsid w:val="007E5506"/>
    <w:rsid w:val="007E6AE3"/>
    <w:rsid w:val="007E6BB4"/>
    <w:rsid w:val="00801F50"/>
    <w:rsid w:val="008020F4"/>
    <w:rsid w:val="008033D6"/>
    <w:rsid w:val="008144AE"/>
    <w:rsid w:val="008153A2"/>
    <w:rsid w:val="00815CB8"/>
    <w:rsid w:val="00816F73"/>
    <w:rsid w:val="00820CEF"/>
    <w:rsid w:val="0082225F"/>
    <w:rsid w:val="0083335D"/>
    <w:rsid w:val="00853206"/>
    <w:rsid w:val="008616B8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AFE"/>
    <w:rsid w:val="00990CD7"/>
    <w:rsid w:val="0099745C"/>
    <w:rsid w:val="009A4D59"/>
    <w:rsid w:val="009A5B1A"/>
    <w:rsid w:val="009B115A"/>
    <w:rsid w:val="009B2A18"/>
    <w:rsid w:val="009C3242"/>
    <w:rsid w:val="009D3EB8"/>
    <w:rsid w:val="009D7E96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6975"/>
    <w:rsid w:val="00A5076C"/>
    <w:rsid w:val="00A6080C"/>
    <w:rsid w:val="00A60B06"/>
    <w:rsid w:val="00A62FC8"/>
    <w:rsid w:val="00A77F5A"/>
    <w:rsid w:val="00A84BF0"/>
    <w:rsid w:val="00A90042"/>
    <w:rsid w:val="00A91602"/>
    <w:rsid w:val="00A92AB4"/>
    <w:rsid w:val="00A9365C"/>
    <w:rsid w:val="00A95F69"/>
    <w:rsid w:val="00A9651F"/>
    <w:rsid w:val="00A96FBE"/>
    <w:rsid w:val="00AA717E"/>
    <w:rsid w:val="00AB14B6"/>
    <w:rsid w:val="00AD4B54"/>
    <w:rsid w:val="00AD615E"/>
    <w:rsid w:val="00AF1B58"/>
    <w:rsid w:val="00B03ED2"/>
    <w:rsid w:val="00B06F54"/>
    <w:rsid w:val="00B077B1"/>
    <w:rsid w:val="00B10F0F"/>
    <w:rsid w:val="00B12B64"/>
    <w:rsid w:val="00B141FF"/>
    <w:rsid w:val="00B15226"/>
    <w:rsid w:val="00B259E5"/>
    <w:rsid w:val="00B30234"/>
    <w:rsid w:val="00B46885"/>
    <w:rsid w:val="00B4776C"/>
    <w:rsid w:val="00B545EC"/>
    <w:rsid w:val="00B60404"/>
    <w:rsid w:val="00B65B31"/>
    <w:rsid w:val="00B71448"/>
    <w:rsid w:val="00B75CE6"/>
    <w:rsid w:val="00BA7D4D"/>
    <w:rsid w:val="00BB3006"/>
    <w:rsid w:val="00BB3286"/>
    <w:rsid w:val="00BD01B9"/>
    <w:rsid w:val="00BD52D0"/>
    <w:rsid w:val="00BD7364"/>
    <w:rsid w:val="00BF3A4E"/>
    <w:rsid w:val="00BF73E2"/>
    <w:rsid w:val="00C0098A"/>
    <w:rsid w:val="00C013F8"/>
    <w:rsid w:val="00C16D86"/>
    <w:rsid w:val="00C17A8E"/>
    <w:rsid w:val="00C34AD9"/>
    <w:rsid w:val="00C366A8"/>
    <w:rsid w:val="00C40699"/>
    <w:rsid w:val="00C41E9F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A00E4"/>
    <w:rsid w:val="00CB7830"/>
    <w:rsid w:val="00CC040A"/>
    <w:rsid w:val="00CC1381"/>
    <w:rsid w:val="00CD0299"/>
    <w:rsid w:val="00CD69C0"/>
    <w:rsid w:val="00CE05C3"/>
    <w:rsid w:val="00CF70DF"/>
    <w:rsid w:val="00D01A50"/>
    <w:rsid w:val="00D10B4D"/>
    <w:rsid w:val="00D14D29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B32ED"/>
    <w:rsid w:val="00DB6113"/>
    <w:rsid w:val="00DC1BD7"/>
    <w:rsid w:val="00DC2585"/>
    <w:rsid w:val="00DE19FC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47A96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0673"/>
    <w:rsid w:val="00EC2765"/>
    <w:rsid w:val="00EC40FF"/>
    <w:rsid w:val="00EC594D"/>
    <w:rsid w:val="00EC640D"/>
    <w:rsid w:val="00EC6AB2"/>
    <w:rsid w:val="00ED3CB3"/>
    <w:rsid w:val="00EE2A24"/>
    <w:rsid w:val="00F02D6E"/>
    <w:rsid w:val="00F03430"/>
    <w:rsid w:val="00F13CED"/>
    <w:rsid w:val="00F20666"/>
    <w:rsid w:val="00F258A1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B3A46"/>
    <w:rsid w:val="00FD6E28"/>
    <w:rsid w:val="00FE3BC3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D5592-4C36-4134-A4BD-0D3FAE47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0</TotalTime>
  <Pages>4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BEATS</cp:lastModifiedBy>
  <cp:revision>2</cp:revision>
  <cp:lastPrinted>2019-12-10T15:34:00Z</cp:lastPrinted>
  <dcterms:created xsi:type="dcterms:W3CDTF">2019-12-24T17:45:00Z</dcterms:created>
  <dcterms:modified xsi:type="dcterms:W3CDTF">2019-12-24T17:45:00Z</dcterms:modified>
</cp:coreProperties>
</file>