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626"/>
        <w:bidiVisual/>
        <w:tblW w:w="10915" w:type="dxa"/>
        <w:tblBorders>
          <w:top w:val="thinThickLargeGap" w:sz="18" w:space="0" w:color="auto"/>
          <w:left w:val="thickThinLargeGap" w:sz="18" w:space="0" w:color="auto"/>
          <w:bottom w:val="thickThinLargeGap" w:sz="18" w:space="0" w:color="auto"/>
          <w:right w:val="thinThickLarge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5915"/>
        <w:gridCol w:w="2590"/>
      </w:tblGrid>
      <w:tr w:rsidR="00313E77" w:rsidRPr="004A5331" w14:paraId="36536FD6" w14:textId="77777777" w:rsidTr="00371BD8">
        <w:trPr>
          <w:cantSplit/>
          <w:trHeight w:val="2060"/>
        </w:trPr>
        <w:tc>
          <w:tcPr>
            <w:tcW w:w="2410" w:type="dxa"/>
            <w:vMerge w:val="restart"/>
            <w:tcBorders>
              <w:top w:val="thickThinLargeGap" w:sz="24" w:space="0" w:color="auto"/>
              <w:left w:val="thickThinLargeGap" w:sz="24" w:space="0" w:color="auto"/>
              <w:right w:val="single" w:sz="4" w:space="0" w:color="auto"/>
            </w:tcBorders>
            <w:vAlign w:val="center"/>
          </w:tcPr>
          <w:p w14:paraId="34635916" w14:textId="77777777" w:rsidR="00313E77" w:rsidRPr="00CF70DF" w:rsidRDefault="00313E77" w:rsidP="00313E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BCC5B4E" wp14:editId="79D799EC">
                  <wp:extent cx="1315735" cy="1160890"/>
                  <wp:effectExtent l="0" t="0" r="0" b="1270"/>
                  <wp:docPr id="22" name="صورة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344" cy="1217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F38E3BA" wp14:editId="24852D1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-573405</wp:posOffset>
                      </wp:positionV>
                      <wp:extent cx="1595755" cy="1440180"/>
                      <wp:effectExtent l="10795" t="10795" r="12700" b="635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5755" cy="144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90096F" w14:textId="77777777" w:rsidR="00313E77" w:rsidRDefault="00313E77" w:rsidP="006C55B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38E3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23pt;margin-top:-45.15pt;width:125.65pt;height:11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">
                      <v:textbox>
                        <w:txbxContent>
                          <w:p w14:paraId="6690096F" w14:textId="77777777" w:rsidR="00313E77" w:rsidRDefault="00313E77" w:rsidP="006C55B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915" w:type="dxa"/>
            <w:tcBorders>
              <w:top w:val="thickThinLargeGap" w:sz="24" w:space="0" w:color="auto"/>
              <w:left w:val="thickThinLargeGap" w:sz="24" w:space="0" w:color="auto"/>
              <w:bottom w:val="single" w:sz="6" w:space="0" w:color="auto"/>
              <w:right w:val="thickThinLargeGap" w:sz="24" w:space="0" w:color="auto"/>
            </w:tcBorders>
            <w:vAlign w:val="center"/>
          </w:tcPr>
          <w:p w14:paraId="34F3A96F" w14:textId="615E3526" w:rsidR="001A0BBE" w:rsidRPr="00A443EA" w:rsidRDefault="00313E77" w:rsidP="00A443EA">
            <w:pPr>
              <w:pStyle w:val="4"/>
              <w:rPr>
                <w:rFonts w:cs="mohammad bold art 1"/>
                <w:sz w:val="22"/>
                <w:szCs w:val="22"/>
                <w:rtl/>
              </w:rPr>
            </w:pPr>
            <w:r w:rsidRPr="001A0BBE">
              <w:rPr>
                <w:rFonts w:cs="MCS Jeddah S_U normal." w:hint="cs"/>
                <w:b w:val="0"/>
                <w:bCs w:val="0"/>
                <w:rtl/>
              </w:rPr>
              <w:t>أسئلة اختبار الفترة</w:t>
            </w:r>
            <w:r w:rsidRPr="0042788E">
              <w:rPr>
                <w:rFonts w:cs="mohammad bold art 1" w:hint="cs"/>
                <w:rtl/>
              </w:rPr>
              <w:t xml:space="preserve">  </w:t>
            </w:r>
            <w:sdt>
              <w:sdtPr>
                <w:rPr>
                  <w:rFonts w:cs="mohammad bold art 1" w:hint="cs"/>
                  <w:rtl/>
                </w:rPr>
                <w:id w:val="-1971122405"/>
                <w:placeholder>
                  <w:docPart w:val="94D8208633F340CF9B1E4782DF15A752"/>
                </w:placeholder>
              </w:sdtPr>
              <w:sdtEndPr/>
              <w:sdtContent>
                <w:r w:rsidR="0076343A">
                  <w:rPr>
                    <w:rFonts w:cs="mohammad bold art 1" w:hint="cs"/>
                    <w:sz w:val="28"/>
                    <w:szCs w:val="28"/>
                    <w:rtl/>
                  </w:rPr>
                  <w:t>ال</w:t>
                </w:r>
                <w:r w:rsidR="00F4373A">
                  <w:rPr>
                    <w:rFonts w:cs="mohammad bold art 1" w:hint="cs"/>
                    <w:sz w:val="28"/>
                    <w:szCs w:val="28"/>
                    <w:rtl/>
                  </w:rPr>
                  <w:t>أ</w:t>
                </w:r>
                <w:r w:rsidR="0076343A">
                  <w:rPr>
                    <w:rFonts w:cs="mohammad bold art 1" w:hint="cs"/>
                    <w:sz w:val="28"/>
                    <w:szCs w:val="28"/>
                    <w:rtl/>
                  </w:rPr>
                  <w:t>ولى</w:t>
                </w:r>
              </w:sdtContent>
            </w:sdt>
          </w:p>
          <w:p w14:paraId="02B7DD6C" w14:textId="6829D2FF" w:rsidR="00313E77" w:rsidRPr="001A0BBE" w:rsidRDefault="00313E77" w:rsidP="001A0BBE">
            <w:pPr>
              <w:pStyle w:val="4"/>
              <w:jc w:val="left"/>
              <w:rPr>
                <w:rFonts w:cs="mohammad bold art 1"/>
                <w:b w:val="0"/>
                <w:bCs w:val="0"/>
                <w:sz w:val="22"/>
                <w:szCs w:val="22"/>
                <w:rtl/>
              </w:rPr>
            </w:pPr>
            <w:r w:rsidRPr="001A0BBE">
              <w:rPr>
                <w:rFonts w:cs="mohammad bold art 1" w:hint="cs"/>
                <w:b w:val="0"/>
                <w:bCs w:val="0"/>
                <w:sz w:val="22"/>
                <w:szCs w:val="22"/>
                <w:rtl/>
              </w:rPr>
              <w:t xml:space="preserve"> الفصل الدراسي </w:t>
            </w:r>
            <w:sdt>
              <w:sdtPr>
                <w:rPr>
                  <w:rFonts w:cs="mohammad bold art 1" w:hint="cs"/>
                  <w:b w:val="0"/>
                  <w:bCs w:val="0"/>
                  <w:sz w:val="22"/>
                  <w:szCs w:val="22"/>
                  <w:rtl/>
                </w:rPr>
                <w:id w:val="137225169"/>
                <w:placeholder>
                  <w:docPart w:val="94D8208633F340CF9B1E4782DF15A752"/>
                </w:placeholder>
              </w:sdtPr>
              <w:sdtEndPr/>
              <w:sdtContent>
                <w:r w:rsidR="00F4373A">
                  <w:rPr>
                    <w:rFonts w:cs="mohammad bold art 1" w:hint="cs"/>
                    <w:b w:val="0"/>
                    <w:bCs w:val="0"/>
                    <w:sz w:val="28"/>
                    <w:szCs w:val="28"/>
                    <w:rtl/>
                  </w:rPr>
                  <w:t>الثالث</w:t>
                </w:r>
              </w:sdtContent>
            </w:sdt>
            <w:r w:rsidRPr="001A0BBE">
              <w:rPr>
                <w:rFonts w:cs="mohammad bold art 1" w:hint="cs"/>
                <w:b w:val="0"/>
                <w:bCs w:val="0"/>
                <w:sz w:val="22"/>
                <w:szCs w:val="22"/>
                <w:rtl/>
              </w:rPr>
              <w:t xml:space="preserve">  للعام الدراسي</w:t>
            </w:r>
            <w:sdt>
              <w:sdtPr>
                <w:rPr>
                  <w:rFonts w:cs="mohammad bold art 1" w:hint="cs"/>
                  <w:b w:val="0"/>
                  <w:bCs w:val="0"/>
                  <w:sz w:val="22"/>
                  <w:szCs w:val="22"/>
                  <w:rtl/>
                </w:rPr>
                <w:id w:val="743386540"/>
                <w:placeholder>
                  <w:docPart w:val="94D8208633F340CF9B1E4782DF15A752"/>
                </w:placeholder>
              </w:sdtPr>
              <w:sdtEndPr/>
              <w:sdtContent>
                <w:r w:rsidR="001A0BBE" w:rsidRPr="001A0BBE">
                  <w:rPr>
                    <w:rFonts w:cs="mohammad bold art 1" w:hint="cs"/>
                    <w:b w:val="0"/>
                    <w:bCs w:val="0"/>
                    <w:sz w:val="22"/>
                    <w:szCs w:val="22"/>
                    <w:rtl/>
                  </w:rPr>
                  <w:t xml:space="preserve"> </w:t>
                </w:r>
                <w:r w:rsidR="0076343A" w:rsidRPr="0076343A">
                  <w:rPr>
                    <w:rFonts w:cs="mohammad bold art 1" w:hint="cs"/>
                    <w:b w:val="0"/>
                    <w:bCs w:val="0"/>
                    <w:sz w:val="28"/>
                    <w:szCs w:val="28"/>
                    <w:rtl/>
                  </w:rPr>
                  <w:t>1443</w:t>
                </w:r>
                <w:r w:rsidR="0076343A">
                  <w:rPr>
                    <w:rFonts w:cs="mohammad bold art 1" w:hint="cs"/>
                    <w:b w:val="0"/>
                    <w:bCs w:val="0"/>
                    <w:sz w:val="28"/>
                    <w:szCs w:val="28"/>
                    <w:rtl/>
                  </w:rPr>
                  <w:t>هـ</w:t>
                </w:r>
              </w:sdtContent>
            </w:sdt>
          </w:p>
          <w:p w14:paraId="62B62065" w14:textId="331B3D2C" w:rsidR="00313E77" w:rsidRPr="001A0BBE" w:rsidRDefault="00313E77" w:rsidP="00313E77">
            <w:pPr>
              <w:rPr>
                <w:rFonts w:ascii="Times New Roman" w:eastAsia="Times New Roman" w:hAnsi="Times New Roman" w:cs="mohammad bold art 1"/>
                <w:noProof/>
                <w:sz w:val="22"/>
                <w:szCs w:val="22"/>
                <w:rtl/>
                <w:lang w:eastAsia="ar-SA"/>
              </w:rPr>
            </w:pPr>
            <w:r w:rsidRPr="001A0BBE">
              <w:rPr>
                <w:rFonts w:ascii="Times New Roman" w:eastAsia="Times New Roman" w:hAnsi="Times New Roman" w:cs="mohammad bold art 1" w:hint="cs"/>
                <w:noProof/>
                <w:sz w:val="22"/>
                <w:szCs w:val="22"/>
                <w:rtl/>
                <w:lang w:eastAsia="ar-SA"/>
              </w:rPr>
              <w:t>المادة</w:t>
            </w:r>
            <w:sdt>
              <w:sdtPr>
                <w:rPr>
                  <w:rFonts w:ascii="Times New Roman" w:eastAsia="Times New Roman" w:hAnsi="Times New Roman" w:cs="mohammad bold art 1" w:hint="cs"/>
                  <w:noProof/>
                  <w:sz w:val="22"/>
                  <w:szCs w:val="22"/>
                  <w:rtl/>
                  <w:lang w:eastAsia="ar-SA"/>
                </w:rPr>
                <w:id w:val="2131122639"/>
                <w:placeholder>
                  <w:docPart w:val="94D8208633F340CF9B1E4782DF15A752"/>
                </w:placeholder>
              </w:sdtPr>
              <w:sdtEndPr/>
              <w:sdtContent>
                <w:r w:rsidRPr="001A0BBE">
                  <w:rPr>
                    <w:rFonts w:ascii="Times New Roman" w:eastAsia="Times New Roman" w:hAnsi="Times New Roman" w:cs="mohammad bold art 1" w:hint="cs"/>
                    <w:noProof/>
                    <w:sz w:val="22"/>
                    <w:szCs w:val="22"/>
                    <w:rtl/>
                    <w:lang w:eastAsia="ar-SA"/>
                  </w:rPr>
                  <w:t>:</w:t>
                </w:r>
                <w:r w:rsidR="001A0BBE" w:rsidRPr="001A0BBE">
                  <w:rPr>
                    <w:rFonts w:ascii="Times New Roman" w:eastAsia="Times New Roman" w:hAnsi="Times New Roman" w:cs="mohammad bold art 1" w:hint="cs"/>
                    <w:noProof/>
                    <w:sz w:val="22"/>
                    <w:szCs w:val="22"/>
                    <w:rtl/>
                    <w:lang w:eastAsia="ar-SA"/>
                  </w:rPr>
                  <w:t xml:space="preserve">  </w:t>
                </w:r>
                <w:r w:rsidR="00F4373A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>ل</w:t>
                </w:r>
                <w:r w:rsidR="00E22042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>غ</w:t>
                </w:r>
                <w:r w:rsidR="00F4373A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>ة عربية</w:t>
                </w:r>
                <w:r w:rsidR="001A0BBE" w:rsidRPr="0076343A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 xml:space="preserve">  </w:t>
                </w:r>
                <w:r w:rsidR="001A0BBE" w:rsidRPr="001A0BBE">
                  <w:rPr>
                    <w:rFonts w:ascii="Times New Roman" w:eastAsia="Times New Roman" w:hAnsi="Times New Roman" w:cs="mohammad bold art 1" w:hint="cs"/>
                    <w:noProof/>
                    <w:sz w:val="22"/>
                    <w:szCs w:val="22"/>
                    <w:rtl/>
                    <w:lang w:eastAsia="ar-SA"/>
                  </w:rPr>
                  <w:t xml:space="preserve">   </w:t>
                </w:r>
              </w:sdtContent>
            </w:sdt>
            <w:r w:rsidRPr="001A0BBE">
              <w:rPr>
                <w:rFonts w:ascii="Times New Roman" w:eastAsia="Times New Roman" w:hAnsi="Times New Roman" w:cs="mohammad bold art 1" w:hint="cs"/>
                <w:noProof/>
                <w:sz w:val="22"/>
                <w:szCs w:val="22"/>
                <w:rtl/>
                <w:lang w:eastAsia="ar-SA"/>
              </w:rPr>
              <w:t xml:space="preserve">الصف </w:t>
            </w:r>
            <w:r w:rsidR="0076343A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 xml:space="preserve">: </w:t>
            </w:r>
            <w:r w:rsidR="00E5261E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الخامس</w:t>
            </w:r>
            <w:r w:rsidR="00F4373A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 xml:space="preserve"> الابتدائي</w:t>
            </w:r>
          </w:p>
          <w:p w14:paraId="0005AA53" w14:textId="0CD14D4B" w:rsidR="00313E77" w:rsidRPr="0042788E" w:rsidRDefault="00313E77" w:rsidP="00313E77">
            <w:pPr>
              <w:rPr>
                <w:rFonts w:ascii="Times New Roman" w:eastAsia="Times New Roman" w:hAnsi="Times New Roman" w:cs="mohammad bold art 1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w:r w:rsidRPr="001A0BBE">
              <w:rPr>
                <w:rFonts w:ascii="Times New Roman" w:eastAsia="Times New Roman" w:hAnsi="Times New Roman" w:cs="mohammad bold art 1" w:hint="cs"/>
                <w:noProof/>
                <w:sz w:val="22"/>
                <w:szCs w:val="22"/>
                <w:rtl/>
                <w:lang w:eastAsia="ar-SA"/>
              </w:rPr>
              <w:t>اليوم والتاريخ</w:t>
            </w:r>
            <w:r w:rsidR="0076343A">
              <w:rPr>
                <w:rFonts w:ascii="Times New Roman" w:eastAsia="Times New Roman" w:hAnsi="Times New Roman" w:cs="mohammad bold art 1" w:hint="cs"/>
                <w:noProof/>
                <w:sz w:val="22"/>
                <w:szCs w:val="22"/>
                <w:rtl/>
                <w:lang w:eastAsia="ar-SA"/>
              </w:rPr>
              <w:t xml:space="preserve"> : الأربعاء </w:t>
            </w:r>
            <w:r w:rsidR="00F4373A">
              <w:rPr>
                <w:rFonts w:ascii="Times New Roman" w:eastAsia="Times New Roman" w:hAnsi="Times New Roman" w:cs="mohammad bold art 1" w:hint="cs"/>
                <w:noProof/>
                <w:sz w:val="22"/>
                <w:szCs w:val="22"/>
                <w:rtl/>
                <w:lang w:eastAsia="ar-SA"/>
              </w:rPr>
              <w:t>12</w:t>
            </w:r>
            <w:r w:rsidR="0076343A">
              <w:rPr>
                <w:rFonts w:ascii="Times New Roman" w:eastAsia="Times New Roman" w:hAnsi="Times New Roman" w:cs="mohammad bold art 1" w:hint="cs"/>
                <w:noProof/>
                <w:sz w:val="22"/>
                <w:szCs w:val="22"/>
                <w:rtl/>
                <w:lang w:eastAsia="ar-SA"/>
              </w:rPr>
              <w:t>/</w:t>
            </w:r>
            <w:r w:rsidR="00E22042">
              <w:rPr>
                <w:rFonts w:ascii="Times New Roman" w:eastAsia="Times New Roman" w:hAnsi="Times New Roman" w:cs="mohammad bold art 1" w:hint="cs"/>
                <w:noProof/>
                <w:sz w:val="22"/>
                <w:szCs w:val="22"/>
                <w:rtl/>
                <w:lang w:eastAsia="ar-SA"/>
              </w:rPr>
              <w:t>9</w:t>
            </w:r>
            <w:r w:rsidR="0076343A">
              <w:rPr>
                <w:rFonts w:ascii="Times New Roman" w:eastAsia="Times New Roman" w:hAnsi="Times New Roman" w:cs="mohammad bold art 1" w:hint="cs"/>
                <w:noProof/>
                <w:sz w:val="22"/>
                <w:szCs w:val="22"/>
                <w:rtl/>
                <w:lang w:eastAsia="ar-SA"/>
              </w:rPr>
              <w:t>/1443 هـ</w:t>
            </w:r>
          </w:p>
        </w:tc>
        <w:tc>
          <w:tcPr>
            <w:tcW w:w="2590" w:type="dxa"/>
            <w:vMerge w:val="restart"/>
            <w:tcBorders>
              <w:top w:val="thickThinLargeGap" w:sz="24" w:space="0" w:color="auto"/>
              <w:left w:val="thickThinLargeGap" w:sz="24" w:space="0" w:color="auto"/>
              <w:right w:val="thickThinLargeGap" w:sz="24" w:space="0" w:color="auto"/>
            </w:tcBorders>
          </w:tcPr>
          <w:p w14:paraId="7463DE48" w14:textId="77777777" w:rsidR="00313E77" w:rsidRPr="00A10559" w:rsidRDefault="00313E77" w:rsidP="00313E77">
            <w:pPr>
              <w:pStyle w:val="4"/>
              <w:tabs>
                <w:tab w:val="left" w:pos="2541"/>
              </w:tabs>
              <w:rPr>
                <w:rFonts w:cs="mohammad bold art 1"/>
                <w:sz w:val="22"/>
                <w:szCs w:val="22"/>
                <w:rtl/>
              </w:rPr>
            </w:pPr>
            <w:r w:rsidRPr="00A10559">
              <w:rPr>
                <w:rFonts w:cs="mohammad bold art 1"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74624" behindDoc="1" locked="0" layoutInCell="1" allowOverlap="1" wp14:anchorId="24208382" wp14:editId="0E61E121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247650</wp:posOffset>
                  </wp:positionV>
                  <wp:extent cx="1311910" cy="1446530"/>
                  <wp:effectExtent l="0" t="0" r="2540" b="1270"/>
                  <wp:wrapTight wrapText="bothSides">
                    <wp:wrapPolygon edited="0">
                      <wp:start x="15369" y="0"/>
                      <wp:lineTo x="14428" y="1707"/>
                      <wp:lineTo x="14428" y="4551"/>
                      <wp:lineTo x="9096" y="4551"/>
                      <wp:lineTo x="5332" y="6543"/>
                      <wp:lineTo x="5332" y="9103"/>
                      <wp:lineTo x="4077" y="9956"/>
                      <wp:lineTo x="1255" y="13085"/>
                      <wp:lineTo x="0" y="17637"/>
                      <wp:lineTo x="0" y="19343"/>
                      <wp:lineTo x="9096" y="21335"/>
                      <wp:lineTo x="12232" y="21335"/>
                      <wp:lineTo x="21328" y="19343"/>
                      <wp:lineTo x="21328" y="16783"/>
                      <wp:lineTo x="19760" y="13654"/>
                      <wp:lineTo x="18505" y="9103"/>
                      <wp:lineTo x="17564" y="1138"/>
                      <wp:lineTo x="16937" y="0"/>
                      <wp:lineTo x="15369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st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44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3E77" w:rsidRPr="004A5331" w14:paraId="1D346FF1" w14:textId="77777777" w:rsidTr="00371BD8">
        <w:trPr>
          <w:cantSplit/>
          <w:trHeight w:val="521"/>
        </w:trPr>
        <w:tc>
          <w:tcPr>
            <w:tcW w:w="2410" w:type="dxa"/>
            <w:vMerge/>
            <w:tcBorders>
              <w:left w:val="thickThinLargeGap" w:sz="24" w:space="0" w:color="auto"/>
              <w:right w:val="single" w:sz="4" w:space="0" w:color="auto"/>
            </w:tcBorders>
            <w:vAlign w:val="center"/>
          </w:tcPr>
          <w:p w14:paraId="39F639F0" w14:textId="77777777" w:rsidR="00313E77" w:rsidRPr="00FF44B1" w:rsidRDefault="00313E77" w:rsidP="00313E77">
            <w:pPr>
              <w:pStyle w:val="4"/>
              <w:rPr>
                <w:rFonts w:cs="AL-Mohanad Bold"/>
                <w:sz w:val="24"/>
                <w:szCs w:val="30"/>
                <w:rtl/>
              </w:rPr>
            </w:pPr>
          </w:p>
        </w:tc>
        <w:tc>
          <w:tcPr>
            <w:tcW w:w="5915" w:type="dxa"/>
            <w:tcBorders>
              <w:top w:val="thickThinLargeGap" w:sz="24" w:space="0" w:color="auto"/>
              <w:left w:val="thickThin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361973D2" w14:textId="578164E4" w:rsidR="00313E77" w:rsidRPr="001A0BBE" w:rsidRDefault="00313E77" w:rsidP="008957FC">
            <w:pPr>
              <w:pStyle w:val="4"/>
              <w:jc w:val="left"/>
              <w:rPr>
                <w:rFonts w:cs="AL-Mohanad Bold"/>
                <w:b w:val="0"/>
                <w:bCs w:val="0"/>
                <w:sz w:val="26"/>
                <w:szCs w:val="32"/>
              </w:rPr>
            </w:pPr>
            <w:r w:rsidRPr="008957FC">
              <w:rPr>
                <w:rFonts w:cs="MCS Jeddah S_U normal." w:hint="cs"/>
                <w:b w:val="0"/>
                <w:bCs w:val="0"/>
                <w:sz w:val="16"/>
                <w:szCs w:val="32"/>
                <w:rtl/>
              </w:rPr>
              <w:t>اسم الطالبة :</w:t>
            </w:r>
            <w:r w:rsidRPr="001A0BBE">
              <w:rPr>
                <w:rFonts w:cs="mohammad bold art 1" w:hint="cs"/>
                <w:b w:val="0"/>
                <w:bCs w:val="0"/>
                <w:sz w:val="16"/>
                <w:szCs w:val="32"/>
                <w:rtl/>
              </w:rPr>
              <w:t xml:space="preserve"> </w:t>
            </w:r>
            <w:sdt>
              <w:sdtPr>
                <w:rPr>
                  <w:rFonts w:cs="mohammad bold art 1" w:hint="cs"/>
                  <w:b w:val="0"/>
                  <w:bCs w:val="0"/>
                  <w:color w:val="F2F2F2" w:themeColor="background1" w:themeShade="F2"/>
                  <w:sz w:val="52"/>
                  <w:szCs w:val="160"/>
                  <w:rtl/>
                </w:rPr>
                <w:id w:val="691888070"/>
                <w:placeholder>
                  <w:docPart w:val="94D8208633F340CF9B1E4782DF15A752"/>
                </w:placeholder>
              </w:sdtPr>
              <w:sdtEndPr>
                <w:rPr>
                  <w:rFonts w:cs="AL-Mohanad Bold" w:hint="default"/>
                  <w:color w:val="auto"/>
                  <w:sz w:val="72"/>
                  <w:szCs w:val="50"/>
                </w:rPr>
              </w:sdtEndPr>
              <w:sdtContent>
                <w:sdt>
                  <w:sdtPr>
                    <w:rPr>
                      <w:rFonts w:cs="mohammad bold art 1" w:hint="cs"/>
                      <w:b w:val="0"/>
                      <w:bCs w:val="0"/>
                      <w:color w:val="F2F2F2" w:themeColor="background1" w:themeShade="F2"/>
                      <w:sz w:val="52"/>
                      <w:szCs w:val="160"/>
                      <w:rtl/>
                    </w:rPr>
                    <w:id w:val="1994990504"/>
                    <w:placeholder>
                      <w:docPart w:val="94D8208633F340CF9B1E4782DF15A752"/>
                    </w:placeholder>
                  </w:sdtPr>
                  <w:sdtEndPr>
                    <w:rPr>
                      <w:rFonts w:cs="AL-Mohanad Bold" w:hint="default"/>
                      <w:color w:val="auto"/>
                      <w:sz w:val="72"/>
                      <w:szCs w:val="50"/>
                    </w:rPr>
                  </w:sdtEndPr>
                  <w:sdtContent>
                    <w:r w:rsidR="00396616">
                      <w:rPr>
                        <w:rFonts w:cs="mohammad bold art 1" w:hint="cs"/>
                        <w:sz w:val="32"/>
                        <w:szCs w:val="32"/>
                        <w:rtl/>
                      </w:rPr>
                      <w:t xml:space="preserve"> </w:t>
                    </w:r>
                    <w:r w:rsidR="00396616" w:rsidRPr="00396616">
                      <w:rPr>
                        <w:rFonts w:cs="mohammad bold art 1" w:hint="cs"/>
                        <w:sz w:val="32"/>
                        <w:szCs w:val="32"/>
                        <w:rtl/>
                      </w:rPr>
                      <w:t xml:space="preserve">أمل سمران الحربي </w:t>
                    </w:r>
                    <w:r w:rsidR="00396616" w:rsidRPr="00396616">
                      <w:rPr>
                        <w:rFonts w:cs="AL-Mohanad Bold"/>
                        <w:b w:val="0"/>
                        <w:bCs w:val="0"/>
                        <w:sz w:val="72"/>
                        <w:szCs w:val="50"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2590" w:type="dxa"/>
            <w:vMerge/>
            <w:tcBorders>
              <w:left w:val="thickThinLargeGap" w:sz="24" w:space="0" w:color="auto"/>
              <w:right w:val="thickThinLargeGap" w:sz="24" w:space="0" w:color="auto"/>
            </w:tcBorders>
          </w:tcPr>
          <w:p w14:paraId="097D0BA5" w14:textId="77777777" w:rsidR="00313E77" w:rsidRDefault="00313E77" w:rsidP="00313E77">
            <w:pPr>
              <w:pStyle w:val="4"/>
              <w:rPr>
                <w:rFonts w:cs="mohammad bold art 1"/>
                <w:rtl/>
              </w:rPr>
            </w:pPr>
          </w:p>
        </w:tc>
      </w:tr>
      <w:tr w:rsidR="00313E77" w:rsidRPr="004A5331" w14:paraId="12276966" w14:textId="77777777" w:rsidTr="00371BD8">
        <w:trPr>
          <w:cantSplit/>
          <w:trHeight w:val="460"/>
        </w:trPr>
        <w:tc>
          <w:tcPr>
            <w:tcW w:w="2410" w:type="dxa"/>
            <w:vMerge/>
            <w:tcBorders>
              <w:left w:val="thickThin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</w:tcPr>
          <w:p w14:paraId="7FB73076" w14:textId="77777777" w:rsidR="00313E77" w:rsidRPr="00FF44B1" w:rsidRDefault="00313E77" w:rsidP="00313E77">
            <w:pPr>
              <w:pStyle w:val="4"/>
              <w:rPr>
                <w:rFonts w:cs="AL-Mohanad Bold"/>
                <w:sz w:val="24"/>
                <w:szCs w:val="30"/>
                <w:rtl/>
              </w:rPr>
            </w:pPr>
          </w:p>
        </w:tc>
        <w:tc>
          <w:tcPr>
            <w:tcW w:w="5915" w:type="dxa"/>
            <w:tcBorders>
              <w:top w:val="single" w:sz="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14:paraId="31CB1CBF" w14:textId="18FA4D1F" w:rsidR="00313E77" w:rsidRPr="001A0BBE" w:rsidRDefault="00313E77" w:rsidP="008957FC">
            <w:pPr>
              <w:pStyle w:val="4"/>
              <w:rPr>
                <w:rFonts w:cs="mohammad bold art 1"/>
                <w:b w:val="0"/>
                <w:bCs w:val="0"/>
                <w:sz w:val="14"/>
                <w:szCs w:val="30"/>
                <w:rtl/>
              </w:rPr>
            </w:pPr>
            <w:r w:rsidRPr="008957FC">
              <w:rPr>
                <w:rFonts w:cs="MCS Jeddah S_U normal." w:hint="cs"/>
                <w:b w:val="0"/>
                <w:bCs w:val="0"/>
                <w:sz w:val="14"/>
                <w:szCs w:val="30"/>
                <w:rtl/>
              </w:rPr>
              <w:t>الدرجة:</w:t>
            </w:r>
            <w:r w:rsidR="008957FC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 xml:space="preserve"> </w:t>
            </w:r>
            <w:r w:rsidR="004A4104" w:rsidRPr="001A0BBE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 xml:space="preserve"> </w:t>
            </w:r>
            <w:r w:rsidR="0076343A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 xml:space="preserve">(      </w:t>
            </w:r>
            <w:r w:rsidR="004A4104" w:rsidRPr="001A0BBE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>) (</w:t>
            </w:r>
            <w:r w:rsidR="008957FC" w:rsidRPr="001A0BBE">
              <w:rPr>
                <w:rFonts w:cs="mohammad bold art 1" w:hint="cs"/>
                <w:sz w:val="10"/>
                <w:szCs w:val="10"/>
                <w:rtl/>
              </w:rPr>
              <w:t>.....</w:t>
            </w:r>
            <w:r w:rsidR="008957FC">
              <w:rPr>
                <w:rFonts w:cs="mohammad bold art 1" w:hint="cs"/>
                <w:sz w:val="10"/>
                <w:szCs w:val="10"/>
                <w:rtl/>
              </w:rPr>
              <w:t>.........................................................................................................</w:t>
            </w:r>
            <w:r w:rsidR="004A4104" w:rsidRPr="001A0BBE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>)</w:t>
            </w:r>
          </w:p>
        </w:tc>
        <w:tc>
          <w:tcPr>
            <w:tcW w:w="2590" w:type="dxa"/>
            <w:vMerge/>
            <w:tcBorders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14:paraId="581AAB38" w14:textId="77777777" w:rsidR="00313E77" w:rsidRDefault="00313E77" w:rsidP="00313E77">
            <w:pPr>
              <w:pStyle w:val="4"/>
              <w:rPr>
                <w:rFonts w:cs="mohammad bold art 1"/>
                <w:rtl/>
              </w:rPr>
            </w:pPr>
          </w:p>
        </w:tc>
      </w:tr>
    </w:tbl>
    <w:p w14:paraId="0A5DE87A" w14:textId="77777777" w:rsidR="00F4373A" w:rsidRDefault="00F4373A" w:rsidP="006C55BF">
      <w:pPr>
        <w:spacing w:line="240" w:lineRule="auto"/>
        <w:rPr>
          <w:rFonts w:cs="PT Bold Heading"/>
          <w:u w:val="single"/>
          <w:rtl/>
        </w:rPr>
      </w:pPr>
    </w:p>
    <w:tbl>
      <w:tblPr>
        <w:tblStyle w:val="TableGrid"/>
        <w:tblpPr w:vertAnchor="text" w:horzAnchor="margin" w:tblpY="107"/>
        <w:tblOverlap w:val="never"/>
        <w:tblW w:w="1293" w:type="dxa"/>
        <w:tblInd w:w="0" w:type="dxa"/>
        <w:tblCellMar>
          <w:left w:w="115" w:type="dxa"/>
          <w:bottom w:w="104" w:type="dxa"/>
          <w:right w:w="115" w:type="dxa"/>
        </w:tblCellMar>
        <w:tblLook w:val="04A0" w:firstRow="1" w:lastRow="0" w:firstColumn="1" w:lastColumn="0" w:noHBand="0" w:noVBand="1"/>
      </w:tblPr>
      <w:tblGrid>
        <w:gridCol w:w="1293"/>
      </w:tblGrid>
      <w:tr w:rsidR="00C66017" w14:paraId="34D60BD3" w14:textId="77777777" w:rsidTr="00C66017">
        <w:trPr>
          <w:trHeight w:val="660"/>
        </w:trPr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E238348" w14:textId="77777777" w:rsidR="00C66017" w:rsidRDefault="00C66017" w:rsidP="00C66017">
            <w:pPr>
              <w:bidi w:val="0"/>
              <w:ind w:left="68"/>
              <w:jc w:val="center"/>
            </w:pPr>
            <w:r>
              <w:rPr>
                <w:rFonts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29075FF" wp14:editId="4B0B7108">
                      <wp:extent cx="155448" cy="9144"/>
                      <wp:effectExtent l="0" t="0" r="0" b="0"/>
                      <wp:docPr id="40595" name="Group 40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448" cy="9144"/>
                                <a:chOff x="0" y="0"/>
                                <a:chExt cx="155448" cy="9144"/>
                              </a:xfrm>
                            </wpg:grpSpPr>
                            <wps:wsp>
                              <wps:cNvPr id="46251" name="Shape 46251"/>
                              <wps:cNvSpPr/>
                              <wps:spPr>
                                <a:xfrm>
                                  <a:off x="0" y="0"/>
                                  <a:ext cx="15544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448" h="9144">
                                      <a:moveTo>
                                        <a:pt x="0" y="0"/>
                                      </a:moveTo>
                                      <a:lnTo>
                                        <a:pt x="155448" y="0"/>
                                      </a:lnTo>
                                      <a:lnTo>
                                        <a:pt x="15544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02A9AF" id="Group 40595" o:spid="_x0000_s1026" style="width:12.25pt;height:.7pt;mso-position-horizontal-relative:char;mso-position-vertical-relative:line" coordsize="15544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">
                      <v:shape id="Shape 46251" o:spid="_x0000_s1027" style="position:absolute;width:155448;height:9144;visibility:visible;mso-wrap-style:square;v-text-anchor:top" coordsize="1554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" path="m,l155448,r,9144l,9144,,e" fillcolor="black" stroked="f" strokeweight="0">
                        <v:path arrowok="t" textboxrect="0,0,155448,9144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3704362" w14:textId="77777777" w:rsidR="00C66017" w:rsidRDefault="00C66017" w:rsidP="00C66017">
            <w:pPr>
              <w:bidi w:val="0"/>
              <w:ind w:left="4"/>
              <w:jc w:val="center"/>
            </w:pPr>
            <w:r>
              <w:rPr>
                <w:rFonts w:ascii="Cambria Math" w:eastAsia="Cambria Math" w:hAnsi="Cambria Math" w:cs="Cambria Math"/>
                <w:sz w:val="22"/>
              </w:rPr>
              <w:t>15</w:t>
            </w:r>
          </w:p>
        </w:tc>
      </w:tr>
    </w:tbl>
    <w:p w14:paraId="1F3BB493" w14:textId="77777777" w:rsidR="00F4373A" w:rsidRDefault="00F4373A" w:rsidP="006C55BF">
      <w:pPr>
        <w:spacing w:line="240" w:lineRule="auto"/>
        <w:rPr>
          <w:rFonts w:cs="PT Bold Heading" w:hint="cs"/>
          <w:u w:val="single"/>
          <w:rtl/>
        </w:rPr>
      </w:pPr>
    </w:p>
    <w:p w14:paraId="11E54827" w14:textId="77777777" w:rsidR="003331B5" w:rsidRDefault="00F11552" w:rsidP="006C55BF">
      <w:pPr>
        <w:spacing w:line="240" w:lineRule="auto"/>
        <w:rPr>
          <w:rFonts w:cs="mohammad bold art 1"/>
          <w:rtl/>
        </w:rPr>
      </w:pPr>
      <w:r w:rsidRPr="00F11552">
        <w:rPr>
          <w:rFonts w:cs="PT Bold Heading" w:hint="cs"/>
          <w:u w:val="single"/>
          <w:rtl/>
        </w:rPr>
        <w:t xml:space="preserve">السؤال </w:t>
      </w:r>
      <w:proofErr w:type="gramStart"/>
      <w:r w:rsidRPr="00F11552">
        <w:rPr>
          <w:rFonts w:cs="PT Bold Heading" w:hint="cs"/>
          <w:u w:val="single"/>
          <w:rtl/>
        </w:rPr>
        <w:t>الأول :</w:t>
      </w:r>
      <w:proofErr w:type="gramEnd"/>
    </w:p>
    <w:p w14:paraId="3D77E9B1" w14:textId="77777777" w:rsidR="003331B5" w:rsidRDefault="003331B5" w:rsidP="006C55BF">
      <w:pPr>
        <w:spacing w:line="240" w:lineRule="auto"/>
        <w:rPr>
          <w:rFonts w:cs="mohammad bold art 1"/>
          <w:rtl/>
        </w:rPr>
      </w:pPr>
    </w:p>
    <w:p w14:paraId="0C3518F2" w14:textId="3C4CF4E2" w:rsidR="003331B5" w:rsidRDefault="00F11552" w:rsidP="003331B5">
      <w:pPr>
        <w:spacing w:line="240" w:lineRule="auto"/>
        <w:rPr>
          <w:rFonts w:cs="mohammad bold art 1"/>
          <w:rtl/>
        </w:rPr>
      </w:pPr>
      <w:r>
        <w:rPr>
          <w:rFonts w:cs="mohammad bold art 1" w:hint="cs"/>
          <w:rtl/>
        </w:rPr>
        <w:t xml:space="preserve"> </w:t>
      </w:r>
      <w:r w:rsidR="00BE3101">
        <w:rPr>
          <w:rFonts w:cs="mohammad bold art 1" w:hint="cs"/>
          <w:rtl/>
        </w:rPr>
        <w:t>اخت</w:t>
      </w:r>
      <w:r w:rsidR="00F4373A">
        <w:rPr>
          <w:rFonts w:cs="mohammad bold art 1" w:hint="cs"/>
          <w:rtl/>
        </w:rPr>
        <w:t>ا</w:t>
      </w:r>
      <w:r w:rsidR="00BE3101">
        <w:rPr>
          <w:rFonts w:cs="mohammad bold art 1" w:hint="cs"/>
          <w:rtl/>
        </w:rPr>
        <w:t xml:space="preserve">ر </w:t>
      </w:r>
      <w:r w:rsidR="00F4373A">
        <w:rPr>
          <w:rFonts w:cs="mohammad bold art 1" w:hint="cs"/>
          <w:rtl/>
        </w:rPr>
        <w:t xml:space="preserve">ي </w:t>
      </w:r>
      <w:r w:rsidR="00BE3101">
        <w:rPr>
          <w:rFonts w:cs="mohammad bold art 1" w:hint="cs"/>
          <w:rtl/>
        </w:rPr>
        <w:t>الإجابة الصحيحة من بين الخيارات لتصبح العبارة صحيحة</w:t>
      </w:r>
      <w:r w:rsidR="00407431">
        <w:rPr>
          <w:rFonts w:cs="mohammad bold art 1" w:hint="cs"/>
          <w:rtl/>
        </w:rPr>
        <w:t xml:space="preserve">: </w:t>
      </w:r>
    </w:p>
    <w:p w14:paraId="739AE29B" w14:textId="77777777" w:rsidR="003331B5" w:rsidRDefault="003331B5" w:rsidP="006C55BF">
      <w:pPr>
        <w:spacing w:line="240" w:lineRule="auto"/>
        <w:rPr>
          <w:rFonts w:cs="mohammad bold art 1"/>
        </w:rPr>
      </w:pPr>
    </w:p>
    <w:tbl>
      <w:tblPr>
        <w:tblStyle w:val="TableGrid"/>
        <w:tblW w:w="10194" w:type="dxa"/>
        <w:tblInd w:w="275" w:type="dxa"/>
        <w:tblCellMar>
          <w:top w:w="6" w:type="dxa"/>
          <w:left w:w="14" w:type="dxa"/>
          <w:bottom w:w="4" w:type="dxa"/>
          <w:right w:w="104" w:type="dxa"/>
        </w:tblCellMar>
        <w:tblLook w:val="04A0" w:firstRow="1" w:lastRow="0" w:firstColumn="1" w:lastColumn="0" w:noHBand="0" w:noVBand="1"/>
      </w:tblPr>
      <w:tblGrid>
        <w:gridCol w:w="2102"/>
        <w:gridCol w:w="322"/>
        <w:gridCol w:w="1877"/>
        <w:gridCol w:w="565"/>
        <w:gridCol w:w="2100"/>
        <w:gridCol w:w="566"/>
        <w:gridCol w:w="2103"/>
        <w:gridCol w:w="559"/>
      </w:tblGrid>
      <w:tr w:rsidR="00F4373A" w14:paraId="3F88F74F" w14:textId="77777777" w:rsidTr="00F4373A">
        <w:trPr>
          <w:trHeight w:val="440"/>
        </w:trPr>
        <w:tc>
          <w:tcPr>
            <w:tcW w:w="96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237FD54" w14:textId="4847979E" w:rsidR="00F4373A" w:rsidRDefault="00E5261E" w:rsidP="009B5911">
            <w:pPr>
              <w:ind w:left="1"/>
              <w:rPr>
                <w:rtl/>
              </w:rPr>
            </w:pPr>
            <w:r>
              <w:rPr>
                <w:rFonts w:ascii="Tahoma" w:hAnsi="Tahoma" w:cs="mohammad bold art 1" w:hint="cs"/>
                <w:b/>
                <w:bCs/>
                <w:color w:val="000000" w:themeColor="text1"/>
                <w:rtl/>
              </w:rPr>
              <w:t xml:space="preserve">هو اسم آخره ألف لازمة مفتوح ما قبلها وللألف صورتان قائمة (ا) كعصا و </w:t>
            </w:r>
            <w:proofErr w:type="gramStart"/>
            <w:r>
              <w:rPr>
                <w:rFonts w:ascii="Tahoma" w:hAnsi="Tahoma" w:cs="mohammad bold art 1" w:hint="cs"/>
                <w:b/>
                <w:bCs/>
                <w:color w:val="000000" w:themeColor="text1"/>
                <w:rtl/>
              </w:rPr>
              <w:t>رضا ،</w:t>
            </w:r>
            <w:proofErr w:type="gramEnd"/>
            <w:r>
              <w:rPr>
                <w:rFonts w:ascii="Tahoma" w:hAnsi="Tahoma" w:cs="mohammad bold art 1" w:hint="cs"/>
                <w:b/>
                <w:bCs/>
                <w:color w:val="000000" w:themeColor="text1"/>
                <w:rtl/>
              </w:rPr>
              <w:t xml:space="preserve"> وعلى صورة ياء ( ى ) كموسى وليلى .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8FE517D" w14:textId="77777777" w:rsidR="00F4373A" w:rsidRDefault="00F4373A" w:rsidP="009B5911">
            <w:pPr>
              <w:bidi w:val="0"/>
              <w:ind w:left="70"/>
            </w:pPr>
            <w:r>
              <w:rPr>
                <w:rFonts w:ascii="Calibri" w:eastAsia="Calibri" w:hAnsi="Calibri" w:cs="Calibri"/>
              </w:rPr>
              <w:t xml:space="preserve"> 1</w:t>
            </w:r>
          </w:p>
        </w:tc>
      </w:tr>
      <w:tr w:rsidR="00F4373A" w14:paraId="22BFD085" w14:textId="77777777" w:rsidTr="00F4373A">
        <w:trPr>
          <w:trHeight w:val="446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475CF" w14:textId="56DB2B7A" w:rsidR="00F4373A" w:rsidRDefault="00E5261E" w:rsidP="009B5911">
            <w:pPr>
              <w:ind w:right="96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ال التعريف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82D16" w14:textId="77777777" w:rsidR="00F4373A" w:rsidRDefault="00F4373A" w:rsidP="009B5911">
            <w:pPr>
              <w:ind w:right="96"/>
            </w:pPr>
            <w:r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68940" w14:textId="4A4EC6BE" w:rsidR="00F4373A" w:rsidRDefault="00E5261E" w:rsidP="009B5911">
            <w:pPr>
              <w:ind w:right="295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ممدود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C1113" w14:textId="77777777" w:rsidR="00F4373A" w:rsidRDefault="00F4373A" w:rsidP="009B5911">
            <w:pPr>
              <w:ind w:right="170"/>
            </w:pPr>
            <w:r>
              <w:rPr>
                <w:rFonts w:ascii="Calibri" w:eastAsia="Calibri" w:hAnsi="Calibri" w:cs="Calibri"/>
                <w:rtl/>
              </w:rPr>
              <w:t>جـ</w:t>
            </w:r>
            <w:r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7E1EA" w14:textId="6D7CE9EC" w:rsidR="00F4373A" w:rsidRDefault="00F4373A" w:rsidP="009B5911">
            <w:pPr>
              <w:ind w:left="1"/>
            </w:pPr>
            <w:r>
              <w:rPr>
                <w:rFonts w:ascii="Calibri" w:eastAsia="Calibri" w:hAnsi="Calibri" w:cs="Calibri"/>
                <w:rtl/>
              </w:rPr>
              <w:t xml:space="preserve">   </w:t>
            </w:r>
            <w:r w:rsidR="00E5261E">
              <w:rPr>
                <w:rFonts w:ascii="Tahoma" w:hAnsi="Tahoma" w:cs="mohammad bold art 1" w:hint="cs"/>
                <w:color w:val="000000" w:themeColor="text1"/>
                <w:rtl/>
              </w:rPr>
              <w:t>مقصور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2A9F2" w14:textId="77777777" w:rsidR="00F4373A" w:rsidRDefault="00F4373A" w:rsidP="009B5911">
            <w:pPr>
              <w:ind w:right="194"/>
            </w:pPr>
            <w:r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E7DE1" w14:textId="6CB99E87" w:rsidR="00F4373A" w:rsidRDefault="00E5261E" w:rsidP="009B5911">
            <w:pPr>
              <w:ind w:right="96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منقوص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02032" w14:textId="77777777" w:rsidR="00F4373A" w:rsidRDefault="00F4373A" w:rsidP="009B5911">
            <w:pPr>
              <w:ind w:right="238"/>
            </w:pPr>
            <w:r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14:paraId="2867C0C3" w14:textId="77777777" w:rsidTr="00F4373A">
        <w:trPr>
          <w:trHeight w:val="442"/>
        </w:trPr>
        <w:tc>
          <w:tcPr>
            <w:tcW w:w="96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3AF3431" w14:textId="62D33923" w:rsidR="00F4373A" w:rsidRDefault="00E5261E" w:rsidP="009B5911">
            <w:pPr>
              <w:ind w:left="1"/>
            </w:pPr>
            <w:r>
              <w:rPr>
                <w:rFonts w:ascii="Tahoma" w:hAnsi="Tahoma" w:cs="mohammad bold art 1" w:hint="cs"/>
                <w:b/>
                <w:bCs/>
                <w:color w:val="000000" w:themeColor="text1"/>
                <w:rtl/>
              </w:rPr>
              <w:t>ترتيب</w:t>
            </w:r>
            <w:r>
              <w:rPr>
                <w:rFonts w:ascii="Tahoma" w:hAnsi="Tahoma" w:cs="mohammad bold art 1" w:hint="cs"/>
                <w:b/>
                <w:bCs/>
                <w:color w:val="000000" w:themeColor="text1"/>
                <w:u w:val="single"/>
                <w:rtl/>
              </w:rPr>
              <w:t> أقوى الحركات</w:t>
            </w:r>
            <w:r>
              <w:rPr>
                <w:rFonts w:ascii="Tahoma" w:hAnsi="Tahoma" w:cs="mohammad bold art 1" w:hint="cs"/>
                <w:b/>
                <w:bCs/>
                <w:color w:val="000000" w:themeColor="text1"/>
                <w:rtl/>
              </w:rPr>
              <w:t xml:space="preserve"> الصحيح </w:t>
            </w:r>
            <w:proofErr w:type="gramStart"/>
            <w:r>
              <w:rPr>
                <w:rFonts w:ascii="Tahoma" w:hAnsi="Tahoma" w:cs="mohammad bold art 1" w:hint="cs"/>
                <w:b/>
                <w:bCs/>
                <w:color w:val="000000" w:themeColor="text1"/>
                <w:rtl/>
              </w:rPr>
              <w:t>هو :</w:t>
            </w:r>
            <w:proofErr w:type="gramEnd"/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3720647" w14:textId="77777777" w:rsidR="00F4373A" w:rsidRDefault="00F4373A" w:rsidP="009B5911">
            <w:pPr>
              <w:bidi w:val="0"/>
              <w:ind w:left="70"/>
            </w:pPr>
            <w:r>
              <w:rPr>
                <w:rFonts w:ascii="Calibri" w:eastAsia="Calibri" w:hAnsi="Calibri" w:cs="Calibri"/>
              </w:rPr>
              <w:t xml:space="preserve"> 2</w:t>
            </w:r>
          </w:p>
        </w:tc>
      </w:tr>
      <w:tr w:rsidR="00F4373A" w14:paraId="1080FABD" w14:textId="77777777" w:rsidTr="00F4373A">
        <w:trPr>
          <w:trHeight w:val="656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AD30E" w14:textId="42E15097" w:rsidR="00F4373A" w:rsidRDefault="00E5261E" w:rsidP="009B5911">
            <w:pPr>
              <w:ind w:left="604" w:right="167" w:hanging="604"/>
            </w:pPr>
            <w:proofErr w:type="gramStart"/>
            <w:r>
              <w:rPr>
                <w:rFonts w:ascii="Tahoma" w:hAnsi="Tahoma" w:cs="mohammad bold art 1" w:hint="cs"/>
                <w:color w:val="000000" w:themeColor="text1"/>
                <w:rtl/>
              </w:rPr>
              <w:t>الكسرة .</w:t>
            </w:r>
            <w:proofErr w:type="gramEnd"/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</w:t>
            </w:r>
            <w:proofErr w:type="gramStart"/>
            <w:r>
              <w:rPr>
                <w:rFonts w:ascii="Tahoma" w:hAnsi="Tahoma" w:cs="mohammad bold art 1" w:hint="cs"/>
                <w:color w:val="000000" w:themeColor="text1"/>
                <w:rtl/>
              </w:rPr>
              <w:t>السكون .</w:t>
            </w:r>
            <w:proofErr w:type="gramEnd"/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</w:t>
            </w:r>
            <w:proofErr w:type="gramStart"/>
            <w:r>
              <w:rPr>
                <w:rFonts w:ascii="Tahoma" w:hAnsi="Tahoma" w:cs="mohammad bold art 1" w:hint="cs"/>
                <w:color w:val="000000" w:themeColor="text1"/>
                <w:rtl/>
              </w:rPr>
              <w:t>الفتحة .</w:t>
            </w:r>
            <w:proofErr w:type="gramEnd"/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الضمة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F8E3C" w14:textId="77777777" w:rsidR="00F4373A" w:rsidRDefault="00F4373A" w:rsidP="009B5911">
            <w:pPr>
              <w:ind w:right="96"/>
            </w:pPr>
            <w:r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07EF2" w14:textId="1AE83584" w:rsidR="00F4373A" w:rsidRDefault="00E5261E" w:rsidP="009B5911">
            <w:pPr>
              <w:ind w:left="396" w:right="199" w:hanging="396"/>
            </w:pPr>
            <w:proofErr w:type="gramStart"/>
            <w:r>
              <w:rPr>
                <w:rFonts w:ascii="Tahoma" w:hAnsi="Tahoma" w:cs="mohammad bold art 1" w:hint="cs"/>
                <w:color w:val="000000" w:themeColor="text1"/>
                <w:rtl/>
              </w:rPr>
              <w:t>الكسرة .</w:t>
            </w:r>
            <w:proofErr w:type="gramEnd"/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</w:t>
            </w:r>
            <w:proofErr w:type="gramStart"/>
            <w:r>
              <w:rPr>
                <w:rFonts w:ascii="Tahoma" w:hAnsi="Tahoma" w:cs="mohammad bold art 1" w:hint="cs"/>
                <w:color w:val="000000" w:themeColor="text1"/>
                <w:rtl/>
              </w:rPr>
              <w:t>الفتحة .</w:t>
            </w:r>
            <w:proofErr w:type="gramEnd"/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</w:t>
            </w:r>
            <w:proofErr w:type="gramStart"/>
            <w:r>
              <w:rPr>
                <w:rFonts w:ascii="Tahoma" w:hAnsi="Tahoma" w:cs="mohammad bold art 1" w:hint="cs"/>
                <w:color w:val="000000" w:themeColor="text1"/>
                <w:rtl/>
              </w:rPr>
              <w:t>الضمة .</w:t>
            </w:r>
            <w:proofErr w:type="gramEnd"/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السكون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72DA04" w14:textId="77777777" w:rsidR="00F4373A" w:rsidRDefault="00F4373A" w:rsidP="009B5911">
            <w:pPr>
              <w:ind w:right="170"/>
            </w:pPr>
            <w:r>
              <w:rPr>
                <w:rFonts w:ascii="Calibri" w:eastAsia="Calibri" w:hAnsi="Calibri" w:cs="Calibri"/>
                <w:rtl/>
              </w:rPr>
              <w:t>جـ</w:t>
            </w:r>
            <w:r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28598" w14:textId="126FDC3B" w:rsidR="00F4373A" w:rsidRDefault="00E5261E" w:rsidP="009B5911">
            <w:proofErr w:type="gramStart"/>
            <w:r>
              <w:rPr>
                <w:rFonts w:ascii="Tahoma" w:hAnsi="Tahoma" w:cs="mohammad bold art 1" w:hint="cs"/>
                <w:color w:val="000000" w:themeColor="text1"/>
                <w:rtl/>
              </w:rPr>
              <w:t>السكون .</w:t>
            </w:r>
            <w:proofErr w:type="gramEnd"/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</w:t>
            </w:r>
            <w:proofErr w:type="gramStart"/>
            <w:r>
              <w:rPr>
                <w:rFonts w:ascii="Tahoma" w:hAnsi="Tahoma" w:cs="mohammad bold art 1" w:hint="cs"/>
                <w:color w:val="000000" w:themeColor="text1"/>
                <w:rtl/>
              </w:rPr>
              <w:t>الكسرة .</w:t>
            </w:r>
            <w:proofErr w:type="gramEnd"/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</w:t>
            </w:r>
            <w:proofErr w:type="gramStart"/>
            <w:r>
              <w:rPr>
                <w:rFonts w:ascii="Tahoma" w:hAnsi="Tahoma" w:cs="mohammad bold art 1" w:hint="cs"/>
                <w:color w:val="000000" w:themeColor="text1"/>
                <w:rtl/>
              </w:rPr>
              <w:t>الضمة .</w:t>
            </w:r>
            <w:proofErr w:type="gramEnd"/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</w:t>
            </w:r>
            <w:proofErr w:type="gramStart"/>
            <w:r>
              <w:rPr>
                <w:rFonts w:ascii="Tahoma" w:hAnsi="Tahoma" w:cs="mohammad bold art 1" w:hint="cs"/>
                <w:color w:val="000000" w:themeColor="text1"/>
                <w:rtl/>
              </w:rPr>
              <w:t>الفتحة .</w:t>
            </w:r>
            <w:proofErr w:type="gramEnd"/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C16A0" w14:textId="77777777" w:rsidR="00F4373A" w:rsidRDefault="00F4373A" w:rsidP="009B5911">
            <w:pPr>
              <w:ind w:right="194"/>
            </w:pPr>
            <w:r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CBC16" w14:textId="7C08DE03" w:rsidR="00F4373A" w:rsidRDefault="00E5261E" w:rsidP="009B5911">
            <w:pPr>
              <w:ind w:right="92"/>
              <w:jc w:val="center"/>
            </w:pPr>
            <w:proofErr w:type="gramStart"/>
            <w:r>
              <w:rPr>
                <w:rFonts w:ascii="Tahoma" w:hAnsi="Tahoma" w:cs="mohammad bold art 1" w:hint="cs"/>
                <w:color w:val="000000" w:themeColor="text1"/>
                <w:rtl/>
              </w:rPr>
              <w:t>الكسرة .</w:t>
            </w:r>
            <w:proofErr w:type="gramEnd"/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</w:t>
            </w:r>
            <w:proofErr w:type="gramStart"/>
            <w:r>
              <w:rPr>
                <w:rFonts w:ascii="Tahoma" w:hAnsi="Tahoma" w:cs="mohammad bold art 1" w:hint="cs"/>
                <w:color w:val="000000" w:themeColor="text1"/>
                <w:rtl/>
              </w:rPr>
              <w:t>الضمة .</w:t>
            </w:r>
            <w:proofErr w:type="gramEnd"/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</w:t>
            </w:r>
            <w:proofErr w:type="gramStart"/>
            <w:r>
              <w:rPr>
                <w:rFonts w:ascii="Tahoma" w:hAnsi="Tahoma" w:cs="mohammad bold art 1" w:hint="cs"/>
                <w:color w:val="000000" w:themeColor="text1"/>
                <w:rtl/>
              </w:rPr>
              <w:t>الفتحة .</w:t>
            </w:r>
            <w:proofErr w:type="gramEnd"/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السكون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8682A" w14:textId="77777777" w:rsidR="00F4373A" w:rsidRDefault="00F4373A" w:rsidP="009B5911">
            <w:pPr>
              <w:ind w:right="238"/>
            </w:pPr>
            <w:r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14:paraId="400FD3E2" w14:textId="77777777" w:rsidTr="00F4373A">
        <w:trPr>
          <w:trHeight w:val="441"/>
        </w:trPr>
        <w:tc>
          <w:tcPr>
            <w:tcW w:w="96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F1FD24B" w14:textId="57157D4D" w:rsidR="00F4373A" w:rsidRDefault="00E5261E" w:rsidP="009B5911">
            <w:pPr>
              <w:ind w:left="2"/>
            </w:pPr>
            <w:r>
              <w:rPr>
                <w:rFonts w:ascii="Tahoma" w:hAnsi="Tahoma" w:cs="mohammad bold art 1" w:hint="cs"/>
                <w:b/>
                <w:bCs/>
                <w:color w:val="000000" w:themeColor="text1"/>
                <w:rtl/>
              </w:rPr>
              <w:t xml:space="preserve">الاسم المقصور فيما </w:t>
            </w:r>
            <w:proofErr w:type="gramStart"/>
            <w:r>
              <w:rPr>
                <w:rFonts w:ascii="Tahoma" w:hAnsi="Tahoma" w:cs="mohammad bold art 1" w:hint="cs"/>
                <w:b/>
                <w:bCs/>
                <w:color w:val="000000" w:themeColor="text1"/>
                <w:rtl/>
              </w:rPr>
              <w:t>يلي :</w:t>
            </w:r>
            <w:proofErr w:type="gramEnd"/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2D35279" w14:textId="77777777" w:rsidR="00F4373A" w:rsidRDefault="00F4373A" w:rsidP="009B5911">
            <w:pPr>
              <w:bidi w:val="0"/>
              <w:ind w:left="70"/>
            </w:pPr>
            <w:r>
              <w:rPr>
                <w:rFonts w:ascii="Calibri" w:eastAsia="Calibri" w:hAnsi="Calibri" w:cs="Calibri"/>
              </w:rPr>
              <w:t xml:space="preserve"> 3</w:t>
            </w:r>
          </w:p>
        </w:tc>
      </w:tr>
      <w:tr w:rsidR="00F4373A" w14:paraId="7414E9E6" w14:textId="77777777" w:rsidTr="00F4373A">
        <w:trPr>
          <w:trHeight w:val="446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05C78" w14:textId="270CEF93" w:rsidR="00F4373A" w:rsidRDefault="00E5261E" w:rsidP="009B5911">
            <w:pPr>
              <w:ind w:right="94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القاضي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8397D" w14:textId="77777777" w:rsidR="00F4373A" w:rsidRDefault="00F4373A" w:rsidP="009B5911">
            <w:pPr>
              <w:ind w:right="96"/>
            </w:pPr>
            <w:r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25EB4" w14:textId="2908E511" w:rsidR="00F4373A" w:rsidRDefault="00E5261E" w:rsidP="009B5911">
            <w:pPr>
              <w:ind w:right="91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صحراء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8079D" w14:textId="77777777" w:rsidR="00F4373A" w:rsidRDefault="00F4373A" w:rsidP="009B5911">
            <w:pPr>
              <w:ind w:right="170"/>
            </w:pPr>
            <w:r>
              <w:rPr>
                <w:rFonts w:ascii="Calibri" w:eastAsia="Calibri" w:hAnsi="Calibri" w:cs="Calibri"/>
                <w:rtl/>
              </w:rPr>
              <w:t>جـ</w:t>
            </w:r>
            <w:r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9055A" w14:textId="353B913A" w:rsidR="00F4373A" w:rsidRDefault="00E5261E" w:rsidP="009B5911">
            <w:pPr>
              <w:ind w:right="93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عيسى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F1613" w14:textId="77777777" w:rsidR="00F4373A" w:rsidRDefault="00F4373A" w:rsidP="009B5911">
            <w:pPr>
              <w:ind w:right="194"/>
            </w:pPr>
            <w:r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EC294" w14:textId="78BDF787" w:rsidR="00F4373A" w:rsidRDefault="00E5261E" w:rsidP="009B5911">
            <w:pPr>
              <w:ind w:right="95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داعي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B5BFD" w14:textId="77777777" w:rsidR="00F4373A" w:rsidRDefault="00F4373A" w:rsidP="009B5911">
            <w:pPr>
              <w:ind w:right="238"/>
            </w:pPr>
            <w:r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14:paraId="0E9B07E1" w14:textId="77777777" w:rsidTr="00F4373A">
        <w:trPr>
          <w:trHeight w:val="442"/>
        </w:trPr>
        <w:tc>
          <w:tcPr>
            <w:tcW w:w="96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15E1975" w14:textId="75F72384" w:rsidR="00F4373A" w:rsidRDefault="009F739C" w:rsidP="009B5911">
            <w:pPr>
              <w:ind w:left="4"/>
            </w:pPr>
            <w:r>
              <w:rPr>
                <w:rFonts w:ascii="Tahoma" w:hAnsi="Tahoma" w:cs="mohammad bold art 1" w:hint="cs"/>
                <w:b/>
                <w:bCs/>
                <w:color w:val="000000" w:themeColor="text1"/>
                <w:rtl/>
              </w:rPr>
              <w:t>هو اسم آخره</w:t>
            </w:r>
            <w:r>
              <w:rPr>
                <w:rFonts w:ascii="Tahoma" w:hAnsi="Tahoma" w:cs="mohammad bold art 1" w:hint="cs"/>
                <w:b/>
                <w:bCs/>
                <w:color w:val="000000" w:themeColor="text1"/>
                <w:u w:val="single"/>
                <w:rtl/>
              </w:rPr>
              <w:t> ياء لازمة غير مشددة مكسور</w:t>
            </w:r>
            <w:r>
              <w:rPr>
                <w:rFonts w:ascii="Tahoma" w:hAnsi="Tahoma" w:cs="mohammad bold art 1" w:hint="cs"/>
                <w:b/>
                <w:bCs/>
                <w:color w:val="000000" w:themeColor="text1"/>
                <w:rtl/>
              </w:rPr>
              <w:t xml:space="preserve"> ما قبلها </w:t>
            </w:r>
            <w:proofErr w:type="gramStart"/>
            <w:r>
              <w:rPr>
                <w:rFonts w:ascii="Tahoma" w:hAnsi="Tahoma" w:cs="mohammad bold art 1" w:hint="cs"/>
                <w:b/>
                <w:bCs/>
                <w:color w:val="000000" w:themeColor="text1"/>
                <w:rtl/>
              </w:rPr>
              <w:t>مثل :المحامي</w:t>
            </w:r>
            <w:proofErr w:type="gramEnd"/>
            <w:r>
              <w:rPr>
                <w:rFonts w:ascii="Tahoma" w:hAnsi="Tahoma" w:cs="mohammad bold art 1" w:hint="cs"/>
                <w:b/>
                <w:bCs/>
                <w:color w:val="000000" w:themeColor="text1"/>
                <w:rtl/>
              </w:rPr>
              <w:t>  :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20395E9" w14:textId="77777777" w:rsidR="00F4373A" w:rsidRDefault="00F4373A" w:rsidP="009B5911">
            <w:pPr>
              <w:bidi w:val="0"/>
              <w:ind w:left="70"/>
            </w:pPr>
            <w:r>
              <w:rPr>
                <w:rFonts w:ascii="Calibri" w:eastAsia="Calibri" w:hAnsi="Calibri" w:cs="Calibri"/>
              </w:rPr>
              <w:t xml:space="preserve"> 4</w:t>
            </w:r>
          </w:p>
        </w:tc>
      </w:tr>
      <w:tr w:rsidR="00F4373A" w14:paraId="4F50EC57" w14:textId="77777777" w:rsidTr="00F4373A">
        <w:trPr>
          <w:trHeight w:val="446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9FC81" w14:textId="6691EFFA" w:rsidR="00F4373A" w:rsidRDefault="009F739C" w:rsidP="009B5911">
            <w:pPr>
              <w:ind w:right="688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الفعل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8E2CB" w14:textId="77777777" w:rsidR="00F4373A" w:rsidRDefault="00F4373A" w:rsidP="009B5911">
            <w:pPr>
              <w:ind w:right="96"/>
            </w:pPr>
            <w:r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13805" w14:textId="657A7363" w:rsidR="00F4373A" w:rsidRDefault="009F739C" w:rsidP="009B5911">
            <w:pPr>
              <w:ind w:right="90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المقصور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F1372" w14:textId="77777777" w:rsidR="00F4373A" w:rsidRDefault="00F4373A" w:rsidP="009B5911">
            <w:pPr>
              <w:ind w:right="170"/>
            </w:pPr>
            <w:r>
              <w:rPr>
                <w:rFonts w:ascii="Calibri" w:eastAsia="Calibri" w:hAnsi="Calibri" w:cs="Calibri"/>
                <w:rtl/>
              </w:rPr>
              <w:t>جـ</w:t>
            </w:r>
            <w:r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9F160" w14:textId="3BB17A20" w:rsidR="00F4373A" w:rsidRDefault="009F739C" w:rsidP="009B5911">
            <w:pPr>
              <w:ind w:right="89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الممدود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DDE78" w14:textId="77777777" w:rsidR="00F4373A" w:rsidRDefault="00F4373A" w:rsidP="009B5911">
            <w:pPr>
              <w:ind w:right="194"/>
            </w:pPr>
            <w:r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C7F55" w14:textId="2971919A" w:rsidR="00F4373A" w:rsidRDefault="009F739C" w:rsidP="009B5911">
            <w:pPr>
              <w:ind w:right="829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المنقوص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D9C45" w14:textId="77777777" w:rsidR="00F4373A" w:rsidRDefault="00F4373A" w:rsidP="009B5911">
            <w:pPr>
              <w:ind w:right="238"/>
            </w:pPr>
            <w:r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14:paraId="183DBFCB" w14:textId="77777777" w:rsidTr="00F4373A">
        <w:trPr>
          <w:trHeight w:val="439"/>
        </w:trPr>
        <w:tc>
          <w:tcPr>
            <w:tcW w:w="96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E87A762" w14:textId="23A46E9B" w:rsidR="00F4373A" w:rsidRDefault="009F739C" w:rsidP="009B5911">
            <w:pPr>
              <w:ind w:left="4"/>
            </w:pPr>
            <w:r>
              <w:rPr>
                <w:rFonts w:ascii="Tahoma" w:hAnsi="Tahoma" w:cs="mohammad bold art 1" w:hint="cs"/>
                <w:b/>
                <w:bCs/>
                <w:color w:val="000000" w:themeColor="text1"/>
                <w:rtl/>
              </w:rPr>
              <w:t xml:space="preserve">الاسم المنقوص من </w:t>
            </w:r>
            <w:proofErr w:type="gramStart"/>
            <w:r>
              <w:rPr>
                <w:rFonts w:ascii="Tahoma" w:hAnsi="Tahoma" w:cs="mohammad bold art 1" w:hint="cs"/>
                <w:b/>
                <w:bCs/>
                <w:color w:val="000000" w:themeColor="text1"/>
                <w:rtl/>
              </w:rPr>
              <w:t>الفعل :</w:t>
            </w:r>
            <w:proofErr w:type="gramEnd"/>
            <w:r>
              <w:rPr>
                <w:rFonts w:ascii="Tahoma" w:hAnsi="Tahoma" w:cs="mohammad bold art 1" w:hint="cs"/>
                <w:b/>
                <w:bCs/>
                <w:color w:val="000000" w:themeColor="text1"/>
                <w:rtl/>
              </w:rPr>
              <w:t xml:space="preserve"> رجا :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52D5C60" w14:textId="77777777" w:rsidR="00F4373A" w:rsidRDefault="00F4373A" w:rsidP="009B5911">
            <w:pPr>
              <w:bidi w:val="0"/>
              <w:ind w:left="70"/>
            </w:pPr>
            <w:r>
              <w:rPr>
                <w:rFonts w:ascii="Calibri" w:eastAsia="Calibri" w:hAnsi="Calibri" w:cs="Calibri"/>
              </w:rPr>
              <w:t xml:space="preserve"> 5</w:t>
            </w:r>
          </w:p>
        </w:tc>
      </w:tr>
      <w:tr w:rsidR="00F4373A" w14:paraId="4CF56075" w14:textId="77777777" w:rsidTr="00F4373A">
        <w:trPr>
          <w:trHeight w:val="446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39E53" w14:textId="48960B3D" w:rsidR="00F4373A" w:rsidRDefault="009F739C" w:rsidP="009B5911">
            <w:pPr>
              <w:ind w:right="97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الراجي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D85E3" w14:textId="77777777" w:rsidR="00F4373A" w:rsidRDefault="00F4373A" w:rsidP="009B5911">
            <w:pPr>
              <w:ind w:right="96"/>
            </w:pPr>
            <w:r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5FDA1" w14:textId="73D73D4F" w:rsidR="00F4373A" w:rsidRDefault="009F739C" w:rsidP="009B5911">
            <w:pPr>
              <w:ind w:right="730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الرجاء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FCAC0" w14:textId="77777777" w:rsidR="00F4373A" w:rsidRDefault="00F4373A" w:rsidP="009B5911">
            <w:pPr>
              <w:ind w:right="170"/>
            </w:pPr>
            <w:r>
              <w:rPr>
                <w:rFonts w:ascii="Calibri" w:eastAsia="Calibri" w:hAnsi="Calibri" w:cs="Calibri"/>
                <w:rtl/>
              </w:rPr>
              <w:t>جـ</w:t>
            </w:r>
            <w:r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2099B" w14:textId="2999308A" w:rsidR="00F4373A" w:rsidRDefault="009F739C" w:rsidP="009B5911">
            <w:pPr>
              <w:ind w:right="811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رجت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761B1" w14:textId="77777777" w:rsidR="00F4373A" w:rsidRDefault="00F4373A" w:rsidP="009B5911">
            <w:pPr>
              <w:ind w:right="194"/>
            </w:pPr>
            <w:r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B89BB" w14:textId="43A5CE7D" w:rsidR="00F4373A" w:rsidRDefault="009F739C" w:rsidP="009B5911">
            <w:pPr>
              <w:ind w:right="95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يرجو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FC13F" w14:textId="77777777" w:rsidR="00F4373A" w:rsidRDefault="00F4373A" w:rsidP="009B5911">
            <w:pPr>
              <w:ind w:right="238"/>
            </w:pPr>
            <w:r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14:paraId="06652E92" w14:textId="77777777" w:rsidTr="00F4373A">
        <w:trPr>
          <w:trHeight w:val="442"/>
        </w:trPr>
        <w:tc>
          <w:tcPr>
            <w:tcW w:w="96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C8248C9" w14:textId="5E29EE5E" w:rsidR="00F4373A" w:rsidRDefault="002B49E9" w:rsidP="009B5911">
            <w:pPr>
              <w:ind w:left="3"/>
            </w:pPr>
            <w:r>
              <w:rPr>
                <w:rFonts w:ascii="Tahoma" w:hAnsi="Tahoma" w:cs="mohammad bold art 1" w:hint="cs"/>
                <w:b/>
                <w:bCs/>
                <w:color w:val="000000" w:themeColor="text1"/>
                <w:rtl/>
              </w:rPr>
              <w:t xml:space="preserve">الفرق بين الهمزتين في كلمتي </w:t>
            </w:r>
            <w:proofErr w:type="gramStart"/>
            <w:r>
              <w:rPr>
                <w:rFonts w:ascii="Tahoma" w:hAnsi="Tahoma" w:cs="mohammad bold art 1" w:hint="cs"/>
                <w:b/>
                <w:bCs/>
                <w:color w:val="000000" w:themeColor="text1"/>
                <w:rtl/>
              </w:rPr>
              <w:t>( صحراء</w:t>
            </w:r>
            <w:proofErr w:type="gramEnd"/>
            <w:r>
              <w:rPr>
                <w:rFonts w:ascii="Tahoma" w:hAnsi="Tahoma" w:cs="mohammad bold art 1" w:hint="cs"/>
                <w:b/>
                <w:bCs/>
                <w:color w:val="000000" w:themeColor="text1"/>
                <w:rtl/>
              </w:rPr>
              <w:t xml:space="preserve"> و ماء ) :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D2F3085" w14:textId="77777777" w:rsidR="00F4373A" w:rsidRDefault="00F4373A" w:rsidP="009B5911">
            <w:pPr>
              <w:bidi w:val="0"/>
              <w:ind w:left="70"/>
            </w:pPr>
            <w:r>
              <w:rPr>
                <w:rFonts w:ascii="Calibri" w:eastAsia="Calibri" w:hAnsi="Calibri" w:cs="Calibri"/>
              </w:rPr>
              <w:t xml:space="preserve"> 6</w:t>
            </w:r>
          </w:p>
        </w:tc>
      </w:tr>
      <w:tr w:rsidR="00F4373A" w14:paraId="0CD67A81" w14:textId="77777777" w:rsidTr="00F4373A">
        <w:trPr>
          <w:trHeight w:val="447"/>
        </w:trPr>
        <w:tc>
          <w:tcPr>
            <w:tcW w:w="96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89AF6" w14:textId="6F5B43D0" w:rsidR="001235FA" w:rsidRDefault="00F4373A" w:rsidP="003331B5">
            <w:pPr>
              <w:tabs>
                <w:tab w:val="center" w:pos="947"/>
                <w:tab w:val="center" w:pos="2287"/>
                <w:tab w:val="center" w:pos="3623"/>
                <w:tab w:val="center" w:pos="4958"/>
                <w:tab w:val="center" w:pos="6181"/>
                <w:tab w:val="center" w:pos="7273"/>
                <w:tab w:val="center" w:pos="8481"/>
              </w:tabs>
              <w:rPr>
                <w:rtl/>
              </w:rPr>
            </w:pPr>
            <w:r>
              <w:rPr>
                <w:rFonts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6672" behindDoc="1" locked="0" layoutInCell="1" allowOverlap="1" wp14:anchorId="18EEBA9B" wp14:editId="19798DB9">
                      <wp:simplePos x="0" y="0"/>
                      <wp:positionH relativeFrom="column">
                        <wp:posOffset>1334516</wp:posOffset>
                      </wp:positionH>
                      <wp:positionV relativeFrom="paragraph">
                        <wp:posOffset>-46788</wp:posOffset>
                      </wp:positionV>
                      <wp:extent cx="201168" cy="276148"/>
                      <wp:effectExtent l="0" t="0" r="0" b="0"/>
                      <wp:wrapNone/>
                      <wp:docPr id="38973" name="Group 38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168" cy="276148"/>
                                <a:chOff x="0" y="0"/>
                                <a:chExt cx="201168" cy="276148"/>
                              </a:xfrm>
                            </wpg:grpSpPr>
                            <wps:wsp>
                              <wps:cNvPr id="46781" name="Shape 46781"/>
                              <wps:cNvSpPr/>
                              <wps:spPr>
                                <a:xfrm>
                                  <a:off x="0" y="0"/>
                                  <a:ext cx="9144" cy="276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761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76148"/>
                                      </a:lnTo>
                                      <a:lnTo>
                                        <a:pt x="0" y="276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82" name="Shape 46782"/>
                              <wps:cNvSpPr/>
                              <wps:spPr>
                                <a:xfrm>
                                  <a:off x="195072" y="0"/>
                                  <a:ext cx="9144" cy="276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761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76148"/>
                                      </a:lnTo>
                                      <a:lnTo>
                                        <a:pt x="0" y="276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A2CB42" id="Group 38973" o:spid="_x0000_s1026" style="position:absolute;left:0;text-align:left;margin-left:105.1pt;margin-top:-3.7pt;width:15.85pt;height:21.75pt;z-index:-251639808" coordsize="201168,276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">
                      <v:shape id="Shape 46781" o:spid="_x0000_s1027" style="position:absolute;width:9144;height:276148;visibility:visible;mso-wrap-style:square;v-text-anchor:top" coordsize="9144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" path="m,l9144,r,276148l,276148,,e" fillcolor="black" stroked="f" strokeweight="0">
                        <v:stroke miterlimit="83231f" joinstyle="miter"/>
                        <v:path arrowok="t" textboxrect="0,0,9144,276148"/>
                      </v:shape>
                      <v:shape id="Shape 46782" o:spid="_x0000_s1028" style="position:absolute;left:195072;width:9144;height:276148;visibility:visible;mso-wrap-style:square;v-text-anchor:top" coordsize="9144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" path="m,l9144,r,276148l,276148,,e" fillcolor="black" stroked="f" strokeweight="0">
                        <v:stroke miterlimit="83231f" joinstyle="miter"/>
                        <v:path arrowok="t" textboxrect="0,0,9144,276148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sz w:val="22"/>
                <w:rtl/>
              </w:rPr>
              <w:tab/>
            </w:r>
            <w:proofErr w:type="gramStart"/>
            <w:r w:rsidR="002B49E9">
              <w:rPr>
                <w:rFonts w:ascii="Tahoma" w:hAnsi="Tahoma" w:cs="mohammad bold art 1" w:hint="cs"/>
                <w:color w:val="000000" w:themeColor="text1"/>
                <w:rtl/>
              </w:rPr>
              <w:t>أصلية ،</w:t>
            </w:r>
            <w:proofErr w:type="gramEnd"/>
            <w:r w:rsidR="002B49E9">
              <w:rPr>
                <w:rFonts w:ascii="Tahoma" w:hAnsi="Tahoma" w:cs="mohammad bold art 1" w:hint="cs"/>
                <w:color w:val="000000" w:themeColor="text1"/>
                <w:rtl/>
              </w:rPr>
              <w:t xml:space="preserve"> زائدة</w:t>
            </w:r>
            <w:r>
              <w:rPr>
                <w:rFonts w:ascii="Calibri" w:eastAsia="Calibri" w:hAnsi="Calibri" w:cs="Calibri"/>
                <w:rtl/>
              </w:rPr>
              <w:tab/>
            </w:r>
            <w:r>
              <w:rPr>
                <w:rFonts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73EBBA2" wp14:editId="6CB1365A">
                      <wp:extent cx="365760" cy="277127"/>
                      <wp:effectExtent l="0" t="0" r="0" b="0"/>
                      <wp:docPr id="38975" name="Group 389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277127"/>
                                <a:chOff x="0" y="0"/>
                                <a:chExt cx="365760" cy="277127"/>
                              </a:xfrm>
                            </wpg:grpSpPr>
                            <wps:wsp>
                              <wps:cNvPr id="602" name="Rectangle 602"/>
                              <wps:cNvSpPr/>
                              <wps:spPr>
                                <a:xfrm>
                                  <a:off x="135636" y="91855"/>
                                  <a:ext cx="132092" cy="2464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466589" w14:textId="77777777" w:rsidR="00F4373A" w:rsidRDefault="00F4373A" w:rsidP="00F4373A">
                                    <w:pPr>
                                      <w:bidi w:val="0"/>
                                      <w:spacing w:after="160"/>
                                    </w:pPr>
                                    <w:r>
                                      <w:rPr>
                                        <w:rFonts w:cs="Calibri"/>
                                        <w:w w:val="70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3" name="Rectangle 603"/>
                              <wps:cNvSpPr/>
                              <wps:spPr>
                                <a:xfrm>
                                  <a:off x="74676" y="25772"/>
                                  <a:ext cx="47904" cy="248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8E992B" w14:textId="77777777" w:rsidR="00F4373A" w:rsidRDefault="00F4373A" w:rsidP="00F4373A">
                                    <w:pPr>
                                      <w:bidi w:val="0"/>
                                      <w:spacing w:after="160"/>
                                    </w:pPr>
                                    <w:r>
                                      <w:rPr>
                                        <w:rFonts w:cs="Calibri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5" name="Shape 46785"/>
                              <wps:cNvSpPr/>
                              <wps:spPr>
                                <a:xfrm>
                                  <a:off x="0" y="0"/>
                                  <a:ext cx="9144" cy="276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761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76148"/>
                                      </a:lnTo>
                                      <a:lnTo>
                                        <a:pt x="0" y="276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86" name="Shape 46786"/>
                              <wps:cNvSpPr/>
                              <wps:spPr>
                                <a:xfrm>
                                  <a:off x="359664" y="0"/>
                                  <a:ext cx="9144" cy="276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761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76148"/>
                                      </a:lnTo>
                                      <a:lnTo>
                                        <a:pt x="0" y="276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3EBBA2" id="Group 38975" o:spid="_x0000_s1027" style="width:28.8pt;height:21.8pt;mso-position-horizontal-relative:char;mso-position-vertical-relative:line" coordsize="365760,277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">
                      <v:rect id="Rectangle 602" o:spid="_x0000_s1028" style="position:absolute;left:135636;top:91855;width:132092;height:246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rD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RRDH9nwhGQ618AAAD//wMAUEsBAi0AFAAGAAgAAAAhANvh9svuAAAAhQEAABMAAAAAAAAA&#10;AAAAAAAAAAAAAFtDb250ZW50X1R5cGVzXS54bWxQSwECLQAUAAYACAAAACEAWvQsW78AAAAVAQAA&#10;CwAAAAAAAAAAAAAAAAAfAQAAX3JlbHMvLnJlbHNQSwECLQAUAAYACAAAACEAkA8aw8YAAADcAAAA&#10;DwAAAAAAAAAAAAAAAAAHAgAAZHJzL2Rvd25yZXYueG1sUEsFBgAAAAADAAMAtwAAAPoCAAAAAA==&#10;" filled="f" stroked="f">
                        <v:textbox inset="0,0,0,0">
                          <w:txbxContent>
                            <w:p w14:paraId="6A466589" w14:textId="77777777" w:rsidR="00F4373A" w:rsidRDefault="00F4373A" w:rsidP="00F4373A">
                              <w:pPr>
                                <w:bidi w:val="0"/>
                                <w:spacing w:after="160"/>
                              </w:pPr>
                              <w:r>
                                <w:rPr>
                                  <w:rFonts w:cs="Calibri"/>
                                  <w:w w:val="70"/>
                                  <w:rtl/>
                                </w:rPr>
                                <w:t>ب</w:t>
                              </w:r>
                            </w:p>
                          </w:txbxContent>
                        </v:textbox>
                      </v:rect>
                      <v:rect id="Rectangle 603" o:spid="_x0000_s1029" style="position:absolute;left:74676;top:25772;width:47904;height:248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79Y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D/Q79YxQAAANwAAAAP&#10;AAAAAAAAAAAAAAAAAAcCAABkcnMvZG93bnJldi54bWxQSwUGAAAAAAMAAwC3AAAA+QIAAAAA&#10;" filled="f" stroked="f">
                        <v:textbox inset="0,0,0,0">
                          <w:txbxContent>
                            <w:p w14:paraId="328E992B" w14:textId="77777777" w:rsidR="00F4373A" w:rsidRDefault="00F4373A" w:rsidP="00F4373A">
                              <w:pPr>
                                <w:bidi w:val="0"/>
                                <w:spacing w:after="160"/>
                              </w:pPr>
                              <w:r>
                                <w:rPr>
                                  <w:rFonts w:cs="Calibri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6785" o:spid="_x0000_s1030" style="position:absolute;width:9144;height:276148;visibility:visible;mso-wrap-style:square;v-text-anchor:top" coordsize="9144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" path="m,l9144,r,276148l,276148,,e" fillcolor="black" stroked="f" strokeweight="0">
                        <v:stroke miterlimit="83231f" joinstyle="miter"/>
                        <v:path arrowok="t" textboxrect="0,0,9144,276148"/>
                      </v:shape>
                      <v:shape id="Shape 46786" o:spid="_x0000_s1031" style="position:absolute;left:359664;width:9144;height:276148;visibility:visible;mso-wrap-style:square;v-text-anchor:top" coordsize="9144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" path="m,l9144,r,276148l,276148,,e" fillcolor="black" stroked="f" strokeweight="0">
                        <v:stroke miterlimit="83231f" joinstyle="miter"/>
                        <v:path arrowok="t" textboxrect="0,0,9144,276148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>
              <w:rPr>
                <w:rtl/>
              </w:rPr>
              <w:tab/>
            </w:r>
            <w:r w:rsidR="002B49E9">
              <w:rPr>
                <w:rFonts w:ascii="Tahoma" w:hAnsi="Tahoma" w:cs="mohammad bold art 1" w:hint="cs"/>
                <w:color w:val="000000" w:themeColor="text1"/>
                <w:rtl/>
              </w:rPr>
              <w:t>أصليتان</w:t>
            </w:r>
            <w:r>
              <w:rPr>
                <w:rFonts w:ascii="Calibri" w:eastAsia="Calibri" w:hAnsi="Calibri" w:cs="Calibri"/>
                <w:rtl/>
              </w:rPr>
              <w:tab/>
            </w:r>
            <w:r>
              <w:rPr>
                <w:rFonts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57F083D" wp14:editId="556BFB94">
                      <wp:extent cx="365760" cy="277127"/>
                      <wp:effectExtent l="0" t="0" r="0" b="0"/>
                      <wp:docPr id="38974" name="Group 38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277127"/>
                                <a:chOff x="0" y="0"/>
                                <a:chExt cx="365760" cy="277127"/>
                              </a:xfrm>
                            </wpg:grpSpPr>
                            <wps:wsp>
                              <wps:cNvPr id="609" name="Rectangle 609"/>
                              <wps:cNvSpPr/>
                              <wps:spPr>
                                <a:xfrm>
                                  <a:off x="120396" y="91855"/>
                                  <a:ext cx="166484" cy="2464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DAAFCC" w14:textId="77777777" w:rsidR="00F4373A" w:rsidRDefault="00F4373A" w:rsidP="00F4373A">
                                    <w:pPr>
                                      <w:bidi w:val="0"/>
                                      <w:spacing w:after="160"/>
                                    </w:pPr>
                                    <w:r>
                                      <w:rPr>
                                        <w:rFonts w:cs="Calibri"/>
                                        <w:spacing w:val="1"/>
                                        <w:w w:val="110"/>
                                        <w:rtl/>
                                      </w:rPr>
                                      <w:t>جـ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0" name="Rectangle 610"/>
                              <wps:cNvSpPr/>
                              <wps:spPr>
                                <a:xfrm>
                                  <a:off x="59436" y="25772"/>
                                  <a:ext cx="47904" cy="248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90D60D" w14:textId="77777777" w:rsidR="00F4373A" w:rsidRDefault="00F4373A" w:rsidP="00F4373A">
                                    <w:pPr>
                                      <w:bidi w:val="0"/>
                                      <w:spacing w:after="160"/>
                                    </w:pPr>
                                    <w:r>
                                      <w:rPr>
                                        <w:rFonts w:cs="Calibri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91" name="Shape 46791"/>
                              <wps:cNvSpPr/>
                              <wps:spPr>
                                <a:xfrm>
                                  <a:off x="0" y="0"/>
                                  <a:ext cx="9144" cy="276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761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76148"/>
                                      </a:lnTo>
                                      <a:lnTo>
                                        <a:pt x="0" y="276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92" name="Shape 46792"/>
                              <wps:cNvSpPr/>
                              <wps:spPr>
                                <a:xfrm>
                                  <a:off x="359664" y="0"/>
                                  <a:ext cx="9144" cy="276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761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76148"/>
                                      </a:lnTo>
                                      <a:lnTo>
                                        <a:pt x="0" y="276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7F083D" id="Group 38974" o:spid="_x0000_s1032" style="width:28.8pt;height:21.8pt;mso-position-horizontal-relative:char;mso-position-vertical-relative:line" coordsize="365760,277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">
                      <v:rect id="Rectangle 609" o:spid="_x0000_s1033" style="position:absolute;left:120396;top:91855;width:166484;height:246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      <v:textbox inset="0,0,0,0">
                          <w:txbxContent>
                            <w:p w14:paraId="6CDAAFCC" w14:textId="77777777" w:rsidR="00F4373A" w:rsidRDefault="00F4373A" w:rsidP="00F4373A">
                              <w:pPr>
                                <w:bidi w:val="0"/>
                                <w:spacing w:after="160"/>
                              </w:pPr>
                              <w:r>
                                <w:rPr>
                                  <w:rFonts w:cs="Calibri"/>
                                  <w:spacing w:val="1"/>
                                  <w:w w:val="110"/>
                                  <w:rtl/>
                                </w:rPr>
                                <w:t>جـ</w:t>
                              </w:r>
                            </w:p>
                          </w:txbxContent>
                        </v:textbox>
                      </v:rect>
                      <v:rect id="Rectangle 610" o:spid="_x0000_s1034" style="position:absolute;left:59436;top:25772;width:47904;height:248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      <v:textbox inset="0,0,0,0">
                          <w:txbxContent>
                            <w:p w14:paraId="6B90D60D" w14:textId="77777777" w:rsidR="00F4373A" w:rsidRDefault="00F4373A" w:rsidP="00F4373A">
                              <w:pPr>
                                <w:bidi w:val="0"/>
                                <w:spacing w:after="160"/>
                              </w:pPr>
                              <w:r>
                                <w:rPr>
                                  <w:rFonts w:cs="Calibri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6791" o:spid="_x0000_s1035" style="position:absolute;width:9144;height:276148;visibility:visible;mso-wrap-style:square;v-text-anchor:top" coordsize="9144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" path="m,l9144,r,276148l,276148,,e" fillcolor="black" stroked="f" strokeweight="0">
                        <v:stroke miterlimit="83231f" joinstyle="miter"/>
                        <v:path arrowok="t" textboxrect="0,0,9144,276148"/>
                      </v:shape>
                      <v:shape id="Shape 46792" o:spid="_x0000_s1036" style="position:absolute;left:359664;width:9144;height:276148;visibility:visible;mso-wrap-style:square;v-text-anchor:top" coordsize="9144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" path="m,l9144,r,276148l,276148,,e" fillcolor="black" stroked="f" strokeweight="0">
                        <v:stroke miterlimit="83231f" joinstyle="miter"/>
                        <v:path arrowok="t" textboxrect="0,0,9144,276148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>
              <w:rPr>
                <w:rtl/>
              </w:rPr>
              <w:tab/>
            </w:r>
            <w:r w:rsidR="002B49E9">
              <w:rPr>
                <w:rFonts w:ascii="Tahoma" w:hAnsi="Tahoma" w:cs="mohammad bold art 1" w:hint="cs"/>
                <w:color w:val="000000" w:themeColor="text1"/>
                <w:rtl/>
              </w:rPr>
              <w:t>زائدتان</w:t>
            </w:r>
            <w:r>
              <w:rPr>
                <w:rFonts w:ascii="Calibri" w:eastAsia="Calibri" w:hAnsi="Calibri" w:cs="Calibri"/>
                <w:rtl/>
              </w:rPr>
              <w:tab/>
              <w:t xml:space="preserve">د </w:t>
            </w:r>
            <w:r>
              <w:rPr>
                <w:rtl/>
              </w:rPr>
              <w:tab/>
            </w:r>
            <w:r w:rsidR="002B49E9">
              <w:rPr>
                <w:rFonts w:ascii="Tahoma" w:hAnsi="Tahoma" w:cs="mohammad bold art 1" w:hint="cs"/>
                <w:color w:val="000000" w:themeColor="text1"/>
                <w:rtl/>
              </w:rPr>
              <w:t>زائدة ، أصلية</w:t>
            </w:r>
          </w:p>
          <w:p w14:paraId="72B838C1" w14:textId="33F5BE0C" w:rsidR="001235FA" w:rsidRDefault="001235FA" w:rsidP="009B5911">
            <w:pPr>
              <w:tabs>
                <w:tab w:val="center" w:pos="947"/>
                <w:tab w:val="center" w:pos="2287"/>
                <w:tab w:val="center" w:pos="3623"/>
                <w:tab w:val="center" w:pos="4958"/>
                <w:tab w:val="center" w:pos="6181"/>
                <w:tab w:val="center" w:pos="7273"/>
                <w:tab w:val="center" w:pos="8481"/>
              </w:tabs>
              <w:rPr>
                <w:rtl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63A47" w14:textId="77777777" w:rsidR="00F4373A" w:rsidRDefault="00F4373A" w:rsidP="009B5911">
            <w:pPr>
              <w:ind w:right="238"/>
            </w:pPr>
            <w:r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14:paraId="0F0A4096" w14:textId="77777777" w:rsidTr="00F4373A">
        <w:trPr>
          <w:trHeight w:val="442"/>
        </w:trPr>
        <w:tc>
          <w:tcPr>
            <w:tcW w:w="96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B266FFF" w14:textId="3919F341" w:rsidR="00F4373A" w:rsidRDefault="009F739C" w:rsidP="009B5911">
            <w:pPr>
              <w:ind w:left="3"/>
            </w:pPr>
            <w:r>
              <w:rPr>
                <w:rFonts w:ascii="Tahoma" w:hAnsi="Tahoma" w:cs="mohammad bold art 1" w:hint="cs"/>
                <w:b/>
                <w:bCs/>
                <w:color w:val="000000" w:themeColor="text1"/>
                <w:rtl/>
              </w:rPr>
              <w:lastRenderedPageBreak/>
              <w:t>سُمّي</w:t>
            </w:r>
            <w:r>
              <w:rPr>
                <w:rFonts w:ascii="Tahoma" w:hAnsi="Tahoma" w:cs="mohammad bold art 1" w:hint="cs"/>
                <w:b/>
                <w:bCs/>
                <w:color w:val="000000" w:themeColor="text1"/>
                <w:u w:val="single"/>
                <w:rtl/>
              </w:rPr>
              <w:t> الاسم المنقوص</w:t>
            </w:r>
            <w:r>
              <w:rPr>
                <w:rFonts w:ascii="Tahoma" w:hAnsi="Tahoma" w:cs="mohammad bold art 1" w:hint="cs"/>
                <w:b/>
                <w:bCs/>
                <w:color w:val="000000" w:themeColor="text1"/>
                <w:rtl/>
              </w:rPr>
              <w:t xml:space="preserve"> </w:t>
            </w:r>
            <w:proofErr w:type="gramStart"/>
            <w:r>
              <w:rPr>
                <w:rFonts w:ascii="Tahoma" w:hAnsi="Tahoma" w:cs="mohammad bold art 1" w:hint="cs"/>
                <w:b/>
                <w:bCs/>
                <w:color w:val="000000" w:themeColor="text1"/>
                <w:rtl/>
              </w:rPr>
              <w:t>بذلك :</w:t>
            </w:r>
            <w:proofErr w:type="gramEnd"/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CA347E7" w14:textId="77777777" w:rsidR="00F4373A" w:rsidRDefault="00F4373A" w:rsidP="009B5911">
            <w:pPr>
              <w:bidi w:val="0"/>
              <w:ind w:left="70"/>
            </w:pPr>
            <w:r>
              <w:rPr>
                <w:rFonts w:ascii="Calibri" w:eastAsia="Calibri" w:hAnsi="Calibri" w:cs="Calibri"/>
              </w:rPr>
              <w:t xml:space="preserve"> 7</w:t>
            </w:r>
          </w:p>
        </w:tc>
      </w:tr>
      <w:tr w:rsidR="00F4373A" w14:paraId="2FB3F39E" w14:textId="77777777" w:rsidTr="00F4373A">
        <w:trPr>
          <w:trHeight w:val="445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C81E7" w14:textId="1646ED83" w:rsidR="00F4373A" w:rsidRDefault="002B49E9" w:rsidP="009B5911">
            <w:pPr>
              <w:ind w:right="378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لأنه ضد المقصور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0325D" w14:textId="77777777" w:rsidR="00F4373A" w:rsidRDefault="00F4373A" w:rsidP="009B5911">
            <w:pPr>
              <w:ind w:right="96"/>
            </w:pPr>
            <w:r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90382" w14:textId="23C5935E" w:rsidR="00F4373A" w:rsidRDefault="002B49E9" w:rsidP="009B5911">
            <w:pPr>
              <w:ind w:right="290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لنقص حروفه بعد دخول النون عليه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87762" w14:textId="77777777" w:rsidR="00F4373A" w:rsidRDefault="00F4373A" w:rsidP="009B5911">
            <w:pPr>
              <w:ind w:right="170"/>
            </w:pPr>
            <w:r>
              <w:rPr>
                <w:rFonts w:ascii="Calibri" w:eastAsia="Calibri" w:hAnsi="Calibri" w:cs="Calibri"/>
                <w:rtl/>
              </w:rPr>
              <w:t>جـ</w:t>
            </w:r>
            <w:r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8A652" w14:textId="0FB65C18" w:rsidR="00F4373A" w:rsidRDefault="009F739C" w:rsidP="009B5911">
            <w:pPr>
              <w:ind w:right="90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لأن الياء تحذف من آخره </w:t>
            </w:r>
            <w:proofErr w:type="gramStart"/>
            <w:r>
              <w:rPr>
                <w:rFonts w:ascii="Tahoma" w:hAnsi="Tahoma" w:cs="mohammad bold art 1" w:hint="cs"/>
                <w:color w:val="000000" w:themeColor="text1"/>
                <w:rtl/>
              </w:rPr>
              <w:t>و يعوّض</w:t>
            </w:r>
            <w:proofErr w:type="gramEnd"/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عنها بتنوين الكسر في حالتي الرفع والجر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168B6" w14:textId="77777777" w:rsidR="00F4373A" w:rsidRDefault="00F4373A" w:rsidP="009B5911">
            <w:pPr>
              <w:ind w:right="194"/>
            </w:pPr>
            <w:r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AEE8D" w14:textId="05F91637" w:rsidR="00F4373A" w:rsidRDefault="009F739C" w:rsidP="009B5911">
            <w:pPr>
              <w:ind w:right="93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لنقص الحرف الأول من اسمه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E684B" w14:textId="77777777" w:rsidR="00F4373A" w:rsidRDefault="00F4373A" w:rsidP="009B5911">
            <w:pPr>
              <w:ind w:right="238"/>
            </w:pPr>
            <w:r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</w:tbl>
    <w:p w14:paraId="16BFE6DA" w14:textId="77777777" w:rsidR="002B737C" w:rsidRDefault="002B737C" w:rsidP="006C55BF">
      <w:pPr>
        <w:spacing w:line="240" w:lineRule="auto"/>
        <w:rPr>
          <w:rFonts w:cs="PT Bold Heading"/>
          <w:u w:val="single"/>
          <w:rtl/>
        </w:rPr>
      </w:pPr>
    </w:p>
    <w:p w14:paraId="5ACD0B9F" w14:textId="77777777" w:rsidR="002B737C" w:rsidRDefault="002B737C" w:rsidP="006C55BF">
      <w:pPr>
        <w:spacing w:line="240" w:lineRule="auto"/>
        <w:rPr>
          <w:rFonts w:cs="PT Bold Heading"/>
          <w:u w:val="single"/>
          <w:rtl/>
        </w:rPr>
      </w:pPr>
    </w:p>
    <w:p w14:paraId="49ABE858" w14:textId="77777777" w:rsidR="002B737C" w:rsidRDefault="002B737C" w:rsidP="006C55BF">
      <w:pPr>
        <w:spacing w:line="240" w:lineRule="auto"/>
        <w:rPr>
          <w:rFonts w:cs="PT Bold Heading"/>
          <w:u w:val="single"/>
          <w:rtl/>
        </w:rPr>
      </w:pPr>
    </w:p>
    <w:tbl>
      <w:tblPr>
        <w:tblStyle w:val="TableGrid"/>
        <w:tblpPr w:vertAnchor="text" w:horzAnchor="margin" w:tblpY="-338"/>
        <w:tblOverlap w:val="never"/>
        <w:tblW w:w="1245" w:type="dxa"/>
        <w:tblInd w:w="0" w:type="dxa"/>
        <w:tblCellMar>
          <w:left w:w="115" w:type="dxa"/>
          <w:bottom w:w="162" w:type="dxa"/>
          <w:right w:w="115" w:type="dxa"/>
        </w:tblCellMar>
        <w:tblLook w:val="04A0" w:firstRow="1" w:lastRow="0" w:firstColumn="1" w:lastColumn="0" w:noHBand="0" w:noVBand="1"/>
      </w:tblPr>
      <w:tblGrid>
        <w:gridCol w:w="1245"/>
      </w:tblGrid>
      <w:tr w:rsidR="002B737C" w14:paraId="08621443" w14:textId="77777777" w:rsidTr="002B737C">
        <w:trPr>
          <w:trHeight w:val="960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FFBE67A" w14:textId="77777777" w:rsidR="002B737C" w:rsidRDefault="002B737C" w:rsidP="002B737C">
            <w:pPr>
              <w:bidi w:val="0"/>
              <w:ind w:left="63"/>
              <w:jc w:val="center"/>
            </w:pPr>
            <w:r>
              <w:rPr>
                <w:rFonts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5B00989" wp14:editId="3D6A9347">
                      <wp:extent cx="163373" cy="12192"/>
                      <wp:effectExtent l="0" t="0" r="0" b="0"/>
                      <wp:docPr id="32239" name="Group 32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373" cy="12192"/>
                                <a:chOff x="0" y="0"/>
                                <a:chExt cx="163373" cy="12192"/>
                              </a:xfrm>
                            </wpg:grpSpPr>
                            <wps:wsp>
                              <wps:cNvPr id="47809" name="Shape 47809"/>
                              <wps:cNvSpPr/>
                              <wps:spPr>
                                <a:xfrm>
                                  <a:off x="0" y="0"/>
                                  <a:ext cx="163373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373" h="12192">
                                      <a:moveTo>
                                        <a:pt x="0" y="0"/>
                                      </a:moveTo>
                                      <a:lnTo>
                                        <a:pt x="163373" y="0"/>
                                      </a:lnTo>
                                      <a:lnTo>
                                        <a:pt x="163373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385847" id="Group 32239" o:spid="_x0000_s1026" style="width:12.85pt;height:.95pt;mso-position-horizontal-relative:char;mso-position-vertical-relative:line" coordsize="16337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">
                      <v:shape id="Shape 47809" o:spid="_x0000_s1027" style="position:absolute;width:163373;height:12192;visibility:visible;mso-wrap-style:square;v-text-anchor:top" coordsize="16337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" path="m,l163373,r,12192l,12192,,e" fillcolor="black" stroked="f" strokeweight="0">
                        <v:path arrowok="t" textboxrect="0,0,163373,12192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DC5CD4E" w14:textId="77777777" w:rsidR="002B737C" w:rsidRDefault="002B737C" w:rsidP="002B737C">
            <w:pPr>
              <w:bidi w:val="0"/>
              <w:ind w:right="1"/>
              <w:jc w:val="center"/>
            </w:pPr>
            <w:r>
              <w:rPr>
                <w:rFonts w:ascii="Cambria Math" w:eastAsia="Cambria Math" w:hAnsi="Cambria Math" w:cs="Cambria Math"/>
              </w:rPr>
              <w:t>5</w:t>
            </w:r>
          </w:p>
        </w:tc>
      </w:tr>
    </w:tbl>
    <w:p w14:paraId="38D07A2A" w14:textId="3CA0E1B6" w:rsidR="00C66017" w:rsidRDefault="002B737C" w:rsidP="006C55BF">
      <w:pPr>
        <w:spacing w:line="240" w:lineRule="auto"/>
        <w:rPr>
          <w:rFonts w:cs="mohammad bold art 1"/>
          <w:rtl/>
        </w:rPr>
      </w:pPr>
      <w:r w:rsidRPr="00914954">
        <w:rPr>
          <w:rFonts w:cs="PT Bold Heading" w:hint="cs"/>
          <w:u w:val="single"/>
          <w:rtl/>
        </w:rPr>
        <w:t xml:space="preserve"> </w:t>
      </w:r>
      <w:r w:rsidR="00914954" w:rsidRPr="00914954">
        <w:rPr>
          <w:rFonts w:cs="PT Bold Heading" w:hint="cs"/>
          <w:u w:val="single"/>
          <w:rtl/>
        </w:rPr>
        <w:t xml:space="preserve">السؤال الثاني: </w:t>
      </w:r>
    </w:p>
    <w:p w14:paraId="035E5A1A" w14:textId="793B582F" w:rsidR="00C66017" w:rsidRDefault="00C66017" w:rsidP="00A443EA">
      <w:pPr>
        <w:ind w:right="494"/>
        <w:rPr>
          <w:rtl/>
        </w:rPr>
      </w:pPr>
      <w:r>
        <w:rPr>
          <w:u w:val="single" w:color="000000"/>
          <w:rtl/>
        </w:rPr>
        <w:t xml:space="preserve">السؤال </w:t>
      </w:r>
      <w:proofErr w:type="gramStart"/>
      <w:r>
        <w:rPr>
          <w:u w:val="single" w:color="000000"/>
          <w:rtl/>
        </w:rPr>
        <w:t>الثاني :</w:t>
      </w:r>
      <w:proofErr w:type="gramEnd"/>
      <w:r>
        <w:rPr>
          <w:u w:val="single" w:color="000000"/>
          <w:rtl/>
        </w:rPr>
        <w:t xml:space="preserve"> ضعي علامة</w:t>
      </w:r>
      <w:r>
        <w:rPr>
          <w:rFonts w:hint="cs"/>
          <w:u w:val="single" w:color="000000"/>
          <w:rtl/>
        </w:rPr>
        <w:t>(</w:t>
      </w:r>
      <w:r>
        <w:rPr>
          <w:u w:val="single" w:color="000000"/>
          <w:rtl/>
        </w:rPr>
        <w:t xml:space="preserve"> √</w:t>
      </w:r>
      <w:r>
        <w:rPr>
          <w:rFonts w:hint="cs"/>
          <w:u w:val="single" w:color="000000"/>
          <w:rtl/>
        </w:rPr>
        <w:t>)</w:t>
      </w:r>
      <w:r>
        <w:rPr>
          <w:u w:val="single" w:color="000000"/>
          <w:rtl/>
        </w:rPr>
        <w:t xml:space="preserve"> أمام العبارة الصحيحة وعلامة </w:t>
      </w:r>
      <w:r>
        <w:rPr>
          <w:rFonts w:hint="cs"/>
          <w:u w:val="single" w:color="000000"/>
          <w:rtl/>
        </w:rPr>
        <w:t>(</w:t>
      </w:r>
      <w:r>
        <w:rPr>
          <w:u w:val="single" w:color="000000"/>
          <w:rtl/>
        </w:rPr>
        <w:t>×</w:t>
      </w:r>
      <w:r>
        <w:rPr>
          <w:rFonts w:hint="cs"/>
          <w:u w:val="single" w:color="000000"/>
          <w:rtl/>
        </w:rPr>
        <w:t>)</w:t>
      </w:r>
      <w:r>
        <w:rPr>
          <w:u w:val="single" w:color="000000"/>
          <w:rtl/>
        </w:rPr>
        <w:t xml:space="preserve"> أمام العبارة الخاطئة:  </w:t>
      </w:r>
      <w:r>
        <w:rPr>
          <w:rtl/>
        </w:rPr>
        <w:t xml:space="preserve"> </w:t>
      </w:r>
    </w:p>
    <w:tbl>
      <w:tblPr>
        <w:tblStyle w:val="TableGrid"/>
        <w:tblpPr w:leftFromText="180" w:rightFromText="180" w:vertAnchor="text" w:horzAnchor="margin" w:tblpY="199"/>
        <w:tblW w:w="10197" w:type="dxa"/>
        <w:tblInd w:w="0" w:type="dxa"/>
        <w:tblCellMar>
          <w:top w:w="62" w:type="dxa"/>
          <w:right w:w="104" w:type="dxa"/>
        </w:tblCellMar>
        <w:tblLook w:val="04A0" w:firstRow="1" w:lastRow="0" w:firstColumn="1" w:lastColumn="0" w:noHBand="0" w:noVBand="1"/>
      </w:tblPr>
      <w:tblGrid>
        <w:gridCol w:w="852"/>
        <w:gridCol w:w="8817"/>
        <w:gridCol w:w="528"/>
      </w:tblGrid>
      <w:tr w:rsidR="00C66017" w14:paraId="449127E0" w14:textId="77777777" w:rsidTr="00C66017">
        <w:trPr>
          <w:trHeight w:val="33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A0A09" w14:textId="77777777" w:rsidR="00C66017" w:rsidRDefault="00C66017" w:rsidP="00C66017">
            <w:pPr>
              <w:bidi w:val="0"/>
              <w:ind w:left="502"/>
              <w:jc w:val="center"/>
            </w:pP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FB9B0" w14:textId="5AF1486C" w:rsidR="00C66017" w:rsidRPr="009E516E" w:rsidRDefault="00E5261E" w:rsidP="00C66017">
            <w:pPr>
              <w:ind w:left="4"/>
              <w:rPr>
                <w:rFonts w:cs="mohammad bold art 1" w:hint="cs"/>
                <w:rtl/>
              </w:rPr>
            </w:pPr>
            <w:r>
              <w:rPr>
                <w:rFonts w:ascii="Arial" w:hAnsi="Arial" w:cs="mohammad bold art 1" w:hint="cs"/>
                <w:b/>
                <w:bCs/>
                <w:color w:val="000000" w:themeColor="text1"/>
                <w:rtl/>
              </w:rPr>
              <w:t xml:space="preserve">تكتب الهمزة المتوسطة على الياء إذا كانت حركتها و حركة الحرف الذي قبلها </w:t>
            </w:r>
            <w:proofErr w:type="gramStart"/>
            <w:r>
              <w:rPr>
                <w:rFonts w:ascii="Arial" w:hAnsi="Arial" w:cs="mohammad bold art 1" w:hint="cs"/>
                <w:b/>
                <w:bCs/>
                <w:color w:val="000000" w:themeColor="text1"/>
                <w:rtl/>
              </w:rPr>
              <w:t>الكسرة</w:t>
            </w:r>
            <w:r w:rsidR="00B87DD7">
              <w:rPr>
                <w:rFonts w:cs="mohammad bold art 1" w:hint="cs"/>
                <w:rtl/>
              </w:rPr>
              <w:t xml:space="preserve"> .</w:t>
            </w:r>
            <w:proofErr w:type="gram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3542E" w14:textId="485486E5" w:rsidR="00C66017" w:rsidRDefault="00B87DD7" w:rsidP="00B87DD7">
            <w:pPr>
              <w:bidi w:val="0"/>
              <w:ind w:left="-31"/>
              <w:jc w:val="center"/>
            </w:pPr>
            <w:r>
              <w:t>8</w:t>
            </w:r>
          </w:p>
        </w:tc>
      </w:tr>
      <w:tr w:rsidR="00C66017" w14:paraId="2526DF73" w14:textId="77777777" w:rsidTr="00C66017"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39AF0" w14:textId="77777777" w:rsidR="00C66017" w:rsidRDefault="00C66017" w:rsidP="00C66017">
            <w:pPr>
              <w:bidi w:val="0"/>
              <w:ind w:left="502"/>
              <w:jc w:val="center"/>
            </w:pPr>
            <w:r>
              <w:t xml:space="preserve"> </w:t>
            </w: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BA580" w14:textId="7161D163" w:rsidR="00C66017" w:rsidRDefault="00E5261E" w:rsidP="00C66017">
            <w:pPr>
              <w:ind w:left="3"/>
            </w:pPr>
            <w:r>
              <w:rPr>
                <w:rFonts w:ascii="Arial" w:hAnsi="Arial" w:cs="mohammad bold art 1" w:hint="cs"/>
                <w:b/>
                <w:bCs/>
                <w:color w:val="000000" w:themeColor="text1"/>
                <w:rtl/>
              </w:rPr>
              <w:t xml:space="preserve">سبب رسم الهمزة على الياء في كلمة </w:t>
            </w:r>
            <w:proofErr w:type="gramStart"/>
            <w:r>
              <w:rPr>
                <w:rFonts w:ascii="Arial" w:hAnsi="Arial" w:cs="mohammad bold art 1" w:hint="cs"/>
                <w:b/>
                <w:bCs/>
                <w:color w:val="000000" w:themeColor="text1"/>
                <w:rtl/>
              </w:rPr>
              <w:t>( فرائض</w:t>
            </w:r>
            <w:proofErr w:type="gramEnd"/>
            <w:r>
              <w:rPr>
                <w:rFonts w:ascii="Arial" w:hAnsi="Arial" w:cs="mohammad bold art 1" w:hint="cs"/>
                <w:b/>
                <w:bCs/>
                <w:color w:val="000000" w:themeColor="text1"/>
                <w:rtl/>
              </w:rPr>
              <w:t xml:space="preserve"> ) لأنها مكسورة و ما قبلها مد ساكن</w:t>
            </w:r>
            <w:r w:rsidR="00B87DD7">
              <w:rPr>
                <w:rFonts w:ascii="Arial" w:hAnsi="Arial" w:cs="mohammad bold art 1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9282C" w14:textId="6DC7D8F4" w:rsidR="00C66017" w:rsidRDefault="00B87DD7" w:rsidP="00B87DD7">
            <w:pPr>
              <w:bidi w:val="0"/>
              <w:ind w:left="-31"/>
              <w:jc w:val="center"/>
            </w:pPr>
            <w:r>
              <w:t>9</w:t>
            </w:r>
          </w:p>
        </w:tc>
      </w:tr>
      <w:tr w:rsidR="00C66017" w14:paraId="72620712" w14:textId="77777777" w:rsidTr="00C66017">
        <w:trPr>
          <w:trHeight w:val="33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712D8" w14:textId="77777777" w:rsidR="00C66017" w:rsidRDefault="00C66017" w:rsidP="00C66017">
            <w:pPr>
              <w:bidi w:val="0"/>
              <w:ind w:left="502"/>
              <w:jc w:val="center"/>
            </w:pPr>
            <w:r>
              <w:t xml:space="preserve"> </w:t>
            </w: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AE108" w14:textId="42E5B0BE" w:rsidR="00C66017" w:rsidRDefault="009F739C" w:rsidP="00C66017">
            <w:r>
              <w:rPr>
                <w:rFonts w:ascii="Arial" w:hAnsi="Arial" w:cs="mohammad bold art 1" w:hint="cs"/>
                <w:b/>
                <w:bCs/>
                <w:color w:val="000000" w:themeColor="text1"/>
                <w:rtl/>
              </w:rPr>
              <w:t xml:space="preserve">هو اسم آخره ياء لازمة غير مشددة مكسور ما قبلها </w:t>
            </w:r>
            <w:proofErr w:type="gramStart"/>
            <w:r>
              <w:rPr>
                <w:rFonts w:ascii="Arial" w:hAnsi="Arial" w:cs="mohammad bold art 1" w:hint="cs"/>
                <w:b/>
                <w:bCs/>
                <w:color w:val="000000" w:themeColor="text1"/>
                <w:rtl/>
              </w:rPr>
              <w:t>( الاسم</w:t>
            </w:r>
            <w:proofErr w:type="gramEnd"/>
            <w:r>
              <w:rPr>
                <w:rFonts w:ascii="Arial" w:hAnsi="Arial" w:cs="mohammad bold art 1" w:hint="cs"/>
                <w:b/>
                <w:bCs/>
                <w:color w:val="000000" w:themeColor="text1"/>
                <w:rtl/>
              </w:rPr>
              <w:t xml:space="preserve"> الممدود )</w:t>
            </w:r>
            <w:r w:rsidR="00B87DD7">
              <w:rPr>
                <w:rFonts w:hint="cs"/>
                <w:rtl/>
              </w:rPr>
              <w:t xml:space="preserve"> 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7AD59" w14:textId="26DAF9B6" w:rsidR="00C66017" w:rsidRDefault="00B87DD7" w:rsidP="00B87DD7">
            <w:pPr>
              <w:bidi w:val="0"/>
              <w:ind w:left="-31"/>
              <w:jc w:val="center"/>
            </w:pPr>
            <w:r>
              <w:t>10</w:t>
            </w:r>
          </w:p>
        </w:tc>
      </w:tr>
    </w:tbl>
    <w:p w14:paraId="2B178856" w14:textId="77777777" w:rsidR="002B737C" w:rsidRDefault="002B737C" w:rsidP="00A443EA">
      <w:pPr>
        <w:spacing w:line="240" w:lineRule="auto"/>
        <w:jc w:val="right"/>
        <w:rPr>
          <w:rFonts w:cs="mohammad bold art 1"/>
          <w:b/>
          <w:bCs/>
          <w:sz w:val="24"/>
          <w:szCs w:val="24"/>
          <w:rtl/>
        </w:rPr>
      </w:pPr>
    </w:p>
    <w:p w14:paraId="6E6B6C91" w14:textId="77777777" w:rsidR="002B737C" w:rsidRDefault="002B737C" w:rsidP="00A443EA">
      <w:pPr>
        <w:spacing w:line="240" w:lineRule="auto"/>
        <w:jc w:val="right"/>
        <w:rPr>
          <w:rFonts w:cs="mohammad bold art 1"/>
          <w:b/>
          <w:bCs/>
          <w:sz w:val="24"/>
          <w:szCs w:val="24"/>
          <w:rtl/>
        </w:rPr>
      </w:pPr>
    </w:p>
    <w:p w14:paraId="2FBEB2A0" w14:textId="77777777" w:rsidR="002B737C" w:rsidRDefault="002B737C" w:rsidP="00A443EA">
      <w:pPr>
        <w:spacing w:line="240" w:lineRule="auto"/>
        <w:jc w:val="right"/>
        <w:rPr>
          <w:rFonts w:cs="mohammad bold art 1"/>
          <w:b/>
          <w:bCs/>
          <w:sz w:val="24"/>
          <w:szCs w:val="24"/>
          <w:rtl/>
        </w:rPr>
      </w:pPr>
    </w:p>
    <w:p w14:paraId="03BD5642" w14:textId="77777777" w:rsidR="002B737C" w:rsidRDefault="002B737C" w:rsidP="00A443EA">
      <w:pPr>
        <w:spacing w:line="240" w:lineRule="auto"/>
        <w:jc w:val="right"/>
        <w:rPr>
          <w:rFonts w:cs="mohammad bold art 1"/>
          <w:b/>
          <w:bCs/>
          <w:sz w:val="24"/>
          <w:szCs w:val="24"/>
          <w:rtl/>
        </w:rPr>
      </w:pPr>
    </w:p>
    <w:p w14:paraId="3349643C" w14:textId="77777777" w:rsidR="003331B5" w:rsidRDefault="004D51DA" w:rsidP="003331B5">
      <w:pPr>
        <w:spacing w:line="240" w:lineRule="auto"/>
        <w:jc w:val="center"/>
        <w:rPr>
          <w:rFonts w:cs="mohammad bold art 1"/>
          <w:b/>
          <w:bCs/>
          <w:sz w:val="24"/>
          <w:szCs w:val="24"/>
          <w:rtl/>
        </w:rPr>
      </w:pPr>
      <w:r w:rsidRPr="00A443EA">
        <w:rPr>
          <w:rFonts w:cs="mohammad bold art 1" w:hint="cs"/>
          <w:b/>
          <w:bCs/>
          <w:sz w:val="24"/>
          <w:szCs w:val="24"/>
          <w:rtl/>
        </w:rPr>
        <w:t xml:space="preserve">انتهت </w:t>
      </w:r>
      <w:r w:rsidRPr="00A443EA">
        <w:rPr>
          <w:rFonts w:cs="mohammad bold art 1" w:hint="eastAsia"/>
          <w:b/>
          <w:bCs/>
          <w:sz w:val="24"/>
          <w:szCs w:val="24"/>
          <w:rtl/>
        </w:rPr>
        <w:t>الأسئلة</w:t>
      </w:r>
      <w:r w:rsidRPr="00A443EA">
        <w:rPr>
          <w:rFonts w:cs="mohammad bold art 1" w:hint="cs"/>
          <w:b/>
          <w:bCs/>
          <w:sz w:val="24"/>
          <w:szCs w:val="24"/>
          <w:rtl/>
        </w:rPr>
        <w:t xml:space="preserve"> مع خالص دعائي </w:t>
      </w:r>
    </w:p>
    <w:p w14:paraId="228A5C7B" w14:textId="7E984985" w:rsidR="003331B5" w:rsidRDefault="004D51DA" w:rsidP="003331B5">
      <w:pPr>
        <w:spacing w:line="240" w:lineRule="auto"/>
        <w:jc w:val="center"/>
        <w:rPr>
          <w:rFonts w:cs="mohammad bold art 1"/>
          <w:b/>
          <w:bCs/>
          <w:sz w:val="24"/>
          <w:szCs w:val="24"/>
          <w:rtl/>
        </w:rPr>
      </w:pPr>
      <w:r w:rsidRPr="00A443EA">
        <w:rPr>
          <w:rFonts w:cs="mohammad bold art 1" w:hint="cs"/>
          <w:b/>
          <w:bCs/>
          <w:sz w:val="24"/>
          <w:szCs w:val="24"/>
          <w:rtl/>
        </w:rPr>
        <w:t>لك</w:t>
      </w:r>
      <w:r w:rsidR="003331B5">
        <w:rPr>
          <w:rFonts w:cs="mohammad bold art 1" w:hint="cs"/>
          <w:b/>
          <w:bCs/>
          <w:sz w:val="24"/>
          <w:szCs w:val="24"/>
          <w:rtl/>
        </w:rPr>
        <w:t xml:space="preserve"> بالتوفيق </w:t>
      </w:r>
    </w:p>
    <w:p w14:paraId="7F46F22E" w14:textId="77777777" w:rsidR="003331B5" w:rsidRDefault="003331B5" w:rsidP="003331B5">
      <w:pPr>
        <w:spacing w:line="240" w:lineRule="auto"/>
        <w:jc w:val="center"/>
        <w:rPr>
          <w:rFonts w:cs="mohammad bold art 1"/>
          <w:b/>
          <w:bCs/>
          <w:sz w:val="24"/>
          <w:szCs w:val="24"/>
          <w:rtl/>
        </w:rPr>
      </w:pPr>
    </w:p>
    <w:p w14:paraId="3120A0FA" w14:textId="310A9D72" w:rsidR="0094300B" w:rsidRPr="003331B5" w:rsidRDefault="004D51DA" w:rsidP="003331B5">
      <w:pPr>
        <w:spacing w:line="240" w:lineRule="auto"/>
        <w:jc w:val="center"/>
        <w:rPr>
          <w:rFonts w:cs="mohammad bold art 1"/>
          <w:b/>
          <w:bCs/>
          <w:sz w:val="24"/>
          <w:szCs w:val="24"/>
          <w:rtl/>
        </w:rPr>
      </w:pPr>
      <w:r w:rsidRPr="003331B5">
        <w:rPr>
          <w:rFonts w:cs="mohammad bold art 1" w:hint="cs"/>
          <w:b/>
          <w:bCs/>
          <w:sz w:val="24"/>
          <w:szCs w:val="24"/>
          <w:rtl/>
        </w:rPr>
        <w:t xml:space="preserve">معلمة </w:t>
      </w:r>
      <w:proofErr w:type="gramStart"/>
      <w:r w:rsidRPr="003331B5">
        <w:rPr>
          <w:rFonts w:cs="mohammad bold art 1" w:hint="cs"/>
          <w:b/>
          <w:bCs/>
          <w:sz w:val="24"/>
          <w:szCs w:val="24"/>
          <w:rtl/>
        </w:rPr>
        <w:t>المادة</w:t>
      </w:r>
      <w:r w:rsidR="00F4373A" w:rsidRPr="003331B5">
        <w:rPr>
          <w:rFonts w:cs="mohammad bold art 1" w:hint="cs"/>
          <w:b/>
          <w:bCs/>
          <w:sz w:val="24"/>
          <w:szCs w:val="24"/>
          <w:rtl/>
        </w:rPr>
        <w:t xml:space="preserve"> :</w:t>
      </w:r>
      <w:proofErr w:type="gramEnd"/>
      <w:r w:rsidR="00F4373A" w:rsidRPr="003331B5">
        <w:rPr>
          <w:rFonts w:cs="mohammad bold art 1" w:hint="cs"/>
          <w:b/>
          <w:bCs/>
          <w:sz w:val="24"/>
          <w:szCs w:val="24"/>
          <w:rtl/>
        </w:rPr>
        <w:t xml:space="preserve"> فاطمة الرشيدي</w:t>
      </w:r>
    </w:p>
    <w:sectPr w:rsidR="0094300B" w:rsidRPr="003331B5" w:rsidSect="00003E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749" w:right="851" w:bottom="709" w:left="851" w:header="426" w:footer="709" w:gutter="0"/>
      <w:cols w:space="708"/>
      <w:titlePg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491B7" w14:textId="77777777" w:rsidR="001934AF" w:rsidRDefault="001934AF" w:rsidP="00B51A2E">
      <w:r>
        <w:separator/>
      </w:r>
    </w:p>
  </w:endnote>
  <w:endnote w:type="continuationSeparator" w:id="0">
    <w:p w14:paraId="07ACCD24" w14:textId="77777777" w:rsidR="001934AF" w:rsidRDefault="001934AF" w:rsidP="00B51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774F85-C126-424A-8FDE-338AC0757476}"/>
    <w:embedBold r:id="rId2" w:fontKey="{0709785E-FC4B-4F70-9317-A0A39FDA0C75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" w:fontKey="{DC770770-89F0-4E12-9C54-FEEDF0F561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4" w:fontKey="{FA203583-826B-462C-879B-A26F15823CB5}"/>
    <w:embedBold r:id="rId5" w:fontKey="{EA8D06EA-FF53-4897-B571-8C96C681C30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6" w:fontKey="{A53AC786-530D-4312-B978-22A1D9AB3BCC}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FCB86192-701B-4A4E-BFD5-8BA6B774FB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0C7329D-0AF1-4C21-A590-CD49A4DED8E2}"/>
    <w:embedBold r:id="rId9" w:fontKey="{10111B39-54B6-495D-B0EA-2AD37C0DBF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Jedd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0" w:fontKey="{2B1538C6-8C50-4C03-B35F-BA18158DCD6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C4C9372-87DE-4053-ADD7-C6D450CB1C0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6E409757-560C-46EB-A9A9-6D294D569F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D6478D12-F13C-421E-9FDF-086044E831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2CE82" w14:textId="77777777" w:rsidR="00E02F9F" w:rsidRDefault="00E02F9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F9538" w14:textId="77777777" w:rsidR="006703F5" w:rsidRDefault="006703F5" w:rsidP="004C780F">
    <w:pPr>
      <w:rPr>
        <w:rFonts w:cs="Simplified Arabic"/>
        <w:sz w:val="26"/>
        <w:szCs w:val="26"/>
        <w:rtl/>
      </w:rPr>
    </w:pPr>
    <w:r>
      <w:rPr>
        <w:rFonts w:cs="Simplified Arabic" w:hint="cs"/>
        <w:noProof/>
        <w:sz w:val="26"/>
        <w:szCs w:val="26"/>
        <w:rtl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8DB0511" wp14:editId="255E0DCE">
              <wp:simplePos x="0" y="0"/>
              <wp:positionH relativeFrom="column">
                <wp:posOffset>-310625</wp:posOffset>
              </wp:positionH>
              <wp:positionV relativeFrom="paragraph">
                <wp:posOffset>277964</wp:posOffset>
              </wp:positionV>
              <wp:extent cx="908467" cy="308084"/>
              <wp:effectExtent l="0" t="0" r="0" b="0"/>
              <wp:wrapNone/>
              <wp:docPr id="20" name="مربع نص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467" cy="30808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29EAD8" w14:textId="77777777" w:rsidR="006703F5" w:rsidRPr="00A62795" w:rsidRDefault="006703F5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62795"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begin"/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separate"/>
                          </w:r>
                          <w:r w:rsidR="00E02F9F" w:rsidRPr="00E0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  <w:rtl/>
                              <w:lang w:val="ar-SA"/>
                            </w:rPr>
                            <w:t>2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end"/>
                          </w:r>
                          <w:r w:rsidRPr="00A62795"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 xml:space="preserve"> من 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begin"/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separate"/>
                          </w:r>
                          <w:r w:rsidR="00E02F9F" w:rsidRPr="00E0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  <w:rtl/>
                              <w:lang w:val="ar-SA"/>
                            </w:rPr>
                            <w:t>2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DB0511" id="_x0000_t202" coordsize="21600,21600" o:spt="202" path="m,l,21600r21600,l21600,xe">
              <v:stroke joinstyle="miter"/>
              <v:path gradientshapeok="t" o:connecttype="rect"/>
            </v:shapetype>
            <v:shape id="مربع نص 20" o:spid="_x0000_s1037" type="#_x0000_t202" style="position:absolute;left:0;text-align:left;margin-left:-24.45pt;margin-top:21.9pt;width:71.55pt;height:24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" filled="f" stroked="f" strokeweight=".5pt">
              <v:textbox>
                <w:txbxContent>
                  <w:p w14:paraId="2129EAD8" w14:textId="77777777" w:rsidR="006703F5" w:rsidRPr="00A62795" w:rsidRDefault="006703F5">
                    <w:pPr>
                      <w:rPr>
                        <w:sz w:val="16"/>
                        <w:szCs w:val="16"/>
                      </w:rPr>
                    </w:pPr>
                    <w:r w:rsidRPr="00A62795">
                      <w:rPr>
                        <w:sz w:val="16"/>
                        <w:szCs w:val="16"/>
                        <w:rtl/>
                        <w:lang w:val="ar-SA"/>
                      </w:rPr>
                      <w:t xml:space="preserve">الصفحة 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begin"/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separate"/>
                    </w:r>
                    <w:r w:rsidR="00E02F9F" w:rsidRPr="00E02F9F">
                      <w:rPr>
                        <w:b/>
                        <w:bCs/>
                        <w:noProof/>
                        <w:sz w:val="16"/>
                        <w:szCs w:val="16"/>
                        <w:rtl/>
                        <w:lang w:val="ar-SA"/>
                      </w:rPr>
                      <w:t>2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end"/>
                    </w:r>
                    <w:r w:rsidRPr="00A62795">
                      <w:rPr>
                        <w:sz w:val="16"/>
                        <w:szCs w:val="16"/>
                        <w:rtl/>
                        <w:lang w:val="ar-SA"/>
                      </w:rPr>
                      <w:t xml:space="preserve"> من 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begin"/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</w:rPr>
                      <w:instrText>NUMPAGES  \* Arabic  \* MERGEFORMAT</w:instrTex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separate"/>
                    </w:r>
                    <w:r w:rsidR="00E02F9F" w:rsidRPr="00E02F9F">
                      <w:rPr>
                        <w:b/>
                        <w:bCs/>
                        <w:noProof/>
                        <w:sz w:val="16"/>
                        <w:szCs w:val="16"/>
                        <w:rtl/>
                        <w:lang w:val="ar-SA"/>
                      </w:rPr>
                      <w:t>2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Simplified Arabic" w:hint="cs"/>
        <w:sz w:val="26"/>
        <w:szCs w:val="26"/>
        <w:rtl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8BB39" w14:textId="77777777" w:rsidR="00944C39" w:rsidRDefault="00E02F9F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571F29" wp14:editId="0F53202B">
              <wp:simplePos x="0" y="0"/>
              <wp:positionH relativeFrom="page">
                <wp:posOffset>2691415</wp:posOffset>
              </wp:positionH>
              <wp:positionV relativeFrom="page">
                <wp:posOffset>10255383</wp:posOffset>
              </wp:positionV>
              <wp:extent cx="4597400" cy="277495"/>
              <wp:effectExtent l="0" t="0" r="0" b="8255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89DC83" w14:textId="77777777" w:rsidR="00E02F9F" w:rsidRPr="00E02F9F" w:rsidRDefault="00E02F9F" w:rsidP="00E02F9F">
                          <w:pPr>
                            <w:rPr>
                              <w:rFonts w:cs="mohammad bold art 1"/>
                              <w:b/>
                              <w:sz w:val="18"/>
                              <w:szCs w:val="18"/>
                              <w:rtl/>
                            </w:rPr>
                          </w:pPr>
                          <w:r w:rsidRPr="00E02F9F">
                            <w:rPr>
                              <w:rFonts w:cs="mohammad bold art 1" w:hint="cs"/>
                              <w:b/>
                              <w:sz w:val="18"/>
                              <w:szCs w:val="18"/>
                              <w:rtl/>
                            </w:rPr>
                            <w:t xml:space="preserve">رقم </w:t>
                          </w:r>
                          <w:proofErr w:type="gramStart"/>
                          <w:r w:rsidRPr="00E02F9F">
                            <w:rPr>
                              <w:rFonts w:cs="mohammad bold art 1" w:hint="cs"/>
                              <w:b/>
                              <w:sz w:val="18"/>
                              <w:szCs w:val="18"/>
                              <w:rtl/>
                            </w:rPr>
                            <w:t>النموذج :</w:t>
                          </w:r>
                          <w:proofErr w:type="gramEnd"/>
                          <w:r w:rsidRPr="00E02F9F">
                            <w:rPr>
                              <w:rFonts w:cs="mohammad bold art 1" w:hint="cs"/>
                              <w:b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mohammad bold art 1"/>
                              <w:b/>
                              <w:sz w:val="18"/>
                              <w:szCs w:val="18"/>
                            </w:rPr>
                            <w:t>KH-P028-F11(D</w:t>
                          </w:r>
                          <w:r w:rsidRPr="00E02F9F">
                            <w:rPr>
                              <w:rFonts w:cs="mohammad bold art 1"/>
                              <w:b/>
                              <w:sz w:val="18"/>
                              <w:szCs w:val="18"/>
                            </w:rPr>
                            <w:t>)</w:t>
                          </w:r>
                          <w:r w:rsidRPr="00E02F9F">
                            <w:rPr>
                              <w:rFonts w:cs="mohammad bold art 1" w:hint="cs"/>
                              <w:b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E02F9F"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رقم الإصدار :    0/</w:t>
                          </w:r>
                          <w:r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1</w:t>
                          </w:r>
                          <w:r w:rsidRPr="00E02F9F"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 xml:space="preserve">    تاريخ الإصدار :  01/</w:t>
                          </w:r>
                          <w:r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09</w:t>
                          </w:r>
                          <w:r w:rsidRPr="00E02F9F"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/</w:t>
                          </w:r>
                          <w:r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2019م</w:t>
                          </w:r>
                          <w:r w:rsidRPr="00E02F9F"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</w:p>
                        <w:p w14:paraId="26DD74C5" w14:textId="77777777" w:rsidR="00E02F9F" w:rsidRPr="00E02F9F" w:rsidRDefault="00E02F9F" w:rsidP="00E02F9F">
                          <w:pPr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</w:pPr>
                        </w:p>
                        <w:p w14:paraId="18D5619E" w14:textId="77777777" w:rsidR="00E02F9F" w:rsidRPr="00E02F9F" w:rsidRDefault="00E02F9F" w:rsidP="00E02F9F">
                          <w:pPr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</w:pPr>
                        </w:p>
                        <w:p w14:paraId="4D0E98C7" w14:textId="77777777" w:rsidR="00E02F9F" w:rsidRPr="00E02F9F" w:rsidRDefault="00E02F9F" w:rsidP="00E02F9F">
                          <w:pPr>
                            <w:rPr>
                              <w:rFonts w:cs="mohammad bold art 1"/>
                              <w:b/>
                              <w:sz w:val="18"/>
                              <w:szCs w:val="1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571F2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left:0;text-align:left;margin-left:211.9pt;margin-top:807.5pt;width:362pt;height:21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" filled="f" stroked="f">
              <v:textbox>
                <w:txbxContent>
                  <w:p w14:paraId="3F89DC83" w14:textId="77777777" w:rsidR="00E02F9F" w:rsidRPr="00E02F9F" w:rsidRDefault="00E02F9F" w:rsidP="00E02F9F">
                    <w:pPr>
                      <w:rPr>
                        <w:rFonts w:cs="mohammad bold art 1"/>
                        <w:b/>
                        <w:sz w:val="18"/>
                        <w:szCs w:val="18"/>
                        <w:rtl/>
                      </w:rPr>
                    </w:pPr>
                    <w:r w:rsidRPr="00E02F9F">
                      <w:rPr>
                        <w:rFonts w:cs="mohammad bold art 1" w:hint="cs"/>
                        <w:b/>
                        <w:sz w:val="18"/>
                        <w:szCs w:val="18"/>
                        <w:rtl/>
                      </w:rPr>
                      <w:t xml:space="preserve">رقم </w:t>
                    </w:r>
                    <w:proofErr w:type="gramStart"/>
                    <w:r w:rsidRPr="00E02F9F">
                      <w:rPr>
                        <w:rFonts w:cs="mohammad bold art 1" w:hint="cs"/>
                        <w:b/>
                        <w:sz w:val="18"/>
                        <w:szCs w:val="18"/>
                        <w:rtl/>
                      </w:rPr>
                      <w:t>النموذج :</w:t>
                    </w:r>
                    <w:proofErr w:type="gramEnd"/>
                    <w:r w:rsidRPr="00E02F9F">
                      <w:rPr>
                        <w:rFonts w:cs="mohammad bold art 1" w:hint="cs"/>
                        <w:b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cs="mohammad bold art 1"/>
                        <w:b/>
                        <w:sz w:val="18"/>
                        <w:szCs w:val="18"/>
                      </w:rPr>
                      <w:t>KH-P028-F11(D</w:t>
                    </w:r>
                    <w:r w:rsidRPr="00E02F9F">
                      <w:rPr>
                        <w:rFonts w:cs="mohammad bold art 1"/>
                        <w:b/>
                        <w:sz w:val="18"/>
                        <w:szCs w:val="18"/>
                      </w:rPr>
                      <w:t>)</w:t>
                    </w:r>
                    <w:r w:rsidRPr="00E02F9F">
                      <w:rPr>
                        <w:rFonts w:cs="mohammad bold art 1" w:hint="cs"/>
                        <w:b/>
                        <w:sz w:val="18"/>
                        <w:szCs w:val="18"/>
                        <w:rtl/>
                      </w:rPr>
                      <w:t xml:space="preserve"> </w:t>
                    </w:r>
                    <w:r w:rsidRPr="00E02F9F"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رقم الإصدار :    0/</w:t>
                    </w:r>
                    <w:r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1</w:t>
                    </w:r>
                    <w:r w:rsidRPr="00E02F9F"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 xml:space="preserve">    تاريخ الإصدار :  01/</w:t>
                    </w:r>
                    <w:r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09</w:t>
                    </w:r>
                    <w:r w:rsidRPr="00E02F9F"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/</w:t>
                    </w:r>
                    <w:r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2019م</w:t>
                    </w:r>
                    <w:r w:rsidRPr="00E02F9F"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 xml:space="preserve"> </w:t>
                    </w:r>
                  </w:p>
                  <w:p w14:paraId="26DD74C5" w14:textId="77777777" w:rsidR="00E02F9F" w:rsidRPr="00E02F9F" w:rsidRDefault="00E02F9F" w:rsidP="00E02F9F">
                    <w:pPr>
                      <w:rPr>
                        <w:rFonts w:cs="mohammad bold art 1"/>
                        <w:sz w:val="18"/>
                        <w:szCs w:val="18"/>
                        <w:rtl/>
                      </w:rPr>
                    </w:pPr>
                  </w:p>
                  <w:p w14:paraId="18D5619E" w14:textId="77777777" w:rsidR="00E02F9F" w:rsidRPr="00E02F9F" w:rsidRDefault="00E02F9F" w:rsidP="00E02F9F">
                    <w:pPr>
                      <w:rPr>
                        <w:rFonts w:cs="mohammad bold art 1"/>
                        <w:sz w:val="18"/>
                        <w:szCs w:val="18"/>
                        <w:rtl/>
                      </w:rPr>
                    </w:pPr>
                  </w:p>
                  <w:p w14:paraId="4D0E98C7" w14:textId="77777777" w:rsidR="00E02F9F" w:rsidRPr="00E02F9F" w:rsidRDefault="00E02F9F" w:rsidP="00E02F9F">
                    <w:pPr>
                      <w:rPr>
                        <w:rFonts w:cs="mohammad bold art 1"/>
                        <w:b/>
                        <w:sz w:val="18"/>
                        <w:szCs w:val="18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44C39">
      <w:rPr>
        <w:rFonts w:cs="Simplified Arabic" w:hint="cs"/>
        <w:noProof/>
        <w:sz w:val="26"/>
        <w:szCs w:val="26"/>
        <w:rtl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0305D4E9" wp14:editId="11C5A678">
              <wp:simplePos x="0" y="0"/>
              <wp:positionH relativeFrom="column">
                <wp:posOffset>-423158</wp:posOffset>
              </wp:positionH>
              <wp:positionV relativeFrom="paragraph">
                <wp:posOffset>0</wp:posOffset>
              </wp:positionV>
              <wp:extent cx="908467" cy="308084"/>
              <wp:effectExtent l="0" t="0" r="0" b="0"/>
              <wp:wrapNone/>
              <wp:docPr id="26" name="مربع نص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467" cy="30808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48C130" w14:textId="77777777" w:rsidR="00944C39" w:rsidRPr="00A62795" w:rsidRDefault="00944C39" w:rsidP="00944C3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62795"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begin"/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separate"/>
                          </w:r>
                          <w:r w:rsidR="00E02F9F" w:rsidRPr="00E0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  <w:rtl/>
                              <w:lang w:val="ar-SA"/>
                            </w:rPr>
                            <w:t>1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end"/>
                          </w:r>
                          <w:r w:rsidRPr="00A62795"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 xml:space="preserve"> من 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begin"/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separate"/>
                          </w:r>
                          <w:r w:rsidR="00E02F9F" w:rsidRPr="00E0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  <w:rtl/>
                              <w:lang w:val="ar-SA"/>
                            </w:rPr>
                            <w:t>2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05D4E9" id="مربع نص 26" o:spid="_x0000_s1039" type="#_x0000_t202" style="position:absolute;left:0;text-align:left;margin-left:-33.3pt;margin-top:0;width:71.55pt;height:24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" filled="f" stroked="f" strokeweight=".5pt">
              <v:textbox>
                <w:txbxContent>
                  <w:p w14:paraId="0048C130" w14:textId="77777777" w:rsidR="00944C39" w:rsidRPr="00A62795" w:rsidRDefault="00944C39" w:rsidP="00944C39">
                    <w:pPr>
                      <w:rPr>
                        <w:sz w:val="16"/>
                        <w:szCs w:val="16"/>
                      </w:rPr>
                    </w:pPr>
                    <w:r w:rsidRPr="00A62795">
                      <w:rPr>
                        <w:sz w:val="16"/>
                        <w:szCs w:val="16"/>
                        <w:rtl/>
                        <w:lang w:val="ar-SA"/>
                      </w:rPr>
                      <w:t xml:space="preserve">الصفحة 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begin"/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separate"/>
                    </w:r>
                    <w:r w:rsidR="00E02F9F" w:rsidRPr="00E02F9F">
                      <w:rPr>
                        <w:b/>
                        <w:bCs/>
                        <w:noProof/>
                        <w:sz w:val="16"/>
                        <w:szCs w:val="16"/>
                        <w:rtl/>
                        <w:lang w:val="ar-SA"/>
                      </w:rPr>
                      <w:t>1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end"/>
                    </w:r>
                    <w:r w:rsidRPr="00A62795">
                      <w:rPr>
                        <w:sz w:val="16"/>
                        <w:szCs w:val="16"/>
                        <w:rtl/>
                        <w:lang w:val="ar-SA"/>
                      </w:rPr>
                      <w:t xml:space="preserve"> من 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begin"/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</w:rPr>
                      <w:instrText>NUMPAGES  \* Arabic  \* MERGEFORMAT</w:instrTex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separate"/>
                    </w:r>
                    <w:r w:rsidR="00E02F9F" w:rsidRPr="00E02F9F">
                      <w:rPr>
                        <w:b/>
                        <w:bCs/>
                        <w:noProof/>
                        <w:sz w:val="16"/>
                        <w:szCs w:val="16"/>
                        <w:rtl/>
                        <w:lang w:val="ar-SA"/>
                      </w:rPr>
                      <w:t>2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C8C59" w14:textId="77777777" w:rsidR="001934AF" w:rsidRDefault="001934AF" w:rsidP="00B51A2E">
      <w:r>
        <w:separator/>
      </w:r>
    </w:p>
  </w:footnote>
  <w:footnote w:type="continuationSeparator" w:id="0">
    <w:p w14:paraId="0C90C9CC" w14:textId="77777777" w:rsidR="001934AF" w:rsidRDefault="001934AF" w:rsidP="00B51A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59960" w14:textId="77777777" w:rsidR="00E02F9F" w:rsidRDefault="00E02F9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A9E68" w14:textId="77777777" w:rsidR="006703F5" w:rsidRDefault="00CF6FF0" w:rsidP="008D350A">
    <w:pPr>
      <w:pStyle w:val="10"/>
      <w:tabs>
        <w:tab w:val="clear" w:pos="4153"/>
        <w:tab w:val="clear" w:pos="8306"/>
        <w:tab w:val="left" w:pos="1424"/>
      </w:tabs>
      <w:rPr>
        <w:rtl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36D72843" wp14:editId="773073E5">
              <wp:simplePos x="0" y="0"/>
              <wp:positionH relativeFrom="column">
                <wp:posOffset>-309245</wp:posOffset>
              </wp:positionH>
              <wp:positionV relativeFrom="paragraph">
                <wp:posOffset>966</wp:posOffset>
              </wp:positionV>
              <wp:extent cx="7060454" cy="10209475"/>
              <wp:effectExtent l="19050" t="19050" r="45720" b="40005"/>
              <wp:wrapNone/>
              <wp:docPr id="24" name="مستطيل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0454" cy="10209475"/>
                      </a:xfrm>
                      <a:prstGeom prst="rect">
                        <a:avLst/>
                      </a:prstGeom>
                      <a:noFill/>
                      <a:ln w="53975" cmpd="dbl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CE5657" id="مستطيل 24" o:spid="_x0000_s1026" style="position:absolute;left:0;text-align:left;margin-left:-24.35pt;margin-top:.1pt;width:555.95pt;height:803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" filled="f" strokecolor="black [3213]" strokeweight="4.25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9D6E6" w14:textId="77777777" w:rsidR="00CF6FF0" w:rsidRDefault="00CF6FF0">
    <w:pPr>
      <w:pStyle w:val="a6"/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4446D42" wp14:editId="70203326">
              <wp:simplePos x="0" y="0"/>
              <wp:positionH relativeFrom="column">
                <wp:posOffset>-230284</wp:posOffset>
              </wp:positionH>
              <wp:positionV relativeFrom="paragraph">
                <wp:posOffset>2361372</wp:posOffset>
              </wp:positionV>
              <wp:extent cx="6981107" cy="7659784"/>
              <wp:effectExtent l="19050" t="19050" r="29845" b="36830"/>
              <wp:wrapNone/>
              <wp:docPr id="23" name="مستطيل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81107" cy="7659784"/>
                      </a:xfrm>
                      <a:prstGeom prst="rect">
                        <a:avLst/>
                      </a:prstGeom>
                      <a:noFill/>
                      <a:ln w="53975" cmpd="dbl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E6870C" id="مستطيل 23" o:spid="_x0000_s1026" style="position:absolute;left:0;text-align:left;margin-left:-18.15pt;margin-top:185.95pt;width:549.7pt;height:603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" filled="f" strokecolor="black [3213]" strokeweight="4.25pt">
              <v:stroke linestyle="thinTh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B365F"/>
    <w:multiLevelType w:val="hybridMultilevel"/>
    <w:tmpl w:val="9D264500"/>
    <w:lvl w:ilvl="0" w:tplc="60A4CD32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4032"/>
    <w:multiLevelType w:val="hybridMultilevel"/>
    <w:tmpl w:val="2E141760"/>
    <w:lvl w:ilvl="0" w:tplc="B31230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B06DA"/>
    <w:multiLevelType w:val="hybridMultilevel"/>
    <w:tmpl w:val="062621C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C40541"/>
    <w:multiLevelType w:val="hybridMultilevel"/>
    <w:tmpl w:val="C85C1AD2"/>
    <w:lvl w:ilvl="0" w:tplc="911E9392">
      <w:numFmt w:val="bullet"/>
      <w:lvlText w:val=""/>
      <w:lvlJc w:val="left"/>
      <w:pPr>
        <w:ind w:left="720" w:hanging="360"/>
      </w:pPr>
      <w:rPr>
        <w:rFonts w:ascii="Symbol" w:eastAsia="Calibri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E38A6"/>
    <w:multiLevelType w:val="hybridMultilevel"/>
    <w:tmpl w:val="20C6D624"/>
    <w:lvl w:ilvl="0" w:tplc="A82E6132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94171"/>
    <w:multiLevelType w:val="hybridMultilevel"/>
    <w:tmpl w:val="46520456"/>
    <w:lvl w:ilvl="0" w:tplc="11927DCA">
      <w:numFmt w:val="bullet"/>
      <w:lvlText w:val="-"/>
      <w:lvlJc w:val="left"/>
      <w:pPr>
        <w:ind w:left="720" w:hanging="360"/>
      </w:pPr>
      <w:rPr>
        <w:rFonts w:ascii="Calibri" w:eastAsia="Calibri" w:hAnsi="Calibri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5B2638"/>
    <w:multiLevelType w:val="hybridMultilevel"/>
    <w:tmpl w:val="74069E28"/>
    <w:lvl w:ilvl="0" w:tplc="199A97F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5D52AF"/>
    <w:multiLevelType w:val="hybridMultilevel"/>
    <w:tmpl w:val="A32A175C"/>
    <w:lvl w:ilvl="0" w:tplc="9C748F3E">
      <w:numFmt w:val="bullet"/>
      <w:lvlText w:val=""/>
      <w:lvlJc w:val="left"/>
      <w:pPr>
        <w:ind w:left="720" w:hanging="360"/>
      </w:pPr>
      <w:rPr>
        <w:rFonts w:ascii="Symbol" w:eastAsia="Calibri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809C3"/>
    <w:multiLevelType w:val="hybridMultilevel"/>
    <w:tmpl w:val="0A9C3DC6"/>
    <w:lvl w:ilvl="0" w:tplc="419C7F3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2517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3607B9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611379D"/>
    <w:multiLevelType w:val="hybridMultilevel"/>
    <w:tmpl w:val="B59478BA"/>
    <w:lvl w:ilvl="0" w:tplc="70B8B50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BA2E1C"/>
    <w:multiLevelType w:val="hybridMultilevel"/>
    <w:tmpl w:val="314A29C0"/>
    <w:lvl w:ilvl="0" w:tplc="439E6F8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577132"/>
    <w:multiLevelType w:val="hybridMultilevel"/>
    <w:tmpl w:val="3A7E49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E94D7E"/>
    <w:multiLevelType w:val="hybridMultilevel"/>
    <w:tmpl w:val="96B65110"/>
    <w:lvl w:ilvl="0" w:tplc="8C62074E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961B6B"/>
    <w:multiLevelType w:val="hybridMultilevel"/>
    <w:tmpl w:val="C7801714"/>
    <w:lvl w:ilvl="0" w:tplc="97BEEC96">
      <w:numFmt w:val="bullet"/>
      <w:lvlText w:val="-"/>
      <w:lvlJc w:val="left"/>
      <w:pPr>
        <w:ind w:left="720" w:hanging="360"/>
      </w:pPr>
      <w:rPr>
        <w:rFonts w:ascii="Calibri" w:eastAsia="Calibri" w:hAnsi="Calibri" w:cs="AL-Mohanad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1F5823"/>
    <w:multiLevelType w:val="hybridMultilevel"/>
    <w:tmpl w:val="F050E80E"/>
    <w:lvl w:ilvl="0" w:tplc="3B187F0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167DCB"/>
    <w:multiLevelType w:val="hybridMultilevel"/>
    <w:tmpl w:val="F308FEC4"/>
    <w:lvl w:ilvl="0" w:tplc="D95ADDD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A631C7"/>
    <w:multiLevelType w:val="hybridMultilevel"/>
    <w:tmpl w:val="C9544E9E"/>
    <w:lvl w:ilvl="0" w:tplc="04090005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8" w15:restartNumberingAfterBreak="0">
    <w:nsid w:val="76020256"/>
    <w:multiLevelType w:val="hybridMultilevel"/>
    <w:tmpl w:val="21EA57FE"/>
    <w:lvl w:ilvl="0" w:tplc="D2CC53B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DEF0C84"/>
    <w:multiLevelType w:val="hybridMultilevel"/>
    <w:tmpl w:val="A67C4E44"/>
    <w:lvl w:ilvl="0" w:tplc="AC000A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8567000">
    <w:abstractNumId w:val="7"/>
  </w:num>
  <w:num w:numId="2" w16cid:durableId="1496729783">
    <w:abstractNumId w:val="13"/>
  </w:num>
  <w:num w:numId="3" w16cid:durableId="1082412173">
    <w:abstractNumId w:val="0"/>
  </w:num>
  <w:num w:numId="4" w16cid:durableId="1831486805">
    <w:abstractNumId w:val="15"/>
  </w:num>
  <w:num w:numId="5" w16cid:durableId="632177229">
    <w:abstractNumId w:val="16"/>
  </w:num>
  <w:num w:numId="6" w16cid:durableId="1287157176">
    <w:abstractNumId w:val="4"/>
  </w:num>
  <w:num w:numId="7" w16cid:durableId="1983921904">
    <w:abstractNumId w:val="2"/>
  </w:num>
  <w:num w:numId="8" w16cid:durableId="1128544802">
    <w:abstractNumId w:val="17"/>
  </w:num>
  <w:num w:numId="9" w16cid:durableId="1022508826">
    <w:abstractNumId w:val="12"/>
  </w:num>
  <w:num w:numId="10" w16cid:durableId="1002664075">
    <w:abstractNumId w:val="14"/>
  </w:num>
  <w:num w:numId="11" w16cid:durableId="1279684122">
    <w:abstractNumId w:val="5"/>
  </w:num>
  <w:num w:numId="12" w16cid:durableId="1227258886">
    <w:abstractNumId w:val="9"/>
  </w:num>
  <w:num w:numId="13" w16cid:durableId="31461691">
    <w:abstractNumId w:val="8"/>
  </w:num>
  <w:num w:numId="14" w16cid:durableId="2082170891">
    <w:abstractNumId w:val="1"/>
  </w:num>
  <w:num w:numId="15" w16cid:durableId="830213678">
    <w:abstractNumId w:val="3"/>
  </w:num>
  <w:num w:numId="16" w16cid:durableId="1015814405">
    <w:abstractNumId w:val="10"/>
  </w:num>
  <w:num w:numId="17" w16cid:durableId="195851533">
    <w:abstractNumId w:val="19"/>
  </w:num>
  <w:num w:numId="18" w16cid:durableId="494297710">
    <w:abstractNumId w:val="11"/>
  </w:num>
  <w:num w:numId="19" w16cid:durableId="1276476721">
    <w:abstractNumId w:val="6"/>
  </w:num>
  <w:num w:numId="20" w16cid:durableId="5350431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241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67"/>
    <w:rsid w:val="00003EC2"/>
    <w:rsid w:val="00007295"/>
    <w:rsid w:val="000219EF"/>
    <w:rsid w:val="0003425D"/>
    <w:rsid w:val="00042B69"/>
    <w:rsid w:val="00043A6C"/>
    <w:rsid w:val="00044AFF"/>
    <w:rsid w:val="00047E0B"/>
    <w:rsid w:val="0005417D"/>
    <w:rsid w:val="0005503C"/>
    <w:rsid w:val="00075784"/>
    <w:rsid w:val="00097940"/>
    <w:rsid w:val="000A326B"/>
    <w:rsid w:val="000A54CC"/>
    <w:rsid w:val="000B0BF8"/>
    <w:rsid w:val="000E1BBF"/>
    <w:rsid w:val="000E337D"/>
    <w:rsid w:val="000F0B95"/>
    <w:rsid w:val="001108A1"/>
    <w:rsid w:val="001235FA"/>
    <w:rsid w:val="00123A98"/>
    <w:rsid w:val="001311BF"/>
    <w:rsid w:val="00131894"/>
    <w:rsid w:val="00133621"/>
    <w:rsid w:val="001408B1"/>
    <w:rsid w:val="00147572"/>
    <w:rsid w:val="00147C1E"/>
    <w:rsid w:val="00151D2A"/>
    <w:rsid w:val="00152253"/>
    <w:rsid w:val="00152E31"/>
    <w:rsid w:val="00157C32"/>
    <w:rsid w:val="001603B3"/>
    <w:rsid w:val="001733C7"/>
    <w:rsid w:val="0017398C"/>
    <w:rsid w:val="00175D8D"/>
    <w:rsid w:val="001934AF"/>
    <w:rsid w:val="001A0BBE"/>
    <w:rsid w:val="001B221B"/>
    <w:rsid w:val="001B4248"/>
    <w:rsid w:val="001C3414"/>
    <w:rsid w:val="001C3751"/>
    <w:rsid w:val="001F7C46"/>
    <w:rsid w:val="00204AAE"/>
    <w:rsid w:val="00210A22"/>
    <w:rsid w:val="00212810"/>
    <w:rsid w:val="0021589A"/>
    <w:rsid w:val="00217ABF"/>
    <w:rsid w:val="00226617"/>
    <w:rsid w:val="002520CF"/>
    <w:rsid w:val="00273161"/>
    <w:rsid w:val="002942FC"/>
    <w:rsid w:val="002A465F"/>
    <w:rsid w:val="002B19D4"/>
    <w:rsid w:val="002B1C70"/>
    <w:rsid w:val="002B49E9"/>
    <w:rsid w:val="002B504D"/>
    <w:rsid w:val="002B6548"/>
    <w:rsid w:val="002B737C"/>
    <w:rsid w:val="002C3049"/>
    <w:rsid w:val="002C346A"/>
    <w:rsid w:val="002C6AD4"/>
    <w:rsid w:val="002D2BBB"/>
    <w:rsid w:val="002D2CBE"/>
    <w:rsid w:val="002E0D90"/>
    <w:rsid w:val="002E2C21"/>
    <w:rsid w:val="002E3982"/>
    <w:rsid w:val="002E5329"/>
    <w:rsid w:val="002F0128"/>
    <w:rsid w:val="002F7735"/>
    <w:rsid w:val="003037B9"/>
    <w:rsid w:val="00313E77"/>
    <w:rsid w:val="00320EF9"/>
    <w:rsid w:val="003306B0"/>
    <w:rsid w:val="003331B5"/>
    <w:rsid w:val="003343E9"/>
    <w:rsid w:val="00335A35"/>
    <w:rsid w:val="00337BF6"/>
    <w:rsid w:val="00342206"/>
    <w:rsid w:val="00345413"/>
    <w:rsid w:val="0035064D"/>
    <w:rsid w:val="003514D8"/>
    <w:rsid w:val="003527EA"/>
    <w:rsid w:val="00355898"/>
    <w:rsid w:val="003571B1"/>
    <w:rsid w:val="00371BD8"/>
    <w:rsid w:val="00372B07"/>
    <w:rsid w:val="00375E92"/>
    <w:rsid w:val="0038645C"/>
    <w:rsid w:val="00394BFC"/>
    <w:rsid w:val="00394ECC"/>
    <w:rsid w:val="00396616"/>
    <w:rsid w:val="0039798E"/>
    <w:rsid w:val="003A08DE"/>
    <w:rsid w:val="003A20BC"/>
    <w:rsid w:val="003B50C2"/>
    <w:rsid w:val="003C393B"/>
    <w:rsid w:val="003D3376"/>
    <w:rsid w:val="003D7EEE"/>
    <w:rsid w:val="003E64DC"/>
    <w:rsid w:val="00401D0E"/>
    <w:rsid w:val="00407431"/>
    <w:rsid w:val="00424469"/>
    <w:rsid w:val="004259E3"/>
    <w:rsid w:val="00425BDB"/>
    <w:rsid w:val="0042788E"/>
    <w:rsid w:val="0043340D"/>
    <w:rsid w:val="00440992"/>
    <w:rsid w:val="004523B9"/>
    <w:rsid w:val="0045608B"/>
    <w:rsid w:val="00461C13"/>
    <w:rsid w:val="00463F88"/>
    <w:rsid w:val="00467F77"/>
    <w:rsid w:val="00476CA2"/>
    <w:rsid w:val="00484D26"/>
    <w:rsid w:val="00485393"/>
    <w:rsid w:val="00491B3A"/>
    <w:rsid w:val="00491D5E"/>
    <w:rsid w:val="004A041C"/>
    <w:rsid w:val="004A4104"/>
    <w:rsid w:val="004B5C7B"/>
    <w:rsid w:val="004C780F"/>
    <w:rsid w:val="004D1C07"/>
    <w:rsid w:val="004D51DA"/>
    <w:rsid w:val="004D5DD4"/>
    <w:rsid w:val="004E48AD"/>
    <w:rsid w:val="004E6BBA"/>
    <w:rsid w:val="004F020E"/>
    <w:rsid w:val="00501F7D"/>
    <w:rsid w:val="00501FA8"/>
    <w:rsid w:val="0050461C"/>
    <w:rsid w:val="0051684C"/>
    <w:rsid w:val="0052432D"/>
    <w:rsid w:val="00536089"/>
    <w:rsid w:val="00536D27"/>
    <w:rsid w:val="00541977"/>
    <w:rsid w:val="0055135B"/>
    <w:rsid w:val="0055380D"/>
    <w:rsid w:val="0057003B"/>
    <w:rsid w:val="005753EC"/>
    <w:rsid w:val="00595E31"/>
    <w:rsid w:val="005A2E48"/>
    <w:rsid w:val="005A67B0"/>
    <w:rsid w:val="005A7889"/>
    <w:rsid w:val="005B7FBD"/>
    <w:rsid w:val="005C0533"/>
    <w:rsid w:val="005C6524"/>
    <w:rsid w:val="005D00A9"/>
    <w:rsid w:val="005D0B06"/>
    <w:rsid w:val="005D0DB7"/>
    <w:rsid w:val="005E4FA3"/>
    <w:rsid w:val="005E579E"/>
    <w:rsid w:val="005E70F4"/>
    <w:rsid w:val="005F2CC3"/>
    <w:rsid w:val="006066B7"/>
    <w:rsid w:val="00611FFA"/>
    <w:rsid w:val="0061250D"/>
    <w:rsid w:val="006143B0"/>
    <w:rsid w:val="00615F2A"/>
    <w:rsid w:val="006258F7"/>
    <w:rsid w:val="00633AE1"/>
    <w:rsid w:val="006342C2"/>
    <w:rsid w:val="006451EE"/>
    <w:rsid w:val="00645769"/>
    <w:rsid w:val="00653DD5"/>
    <w:rsid w:val="00655A6E"/>
    <w:rsid w:val="00656686"/>
    <w:rsid w:val="00657E91"/>
    <w:rsid w:val="00665186"/>
    <w:rsid w:val="006703F5"/>
    <w:rsid w:val="00671A26"/>
    <w:rsid w:val="00674604"/>
    <w:rsid w:val="006866E6"/>
    <w:rsid w:val="00696641"/>
    <w:rsid w:val="006B7B22"/>
    <w:rsid w:val="006C55BF"/>
    <w:rsid w:val="006D38A8"/>
    <w:rsid w:val="006D4FF2"/>
    <w:rsid w:val="006D5261"/>
    <w:rsid w:val="006D5BDF"/>
    <w:rsid w:val="006E1CC3"/>
    <w:rsid w:val="006E52CA"/>
    <w:rsid w:val="006E7A39"/>
    <w:rsid w:val="006F1167"/>
    <w:rsid w:val="006F4F32"/>
    <w:rsid w:val="006F55F4"/>
    <w:rsid w:val="006F7496"/>
    <w:rsid w:val="006F763D"/>
    <w:rsid w:val="006F77B1"/>
    <w:rsid w:val="0070727F"/>
    <w:rsid w:val="00707D80"/>
    <w:rsid w:val="00712313"/>
    <w:rsid w:val="00723681"/>
    <w:rsid w:val="0073287F"/>
    <w:rsid w:val="00740991"/>
    <w:rsid w:val="00742B87"/>
    <w:rsid w:val="00742C8B"/>
    <w:rsid w:val="007516E1"/>
    <w:rsid w:val="0075323E"/>
    <w:rsid w:val="00755676"/>
    <w:rsid w:val="00756AAF"/>
    <w:rsid w:val="007619C5"/>
    <w:rsid w:val="0076343A"/>
    <w:rsid w:val="00767DB2"/>
    <w:rsid w:val="0077095F"/>
    <w:rsid w:val="0077339B"/>
    <w:rsid w:val="007733B6"/>
    <w:rsid w:val="00785FB9"/>
    <w:rsid w:val="00795DEB"/>
    <w:rsid w:val="007A7138"/>
    <w:rsid w:val="007C59FE"/>
    <w:rsid w:val="007C72DF"/>
    <w:rsid w:val="007D497A"/>
    <w:rsid w:val="007E3FA1"/>
    <w:rsid w:val="007E5B7C"/>
    <w:rsid w:val="007F090B"/>
    <w:rsid w:val="007F269D"/>
    <w:rsid w:val="007F32E7"/>
    <w:rsid w:val="007F34EC"/>
    <w:rsid w:val="007F3CA0"/>
    <w:rsid w:val="007F7B5B"/>
    <w:rsid w:val="00800367"/>
    <w:rsid w:val="0080089C"/>
    <w:rsid w:val="00805A39"/>
    <w:rsid w:val="00806B18"/>
    <w:rsid w:val="008209A3"/>
    <w:rsid w:val="00831C14"/>
    <w:rsid w:val="008337C6"/>
    <w:rsid w:val="00835904"/>
    <w:rsid w:val="00840102"/>
    <w:rsid w:val="008407F3"/>
    <w:rsid w:val="008463AB"/>
    <w:rsid w:val="008555C5"/>
    <w:rsid w:val="00855A83"/>
    <w:rsid w:val="00862683"/>
    <w:rsid w:val="00871BB5"/>
    <w:rsid w:val="0088782D"/>
    <w:rsid w:val="008957FC"/>
    <w:rsid w:val="00896B52"/>
    <w:rsid w:val="00896C2B"/>
    <w:rsid w:val="008A1B92"/>
    <w:rsid w:val="008A35C0"/>
    <w:rsid w:val="008B5D88"/>
    <w:rsid w:val="008C7CC7"/>
    <w:rsid w:val="008D1BDF"/>
    <w:rsid w:val="008D2C94"/>
    <w:rsid w:val="008D350A"/>
    <w:rsid w:val="008F27D9"/>
    <w:rsid w:val="008F46EF"/>
    <w:rsid w:val="008F7E7D"/>
    <w:rsid w:val="00904E0D"/>
    <w:rsid w:val="00914954"/>
    <w:rsid w:val="00923694"/>
    <w:rsid w:val="00930D64"/>
    <w:rsid w:val="00931367"/>
    <w:rsid w:val="00933506"/>
    <w:rsid w:val="00936AD4"/>
    <w:rsid w:val="0094009A"/>
    <w:rsid w:val="0094300B"/>
    <w:rsid w:val="00944C39"/>
    <w:rsid w:val="00947CA9"/>
    <w:rsid w:val="00951FEA"/>
    <w:rsid w:val="00952C2C"/>
    <w:rsid w:val="0095322E"/>
    <w:rsid w:val="00954CD6"/>
    <w:rsid w:val="00961B9A"/>
    <w:rsid w:val="00962C7C"/>
    <w:rsid w:val="009647FD"/>
    <w:rsid w:val="00965D06"/>
    <w:rsid w:val="00982909"/>
    <w:rsid w:val="00996EAB"/>
    <w:rsid w:val="009A326F"/>
    <w:rsid w:val="009A449D"/>
    <w:rsid w:val="009B0F8E"/>
    <w:rsid w:val="009C62B3"/>
    <w:rsid w:val="009D201D"/>
    <w:rsid w:val="009D222D"/>
    <w:rsid w:val="009D6FF3"/>
    <w:rsid w:val="009D7113"/>
    <w:rsid w:val="009E516E"/>
    <w:rsid w:val="009E65B5"/>
    <w:rsid w:val="009F071B"/>
    <w:rsid w:val="009F177F"/>
    <w:rsid w:val="009F739C"/>
    <w:rsid w:val="00A10559"/>
    <w:rsid w:val="00A120A6"/>
    <w:rsid w:val="00A156C9"/>
    <w:rsid w:val="00A21FA6"/>
    <w:rsid w:val="00A408B9"/>
    <w:rsid w:val="00A443EA"/>
    <w:rsid w:val="00A62795"/>
    <w:rsid w:val="00A642AB"/>
    <w:rsid w:val="00A72A7D"/>
    <w:rsid w:val="00A8144A"/>
    <w:rsid w:val="00A86275"/>
    <w:rsid w:val="00A8764E"/>
    <w:rsid w:val="00A948D0"/>
    <w:rsid w:val="00AA18EE"/>
    <w:rsid w:val="00AA1C7D"/>
    <w:rsid w:val="00AB10A8"/>
    <w:rsid w:val="00AB2913"/>
    <w:rsid w:val="00AD74D6"/>
    <w:rsid w:val="00AE303E"/>
    <w:rsid w:val="00AE385F"/>
    <w:rsid w:val="00AE53C5"/>
    <w:rsid w:val="00B01A29"/>
    <w:rsid w:val="00B02BD4"/>
    <w:rsid w:val="00B04DDB"/>
    <w:rsid w:val="00B05A3F"/>
    <w:rsid w:val="00B1430D"/>
    <w:rsid w:val="00B27A1F"/>
    <w:rsid w:val="00B3221A"/>
    <w:rsid w:val="00B41164"/>
    <w:rsid w:val="00B44425"/>
    <w:rsid w:val="00B44EC7"/>
    <w:rsid w:val="00B46A9C"/>
    <w:rsid w:val="00B47769"/>
    <w:rsid w:val="00B51A2E"/>
    <w:rsid w:val="00B57F8A"/>
    <w:rsid w:val="00B60792"/>
    <w:rsid w:val="00B73BB9"/>
    <w:rsid w:val="00B7477E"/>
    <w:rsid w:val="00B748A4"/>
    <w:rsid w:val="00B77CEA"/>
    <w:rsid w:val="00B80897"/>
    <w:rsid w:val="00B84125"/>
    <w:rsid w:val="00B85051"/>
    <w:rsid w:val="00B87DD7"/>
    <w:rsid w:val="00B977D7"/>
    <w:rsid w:val="00BA53DA"/>
    <w:rsid w:val="00BA6611"/>
    <w:rsid w:val="00BB3FA6"/>
    <w:rsid w:val="00BB4F35"/>
    <w:rsid w:val="00BC1BB0"/>
    <w:rsid w:val="00BC3C18"/>
    <w:rsid w:val="00BC3C38"/>
    <w:rsid w:val="00BC674A"/>
    <w:rsid w:val="00BC6C1A"/>
    <w:rsid w:val="00BD1722"/>
    <w:rsid w:val="00BD1A81"/>
    <w:rsid w:val="00BE0023"/>
    <w:rsid w:val="00BE3101"/>
    <w:rsid w:val="00BF1DB2"/>
    <w:rsid w:val="00BF442E"/>
    <w:rsid w:val="00C07659"/>
    <w:rsid w:val="00C10C27"/>
    <w:rsid w:val="00C17467"/>
    <w:rsid w:val="00C23CB1"/>
    <w:rsid w:val="00C270EE"/>
    <w:rsid w:val="00C31300"/>
    <w:rsid w:val="00C33E16"/>
    <w:rsid w:val="00C40F7D"/>
    <w:rsid w:val="00C44AF7"/>
    <w:rsid w:val="00C45FFA"/>
    <w:rsid w:val="00C472A8"/>
    <w:rsid w:val="00C52652"/>
    <w:rsid w:val="00C52CCB"/>
    <w:rsid w:val="00C52FEB"/>
    <w:rsid w:val="00C53073"/>
    <w:rsid w:val="00C66017"/>
    <w:rsid w:val="00C66218"/>
    <w:rsid w:val="00C804ED"/>
    <w:rsid w:val="00C92C8E"/>
    <w:rsid w:val="00CA7D1F"/>
    <w:rsid w:val="00CB2108"/>
    <w:rsid w:val="00CB3BB8"/>
    <w:rsid w:val="00CB4913"/>
    <w:rsid w:val="00CC389D"/>
    <w:rsid w:val="00CC7D62"/>
    <w:rsid w:val="00CD5677"/>
    <w:rsid w:val="00CE0FAD"/>
    <w:rsid w:val="00CF49F9"/>
    <w:rsid w:val="00CF6FF0"/>
    <w:rsid w:val="00D000CB"/>
    <w:rsid w:val="00D12008"/>
    <w:rsid w:val="00D1631E"/>
    <w:rsid w:val="00D20A07"/>
    <w:rsid w:val="00D21EF1"/>
    <w:rsid w:val="00D23C26"/>
    <w:rsid w:val="00D24035"/>
    <w:rsid w:val="00D379D4"/>
    <w:rsid w:val="00D41958"/>
    <w:rsid w:val="00D43A6D"/>
    <w:rsid w:val="00D46395"/>
    <w:rsid w:val="00D52F65"/>
    <w:rsid w:val="00D563E8"/>
    <w:rsid w:val="00D64089"/>
    <w:rsid w:val="00D66CAD"/>
    <w:rsid w:val="00D7054B"/>
    <w:rsid w:val="00D735A0"/>
    <w:rsid w:val="00D82939"/>
    <w:rsid w:val="00D83747"/>
    <w:rsid w:val="00D85557"/>
    <w:rsid w:val="00D8696C"/>
    <w:rsid w:val="00D96131"/>
    <w:rsid w:val="00DA129F"/>
    <w:rsid w:val="00DA52C0"/>
    <w:rsid w:val="00DB18CD"/>
    <w:rsid w:val="00DB36D6"/>
    <w:rsid w:val="00DD0044"/>
    <w:rsid w:val="00DD16E1"/>
    <w:rsid w:val="00DD2DBC"/>
    <w:rsid w:val="00DD34AA"/>
    <w:rsid w:val="00DE1270"/>
    <w:rsid w:val="00DF1DE8"/>
    <w:rsid w:val="00DF341E"/>
    <w:rsid w:val="00E00D44"/>
    <w:rsid w:val="00E0158B"/>
    <w:rsid w:val="00E02F9F"/>
    <w:rsid w:val="00E12D13"/>
    <w:rsid w:val="00E22042"/>
    <w:rsid w:val="00E22212"/>
    <w:rsid w:val="00E25266"/>
    <w:rsid w:val="00E2730A"/>
    <w:rsid w:val="00E34FA1"/>
    <w:rsid w:val="00E5261E"/>
    <w:rsid w:val="00E53559"/>
    <w:rsid w:val="00E61832"/>
    <w:rsid w:val="00E61F8A"/>
    <w:rsid w:val="00E67632"/>
    <w:rsid w:val="00E738F1"/>
    <w:rsid w:val="00E74B63"/>
    <w:rsid w:val="00E82648"/>
    <w:rsid w:val="00E839A1"/>
    <w:rsid w:val="00E8459B"/>
    <w:rsid w:val="00E90C64"/>
    <w:rsid w:val="00EA0A51"/>
    <w:rsid w:val="00EA0A89"/>
    <w:rsid w:val="00EA0FAE"/>
    <w:rsid w:val="00EA4DE2"/>
    <w:rsid w:val="00ED1424"/>
    <w:rsid w:val="00ED45EE"/>
    <w:rsid w:val="00EE309A"/>
    <w:rsid w:val="00F01C79"/>
    <w:rsid w:val="00F11552"/>
    <w:rsid w:val="00F12B05"/>
    <w:rsid w:val="00F266A6"/>
    <w:rsid w:val="00F30146"/>
    <w:rsid w:val="00F421F4"/>
    <w:rsid w:val="00F430A0"/>
    <w:rsid w:val="00F4373A"/>
    <w:rsid w:val="00F4595E"/>
    <w:rsid w:val="00F45E97"/>
    <w:rsid w:val="00F470AD"/>
    <w:rsid w:val="00F52A72"/>
    <w:rsid w:val="00F57994"/>
    <w:rsid w:val="00F653D2"/>
    <w:rsid w:val="00F73624"/>
    <w:rsid w:val="00F8499D"/>
    <w:rsid w:val="00F84B23"/>
    <w:rsid w:val="00F8596A"/>
    <w:rsid w:val="00F87F05"/>
    <w:rsid w:val="00F90B53"/>
    <w:rsid w:val="00F90FC1"/>
    <w:rsid w:val="00F94503"/>
    <w:rsid w:val="00F955BD"/>
    <w:rsid w:val="00F97958"/>
    <w:rsid w:val="00FB02C4"/>
    <w:rsid w:val="00FB281F"/>
    <w:rsid w:val="00FB28FE"/>
    <w:rsid w:val="00FC04A8"/>
    <w:rsid w:val="00FC13CC"/>
    <w:rsid w:val="00FD0CFF"/>
    <w:rsid w:val="00FD3636"/>
    <w:rsid w:val="00FD3AC1"/>
    <w:rsid w:val="00FE4322"/>
    <w:rsid w:val="00FE7B93"/>
    <w:rsid w:val="00FF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88ADCC5"/>
  <w15:docId w15:val="{04B16CC4-B18E-4E18-A6CD-29CB75C6D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L-Mohanad Bold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6C1A"/>
    <w:pPr>
      <w:bidi/>
      <w:spacing w:line="276" w:lineRule="auto"/>
    </w:pPr>
    <w:rPr>
      <w:sz w:val="28"/>
      <w:szCs w:val="28"/>
    </w:rPr>
  </w:style>
  <w:style w:type="paragraph" w:styleId="1">
    <w:name w:val="heading 1"/>
    <w:basedOn w:val="a"/>
    <w:next w:val="a"/>
    <w:link w:val="1Char"/>
    <w:qFormat/>
    <w:rsid w:val="00A156C9"/>
    <w:pPr>
      <w:keepNext/>
      <w:spacing w:line="240" w:lineRule="auto"/>
      <w:outlineLvl w:val="0"/>
    </w:pPr>
    <w:rPr>
      <w:rFonts w:ascii="Times New Roman" w:eastAsia="Times New Roman" w:hAnsi="Times New Roman" w:cs="Traditional Arabic"/>
      <w:b/>
      <w:bCs/>
      <w:noProof/>
      <w:sz w:val="20"/>
      <w:szCs w:val="26"/>
      <w:lang w:eastAsia="ar-SA"/>
    </w:rPr>
  </w:style>
  <w:style w:type="paragraph" w:styleId="4">
    <w:name w:val="heading 4"/>
    <w:basedOn w:val="a"/>
    <w:next w:val="a"/>
    <w:link w:val="4Char"/>
    <w:qFormat/>
    <w:rsid w:val="00A156C9"/>
    <w:pPr>
      <w:keepNext/>
      <w:spacing w:line="240" w:lineRule="auto"/>
      <w:jc w:val="center"/>
      <w:outlineLvl w:val="3"/>
    </w:pPr>
    <w:rPr>
      <w:rFonts w:ascii="Times New Roman" w:eastAsia="Times New Roman" w:hAnsi="Times New Roman" w:cs="AF_Jeddah"/>
      <w:b/>
      <w:bCs/>
      <w:noProof/>
      <w:sz w:val="20"/>
      <w:szCs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رأس الصفحة1"/>
    <w:basedOn w:val="a"/>
    <w:link w:val="Char"/>
    <w:uiPriority w:val="99"/>
    <w:unhideWhenUsed/>
    <w:rsid w:val="00B51A2E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10"/>
    <w:uiPriority w:val="99"/>
    <w:rsid w:val="00B51A2E"/>
  </w:style>
  <w:style w:type="paragraph" w:customStyle="1" w:styleId="11">
    <w:name w:val="تذييل الصفحة1"/>
    <w:basedOn w:val="a"/>
    <w:link w:val="Char0"/>
    <w:uiPriority w:val="99"/>
    <w:unhideWhenUsed/>
    <w:rsid w:val="00B51A2E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11"/>
    <w:uiPriority w:val="99"/>
    <w:rsid w:val="00B51A2E"/>
  </w:style>
  <w:style w:type="paragraph" w:styleId="a3">
    <w:name w:val="List Paragraph"/>
    <w:basedOn w:val="a"/>
    <w:uiPriority w:val="34"/>
    <w:qFormat/>
    <w:rsid w:val="00B51A2E"/>
    <w:pPr>
      <w:ind w:left="720"/>
      <w:contextualSpacing/>
    </w:pPr>
    <w:rPr>
      <w:rFonts w:ascii="Verdana" w:hAnsi="Verdana"/>
      <w:color w:val="444444"/>
    </w:rPr>
  </w:style>
  <w:style w:type="character" w:styleId="Hyperlink">
    <w:name w:val="Hyperlink"/>
    <w:uiPriority w:val="99"/>
    <w:unhideWhenUsed/>
    <w:rsid w:val="005753EC"/>
    <w:rPr>
      <w:color w:val="0000FF"/>
      <w:u w:val="single"/>
    </w:rPr>
  </w:style>
  <w:style w:type="table" w:styleId="a4">
    <w:name w:val="Table Grid"/>
    <w:basedOn w:val="a1"/>
    <w:uiPriority w:val="59"/>
    <w:rsid w:val="00BC6C1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Char1"/>
    <w:uiPriority w:val="99"/>
    <w:semiHidden/>
    <w:unhideWhenUsed/>
    <w:rsid w:val="00665186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Char1">
    <w:name w:val="نص في بالون Char"/>
    <w:link w:val="a5"/>
    <w:uiPriority w:val="99"/>
    <w:semiHidden/>
    <w:rsid w:val="006651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10"/>
    <w:uiPriority w:val="99"/>
    <w:unhideWhenUsed/>
    <w:rsid w:val="0055380D"/>
    <w:pPr>
      <w:tabs>
        <w:tab w:val="center" w:pos="4153"/>
        <w:tab w:val="right" w:pos="8306"/>
      </w:tabs>
      <w:spacing w:line="240" w:lineRule="auto"/>
    </w:pPr>
  </w:style>
  <w:style w:type="character" w:customStyle="1" w:styleId="Char10">
    <w:name w:val="رأس الصفحة Char1"/>
    <w:link w:val="a6"/>
    <w:uiPriority w:val="99"/>
    <w:rsid w:val="0055380D"/>
    <w:rPr>
      <w:sz w:val="28"/>
      <w:szCs w:val="28"/>
    </w:rPr>
  </w:style>
  <w:style w:type="paragraph" w:styleId="a7">
    <w:name w:val="footer"/>
    <w:basedOn w:val="a"/>
    <w:link w:val="Char11"/>
    <w:uiPriority w:val="99"/>
    <w:unhideWhenUsed/>
    <w:rsid w:val="0055380D"/>
    <w:pPr>
      <w:tabs>
        <w:tab w:val="center" w:pos="4153"/>
        <w:tab w:val="right" w:pos="8306"/>
      </w:tabs>
      <w:spacing w:line="240" w:lineRule="auto"/>
    </w:pPr>
  </w:style>
  <w:style w:type="character" w:customStyle="1" w:styleId="Char11">
    <w:name w:val="تذييل الصفحة Char1"/>
    <w:link w:val="a7"/>
    <w:uiPriority w:val="99"/>
    <w:rsid w:val="0055380D"/>
    <w:rPr>
      <w:sz w:val="28"/>
      <w:szCs w:val="28"/>
    </w:rPr>
  </w:style>
  <w:style w:type="character" w:styleId="a8">
    <w:name w:val="FollowedHyperlink"/>
    <w:basedOn w:val="a0"/>
    <w:uiPriority w:val="99"/>
    <w:semiHidden/>
    <w:unhideWhenUsed/>
    <w:rsid w:val="003B50C2"/>
    <w:rPr>
      <w:color w:val="954F72"/>
      <w:u w:val="single"/>
    </w:rPr>
  </w:style>
  <w:style w:type="paragraph" w:customStyle="1" w:styleId="xl63">
    <w:name w:val="xl63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64">
    <w:name w:val="xl64"/>
    <w:basedOn w:val="a"/>
    <w:rsid w:val="003B50C2"/>
    <w:pP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65">
    <w:name w:val="xl65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66">
    <w:name w:val="xl66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67">
    <w:name w:val="xl67"/>
    <w:basedOn w:val="a"/>
    <w:rsid w:val="003B50C2"/>
    <w:pPr>
      <w:pBdr>
        <w:top w:val="single" w:sz="4" w:space="0" w:color="000000"/>
        <w:right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68">
    <w:name w:val="xl68"/>
    <w:basedOn w:val="a"/>
    <w:rsid w:val="003B50C2"/>
    <w:pPr>
      <w:pBdr>
        <w:top w:val="single" w:sz="4" w:space="0" w:color="000000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69">
    <w:name w:val="xl69"/>
    <w:basedOn w:val="a"/>
    <w:rsid w:val="003B50C2"/>
    <w:pPr>
      <w:pBdr>
        <w:top w:val="single" w:sz="4" w:space="0" w:color="000000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70">
    <w:name w:val="xl70"/>
    <w:basedOn w:val="a"/>
    <w:rsid w:val="003B50C2"/>
    <w:pPr>
      <w:pBdr>
        <w:top w:val="single" w:sz="4" w:space="0" w:color="000000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71">
    <w:name w:val="xl71"/>
    <w:basedOn w:val="a"/>
    <w:rsid w:val="003B50C2"/>
    <w:pPr>
      <w:pBdr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72">
    <w:name w:val="xl72"/>
    <w:basedOn w:val="a"/>
    <w:rsid w:val="003B50C2"/>
    <w:pPr>
      <w:pBdr>
        <w:bottom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73">
    <w:name w:val="xl73"/>
    <w:basedOn w:val="a"/>
    <w:rsid w:val="003B50C2"/>
    <w:pPr>
      <w:pBdr>
        <w:bottom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74">
    <w:name w:val="xl74"/>
    <w:basedOn w:val="a"/>
    <w:rsid w:val="003B50C2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75">
    <w:name w:val="xl75"/>
    <w:basedOn w:val="a"/>
    <w:rsid w:val="003B50C2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76">
    <w:name w:val="xl76"/>
    <w:basedOn w:val="a"/>
    <w:rsid w:val="003B50C2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77">
    <w:name w:val="xl77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78">
    <w:name w:val="xl78"/>
    <w:basedOn w:val="a"/>
    <w:rsid w:val="003B50C2"/>
    <w:pP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79">
    <w:name w:val="xl79"/>
    <w:basedOn w:val="a"/>
    <w:rsid w:val="003B50C2"/>
    <w:pPr>
      <w:pBdr>
        <w:top w:val="single" w:sz="4" w:space="0" w:color="auto"/>
        <w:right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80">
    <w:name w:val="xl80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81">
    <w:name w:val="xl81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82">
    <w:name w:val="xl82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83">
    <w:name w:val="xl83"/>
    <w:basedOn w:val="a"/>
    <w:rsid w:val="003B50C2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84">
    <w:name w:val="xl84"/>
    <w:basedOn w:val="a"/>
    <w:rsid w:val="003B50C2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85">
    <w:name w:val="xl85"/>
    <w:basedOn w:val="a"/>
    <w:rsid w:val="003B50C2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86">
    <w:name w:val="xl86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87">
    <w:name w:val="xl87"/>
    <w:basedOn w:val="a"/>
    <w:rsid w:val="003B50C2"/>
    <w:pP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88">
    <w:name w:val="xl88"/>
    <w:basedOn w:val="a"/>
    <w:rsid w:val="003B50C2"/>
    <w:pPr>
      <w:pBdr>
        <w:top w:val="single" w:sz="4" w:space="0" w:color="auto"/>
        <w:right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89">
    <w:name w:val="xl89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90">
    <w:name w:val="xl90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91">
    <w:name w:val="xl91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92">
    <w:name w:val="xl92"/>
    <w:basedOn w:val="a"/>
    <w:rsid w:val="003B50C2"/>
    <w:pPr>
      <w:pBdr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3">
    <w:name w:val="xl93"/>
    <w:basedOn w:val="a"/>
    <w:rsid w:val="003B50C2"/>
    <w:pPr>
      <w:pBdr>
        <w:bottom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94">
    <w:name w:val="xl94"/>
    <w:basedOn w:val="a"/>
    <w:rsid w:val="003B50C2"/>
    <w:pPr>
      <w:pBdr>
        <w:bottom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95">
    <w:name w:val="xl95"/>
    <w:basedOn w:val="a"/>
    <w:rsid w:val="003B50C2"/>
    <w:pPr>
      <w:pBdr>
        <w:top w:val="single" w:sz="4" w:space="0" w:color="auto"/>
        <w:right w:val="single" w:sz="4" w:space="0" w:color="auto"/>
      </w:pBdr>
      <w:shd w:val="clear" w:color="000000" w:fill="9BC2E6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6">
    <w:name w:val="xl96"/>
    <w:basedOn w:val="a"/>
    <w:rsid w:val="003B50C2"/>
    <w:pP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7">
    <w:name w:val="xl97"/>
    <w:basedOn w:val="a"/>
    <w:rsid w:val="003B50C2"/>
    <w:pPr>
      <w:pBdr>
        <w:bottom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8">
    <w:name w:val="xl98"/>
    <w:basedOn w:val="a"/>
    <w:rsid w:val="003B50C2"/>
    <w:pP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9">
    <w:name w:val="xl99"/>
    <w:basedOn w:val="a"/>
    <w:rsid w:val="003B50C2"/>
    <w:pPr>
      <w:pBdr>
        <w:bottom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100">
    <w:name w:val="xl100"/>
    <w:basedOn w:val="a"/>
    <w:rsid w:val="003B50C2"/>
    <w:pPr>
      <w:pBdr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101">
    <w:name w:val="xl101"/>
    <w:basedOn w:val="a"/>
    <w:rsid w:val="003B50C2"/>
    <w:pPr>
      <w:pBdr>
        <w:bottom w:val="single" w:sz="4" w:space="0" w:color="auto"/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102">
    <w:name w:val="xl102"/>
    <w:basedOn w:val="a"/>
    <w:rsid w:val="001F7C46"/>
    <w:pPr>
      <w:pBdr>
        <w:bottom w:val="single" w:sz="4" w:space="0" w:color="auto"/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103">
    <w:name w:val="xl103"/>
    <w:basedOn w:val="a"/>
    <w:rsid w:val="001F7C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character" w:customStyle="1" w:styleId="1Char">
    <w:name w:val="العنوان 1 Char"/>
    <w:basedOn w:val="a0"/>
    <w:link w:val="1"/>
    <w:rsid w:val="00A156C9"/>
    <w:rPr>
      <w:rFonts w:ascii="Times New Roman" w:eastAsia="Times New Roman" w:hAnsi="Times New Roman" w:cs="Traditional Arabic"/>
      <w:b/>
      <w:bCs/>
      <w:noProof/>
      <w:szCs w:val="26"/>
      <w:lang w:eastAsia="ar-SA"/>
    </w:rPr>
  </w:style>
  <w:style w:type="character" w:customStyle="1" w:styleId="4Char">
    <w:name w:val="عنوان 4 Char"/>
    <w:basedOn w:val="a0"/>
    <w:link w:val="4"/>
    <w:rsid w:val="00A156C9"/>
    <w:rPr>
      <w:rFonts w:ascii="Times New Roman" w:eastAsia="Times New Roman" w:hAnsi="Times New Roman" w:cs="AF_Jeddah"/>
      <w:b/>
      <w:bCs/>
      <w:noProof/>
      <w:szCs w:val="36"/>
      <w:lang w:eastAsia="ar-SA"/>
    </w:rPr>
  </w:style>
  <w:style w:type="character" w:styleId="a9">
    <w:name w:val="Placeholder Text"/>
    <w:basedOn w:val="a0"/>
    <w:uiPriority w:val="99"/>
    <w:semiHidden/>
    <w:rsid w:val="00FB02C4"/>
    <w:rPr>
      <w:color w:val="808080"/>
    </w:rPr>
  </w:style>
  <w:style w:type="table" w:customStyle="1" w:styleId="TableGrid">
    <w:name w:val="TableGrid"/>
    <w:rsid w:val="00F4373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rmal (Web)"/>
    <w:basedOn w:val="a"/>
    <w:uiPriority w:val="99"/>
    <w:unhideWhenUsed/>
    <w:rsid w:val="00996EAB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ropbox\&#1575;&#1604;&#1608;&#1585;&#1602;&#1577;%20&#1575;&#1604;&#1585;&#1587;&#1605;&#1610;&#1577;%201440\&#1575;&#1604;&#1608;&#1585;&#1602;&#1577;%20&#1575;&#1604;&#1585;&#1587;&#1605;&#1610;&#1577;%20&#1591;&#1608;&#1604;&#1610;&#1577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4D8208633F340CF9B1E4782DF15A75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F72F2B2-7B6C-4012-A455-880DF4E10F49}"/>
      </w:docPartPr>
      <w:docPartBody>
        <w:p w:rsidR="005B7042" w:rsidRDefault="00F95F23" w:rsidP="00F95F23">
          <w:pPr>
            <w:pStyle w:val="94D8208633F340CF9B1E4782DF15A752"/>
          </w:pPr>
          <w:r w:rsidRPr="00EC0DF7">
            <w:rPr>
              <w:rStyle w:val="a3"/>
              <w:rFonts w:hint="cs"/>
              <w:rtl/>
            </w:rPr>
            <w:t>انقر</w:t>
          </w:r>
          <w:r w:rsidRPr="00EC0DF7">
            <w:rPr>
              <w:rStyle w:val="a3"/>
              <w:rtl/>
            </w:rPr>
            <w:t xml:space="preserve"> </w:t>
          </w:r>
          <w:r w:rsidRPr="00EC0DF7">
            <w:rPr>
              <w:rStyle w:val="a3"/>
              <w:rFonts w:hint="cs"/>
              <w:rtl/>
            </w:rPr>
            <w:t>هنا</w:t>
          </w:r>
          <w:r w:rsidRPr="00EC0DF7">
            <w:rPr>
              <w:rStyle w:val="a3"/>
              <w:rtl/>
            </w:rPr>
            <w:t xml:space="preserve"> </w:t>
          </w:r>
          <w:r w:rsidRPr="00EC0DF7">
            <w:rPr>
              <w:rStyle w:val="a3"/>
              <w:rFonts w:hint="cs"/>
              <w:rtl/>
            </w:rPr>
            <w:t>لإدخال</w:t>
          </w:r>
          <w:r w:rsidRPr="00EC0DF7">
            <w:rPr>
              <w:rStyle w:val="a3"/>
              <w:rtl/>
            </w:rPr>
            <w:t xml:space="preserve"> </w:t>
          </w:r>
          <w:r w:rsidRPr="00EC0DF7">
            <w:rPr>
              <w:rStyle w:val="a3"/>
              <w:rFonts w:hint="cs"/>
              <w:rtl/>
            </w:rPr>
            <w:t>نص</w:t>
          </w:r>
          <w:r w:rsidRPr="00EC0DF7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Jedd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5F23"/>
    <w:rsid w:val="000A1479"/>
    <w:rsid w:val="00172C62"/>
    <w:rsid w:val="0020212E"/>
    <w:rsid w:val="0027165D"/>
    <w:rsid w:val="002A1DC9"/>
    <w:rsid w:val="00413314"/>
    <w:rsid w:val="004E0F99"/>
    <w:rsid w:val="005B7042"/>
    <w:rsid w:val="00886FD7"/>
    <w:rsid w:val="009E5C61"/>
    <w:rsid w:val="009F6BBA"/>
    <w:rsid w:val="00C24E4E"/>
    <w:rsid w:val="00C36311"/>
    <w:rsid w:val="00C866F8"/>
    <w:rsid w:val="00F5518F"/>
    <w:rsid w:val="00F95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95F23"/>
    <w:rPr>
      <w:color w:val="808080"/>
    </w:rPr>
  </w:style>
  <w:style w:type="paragraph" w:customStyle="1" w:styleId="94D8208633F340CF9B1E4782DF15A752">
    <w:name w:val="94D8208633F340CF9B1E4782DF15A752"/>
    <w:rsid w:val="00F95F23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75E53-1CF6-436F-9A9B-3727F4C4E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الورقة الرسمية طولية.dotx</Template>
  <TotalTime>30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Mohamed Khaled ibrahim</Company>
  <LinksUpToDate>false</LinksUpToDate>
  <CharactersWithSpaces>1745</CharactersWithSpaces>
  <SharedDoc>false</SharedDoc>
  <HLinks>
    <vt:vector size="6" baseType="variant">
      <vt:variant>
        <vt:i4>6750284</vt:i4>
      </vt:variant>
      <vt:variant>
        <vt:i4>0</vt:i4>
      </vt:variant>
      <vt:variant>
        <vt:i4>0</vt:i4>
      </vt:variant>
      <vt:variant>
        <vt:i4>5</vt:i4>
      </vt:variant>
      <vt:variant>
        <vt:lpwstr>mailto:info@alkhandak.com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فاطمة ....</cp:lastModifiedBy>
  <cp:revision>5</cp:revision>
  <cp:lastPrinted>2022-04-08T21:25:00Z</cp:lastPrinted>
  <dcterms:created xsi:type="dcterms:W3CDTF">2022-04-08T20:51:00Z</dcterms:created>
  <dcterms:modified xsi:type="dcterms:W3CDTF">2022-04-08T21:25:00Z</dcterms:modified>
</cp:coreProperties>
</file>