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82D433" w14:textId="77777777" w:rsidR="00661D21" w:rsidRDefault="00C01217">
      <w:pPr>
        <w:rPr>
          <w:sz w:val="26"/>
          <w:szCs w:val="26"/>
          <w:rtl/>
        </w:rPr>
      </w:pPr>
      <w:r>
        <w:rPr>
          <w:rFonts w:ascii="Traditional Arabic" w:hAnsi="Traditional Arabic" w:hint="cs"/>
          <w:b/>
          <w:bCs/>
          <w:sz w:val="34"/>
          <w:szCs w:val="34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5219EEA" wp14:editId="75DA2EFA">
                <wp:simplePos x="0" y="0"/>
                <wp:positionH relativeFrom="column">
                  <wp:posOffset>127635</wp:posOffset>
                </wp:positionH>
                <wp:positionV relativeFrom="paragraph">
                  <wp:posOffset>-34185</wp:posOffset>
                </wp:positionV>
                <wp:extent cx="1242060" cy="847083"/>
                <wp:effectExtent l="0" t="0" r="15240" b="10795"/>
                <wp:wrapNone/>
                <wp:docPr id="7" name="مربع ن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8470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64408" w14:textId="77777777" w:rsidR="002E2F51" w:rsidRPr="00C01217" w:rsidRDefault="002E2F51" w:rsidP="00C01217">
                            <w:pPr>
                              <w:jc w:val="center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</w:p>
                          <w:p w14:paraId="354CD700" w14:textId="77777777" w:rsidR="002E2F51" w:rsidRPr="00861C76" w:rsidRDefault="002E2F51" w:rsidP="00D22D5F">
                            <w:pPr>
                              <w:jc w:val="center"/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  <w:t>15</w:t>
                            </w:r>
                          </w:p>
                          <w:p w14:paraId="5FE0EAA6" w14:textId="77777777" w:rsidR="002E2F51" w:rsidRDefault="002E2F51" w:rsidP="00C012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219EEA" id="_x0000_t202" coordsize="21600,21600" o:spt="202" path="m,l,21600r21600,l21600,xe">
                <v:stroke joinstyle="miter"/>
                <v:path gradientshapeok="t" o:connecttype="rect"/>
              </v:shapetype>
              <v:shape id="مربع نص 7" o:spid="_x0000_s1026" type="#_x0000_t202" style="position:absolute;left:0;text-align:left;margin-left:10.05pt;margin-top:-2.7pt;width:97.8pt;height:66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">
                <v:textbox>
                  <w:txbxContent>
                    <w:p w14:paraId="73664408" w14:textId="77777777" w:rsidR="002E2F51" w:rsidRPr="00C01217" w:rsidRDefault="002E2F51" w:rsidP="00C01217">
                      <w:pPr>
                        <w:jc w:val="center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</w:p>
                    <w:p w14:paraId="354CD700" w14:textId="77777777" w:rsidR="002E2F51" w:rsidRPr="00861C76" w:rsidRDefault="002E2F51" w:rsidP="00D22D5F">
                      <w:pPr>
                        <w:jc w:val="center"/>
                        <w:rPr>
                          <w:b/>
                          <w:bCs/>
                          <w:sz w:val="38"/>
                          <w:szCs w:val="38"/>
                        </w:rPr>
                      </w:pPr>
                      <w:r>
                        <w:rPr>
                          <w:b/>
                          <w:bCs/>
                          <w:sz w:val="38"/>
                          <w:szCs w:val="38"/>
                        </w:rPr>
                        <w:t>15</w:t>
                      </w:r>
                    </w:p>
                    <w:p w14:paraId="5FE0EAA6" w14:textId="77777777" w:rsidR="002E2F51" w:rsidRDefault="002E2F51" w:rsidP="00C01217"/>
                  </w:txbxContent>
                </v:textbox>
              </v:shape>
            </w:pict>
          </mc:Fallback>
        </mc:AlternateContent>
      </w:r>
    </w:p>
    <w:p w14:paraId="7E138AAE" w14:textId="77777777" w:rsidR="00C01217" w:rsidRDefault="00C01217" w:rsidP="00C01217">
      <w:pPr>
        <w:spacing w:before="100" w:beforeAutospacing="1" w:after="100" w:afterAutospacing="1"/>
        <w:contextualSpacing/>
        <w:jc w:val="lowKashida"/>
        <w:rPr>
          <w:rFonts w:ascii="Traditional Arabic" w:hAnsi="Traditional Arabic"/>
          <w:b/>
          <w:bCs/>
          <w:sz w:val="34"/>
          <w:szCs w:val="34"/>
          <w:u w:val="single"/>
          <w:rtl/>
        </w:rPr>
      </w:pPr>
      <w:r>
        <w:rPr>
          <w:rFonts w:ascii="Traditional Arabic" w:hAnsi="Traditional Arabic"/>
          <w:b/>
          <w:bCs/>
          <w:sz w:val="32"/>
          <w:szCs w:val="32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4920F5" wp14:editId="668245D2">
                <wp:simplePos x="0" y="0"/>
                <wp:positionH relativeFrom="column">
                  <wp:posOffset>397510</wp:posOffset>
                </wp:positionH>
                <wp:positionV relativeFrom="paragraph">
                  <wp:posOffset>213800</wp:posOffset>
                </wp:positionV>
                <wp:extent cx="793115" cy="0"/>
                <wp:effectExtent l="0" t="19050" r="6985" b="19050"/>
                <wp:wrapNone/>
                <wp:docPr id="5" name="رابط كسهم مستقيم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311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4E5C31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5" o:spid="_x0000_s1026" type="#_x0000_t32" style="position:absolute;margin-left:31.3pt;margin-top:16.85pt;width:62.4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" strokeweight="2.25pt"/>
            </w:pict>
          </mc:Fallback>
        </mc:AlternateContent>
      </w:r>
      <w:r w:rsidRPr="00B44E3E">
        <w:rPr>
          <w:rFonts w:ascii="Traditional Arabic" w:hAnsi="Traditional Arabic"/>
          <w:b/>
          <w:bCs/>
          <w:sz w:val="34"/>
          <w:szCs w:val="34"/>
          <w:u w:val="single"/>
          <w:rtl/>
        </w:rPr>
        <w:t>السؤال الأول :</w:t>
      </w:r>
      <w:r w:rsidRPr="00B44E3E">
        <w:rPr>
          <w:rFonts w:ascii="Traditional Arabic" w:hAnsi="Traditional Arabic"/>
          <w:b/>
          <w:bCs/>
          <w:sz w:val="34"/>
          <w:szCs w:val="34"/>
          <w:u w:val="single"/>
          <w:rtl/>
        </w:rPr>
        <w:tab/>
      </w:r>
      <w:r w:rsidRPr="00B44E3E">
        <w:rPr>
          <w:rFonts w:ascii="Traditional Arabic" w:hAnsi="Traditional Arabic"/>
          <w:b/>
          <w:bCs/>
          <w:sz w:val="34"/>
          <w:szCs w:val="34"/>
          <w:rtl/>
        </w:rPr>
        <w:tab/>
      </w:r>
      <w:r w:rsidRPr="00B44E3E">
        <w:rPr>
          <w:rFonts w:ascii="Traditional Arabic" w:hAnsi="Traditional Arabic"/>
          <w:b/>
          <w:bCs/>
          <w:sz w:val="34"/>
          <w:szCs w:val="34"/>
          <w:u w:val="single"/>
          <w:rtl/>
        </w:rPr>
        <w:t xml:space="preserve">  اختر الاجابة الصحيحة للعبارات الآتية :</w:t>
      </w:r>
    </w:p>
    <w:p w14:paraId="54886A16" w14:textId="35131632" w:rsidR="00406E28" w:rsidRPr="00D53239" w:rsidRDefault="00406E28" w:rsidP="00BD141A">
      <w:pPr>
        <w:spacing w:before="100" w:beforeAutospacing="1" w:after="100" w:afterAutospacing="1"/>
        <w:ind w:left="1440" w:firstLine="720"/>
        <w:contextualSpacing/>
        <w:jc w:val="lowKashida"/>
        <w:rPr>
          <w:rFonts w:ascii="Traditional Arabic" w:hAnsi="Traditional Arabic"/>
          <w:b/>
          <w:bCs/>
          <w:sz w:val="32"/>
          <w:szCs w:val="32"/>
          <w:u w:val="single"/>
        </w:rPr>
      </w:pPr>
    </w:p>
    <w:tbl>
      <w:tblPr>
        <w:bidiVisual/>
        <w:tblW w:w="0" w:type="auto"/>
        <w:tblInd w:w="-2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 w:firstRow="0" w:lastRow="0" w:firstColumn="0" w:lastColumn="0" w:noHBand="0" w:noVBand="0"/>
      </w:tblPr>
      <w:tblGrid>
        <w:gridCol w:w="862"/>
        <w:gridCol w:w="2835"/>
        <w:gridCol w:w="708"/>
        <w:gridCol w:w="2694"/>
        <w:gridCol w:w="708"/>
        <w:gridCol w:w="2694"/>
      </w:tblGrid>
      <w:tr w:rsidR="00406E28" w:rsidRPr="007531C7" w14:paraId="38D256D9" w14:textId="4C5A4C9E" w:rsidTr="00B70851">
        <w:trPr>
          <w:trHeight w:val="344"/>
        </w:trPr>
        <w:tc>
          <w:tcPr>
            <w:tcW w:w="862" w:type="dxa"/>
          </w:tcPr>
          <w:p w14:paraId="32F4E998" w14:textId="1812B9A0" w:rsidR="00406E28" w:rsidRPr="00D53239" w:rsidRDefault="00406E28" w:rsidP="00BD141A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bookmarkStart w:id="0" w:name="_Hlk25849879"/>
            <w:r w:rsidRPr="00D53239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639" w:type="dxa"/>
            <w:gridSpan w:val="5"/>
          </w:tcPr>
          <w:p w14:paraId="3F3A3A64" w14:textId="01581996" w:rsidR="00406E28" w:rsidRPr="00B70851" w:rsidRDefault="00663EA5" w:rsidP="00B70851">
            <w:pPr>
              <w:spacing w:before="100" w:beforeAutospacing="1" w:after="100" w:afterAutospacing="1"/>
              <w:contextualSpacing/>
              <w:jc w:val="both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تستخدم المخلوقات الحية الطاقة الناتجة من الغذاء لــ.........</w:t>
            </w:r>
          </w:p>
        </w:tc>
      </w:tr>
      <w:tr w:rsidR="00663EA5" w:rsidRPr="007531C7" w14:paraId="284B83DB" w14:textId="062C6BE1" w:rsidTr="00663EA5">
        <w:trPr>
          <w:trHeight w:val="367"/>
        </w:trPr>
        <w:tc>
          <w:tcPr>
            <w:tcW w:w="862" w:type="dxa"/>
          </w:tcPr>
          <w:p w14:paraId="4708665B" w14:textId="2167FB54" w:rsidR="00663EA5" w:rsidRPr="007531C7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7531C7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835" w:type="dxa"/>
          </w:tcPr>
          <w:p w14:paraId="7E2562D1" w14:textId="5CE0F99E" w:rsidR="00663EA5" w:rsidRPr="00B70851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تستجيب </w:t>
            </w:r>
          </w:p>
        </w:tc>
        <w:tc>
          <w:tcPr>
            <w:tcW w:w="708" w:type="dxa"/>
            <w:shd w:val="clear" w:color="auto" w:fill="auto"/>
          </w:tcPr>
          <w:p w14:paraId="33EC38E2" w14:textId="324D1A42" w:rsidR="00663EA5" w:rsidRPr="007531C7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694" w:type="dxa"/>
          </w:tcPr>
          <w:p w14:paraId="0D241C38" w14:textId="23E4AED7" w:rsidR="00663EA5" w:rsidRPr="007531C7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تنمو </w:t>
            </w:r>
          </w:p>
        </w:tc>
        <w:tc>
          <w:tcPr>
            <w:tcW w:w="708" w:type="dxa"/>
          </w:tcPr>
          <w:p w14:paraId="60C4E5A7" w14:textId="7D783ED8" w:rsidR="00663EA5" w:rsidRPr="007531C7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694" w:type="dxa"/>
          </w:tcPr>
          <w:p w14:paraId="7133572D" w14:textId="427C63F4" w:rsidR="00663EA5" w:rsidRPr="007531C7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تتكاثر </w:t>
            </w:r>
          </w:p>
        </w:tc>
      </w:tr>
    </w:tbl>
    <w:tbl>
      <w:tblPr>
        <w:tblpPr w:leftFromText="180" w:rightFromText="180" w:vertAnchor="text" w:horzAnchor="margin" w:tblpY="259"/>
        <w:bidiVisual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 w:firstRow="0" w:lastRow="0" w:firstColumn="0" w:lastColumn="0" w:noHBand="0" w:noVBand="0"/>
      </w:tblPr>
      <w:tblGrid>
        <w:gridCol w:w="889"/>
        <w:gridCol w:w="2977"/>
        <w:gridCol w:w="708"/>
        <w:gridCol w:w="2694"/>
        <w:gridCol w:w="708"/>
        <w:gridCol w:w="2506"/>
      </w:tblGrid>
      <w:tr w:rsidR="00406E28" w:rsidRPr="007531C7" w14:paraId="1215A272" w14:textId="77777777" w:rsidTr="00940950">
        <w:trPr>
          <w:trHeight w:val="386"/>
        </w:trPr>
        <w:tc>
          <w:tcPr>
            <w:tcW w:w="889" w:type="dxa"/>
          </w:tcPr>
          <w:bookmarkEnd w:id="0"/>
          <w:p w14:paraId="167A0E71" w14:textId="76914F51" w:rsidR="00406E28" w:rsidRPr="00D53239" w:rsidRDefault="00D53239" w:rsidP="00BD141A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D53239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593" w:type="dxa"/>
            <w:gridSpan w:val="5"/>
          </w:tcPr>
          <w:p w14:paraId="6388CC61" w14:textId="22515AF1" w:rsidR="00406E28" w:rsidRPr="0031183C" w:rsidRDefault="00663EA5" w:rsidP="00B70851">
            <w:pPr>
              <w:spacing w:before="100" w:beforeAutospacing="1" w:after="100" w:afterAutospacing="1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تقوم .......بعملية البناء الضوئي وصنع الغذاء</w:t>
            </w:r>
          </w:p>
        </w:tc>
      </w:tr>
      <w:tr w:rsidR="00663EA5" w:rsidRPr="007531C7" w14:paraId="1AD199C1" w14:textId="77777777" w:rsidTr="00663EA5">
        <w:trPr>
          <w:trHeight w:val="452"/>
        </w:trPr>
        <w:tc>
          <w:tcPr>
            <w:tcW w:w="889" w:type="dxa"/>
          </w:tcPr>
          <w:p w14:paraId="6305B6E5" w14:textId="77777777" w:rsidR="00663EA5" w:rsidRPr="007531C7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7531C7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977" w:type="dxa"/>
          </w:tcPr>
          <w:p w14:paraId="6D4653F8" w14:textId="6D9C2AA2" w:rsidR="00663EA5" w:rsidRPr="007531C7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الحيوانات </w:t>
            </w:r>
          </w:p>
        </w:tc>
        <w:tc>
          <w:tcPr>
            <w:tcW w:w="708" w:type="dxa"/>
          </w:tcPr>
          <w:p w14:paraId="3E1036B2" w14:textId="2CF15BCE" w:rsidR="00663EA5" w:rsidRPr="007531C7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694" w:type="dxa"/>
          </w:tcPr>
          <w:p w14:paraId="0F0F3032" w14:textId="5444BDD3" w:rsidR="00663EA5" w:rsidRPr="007531C7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الصخور</w:t>
            </w:r>
          </w:p>
        </w:tc>
        <w:tc>
          <w:tcPr>
            <w:tcW w:w="708" w:type="dxa"/>
            <w:shd w:val="clear" w:color="auto" w:fill="auto"/>
          </w:tcPr>
          <w:p w14:paraId="54B8A65C" w14:textId="7FC11A24" w:rsidR="00663EA5" w:rsidRPr="007531C7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506" w:type="dxa"/>
          </w:tcPr>
          <w:p w14:paraId="4AD2FA1A" w14:textId="70D8B3CC" w:rsidR="00663EA5" w:rsidRPr="007531C7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النباتات </w:t>
            </w:r>
          </w:p>
        </w:tc>
      </w:tr>
    </w:tbl>
    <w:tbl>
      <w:tblPr>
        <w:tblpPr w:leftFromText="180" w:rightFromText="180" w:vertAnchor="page" w:horzAnchor="margin" w:tblpY="9346"/>
        <w:bidiVisual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 w:firstRow="0" w:lastRow="0" w:firstColumn="0" w:lastColumn="0" w:noHBand="0" w:noVBand="0"/>
      </w:tblPr>
      <w:tblGrid>
        <w:gridCol w:w="889"/>
        <w:gridCol w:w="2977"/>
        <w:gridCol w:w="708"/>
        <w:gridCol w:w="2694"/>
        <w:gridCol w:w="708"/>
        <w:gridCol w:w="2506"/>
      </w:tblGrid>
      <w:tr w:rsidR="007531C7" w:rsidRPr="007531C7" w14:paraId="0C7237DE" w14:textId="77777777" w:rsidTr="007531C7">
        <w:trPr>
          <w:trHeight w:val="237"/>
        </w:trPr>
        <w:tc>
          <w:tcPr>
            <w:tcW w:w="889" w:type="dxa"/>
          </w:tcPr>
          <w:p w14:paraId="1BCA55B7" w14:textId="77777777" w:rsidR="007531C7" w:rsidRPr="007531C7" w:rsidRDefault="007531C7" w:rsidP="00BD141A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7531C7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593" w:type="dxa"/>
            <w:gridSpan w:val="5"/>
          </w:tcPr>
          <w:p w14:paraId="3C470AB3" w14:textId="115C4948" w:rsidR="007531C7" w:rsidRPr="00916C9A" w:rsidRDefault="00663EA5" w:rsidP="001D15CF">
            <w:pPr>
              <w:spacing w:before="100" w:beforeAutospacing="1" w:after="100" w:afterAutospacing="1"/>
              <w:contextualSpacing/>
              <w:jc w:val="both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تسمى مراحل حياة المخلوق الحى .........</w:t>
            </w:r>
          </w:p>
        </w:tc>
      </w:tr>
      <w:tr w:rsidR="00663EA5" w:rsidRPr="007531C7" w14:paraId="22271881" w14:textId="77777777" w:rsidTr="007531C7">
        <w:trPr>
          <w:trHeight w:val="539"/>
        </w:trPr>
        <w:tc>
          <w:tcPr>
            <w:tcW w:w="889" w:type="dxa"/>
          </w:tcPr>
          <w:p w14:paraId="14D5F407" w14:textId="77777777" w:rsidR="00663EA5" w:rsidRPr="007531C7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7531C7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977" w:type="dxa"/>
          </w:tcPr>
          <w:p w14:paraId="6EFF62BE" w14:textId="46B83B1A" w:rsidR="00663EA5" w:rsidRPr="007531C7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دورة الحياة </w:t>
            </w:r>
          </w:p>
        </w:tc>
        <w:tc>
          <w:tcPr>
            <w:tcW w:w="708" w:type="dxa"/>
          </w:tcPr>
          <w:p w14:paraId="567C07B0" w14:textId="7D9C8297" w:rsidR="00663EA5" w:rsidRPr="007531C7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694" w:type="dxa"/>
          </w:tcPr>
          <w:p w14:paraId="6F3FBDBB" w14:textId="6B0A7CE3" w:rsidR="00663EA5" w:rsidRPr="007531C7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دورة الماء</w:t>
            </w:r>
          </w:p>
        </w:tc>
        <w:tc>
          <w:tcPr>
            <w:tcW w:w="708" w:type="dxa"/>
          </w:tcPr>
          <w:p w14:paraId="7B5EA41E" w14:textId="3E9AEFE9" w:rsidR="00663EA5" w:rsidRPr="007531C7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506" w:type="dxa"/>
          </w:tcPr>
          <w:p w14:paraId="78CB1665" w14:textId="6A4908A5" w:rsidR="00663EA5" w:rsidRPr="007531C7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البيضة</w:t>
            </w:r>
          </w:p>
        </w:tc>
      </w:tr>
    </w:tbl>
    <w:p w14:paraId="3B863C68" w14:textId="77777777" w:rsidR="00406E28" w:rsidRPr="007531C7" w:rsidRDefault="00406E28" w:rsidP="00BD141A">
      <w:pPr>
        <w:spacing w:before="100" w:beforeAutospacing="1" w:after="100" w:afterAutospacing="1"/>
        <w:ind w:left="-270" w:firstLine="540"/>
        <w:contextualSpacing/>
        <w:rPr>
          <w:rFonts w:ascii="Traditional Arabic" w:hAnsi="Traditional Arabic"/>
          <w:b/>
          <w:bCs/>
          <w:sz w:val="28"/>
          <w:szCs w:val="28"/>
          <w:rtl/>
        </w:rPr>
      </w:pPr>
    </w:p>
    <w:tbl>
      <w:tblPr>
        <w:tblpPr w:leftFromText="180" w:rightFromText="180" w:vertAnchor="text" w:horzAnchor="margin" w:tblpY="6"/>
        <w:tblOverlap w:val="never"/>
        <w:bidiVisual/>
        <w:tblW w:w="1048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 w:firstRow="0" w:lastRow="0" w:firstColumn="0" w:lastColumn="0" w:noHBand="0" w:noVBand="0"/>
      </w:tblPr>
      <w:tblGrid>
        <w:gridCol w:w="889"/>
        <w:gridCol w:w="2977"/>
        <w:gridCol w:w="708"/>
        <w:gridCol w:w="2694"/>
        <w:gridCol w:w="708"/>
        <w:gridCol w:w="2506"/>
      </w:tblGrid>
      <w:tr w:rsidR="007531C7" w:rsidRPr="007531C7" w14:paraId="708B48E8" w14:textId="77777777" w:rsidTr="007531C7">
        <w:trPr>
          <w:trHeight w:val="600"/>
        </w:trPr>
        <w:tc>
          <w:tcPr>
            <w:tcW w:w="889" w:type="dxa"/>
          </w:tcPr>
          <w:p w14:paraId="0876BA9E" w14:textId="77777777" w:rsidR="007531C7" w:rsidRPr="007531C7" w:rsidRDefault="007531C7" w:rsidP="00BD141A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7531C7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593" w:type="dxa"/>
            <w:gridSpan w:val="5"/>
          </w:tcPr>
          <w:p w14:paraId="4DE1F545" w14:textId="5BB7A4DD" w:rsidR="007531C7" w:rsidRPr="007531C7" w:rsidRDefault="00663EA5" w:rsidP="001D15CF">
            <w:pPr>
              <w:spacing w:before="100" w:beforeAutospacing="1" w:after="100" w:afterAutospacing="1"/>
              <w:contextualSpacing/>
              <w:jc w:val="both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يسمى المخلوق الثاني في السلسلة الغذائية ........</w:t>
            </w:r>
          </w:p>
        </w:tc>
      </w:tr>
      <w:tr w:rsidR="00663EA5" w:rsidRPr="007531C7" w14:paraId="71F47FCF" w14:textId="77777777" w:rsidTr="00663EA5">
        <w:trPr>
          <w:trHeight w:val="441"/>
        </w:trPr>
        <w:tc>
          <w:tcPr>
            <w:tcW w:w="889" w:type="dxa"/>
          </w:tcPr>
          <w:p w14:paraId="2A78DB40" w14:textId="77777777" w:rsidR="00663EA5" w:rsidRPr="007531C7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7531C7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977" w:type="dxa"/>
            <w:shd w:val="clear" w:color="auto" w:fill="auto"/>
          </w:tcPr>
          <w:p w14:paraId="79800089" w14:textId="69CC412F" w:rsidR="00663EA5" w:rsidRPr="007531C7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منتج </w:t>
            </w:r>
          </w:p>
        </w:tc>
        <w:tc>
          <w:tcPr>
            <w:tcW w:w="708" w:type="dxa"/>
            <w:shd w:val="clear" w:color="auto" w:fill="auto"/>
          </w:tcPr>
          <w:p w14:paraId="3EA18340" w14:textId="46356AC9" w:rsidR="00663EA5" w:rsidRPr="007531C7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694" w:type="dxa"/>
            <w:shd w:val="clear" w:color="auto" w:fill="auto"/>
          </w:tcPr>
          <w:p w14:paraId="55351547" w14:textId="0019B81B" w:rsidR="00663EA5" w:rsidRPr="007531C7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مستهلك </w:t>
            </w:r>
          </w:p>
        </w:tc>
        <w:tc>
          <w:tcPr>
            <w:tcW w:w="708" w:type="dxa"/>
            <w:shd w:val="clear" w:color="auto" w:fill="auto"/>
          </w:tcPr>
          <w:p w14:paraId="707E1543" w14:textId="4611F760" w:rsidR="00663EA5" w:rsidRPr="007531C7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506" w:type="dxa"/>
            <w:shd w:val="clear" w:color="auto" w:fill="auto"/>
          </w:tcPr>
          <w:p w14:paraId="3002AEB1" w14:textId="0C9C597D" w:rsidR="00663EA5" w:rsidRPr="007531C7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محلل</w:t>
            </w:r>
          </w:p>
        </w:tc>
      </w:tr>
    </w:tbl>
    <w:p w14:paraId="45486F98" w14:textId="4DD3DA40" w:rsidR="00406E28" w:rsidRPr="007531C7" w:rsidRDefault="00406E28" w:rsidP="00BD141A">
      <w:pPr>
        <w:spacing w:before="100" w:beforeAutospacing="1" w:after="100" w:afterAutospacing="1"/>
        <w:ind w:left="-270" w:firstLine="540"/>
        <w:contextualSpacing/>
        <w:rPr>
          <w:rFonts w:ascii="Traditional Arabic" w:hAnsi="Traditional Arabic"/>
          <w:b/>
          <w:bCs/>
          <w:sz w:val="28"/>
          <w:szCs w:val="28"/>
          <w:rtl/>
        </w:rPr>
      </w:pPr>
    </w:p>
    <w:tbl>
      <w:tblPr>
        <w:tblpPr w:leftFromText="180" w:rightFromText="180" w:vertAnchor="text" w:horzAnchor="margin" w:tblpY="5"/>
        <w:bidiVisual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 w:firstRow="0" w:lastRow="0" w:firstColumn="0" w:lastColumn="0" w:noHBand="0" w:noVBand="0"/>
      </w:tblPr>
      <w:tblGrid>
        <w:gridCol w:w="889"/>
        <w:gridCol w:w="2977"/>
        <w:gridCol w:w="708"/>
        <w:gridCol w:w="2694"/>
        <w:gridCol w:w="708"/>
        <w:gridCol w:w="2506"/>
      </w:tblGrid>
      <w:tr w:rsidR="002E2F51" w:rsidRPr="001D15CF" w14:paraId="443DA341" w14:textId="77777777" w:rsidTr="002E2F51">
        <w:trPr>
          <w:trHeight w:val="600"/>
        </w:trPr>
        <w:tc>
          <w:tcPr>
            <w:tcW w:w="889" w:type="dxa"/>
          </w:tcPr>
          <w:p w14:paraId="72EEBC60" w14:textId="3F445AF4" w:rsidR="002E2F51" w:rsidRPr="001D15CF" w:rsidRDefault="00D53239" w:rsidP="00BD141A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1D15CF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593" w:type="dxa"/>
            <w:gridSpan w:val="5"/>
          </w:tcPr>
          <w:p w14:paraId="4BBD9D05" w14:textId="6725A4BA" w:rsidR="002E2F51" w:rsidRPr="001D15CF" w:rsidRDefault="00663EA5" w:rsidP="001D15CF">
            <w:pPr>
              <w:spacing w:before="100" w:beforeAutospacing="1" w:after="100" w:afterAutospacing="1"/>
              <w:contextualSpacing/>
              <w:jc w:val="both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تعد تراكيب الجمل أمثلة على</w:t>
            </w: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........</w:t>
            </w:r>
          </w:p>
        </w:tc>
      </w:tr>
      <w:tr w:rsidR="00663EA5" w:rsidRPr="001D15CF" w14:paraId="74C30DD7" w14:textId="77777777" w:rsidTr="002E2F51">
        <w:trPr>
          <w:trHeight w:val="441"/>
        </w:trPr>
        <w:tc>
          <w:tcPr>
            <w:tcW w:w="889" w:type="dxa"/>
          </w:tcPr>
          <w:p w14:paraId="0BACD7AC" w14:textId="77777777" w:rsidR="00663EA5" w:rsidRPr="001D15CF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1D15CF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977" w:type="dxa"/>
          </w:tcPr>
          <w:p w14:paraId="00DA99E9" w14:textId="47FB4EE7" w:rsidR="00663EA5" w:rsidRPr="001D15CF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التكيف</w:t>
            </w:r>
          </w:p>
        </w:tc>
        <w:tc>
          <w:tcPr>
            <w:tcW w:w="708" w:type="dxa"/>
          </w:tcPr>
          <w:p w14:paraId="5D4F2A81" w14:textId="47908AC9" w:rsidR="00663EA5" w:rsidRPr="001D15CF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694" w:type="dxa"/>
          </w:tcPr>
          <w:p w14:paraId="411E6CCF" w14:textId="35714D2F" w:rsidR="00663EA5" w:rsidRPr="001D15CF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الانقراض</w:t>
            </w:r>
          </w:p>
        </w:tc>
        <w:tc>
          <w:tcPr>
            <w:tcW w:w="708" w:type="dxa"/>
          </w:tcPr>
          <w:p w14:paraId="47410D40" w14:textId="71C00651" w:rsidR="00663EA5" w:rsidRPr="001D15CF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506" w:type="dxa"/>
          </w:tcPr>
          <w:p w14:paraId="25A6381A" w14:textId="3D57D77A" w:rsidR="00663EA5" w:rsidRPr="001D15CF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التخفي</w:t>
            </w:r>
          </w:p>
        </w:tc>
      </w:tr>
    </w:tbl>
    <w:p w14:paraId="5368B4D9" w14:textId="79F6ED7C" w:rsidR="002E2F51" w:rsidRPr="001D15CF" w:rsidRDefault="002E2F51" w:rsidP="00BD141A">
      <w:pPr>
        <w:spacing w:before="100" w:beforeAutospacing="1" w:after="100" w:afterAutospacing="1"/>
        <w:ind w:left="-270" w:firstLine="540"/>
        <w:contextualSpacing/>
        <w:rPr>
          <w:rFonts w:ascii="Traditional Arabic" w:hAnsi="Traditional Arabic"/>
          <w:b/>
          <w:bCs/>
          <w:sz w:val="28"/>
          <w:szCs w:val="28"/>
          <w:rtl/>
        </w:rPr>
      </w:pPr>
    </w:p>
    <w:tbl>
      <w:tblPr>
        <w:tblpPr w:leftFromText="180" w:rightFromText="180" w:vertAnchor="text" w:horzAnchor="margin" w:tblpY="5"/>
        <w:bidiVisual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 w:firstRow="0" w:lastRow="0" w:firstColumn="0" w:lastColumn="0" w:noHBand="0" w:noVBand="0"/>
      </w:tblPr>
      <w:tblGrid>
        <w:gridCol w:w="889"/>
        <w:gridCol w:w="2977"/>
        <w:gridCol w:w="708"/>
        <w:gridCol w:w="2694"/>
        <w:gridCol w:w="708"/>
        <w:gridCol w:w="2506"/>
      </w:tblGrid>
      <w:tr w:rsidR="002E2F51" w:rsidRPr="001D15CF" w14:paraId="63A19B44" w14:textId="77777777" w:rsidTr="00B70851">
        <w:trPr>
          <w:trHeight w:val="525"/>
        </w:trPr>
        <w:tc>
          <w:tcPr>
            <w:tcW w:w="889" w:type="dxa"/>
          </w:tcPr>
          <w:p w14:paraId="05C93E8E" w14:textId="1C66DB49" w:rsidR="002E2F51" w:rsidRPr="001D15CF" w:rsidRDefault="00D53239" w:rsidP="00BD141A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1D15CF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593" w:type="dxa"/>
            <w:gridSpan w:val="5"/>
          </w:tcPr>
          <w:p w14:paraId="14718FAD" w14:textId="27EDA82A" w:rsidR="002E2F51" w:rsidRPr="001D15CF" w:rsidRDefault="00663EA5" w:rsidP="001D15CF">
            <w:pPr>
              <w:spacing w:before="100" w:beforeAutospacing="1" w:after="100" w:afterAutospacing="1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إستهلاك أقل كمية من الشىء يسمى .......</w:t>
            </w:r>
          </w:p>
        </w:tc>
      </w:tr>
      <w:tr w:rsidR="00663EA5" w:rsidRPr="001D15CF" w14:paraId="6BA57A23" w14:textId="77777777" w:rsidTr="00663EA5">
        <w:trPr>
          <w:trHeight w:val="441"/>
        </w:trPr>
        <w:tc>
          <w:tcPr>
            <w:tcW w:w="889" w:type="dxa"/>
          </w:tcPr>
          <w:p w14:paraId="49CE5B1E" w14:textId="77777777" w:rsidR="00663EA5" w:rsidRPr="001D15CF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1D15CF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977" w:type="dxa"/>
          </w:tcPr>
          <w:p w14:paraId="0C8A5875" w14:textId="663F1BBC" w:rsidR="00663EA5" w:rsidRPr="001D15CF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إسراف</w:t>
            </w:r>
          </w:p>
        </w:tc>
        <w:tc>
          <w:tcPr>
            <w:tcW w:w="708" w:type="dxa"/>
          </w:tcPr>
          <w:p w14:paraId="327029B7" w14:textId="158EB7EA" w:rsidR="00663EA5" w:rsidRPr="001D15CF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694" w:type="dxa"/>
          </w:tcPr>
          <w:p w14:paraId="13FD2793" w14:textId="64BA753A" w:rsidR="00663EA5" w:rsidRPr="001D15CF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تدوير </w:t>
            </w:r>
          </w:p>
        </w:tc>
        <w:tc>
          <w:tcPr>
            <w:tcW w:w="708" w:type="dxa"/>
            <w:shd w:val="clear" w:color="auto" w:fill="auto"/>
          </w:tcPr>
          <w:p w14:paraId="71E400ED" w14:textId="316D76FA" w:rsidR="00663EA5" w:rsidRPr="001D15CF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506" w:type="dxa"/>
          </w:tcPr>
          <w:p w14:paraId="53046BB9" w14:textId="1C3A8821" w:rsidR="00663EA5" w:rsidRPr="001D15CF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ترشيد </w:t>
            </w:r>
          </w:p>
        </w:tc>
      </w:tr>
    </w:tbl>
    <w:p w14:paraId="11019BF8" w14:textId="77777777" w:rsidR="002E2F51" w:rsidRPr="001D15CF" w:rsidRDefault="002E2F51" w:rsidP="00BD141A">
      <w:pPr>
        <w:spacing w:before="100" w:beforeAutospacing="1" w:after="100" w:afterAutospacing="1"/>
        <w:ind w:left="-270" w:firstLine="540"/>
        <w:contextualSpacing/>
        <w:rPr>
          <w:rFonts w:ascii="Traditional Arabic" w:hAnsi="Traditional Arabic"/>
          <w:b/>
          <w:bCs/>
          <w:sz w:val="28"/>
          <w:szCs w:val="28"/>
          <w:rtl/>
        </w:rPr>
      </w:pPr>
    </w:p>
    <w:tbl>
      <w:tblPr>
        <w:tblpPr w:leftFromText="180" w:rightFromText="180" w:vertAnchor="text" w:horzAnchor="margin" w:tblpY="5"/>
        <w:bidiVisual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 w:firstRow="0" w:lastRow="0" w:firstColumn="0" w:lastColumn="0" w:noHBand="0" w:noVBand="0"/>
      </w:tblPr>
      <w:tblGrid>
        <w:gridCol w:w="889"/>
        <w:gridCol w:w="2977"/>
        <w:gridCol w:w="708"/>
        <w:gridCol w:w="2694"/>
        <w:gridCol w:w="708"/>
        <w:gridCol w:w="2506"/>
      </w:tblGrid>
      <w:tr w:rsidR="002E2F51" w:rsidRPr="001D15CF" w14:paraId="6E2A5CF0" w14:textId="77777777" w:rsidTr="002E2F51">
        <w:trPr>
          <w:trHeight w:val="600"/>
        </w:trPr>
        <w:tc>
          <w:tcPr>
            <w:tcW w:w="889" w:type="dxa"/>
          </w:tcPr>
          <w:p w14:paraId="08435A4E" w14:textId="1B123CC5" w:rsidR="002E2F51" w:rsidRPr="001D15CF" w:rsidRDefault="00D53239" w:rsidP="006748C4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1D15CF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lastRenderedPageBreak/>
              <w:t>7</w:t>
            </w:r>
          </w:p>
        </w:tc>
        <w:tc>
          <w:tcPr>
            <w:tcW w:w="9593" w:type="dxa"/>
            <w:gridSpan w:val="5"/>
          </w:tcPr>
          <w:p w14:paraId="1AEC1690" w14:textId="701AB7E0" w:rsidR="002E2F51" w:rsidRPr="000E032E" w:rsidRDefault="00663EA5" w:rsidP="001D15CF">
            <w:pPr>
              <w:spacing w:before="100" w:beforeAutospacing="1" w:after="100" w:afterAutospacing="1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الحيوان ذو النشاط الليلي هو الحيوان الذي .....</w:t>
            </w:r>
          </w:p>
        </w:tc>
      </w:tr>
      <w:tr w:rsidR="00663EA5" w:rsidRPr="001D15CF" w14:paraId="7E89A302" w14:textId="77777777" w:rsidTr="006748C4">
        <w:trPr>
          <w:trHeight w:val="310"/>
        </w:trPr>
        <w:tc>
          <w:tcPr>
            <w:tcW w:w="889" w:type="dxa"/>
          </w:tcPr>
          <w:p w14:paraId="6A3C6017" w14:textId="77777777" w:rsidR="00663EA5" w:rsidRPr="001D15CF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1D15CF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977" w:type="dxa"/>
          </w:tcPr>
          <w:p w14:paraId="293F4AC4" w14:textId="25639165" w:rsidR="00663EA5" w:rsidRPr="001D15CF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يصطاد طعامه ليلا</w:t>
            </w:r>
          </w:p>
        </w:tc>
        <w:tc>
          <w:tcPr>
            <w:tcW w:w="708" w:type="dxa"/>
          </w:tcPr>
          <w:p w14:paraId="7C241711" w14:textId="26836860" w:rsidR="00663EA5" w:rsidRPr="001D15CF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694" w:type="dxa"/>
          </w:tcPr>
          <w:p w14:paraId="0F95ED87" w14:textId="552C51B5" w:rsidR="00663EA5" w:rsidRPr="001D15CF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ينام ليلا</w:t>
            </w:r>
          </w:p>
        </w:tc>
        <w:tc>
          <w:tcPr>
            <w:tcW w:w="708" w:type="dxa"/>
          </w:tcPr>
          <w:p w14:paraId="05C5FB62" w14:textId="6F5CD9B2" w:rsidR="00663EA5" w:rsidRPr="001D15CF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506" w:type="dxa"/>
          </w:tcPr>
          <w:p w14:paraId="17499FF1" w14:textId="3F68F154" w:rsidR="00663EA5" w:rsidRPr="001D15CF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يهاجر</w:t>
            </w:r>
          </w:p>
        </w:tc>
      </w:tr>
    </w:tbl>
    <w:p w14:paraId="588F6D5F" w14:textId="013F885B" w:rsidR="002E2F51" w:rsidRPr="001D15CF" w:rsidRDefault="002E2F51" w:rsidP="001D15CF">
      <w:pPr>
        <w:spacing w:before="100" w:beforeAutospacing="1" w:after="100" w:afterAutospacing="1"/>
        <w:ind w:left="-270" w:firstLine="540"/>
        <w:contextualSpacing/>
        <w:rPr>
          <w:rFonts w:ascii="Traditional Arabic" w:hAnsi="Traditional Arabic"/>
          <w:b/>
          <w:bCs/>
          <w:sz w:val="28"/>
          <w:szCs w:val="28"/>
          <w:rtl/>
        </w:rPr>
      </w:pPr>
    </w:p>
    <w:tbl>
      <w:tblPr>
        <w:tblpPr w:leftFromText="180" w:rightFromText="180" w:vertAnchor="text" w:horzAnchor="margin" w:tblpY="5"/>
        <w:bidiVisual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 w:firstRow="0" w:lastRow="0" w:firstColumn="0" w:lastColumn="0" w:noHBand="0" w:noVBand="0"/>
      </w:tblPr>
      <w:tblGrid>
        <w:gridCol w:w="889"/>
        <w:gridCol w:w="2977"/>
        <w:gridCol w:w="708"/>
        <w:gridCol w:w="2694"/>
        <w:gridCol w:w="708"/>
        <w:gridCol w:w="2506"/>
      </w:tblGrid>
      <w:tr w:rsidR="002E2F51" w:rsidRPr="001D15CF" w14:paraId="0768B544" w14:textId="77777777" w:rsidTr="006748C4">
        <w:trPr>
          <w:trHeight w:val="381"/>
        </w:trPr>
        <w:tc>
          <w:tcPr>
            <w:tcW w:w="889" w:type="dxa"/>
          </w:tcPr>
          <w:p w14:paraId="33EC0009" w14:textId="3C6F2687" w:rsidR="002E2F51" w:rsidRPr="001D15CF" w:rsidRDefault="00D53239" w:rsidP="006748C4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1D15CF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593" w:type="dxa"/>
            <w:gridSpan w:val="5"/>
          </w:tcPr>
          <w:p w14:paraId="7FCA1A87" w14:textId="26D7A577" w:rsidR="002E2F51" w:rsidRPr="001D15CF" w:rsidRDefault="00663EA5" w:rsidP="001D15CF">
            <w:pPr>
              <w:spacing w:before="100" w:beforeAutospacing="1" w:after="100" w:afterAutospacing="1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جزء من النبات يحتوي البذور بداخله..........</w:t>
            </w:r>
          </w:p>
        </w:tc>
      </w:tr>
      <w:tr w:rsidR="00663EA5" w:rsidRPr="001D15CF" w14:paraId="4F339BA7" w14:textId="77777777" w:rsidTr="00663EA5">
        <w:trPr>
          <w:trHeight w:val="163"/>
        </w:trPr>
        <w:tc>
          <w:tcPr>
            <w:tcW w:w="889" w:type="dxa"/>
          </w:tcPr>
          <w:p w14:paraId="56FEADDF" w14:textId="77777777" w:rsidR="00663EA5" w:rsidRPr="001D15CF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1D15CF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977" w:type="dxa"/>
          </w:tcPr>
          <w:p w14:paraId="03611863" w14:textId="66FF096E" w:rsidR="00663EA5" w:rsidRPr="001D15CF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الأوراق</w:t>
            </w:r>
          </w:p>
        </w:tc>
        <w:tc>
          <w:tcPr>
            <w:tcW w:w="708" w:type="dxa"/>
            <w:shd w:val="clear" w:color="auto" w:fill="auto"/>
          </w:tcPr>
          <w:p w14:paraId="3EF12F4F" w14:textId="3225D02D" w:rsidR="00663EA5" w:rsidRPr="001D15CF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694" w:type="dxa"/>
          </w:tcPr>
          <w:p w14:paraId="45B0BD05" w14:textId="50EEEE8B" w:rsidR="00663EA5" w:rsidRPr="001D15CF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الثمار </w:t>
            </w:r>
          </w:p>
        </w:tc>
        <w:tc>
          <w:tcPr>
            <w:tcW w:w="708" w:type="dxa"/>
          </w:tcPr>
          <w:p w14:paraId="2850420F" w14:textId="7BE5ACFA" w:rsidR="00663EA5" w:rsidRPr="001D15CF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506" w:type="dxa"/>
          </w:tcPr>
          <w:p w14:paraId="2A02F9BD" w14:textId="24268CE5" w:rsidR="00663EA5" w:rsidRPr="001D15CF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الجذور</w:t>
            </w:r>
          </w:p>
        </w:tc>
      </w:tr>
    </w:tbl>
    <w:p w14:paraId="7D5EABA6" w14:textId="09E74743" w:rsidR="002E2F51" w:rsidRPr="001D15CF" w:rsidRDefault="002E2F51" w:rsidP="006748C4">
      <w:pPr>
        <w:spacing w:before="100" w:beforeAutospacing="1" w:after="100" w:afterAutospacing="1"/>
        <w:ind w:left="-270" w:firstLine="540"/>
        <w:contextualSpacing/>
        <w:rPr>
          <w:rFonts w:ascii="Traditional Arabic" w:hAnsi="Traditional Arabic"/>
          <w:b/>
          <w:bCs/>
          <w:sz w:val="28"/>
          <w:szCs w:val="28"/>
          <w:rtl/>
        </w:rPr>
      </w:pPr>
    </w:p>
    <w:tbl>
      <w:tblPr>
        <w:tblpPr w:leftFromText="180" w:rightFromText="180" w:vertAnchor="text" w:horzAnchor="margin" w:tblpY="5"/>
        <w:bidiVisual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 w:firstRow="0" w:lastRow="0" w:firstColumn="0" w:lastColumn="0" w:noHBand="0" w:noVBand="0"/>
      </w:tblPr>
      <w:tblGrid>
        <w:gridCol w:w="889"/>
        <w:gridCol w:w="2977"/>
        <w:gridCol w:w="708"/>
        <w:gridCol w:w="2694"/>
        <w:gridCol w:w="708"/>
        <w:gridCol w:w="2506"/>
      </w:tblGrid>
      <w:tr w:rsidR="002E2F51" w:rsidRPr="001D15CF" w14:paraId="509A15CD" w14:textId="77777777" w:rsidTr="006748C4">
        <w:trPr>
          <w:trHeight w:val="386"/>
        </w:trPr>
        <w:tc>
          <w:tcPr>
            <w:tcW w:w="889" w:type="dxa"/>
          </w:tcPr>
          <w:p w14:paraId="539AF349" w14:textId="395BA259" w:rsidR="002E2F51" w:rsidRPr="001D15CF" w:rsidRDefault="00D53239" w:rsidP="006748C4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1D15CF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593" w:type="dxa"/>
            <w:gridSpan w:val="5"/>
          </w:tcPr>
          <w:p w14:paraId="7A74096A" w14:textId="138C9507" w:rsidR="002E2F51" w:rsidRPr="001D15CF" w:rsidRDefault="00663EA5" w:rsidP="001D15CF">
            <w:pPr>
              <w:spacing w:before="100" w:beforeAutospacing="1" w:after="100" w:afterAutospacing="1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يخزن الجمل الدهون في ..........</w:t>
            </w:r>
          </w:p>
        </w:tc>
      </w:tr>
      <w:tr w:rsidR="00663EA5" w:rsidRPr="001D15CF" w14:paraId="763428B6" w14:textId="77777777" w:rsidTr="00663EA5">
        <w:trPr>
          <w:trHeight w:val="441"/>
        </w:trPr>
        <w:tc>
          <w:tcPr>
            <w:tcW w:w="889" w:type="dxa"/>
          </w:tcPr>
          <w:p w14:paraId="424341B3" w14:textId="77777777" w:rsidR="00663EA5" w:rsidRPr="001D15CF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1D15CF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977" w:type="dxa"/>
          </w:tcPr>
          <w:p w14:paraId="293C3CE8" w14:textId="4DA407D2" w:rsidR="00663EA5" w:rsidRPr="001D15CF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الخف</w:t>
            </w:r>
          </w:p>
        </w:tc>
        <w:tc>
          <w:tcPr>
            <w:tcW w:w="708" w:type="dxa"/>
            <w:shd w:val="clear" w:color="auto" w:fill="auto"/>
          </w:tcPr>
          <w:p w14:paraId="06F951B3" w14:textId="55CF023F" w:rsidR="00663EA5" w:rsidRPr="001D15CF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694" w:type="dxa"/>
          </w:tcPr>
          <w:p w14:paraId="25BFE319" w14:textId="76877F7A" w:rsidR="00663EA5" w:rsidRPr="001D15CF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السنام </w:t>
            </w:r>
          </w:p>
        </w:tc>
        <w:tc>
          <w:tcPr>
            <w:tcW w:w="708" w:type="dxa"/>
          </w:tcPr>
          <w:p w14:paraId="4D77E9DB" w14:textId="72262A0D" w:rsidR="00663EA5" w:rsidRPr="001D15CF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506" w:type="dxa"/>
          </w:tcPr>
          <w:p w14:paraId="0C53641B" w14:textId="4A695B15" w:rsidR="00663EA5" w:rsidRPr="001D15CF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البطن </w:t>
            </w:r>
          </w:p>
        </w:tc>
      </w:tr>
    </w:tbl>
    <w:p w14:paraId="08A596E8" w14:textId="4A0AC434" w:rsidR="002E2F51" w:rsidRPr="001D15CF" w:rsidRDefault="002E2F51" w:rsidP="006748C4">
      <w:pPr>
        <w:spacing w:before="100" w:beforeAutospacing="1" w:after="100" w:afterAutospacing="1"/>
        <w:ind w:left="-270" w:firstLine="540"/>
        <w:contextualSpacing/>
        <w:rPr>
          <w:rFonts w:ascii="Traditional Arabic" w:hAnsi="Traditional Arabic"/>
          <w:b/>
          <w:bCs/>
          <w:sz w:val="28"/>
          <w:szCs w:val="28"/>
          <w:rtl/>
        </w:rPr>
      </w:pPr>
    </w:p>
    <w:tbl>
      <w:tblPr>
        <w:tblpPr w:leftFromText="180" w:rightFromText="180" w:vertAnchor="text" w:horzAnchor="margin" w:tblpY="5"/>
        <w:bidiVisual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 w:firstRow="0" w:lastRow="0" w:firstColumn="0" w:lastColumn="0" w:noHBand="0" w:noVBand="0"/>
      </w:tblPr>
      <w:tblGrid>
        <w:gridCol w:w="889"/>
        <w:gridCol w:w="2977"/>
        <w:gridCol w:w="708"/>
        <w:gridCol w:w="2694"/>
        <w:gridCol w:w="708"/>
        <w:gridCol w:w="2506"/>
      </w:tblGrid>
      <w:tr w:rsidR="002E2F51" w:rsidRPr="001D15CF" w14:paraId="10982AD5" w14:textId="77777777" w:rsidTr="002E2F51">
        <w:trPr>
          <w:trHeight w:val="600"/>
        </w:trPr>
        <w:tc>
          <w:tcPr>
            <w:tcW w:w="889" w:type="dxa"/>
          </w:tcPr>
          <w:p w14:paraId="54AF3E04" w14:textId="4E6B9F19" w:rsidR="002E2F51" w:rsidRPr="001D15CF" w:rsidRDefault="00D53239" w:rsidP="006748C4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1D15CF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593" w:type="dxa"/>
            <w:gridSpan w:val="5"/>
          </w:tcPr>
          <w:p w14:paraId="61EB07D4" w14:textId="5AFF6EF0" w:rsidR="002E2F51" w:rsidRPr="001D15CF" w:rsidRDefault="00663EA5" w:rsidP="001D15CF">
            <w:pPr>
              <w:spacing w:before="100" w:beforeAutospacing="1" w:after="100" w:afterAutospacing="1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صنع منتجات جديدة من مواد قديمة ........</w:t>
            </w:r>
          </w:p>
        </w:tc>
      </w:tr>
      <w:tr w:rsidR="00663EA5" w:rsidRPr="001D15CF" w14:paraId="7BA4D93D" w14:textId="77777777" w:rsidTr="002E2F51">
        <w:trPr>
          <w:trHeight w:val="441"/>
        </w:trPr>
        <w:tc>
          <w:tcPr>
            <w:tcW w:w="889" w:type="dxa"/>
          </w:tcPr>
          <w:p w14:paraId="38AFE68D" w14:textId="77777777" w:rsidR="00663EA5" w:rsidRPr="001D15CF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1D15CF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977" w:type="dxa"/>
          </w:tcPr>
          <w:p w14:paraId="4F2C7967" w14:textId="16A67483" w:rsidR="00663EA5" w:rsidRPr="001D15CF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التدوير </w:t>
            </w:r>
          </w:p>
        </w:tc>
        <w:tc>
          <w:tcPr>
            <w:tcW w:w="708" w:type="dxa"/>
          </w:tcPr>
          <w:p w14:paraId="783A3783" w14:textId="7CCC7B4F" w:rsidR="00663EA5" w:rsidRPr="001D15CF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694" w:type="dxa"/>
          </w:tcPr>
          <w:p w14:paraId="6C708749" w14:textId="5818E5E9" w:rsidR="00663EA5" w:rsidRPr="001D15CF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الترشيد </w:t>
            </w:r>
          </w:p>
        </w:tc>
        <w:tc>
          <w:tcPr>
            <w:tcW w:w="708" w:type="dxa"/>
          </w:tcPr>
          <w:p w14:paraId="3402EE89" w14:textId="7ACC809A" w:rsidR="00663EA5" w:rsidRPr="001D15CF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506" w:type="dxa"/>
          </w:tcPr>
          <w:p w14:paraId="6F85D0B6" w14:textId="37AC222D" w:rsidR="00663EA5" w:rsidRPr="001D15CF" w:rsidRDefault="00663EA5" w:rsidP="00663EA5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التشجير</w:t>
            </w:r>
          </w:p>
        </w:tc>
      </w:tr>
    </w:tbl>
    <w:p w14:paraId="1A15E2EC" w14:textId="77777777" w:rsidR="002E2F51" w:rsidRPr="001D15CF" w:rsidRDefault="002E2F51" w:rsidP="006748C4">
      <w:pPr>
        <w:spacing w:before="100" w:beforeAutospacing="1" w:after="100" w:afterAutospacing="1"/>
        <w:ind w:left="-270" w:firstLine="540"/>
        <w:contextualSpacing/>
        <w:rPr>
          <w:rFonts w:ascii="Traditional Arabic" w:hAnsi="Traditional Arabic"/>
          <w:b/>
          <w:bCs/>
          <w:sz w:val="28"/>
          <w:szCs w:val="28"/>
          <w:rtl/>
        </w:rPr>
      </w:pPr>
    </w:p>
    <w:tbl>
      <w:tblPr>
        <w:tblpPr w:leftFromText="180" w:rightFromText="180" w:vertAnchor="text" w:horzAnchor="margin" w:tblpY="5"/>
        <w:bidiVisual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 w:firstRow="0" w:lastRow="0" w:firstColumn="0" w:lastColumn="0" w:noHBand="0" w:noVBand="0"/>
      </w:tblPr>
      <w:tblGrid>
        <w:gridCol w:w="889"/>
        <w:gridCol w:w="2977"/>
        <w:gridCol w:w="708"/>
        <w:gridCol w:w="2694"/>
        <w:gridCol w:w="708"/>
        <w:gridCol w:w="2506"/>
      </w:tblGrid>
      <w:tr w:rsidR="002E2F51" w:rsidRPr="001D15CF" w14:paraId="667F3119" w14:textId="77777777" w:rsidTr="002E2F51">
        <w:trPr>
          <w:trHeight w:val="600"/>
        </w:trPr>
        <w:tc>
          <w:tcPr>
            <w:tcW w:w="889" w:type="dxa"/>
          </w:tcPr>
          <w:p w14:paraId="629B66D6" w14:textId="366D308E" w:rsidR="002E2F51" w:rsidRPr="001D15CF" w:rsidRDefault="00D53239" w:rsidP="006748C4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1D15CF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9593" w:type="dxa"/>
            <w:gridSpan w:val="5"/>
          </w:tcPr>
          <w:p w14:paraId="7EC4FF33" w14:textId="082E9F52" w:rsidR="002E2F51" w:rsidRPr="001D15CF" w:rsidRDefault="00B2767F" w:rsidP="001D15CF">
            <w:pPr>
              <w:spacing w:before="100" w:beforeAutospacing="1" w:after="100" w:afterAutospacing="1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الصخرالمصهور المكون من أجزاء من الستار والقشرة</w:t>
            </w:r>
          </w:p>
        </w:tc>
      </w:tr>
      <w:tr w:rsidR="00B2767F" w:rsidRPr="001D15CF" w14:paraId="489A861F" w14:textId="77777777" w:rsidTr="002E2F51">
        <w:trPr>
          <w:trHeight w:val="441"/>
        </w:trPr>
        <w:tc>
          <w:tcPr>
            <w:tcW w:w="889" w:type="dxa"/>
          </w:tcPr>
          <w:p w14:paraId="388B89BD" w14:textId="77777777" w:rsidR="00B2767F" w:rsidRPr="001D15CF" w:rsidRDefault="00B2767F" w:rsidP="00B2767F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1D15CF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977" w:type="dxa"/>
          </w:tcPr>
          <w:p w14:paraId="5C2FE296" w14:textId="088CB5A0" w:rsidR="00B2767F" w:rsidRPr="001D15CF" w:rsidRDefault="00B2767F" w:rsidP="00B2767F">
            <w:pPr>
              <w:spacing w:before="100" w:beforeAutospacing="1" w:after="100" w:afterAutospacing="1"/>
              <w:ind w:left="-270" w:firstLine="540"/>
              <w:contextualSpacing/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الصهارة </w:t>
            </w:r>
          </w:p>
        </w:tc>
        <w:tc>
          <w:tcPr>
            <w:tcW w:w="708" w:type="dxa"/>
          </w:tcPr>
          <w:p w14:paraId="341486E9" w14:textId="0ADE4B87" w:rsidR="00B2767F" w:rsidRPr="001D15CF" w:rsidRDefault="00B2767F" w:rsidP="00B2767F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694" w:type="dxa"/>
          </w:tcPr>
          <w:p w14:paraId="12885A23" w14:textId="757B2BAA" w:rsidR="00B2767F" w:rsidRPr="001D15CF" w:rsidRDefault="00B2767F" w:rsidP="00B2767F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الزلزال</w:t>
            </w:r>
          </w:p>
        </w:tc>
        <w:tc>
          <w:tcPr>
            <w:tcW w:w="708" w:type="dxa"/>
          </w:tcPr>
          <w:p w14:paraId="13F69AC1" w14:textId="6F254C15" w:rsidR="00B2767F" w:rsidRPr="001D15CF" w:rsidRDefault="00B2767F" w:rsidP="00B2767F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506" w:type="dxa"/>
          </w:tcPr>
          <w:p w14:paraId="769B8DC4" w14:textId="5232B0A5" w:rsidR="00B2767F" w:rsidRPr="001D15CF" w:rsidRDefault="00B2767F" w:rsidP="00B2767F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اللابة</w:t>
            </w:r>
          </w:p>
        </w:tc>
      </w:tr>
    </w:tbl>
    <w:p w14:paraId="10D81073" w14:textId="6B183F15" w:rsidR="002E2F51" w:rsidRPr="001D15CF" w:rsidRDefault="002E2F51" w:rsidP="006748C4">
      <w:pPr>
        <w:spacing w:before="100" w:beforeAutospacing="1" w:after="100" w:afterAutospacing="1"/>
        <w:ind w:left="-270" w:firstLine="540"/>
        <w:contextualSpacing/>
        <w:rPr>
          <w:rFonts w:ascii="Traditional Arabic" w:hAnsi="Traditional Arabic"/>
          <w:b/>
          <w:bCs/>
          <w:sz w:val="28"/>
          <w:szCs w:val="28"/>
          <w:rtl/>
        </w:rPr>
      </w:pPr>
    </w:p>
    <w:tbl>
      <w:tblPr>
        <w:tblpPr w:leftFromText="180" w:rightFromText="180" w:vertAnchor="text" w:horzAnchor="margin" w:tblpY="5"/>
        <w:bidiVisual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 w:firstRow="0" w:lastRow="0" w:firstColumn="0" w:lastColumn="0" w:noHBand="0" w:noVBand="0"/>
      </w:tblPr>
      <w:tblGrid>
        <w:gridCol w:w="889"/>
        <w:gridCol w:w="2977"/>
        <w:gridCol w:w="708"/>
        <w:gridCol w:w="2694"/>
        <w:gridCol w:w="708"/>
        <w:gridCol w:w="2506"/>
      </w:tblGrid>
      <w:tr w:rsidR="002E2F51" w:rsidRPr="001D15CF" w14:paraId="5D0C6397" w14:textId="77777777" w:rsidTr="002E2F51">
        <w:trPr>
          <w:trHeight w:val="600"/>
        </w:trPr>
        <w:tc>
          <w:tcPr>
            <w:tcW w:w="889" w:type="dxa"/>
          </w:tcPr>
          <w:p w14:paraId="7CCD5343" w14:textId="359DD05E" w:rsidR="002E2F51" w:rsidRPr="001D15CF" w:rsidRDefault="00D53239" w:rsidP="006748C4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1D15CF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9593" w:type="dxa"/>
            <w:gridSpan w:val="5"/>
          </w:tcPr>
          <w:p w14:paraId="6C002806" w14:textId="6649B2B9" w:rsidR="002E2F51" w:rsidRPr="001D15CF" w:rsidRDefault="00B2767F" w:rsidP="001D15CF">
            <w:pPr>
              <w:spacing w:before="100" w:beforeAutospacing="1" w:after="100" w:afterAutospacing="1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التربة ذات اللون الأحمرتكون غنية بـــ..........</w:t>
            </w:r>
          </w:p>
        </w:tc>
      </w:tr>
      <w:tr w:rsidR="00B2767F" w:rsidRPr="001D15CF" w14:paraId="7748F4AB" w14:textId="77777777" w:rsidTr="00B2767F">
        <w:trPr>
          <w:trHeight w:val="441"/>
        </w:trPr>
        <w:tc>
          <w:tcPr>
            <w:tcW w:w="889" w:type="dxa"/>
          </w:tcPr>
          <w:p w14:paraId="3F5589F9" w14:textId="77777777" w:rsidR="00B2767F" w:rsidRPr="001D15CF" w:rsidRDefault="00B2767F" w:rsidP="00B2767F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1D15CF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977" w:type="dxa"/>
          </w:tcPr>
          <w:p w14:paraId="4F9AE16F" w14:textId="130F8843" w:rsidR="00B2767F" w:rsidRPr="001D15CF" w:rsidRDefault="00B2767F" w:rsidP="00B2767F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الدبال </w:t>
            </w:r>
          </w:p>
        </w:tc>
        <w:tc>
          <w:tcPr>
            <w:tcW w:w="708" w:type="dxa"/>
            <w:shd w:val="clear" w:color="auto" w:fill="auto"/>
          </w:tcPr>
          <w:p w14:paraId="03C74036" w14:textId="396CD0B8" w:rsidR="00B2767F" w:rsidRPr="001D15CF" w:rsidRDefault="00B2767F" w:rsidP="00B2767F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694" w:type="dxa"/>
          </w:tcPr>
          <w:p w14:paraId="0DF705C7" w14:textId="1384A6C5" w:rsidR="00B2767F" w:rsidRPr="001D15CF" w:rsidRDefault="00B2767F" w:rsidP="00B2767F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الحديد </w:t>
            </w:r>
          </w:p>
        </w:tc>
        <w:tc>
          <w:tcPr>
            <w:tcW w:w="708" w:type="dxa"/>
          </w:tcPr>
          <w:p w14:paraId="58A55292" w14:textId="58DD4AAF" w:rsidR="00B2767F" w:rsidRPr="001D15CF" w:rsidRDefault="00B2767F" w:rsidP="00B2767F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506" w:type="dxa"/>
          </w:tcPr>
          <w:p w14:paraId="595D9C7B" w14:textId="243C0A3F" w:rsidR="00B2767F" w:rsidRPr="001D15CF" w:rsidRDefault="00B2767F" w:rsidP="00B2767F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الحجر الجيري</w:t>
            </w:r>
          </w:p>
        </w:tc>
      </w:tr>
    </w:tbl>
    <w:p w14:paraId="1C38F115" w14:textId="64A485FD" w:rsidR="002E2F51" w:rsidRPr="001D15CF" w:rsidRDefault="002E2F51" w:rsidP="006748C4">
      <w:pPr>
        <w:spacing w:before="100" w:beforeAutospacing="1" w:after="100" w:afterAutospacing="1"/>
        <w:ind w:left="-270" w:firstLine="540"/>
        <w:contextualSpacing/>
        <w:rPr>
          <w:rFonts w:ascii="Traditional Arabic" w:hAnsi="Traditional Arabic"/>
          <w:b/>
          <w:bCs/>
          <w:sz w:val="28"/>
          <w:szCs w:val="28"/>
          <w:rtl/>
        </w:rPr>
      </w:pPr>
    </w:p>
    <w:tbl>
      <w:tblPr>
        <w:tblpPr w:leftFromText="180" w:rightFromText="180" w:vertAnchor="text" w:horzAnchor="margin" w:tblpY="5"/>
        <w:bidiVisual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 w:firstRow="0" w:lastRow="0" w:firstColumn="0" w:lastColumn="0" w:noHBand="0" w:noVBand="0"/>
      </w:tblPr>
      <w:tblGrid>
        <w:gridCol w:w="889"/>
        <w:gridCol w:w="2977"/>
        <w:gridCol w:w="708"/>
        <w:gridCol w:w="2694"/>
        <w:gridCol w:w="708"/>
        <w:gridCol w:w="2506"/>
      </w:tblGrid>
      <w:tr w:rsidR="00D53239" w:rsidRPr="001D15CF" w14:paraId="7C3CFC87" w14:textId="77777777" w:rsidTr="009642CB">
        <w:trPr>
          <w:trHeight w:val="600"/>
        </w:trPr>
        <w:tc>
          <w:tcPr>
            <w:tcW w:w="889" w:type="dxa"/>
          </w:tcPr>
          <w:p w14:paraId="3F1476F4" w14:textId="56CFF9FE" w:rsidR="00D53239" w:rsidRPr="001D15CF" w:rsidRDefault="00D53239" w:rsidP="006748C4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1D15CF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9593" w:type="dxa"/>
            <w:gridSpan w:val="5"/>
          </w:tcPr>
          <w:p w14:paraId="0F243CCB" w14:textId="18A8B684" w:rsidR="00D53239" w:rsidRPr="001D15CF" w:rsidRDefault="00B2767F" w:rsidP="001D15CF">
            <w:pPr>
              <w:spacing w:before="100" w:beforeAutospacing="1" w:after="100" w:afterAutospacing="1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يستطيع الجمل أكل النباتات الشوكية بسبب أن شفته العليا ..............</w:t>
            </w:r>
          </w:p>
        </w:tc>
      </w:tr>
      <w:tr w:rsidR="00B2767F" w:rsidRPr="001D15CF" w14:paraId="18915C3A" w14:textId="77777777" w:rsidTr="006748C4">
        <w:trPr>
          <w:trHeight w:val="301"/>
        </w:trPr>
        <w:tc>
          <w:tcPr>
            <w:tcW w:w="889" w:type="dxa"/>
          </w:tcPr>
          <w:p w14:paraId="4AB0BD81" w14:textId="77777777" w:rsidR="00B2767F" w:rsidRPr="001D15CF" w:rsidRDefault="00B2767F" w:rsidP="00B2767F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1D15CF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977" w:type="dxa"/>
          </w:tcPr>
          <w:p w14:paraId="7962DE71" w14:textId="1BE90F82" w:rsidR="00B2767F" w:rsidRPr="001D15CF" w:rsidRDefault="00B2767F" w:rsidP="00B2767F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مشقوقة </w:t>
            </w:r>
          </w:p>
        </w:tc>
        <w:tc>
          <w:tcPr>
            <w:tcW w:w="708" w:type="dxa"/>
          </w:tcPr>
          <w:p w14:paraId="60FC9A6C" w14:textId="6754CCB7" w:rsidR="00B2767F" w:rsidRPr="001D15CF" w:rsidRDefault="00B2767F" w:rsidP="00B2767F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694" w:type="dxa"/>
          </w:tcPr>
          <w:p w14:paraId="55BD075C" w14:textId="6839BCD0" w:rsidR="00B2767F" w:rsidRPr="001D15CF" w:rsidRDefault="00B2767F" w:rsidP="00B2767F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تشبه شفته السفلى</w:t>
            </w:r>
          </w:p>
        </w:tc>
        <w:tc>
          <w:tcPr>
            <w:tcW w:w="708" w:type="dxa"/>
          </w:tcPr>
          <w:p w14:paraId="4FD0445D" w14:textId="415C7003" w:rsidR="00B2767F" w:rsidRPr="001D15CF" w:rsidRDefault="00B2767F" w:rsidP="00B2767F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506" w:type="dxa"/>
          </w:tcPr>
          <w:p w14:paraId="03DB8BDD" w14:textId="0B03ABF1" w:rsidR="00B2767F" w:rsidRPr="001D15CF" w:rsidRDefault="00B2767F" w:rsidP="00B2767F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صغيرة </w:t>
            </w:r>
          </w:p>
        </w:tc>
      </w:tr>
    </w:tbl>
    <w:p w14:paraId="16B529E2" w14:textId="77777777" w:rsidR="00D53239" w:rsidRPr="001D15CF" w:rsidRDefault="00D53239" w:rsidP="001D15CF">
      <w:pPr>
        <w:spacing w:before="100" w:beforeAutospacing="1" w:after="100" w:afterAutospacing="1"/>
        <w:ind w:left="-270" w:firstLine="540"/>
        <w:contextualSpacing/>
        <w:rPr>
          <w:rFonts w:ascii="Traditional Arabic" w:hAnsi="Traditional Arabic"/>
          <w:b/>
          <w:bCs/>
          <w:sz w:val="28"/>
          <w:szCs w:val="28"/>
          <w:rtl/>
        </w:rPr>
      </w:pPr>
    </w:p>
    <w:tbl>
      <w:tblPr>
        <w:tblpPr w:leftFromText="180" w:rightFromText="180" w:vertAnchor="text" w:horzAnchor="margin" w:tblpY="5"/>
        <w:bidiVisual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 w:firstRow="0" w:lastRow="0" w:firstColumn="0" w:lastColumn="0" w:noHBand="0" w:noVBand="0"/>
      </w:tblPr>
      <w:tblGrid>
        <w:gridCol w:w="889"/>
        <w:gridCol w:w="2977"/>
        <w:gridCol w:w="708"/>
        <w:gridCol w:w="2694"/>
        <w:gridCol w:w="708"/>
        <w:gridCol w:w="2506"/>
      </w:tblGrid>
      <w:tr w:rsidR="00D53239" w:rsidRPr="001D15CF" w14:paraId="7FDAEA37" w14:textId="77777777" w:rsidTr="009642CB">
        <w:trPr>
          <w:trHeight w:val="600"/>
        </w:trPr>
        <w:tc>
          <w:tcPr>
            <w:tcW w:w="889" w:type="dxa"/>
          </w:tcPr>
          <w:p w14:paraId="05711670" w14:textId="5DB69B72" w:rsidR="00D53239" w:rsidRPr="001D15CF" w:rsidRDefault="00D53239" w:rsidP="006748C4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1D15CF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9593" w:type="dxa"/>
            <w:gridSpan w:val="5"/>
          </w:tcPr>
          <w:p w14:paraId="5E766A5A" w14:textId="1EAEF572" w:rsidR="00D53239" w:rsidRPr="001D15CF" w:rsidRDefault="00B2767F" w:rsidP="001D15CF">
            <w:pPr>
              <w:spacing w:before="100" w:beforeAutospacing="1" w:after="100" w:afterAutospacing="1"/>
              <w:contextualSpacing/>
              <w:rPr>
                <w:rFonts w:cs="Times New Roman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وحدة بناء أجسام المخلوقات الحية .........</w:t>
            </w:r>
          </w:p>
        </w:tc>
      </w:tr>
      <w:tr w:rsidR="00B2767F" w:rsidRPr="001D15CF" w14:paraId="5876274F" w14:textId="77777777" w:rsidTr="00B2767F">
        <w:trPr>
          <w:trHeight w:val="168"/>
        </w:trPr>
        <w:tc>
          <w:tcPr>
            <w:tcW w:w="889" w:type="dxa"/>
          </w:tcPr>
          <w:p w14:paraId="0C5832ED" w14:textId="77777777" w:rsidR="00B2767F" w:rsidRPr="001D15CF" w:rsidRDefault="00B2767F" w:rsidP="00B2767F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1D15CF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977" w:type="dxa"/>
          </w:tcPr>
          <w:p w14:paraId="2EA653CA" w14:textId="4E3E5ED9" w:rsidR="00B2767F" w:rsidRPr="001D15CF" w:rsidRDefault="00B2767F" w:rsidP="00B2767F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الجذور</w:t>
            </w:r>
          </w:p>
        </w:tc>
        <w:tc>
          <w:tcPr>
            <w:tcW w:w="708" w:type="dxa"/>
          </w:tcPr>
          <w:p w14:paraId="3DE92DDF" w14:textId="5307AB40" w:rsidR="00B2767F" w:rsidRPr="001D15CF" w:rsidRDefault="00B2767F" w:rsidP="00B2767F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694" w:type="dxa"/>
          </w:tcPr>
          <w:p w14:paraId="35919469" w14:textId="379D6461" w:rsidR="00B2767F" w:rsidRPr="001D15CF" w:rsidRDefault="00B2767F" w:rsidP="00B2767F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النسيج </w:t>
            </w:r>
          </w:p>
        </w:tc>
        <w:tc>
          <w:tcPr>
            <w:tcW w:w="708" w:type="dxa"/>
            <w:shd w:val="clear" w:color="auto" w:fill="auto"/>
          </w:tcPr>
          <w:p w14:paraId="2CF7562A" w14:textId="7E0DEC95" w:rsidR="00B2767F" w:rsidRPr="001D15CF" w:rsidRDefault="00B2767F" w:rsidP="00B2767F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506" w:type="dxa"/>
          </w:tcPr>
          <w:p w14:paraId="27B150D1" w14:textId="06D6DDFB" w:rsidR="00B2767F" w:rsidRPr="001D15CF" w:rsidRDefault="00B2767F" w:rsidP="00B2767F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الخلية </w:t>
            </w:r>
          </w:p>
        </w:tc>
      </w:tr>
    </w:tbl>
    <w:p w14:paraId="43DC06FF" w14:textId="6B052C0B" w:rsidR="002E2F51" w:rsidRPr="001D15CF" w:rsidRDefault="002E2F51" w:rsidP="001D15CF">
      <w:pPr>
        <w:spacing w:before="100" w:beforeAutospacing="1" w:after="100" w:afterAutospacing="1"/>
        <w:ind w:left="-270" w:firstLine="540"/>
        <w:contextualSpacing/>
        <w:rPr>
          <w:rFonts w:ascii="Traditional Arabic" w:hAnsi="Traditional Arabic"/>
          <w:b/>
          <w:bCs/>
          <w:sz w:val="28"/>
          <w:szCs w:val="28"/>
          <w:rtl/>
        </w:rPr>
      </w:pPr>
    </w:p>
    <w:tbl>
      <w:tblPr>
        <w:tblpPr w:leftFromText="180" w:rightFromText="180" w:vertAnchor="text" w:horzAnchor="margin" w:tblpY="5"/>
        <w:bidiVisual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 w:firstRow="0" w:lastRow="0" w:firstColumn="0" w:lastColumn="0" w:noHBand="0" w:noVBand="0"/>
      </w:tblPr>
      <w:tblGrid>
        <w:gridCol w:w="889"/>
        <w:gridCol w:w="2977"/>
        <w:gridCol w:w="708"/>
        <w:gridCol w:w="2694"/>
        <w:gridCol w:w="708"/>
        <w:gridCol w:w="2506"/>
      </w:tblGrid>
      <w:tr w:rsidR="00D53239" w:rsidRPr="001D15CF" w14:paraId="5D57FF12" w14:textId="77777777" w:rsidTr="009642CB">
        <w:trPr>
          <w:trHeight w:val="600"/>
        </w:trPr>
        <w:tc>
          <w:tcPr>
            <w:tcW w:w="889" w:type="dxa"/>
          </w:tcPr>
          <w:p w14:paraId="47CEE32E" w14:textId="26D85CDD" w:rsidR="00D53239" w:rsidRPr="001D15CF" w:rsidRDefault="00D53239" w:rsidP="006748C4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1D15CF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9593" w:type="dxa"/>
            <w:gridSpan w:val="5"/>
          </w:tcPr>
          <w:p w14:paraId="66EE419D" w14:textId="4467F62A" w:rsidR="00D53239" w:rsidRPr="001D15CF" w:rsidRDefault="00B2767F" w:rsidP="001D15CF">
            <w:pPr>
              <w:spacing w:before="100" w:beforeAutospacing="1" w:after="100" w:afterAutospacing="1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أكثر أنواع التربة إحتفاظا بالماء ......</w:t>
            </w:r>
          </w:p>
        </w:tc>
      </w:tr>
      <w:tr w:rsidR="00B2767F" w:rsidRPr="001D15CF" w14:paraId="2A7AEF8D" w14:textId="77777777" w:rsidTr="00B2767F">
        <w:trPr>
          <w:trHeight w:val="441"/>
        </w:trPr>
        <w:tc>
          <w:tcPr>
            <w:tcW w:w="889" w:type="dxa"/>
          </w:tcPr>
          <w:p w14:paraId="13E149FB" w14:textId="77777777" w:rsidR="00B2767F" w:rsidRPr="001D15CF" w:rsidRDefault="00B2767F" w:rsidP="00B2767F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1D15CF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977" w:type="dxa"/>
          </w:tcPr>
          <w:p w14:paraId="44DFE000" w14:textId="6CCA03A4" w:rsidR="00B2767F" w:rsidRPr="001D15CF" w:rsidRDefault="00B2767F" w:rsidP="00B2767F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الرملية </w:t>
            </w:r>
          </w:p>
        </w:tc>
        <w:tc>
          <w:tcPr>
            <w:tcW w:w="708" w:type="dxa"/>
            <w:shd w:val="clear" w:color="auto" w:fill="auto"/>
          </w:tcPr>
          <w:p w14:paraId="5BA13438" w14:textId="56F81218" w:rsidR="00B2767F" w:rsidRPr="001D15CF" w:rsidRDefault="00B2767F" w:rsidP="00B2767F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694" w:type="dxa"/>
          </w:tcPr>
          <w:p w14:paraId="525D287A" w14:textId="3C7F727A" w:rsidR="00B2767F" w:rsidRPr="001D15CF" w:rsidRDefault="00B2767F" w:rsidP="00B2767F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الطينية </w:t>
            </w:r>
          </w:p>
        </w:tc>
        <w:tc>
          <w:tcPr>
            <w:tcW w:w="708" w:type="dxa"/>
          </w:tcPr>
          <w:p w14:paraId="5AE6ABE2" w14:textId="37D447A6" w:rsidR="00B2767F" w:rsidRPr="001D15CF" w:rsidRDefault="00B2767F" w:rsidP="00B2767F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506" w:type="dxa"/>
          </w:tcPr>
          <w:p w14:paraId="5E5CD597" w14:textId="1596FDBD" w:rsidR="00B2767F" w:rsidRPr="001D15CF" w:rsidRDefault="00B2767F" w:rsidP="00B2767F">
            <w:pPr>
              <w:spacing w:before="100" w:beforeAutospacing="1" w:after="100" w:afterAutospacing="1"/>
              <w:ind w:left="-270" w:firstLine="540"/>
              <w:contextualSpacing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الطفيلية</w:t>
            </w:r>
          </w:p>
        </w:tc>
      </w:tr>
    </w:tbl>
    <w:p w14:paraId="231C5D85" w14:textId="77777777" w:rsidR="00644B71" w:rsidRDefault="00644B71" w:rsidP="00F96DFA">
      <w:pPr>
        <w:spacing w:before="100" w:beforeAutospacing="1" w:after="100" w:afterAutospacing="1" w:line="360" w:lineRule="auto"/>
        <w:ind w:left="-270" w:firstLine="540"/>
        <w:contextualSpacing/>
        <w:rPr>
          <w:rFonts w:ascii="Traditional Arabic" w:hAnsi="Traditional Arabic"/>
          <w:b/>
          <w:bCs/>
          <w:sz w:val="36"/>
          <w:szCs w:val="36"/>
          <w:u w:val="single"/>
          <w:rtl/>
        </w:rPr>
      </w:pPr>
    </w:p>
    <w:p w14:paraId="44CBF075" w14:textId="146FE121" w:rsidR="00CC23D9" w:rsidRDefault="00D53239" w:rsidP="00F96DFA">
      <w:pPr>
        <w:spacing w:before="100" w:beforeAutospacing="1" w:after="100" w:afterAutospacing="1" w:line="360" w:lineRule="auto"/>
        <w:ind w:left="-270" w:firstLine="540"/>
        <w:contextualSpacing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A60A899" wp14:editId="439A6D3B">
                <wp:simplePos x="0" y="0"/>
                <wp:positionH relativeFrom="column">
                  <wp:posOffset>-38100</wp:posOffset>
                </wp:positionH>
                <wp:positionV relativeFrom="paragraph">
                  <wp:posOffset>15875</wp:posOffset>
                </wp:positionV>
                <wp:extent cx="966470" cy="885825"/>
                <wp:effectExtent l="0" t="0" r="24130" b="28575"/>
                <wp:wrapNone/>
                <wp:docPr id="10" name="مربع ن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47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8438D" w14:textId="77777777" w:rsidR="002E2F51" w:rsidRDefault="002E2F51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1584603A" w14:textId="77777777" w:rsidR="002E2F51" w:rsidRDefault="002E2F51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126C490B" w14:textId="5FA9C736" w:rsidR="002E2F51" w:rsidRPr="00CC23D9" w:rsidRDefault="002E2F51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0A899" id="مربع نص 10" o:spid="_x0000_s1027" type="#_x0000_t202" style="position:absolute;left:0;text-align:left;margin-left:-3pt;margin-top:1.25pt;width:76.1pt;height:69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">
                <v:textbox>
                  <w:txbxContent>
                    <w:p w14:paraId="7C38438D" w14:textId="77777777" w:rsidR="002E2F51" w:rsidRDefault="002E2F51" w:rsidP="00CC23D9">
                      <w:pPr>
                        <w:rPr>
                          <w:rtl/>
                        </w:rPr>
                      </w:pPr>
                    </w:p>
                    <w:p w14:paraId="1584603A" w14:textId="77777777" w:rsidR="002E2F51" w:rsidRDefault="002E2F51" w:rsidP="00CC23D9">
                      <w:pPr>
                        <w:rPr>
                          <w:rtl/>
                        </w:rPr>
                      </w:pPr>
                    </w:p>
                    <w:p w14:paraId="126C490B" w14:textId="5FA9C736" w:rsidR="002E2F51" w:rsidRPr="00CC23D9" w:rsidRDefault="002E2F51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CC23D9"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EBD7BEE" wp14:editId="6876BA8C">
                <wp:simplePos x="0" y="0"/>
                <wp:positionH relativeFrom="column">
                  <wp:posOffset>141605</wp:posOffset>
                </wp:positionH>
                <wp:positionV relativeFrom="paragraph">
                  <wp:posOffset>294005</wp:posOffset>
                </wp:positionV>
                <wp:extent cx="698500" cy="0"/>
                <wp:effectExtent l="17780" t="17780" r="17145" b="10795"/>
                <wp:wrapNone/>
                <wp:docPr id="11" name="رابط كسهم مستقيم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2DD77" id="رابط كسهم مستقيم 11" o:spid="_x0000_s1026" type="#_x0000_t32" style="position:absolute;margin-left:11.15pt;margin-top:23.15pt;width:5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" strokeweight="1.5pt"/>
            </w:pict>
          </mc:Fallback>
        </mc:AlternateContent>
      </w:r>
      <w:r w:rsidR="006943FF">
        <w:rPr>
          <w:rFonts w:ascii="Traditional Arabic" w:hAnsi="Traditional Arabic" w:hint="cs"/>
          <w:b/>
          <w:bCs/>
          <w:sz w:val="36"/>
          <w:szCs w:val="36"/>
          <w:u w:val="single"/>
          <w:rtl/>
        </w:rPr>
        <w:t>ا</w:t>
      </w:r>
      <w:r w:rsidR="00CC23D9" w:rsidRPr="00B44E3E">
        <w:rPr>
          <w:rFonts w:ascii="Traditional Arabic" w:hAnsi="Traditional Arabic"/>
          <w:b/>
          <w:bCs/>
          <w:sz w:val="36"/>
          <w:szCs w:val="36"/>
          <w:u w:val="single"/>
          <w:rtl/>
        </w:rPr>
        <w:t>لسؤال الثاني :</w:t>
      </w:r>
      <w:r w:rsidR="00CC23D9" w:rsidRPr="00B44E3E">
        <w:rPr>
          <w:rFonts w:ascii="Traditional Arabic" w:hAnsi="Traditional Arabic" w:hint="cs"/>
          <w:b/>
          <w:bCs/>
          <w:sz w:val="36"/>
          <w:szCs w:val="36"/>
          <w:rtl/>
        </w:rPr>
        <w:t xml:space="preserve">اختر </w:t>
      </w:r>
      <w:r w:rsidR="00CC23D9">
        <w:rPr>
          <w:rFonts w:ascii="Traditional Arabic" w:hAnsi="Traditional Arabic" w:hint="cs"/>
          <w:b/>
          <w:bCs/>
          <w:sz w:val="36"/>
          <w:szCs w:val="36"/>
          <w:rtl/>
        </w:rPr>
        <w:t xml:space="preserve">(أ) إذا كانت العبارة صحيحة و </w:t>
      </w:r>
      <w:r w:rsidR="00CC23D9" w:rsidRPr="00B44E3E">
        <w:rPr>
          <w:rFonts w:ascii="Traditional Arabic" w:hAnsi="Traditional Arabic" w:hint="cs"/>
          <w:b/>
          <w:bCs/>
          <w:sz w:val="36"/>
          <w:szCs w:val="36"/>
          <w:rtl/>
        </w:rPr>
        <w:t xml:space="preserve">اختر </w:t>
      </w:r>
      <w:r w:rsidR="00CC23D9">
        <w:rPr>
          <w:rFonts w:ascii="Traditional Arabic" w:hAnsi="Traditional Arabic" w:hint="cs"/>
          <w:b/>
          <w:bCs/>
          <w:sz w:val="36"/>
          <w:szCs w:val="36"/>
          <w:rtl/>
        </w:rPr>
        <w:t>(ب) إذا كانت العبارة خاطئة.</w:t>
      </w:r>
    </w:p>
    <w:p w14:paraId="5ED48800" w14:textId="77777777" w:rsidR="00CC23D9" w:rsidRDefault="00CC23D9" w:rsidP="00FF11F0">
      <w:pPr>
        <w:spacing w:before="100" w:beforeAutospacing="1" w:after="100" w:afterAutospacing="1" w:line="480" w:lineRule="auto"/>
        <w:contextualSpacing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>ثم ظلل في ورقة التصحيح الآلي (أ) إذا كانت العبارة صحيحة و (ب) إذا كانت العبارة خاطئة.</w:t>
      </w:r>
    </w:p>
    <w:tbl>
      <w:tblPr>
        <w:bidiVisual/>
        <w:tblW w:w="108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7635"/>
        <w:gridCol w:w="1325"/>
        <w:gridCol w:w="1173"/>
      </w:tblGrid>
      <w:tr w:rsidR="00CC23D9" w:rsidRPr="00B7402F" w14:paraId="0C4FFF63" w14:textId="77777777" w:rsidTr="00644B71">
        <w:trPr>
          <w:trHeight w:val="1223"/>
          <w:jc w:val="center"/>
        </w:trPr>
        <w:tc>
          <w:tcPr>
            <w:tcW w:w="704" w:type="dxa"/>
          </w:tcPr>
          <w:p w14:paraId="1A725D7D" w14:textId="77777777" w:rsidR="00CC23D9" w:rsidRPr="00B7402F" w:rsidRDefault="00CC23D9" w:rsidP="00FF11F0">
            <w:pPr>
              <w:spacing w:before="100" w:beforeAutospacing="1" w:after="100" w:afterAutospacing="1" w:line="480" w:lineRule="auto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7635" w:type="dxa"/>
          </w:tcPr>
          <w:p w14:paraId="3079570F" w14:textId="77777777" w:rsidR="00CC23D9" w:rsidRPr="00B7402F" w:rsidRDefault="00CC23D9" w:rsidP="00FF11F0">
            <w:pPr>
              <w:spacing w:before="100" w:beforeAutospacing="1" w:after="100" w:afterAutospacing="1" w:line="480" w:lineRule="auto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  <w:t>العبارة</w:t>
            </w:r>
          </w:p>
        </w:tc>
        <w:tc>
          <w:tcPr>
            <w:tcW w:w="1325" w:type="dxa"/>
          </w:tcPr>
          <w:p w14:paraId="3A0D9B56" w14:textId="77041386" w:rsidR="00CC23D9" w:rsidRPr="00B7402F" w:rsidRDefault="00CC23D9" w:rsidP="00FF11F0">
            <w:pPr>
              <w:spacing w:before="100" w:beforeAutospacing="1" w:after="100" w:afterAutospacing="1" w:line="480" w:lineRule="auto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  <w:t xml:space="preserve">أ- </w:t>
            </w:r>
            <w:r w:rsidRPr="00F96DFA">
              <w:rPr>
                <w:rFonts w:ascii="Traditional Arabic" w:eastAsia="Calibri" w:hAnsi="Traditional Arabic"/>
                <w:b/>
                <w:bCs/>
                <w:sz w:val="22"/>
                <w:szCs w:val="22"/>
                <w:rtl/>
              </w:rPr>
              <w:t>العبارة</w:t>
            </w:r>
            <w:r w:rsidR="0040033B" w:rsidRPr="00F96DFA">
              <w:rPr>
                <w:rFonts w:ascii="Traditional Arabic" w:eastAsia="Calibri" w:hAnsi="Traditional Arabic" w:hint="cs"/>
                <w:b/>
                <w:bCs/>
                <w:sz w:val="22"/>
                <w:szCs w:val="22"/>
                <w:rtl/>
              </w:rPr>
              <w:t xml:space="preserve"> صحيحة</w:t>
            </w:r>
          </w:p>
        </w:tc>
        <w:tc>
          <w:tcPr>
            <w:tcW w:w="1173" w:type="dxa"/>
          </w:tcPr>
          <w:p w14:paraId="370D179F" w14:textId="77777777" w:rsidR="00CC23D9" w:rsidRPr="00B7402F" w:rsidRDefault="00CC23D9" w:rsidP="00FF11F0">
            <w:pPr>
              <w:spacing w:before="100" w:beforeAutospacing="1" w:after="100" w:afterAutospacing="1" w:line="480" w:lineRule="auto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  <w:t>ب</w:t>
            </w:r>
            <w:r w:rsidRPr="00F96DFA">
              <w:rPr>
                <w:rFonts w:ascii="Traditional Arabic" w:eastAsia="Calibri" w:hAnsi="Traditional Arabic"/>
                <w:b/>
                <w:bCs/>
                <w:sz w:val="22"/>
                <w:szCs w:val="22"/>
                <w:rtl/>
              </w:rPr>
              <w:t>- العبارة خاطئة</w:t>
            </w:r>
          </w:p>
        </w:tc>
      </w:tr>
      <w:tr w:rsidR="00CC23D9" w:rsidRPr="00B7402F" w14:paraId="0FDBB1DE" w14:textId="77777777" w:rsidTr="00F96DFA">
        <w:trPr>
          <w:jc w:val="center"/>
        </w:trPr>
        <w:tc>
          <w:tcPr>
            <w:tcW w:w="704" w:type="dxa"/>
          </w:tcPr>
          <w:p w14:paraId="74053D85" w14:textId="77777777" w:rsidR="00CC23D9" w:rsidRPr="00B7402F" w:rsidRDefault="00CC23D9" w:rsidP="00FF11F0">
            <w:pPr>
              <w:spacing w:before="100" w:beforeAutospacing="1" w:after="100" w:afterAutospacing="1" w:line="480" w:lineRule="auto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>1</w:t>
            </w:r>
          </w:p>
        </w:tc>
        <w:tc>
          <w:tcPr>
            <w:tcW w:w="7635" w:type="dxa"/>
          </w:tcPr>
          <w:p w14:paraId="08161F3D" w14:textId="6E93D600" w:rsidR="00CC23D9" w:rsidRPr="00644B71" w:rsidRDefault="00B2767F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24"/>
                <w:szCs w:val="24"/>
                <w:rtl/>
                <w:lang w:bidi="ar-EG"/>
              </w:rPr>
            </w:pPr>
            <w:r w:rsidRPr="0040033B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  <w:lang w:bidi="ar-EG"/>
              </w:rPr>
              <w:t>من عوامل حدوث التجوية المياه الجارية والرياح</w:t>
            </w:r>
          </w:p>
        </w:tc>
        <w:tc>
          <w:tcPr>
            <w:tcW w:w="1325" w:type="dxa"/>
          </w:tcPr>
          <w:p w14:paraId="53B92DD1" w14:textId="77777777" w:rsidR="00CC23D9" w:rsidRPr="00B7402F" w:rsidRDefault="00CC23D9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173" w:type="dxa"/>
          </w:tcPr>
          <w:p w14:paraId="021F8FC9" w14:textId="77777777" w:rsidR="00CC23D9" w:rsidRPr="00B7402F" w:rsidRDefault="00CC23D9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2495AF21" w14:textId="77777777" w:rsidTr="000104D0">
        <w:trPr>
          <w:trHeight w:val="1034"/>
          <w:jc w:val="center"/>
        </w:trPr>
        <w:tc>
          <w:tcPr>
            <w:tcW w:w="704" w:type="dxa"/>
          </w:tcPr>
          <w:p w14:paraId="7A434CB1" w14:textId="77777777" w:rsidR="00CC23D9" w:rsidRPr="00B7402F" w:rsidRDefault="00CC23D9" w:rsidP="00FF11F0">
            <w:pPr>
              <w:spacing w:before="100" w:beforeAutospacing="1" w:after="100" w:afterAutospacing="1" w:line="480" w:lineRule="auto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>2</w:t>
            </w:r>
          </w:p>
        </w:tc>
        <w:tc>
          <w:tcPr>
            <w:tcW w:w="7635" w:type="dxa"/>
          </w:tcPr>
          <w:p w14:paraId="02E2183E" w14:textId="4536DE15" w:rsidR="00CC23D9" w:rsidRPr="00644B71" w:rsidRDefault="00B2767F" w:rsidP="000104D0">
            <w:pPr>
              <w:spacing w:before="100" w:beforeAutospacing="1" w:after="100" w:afterAutospacing="1"/>
              <w:rPr>
                <w:rFonts w:ascii="Tahoma" w:hAnsi="Tahoma" w:cs="Tahoma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40033B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  <w:lang w:bidi="ar-EG"/>
              </w:rPr>
              <w:t>كل أنواع المخلوقات الحية تستطيع العيش في الصحراء</w:t>
            </w:r>
          </w:p>
        </w:tc>
        <w:tc>
          <w:tcPr>
            <w:tcW w:w="1325" w:type="dxa"/>
          </w:tcPr>
          <w:p w14:paraId="36C8B267" w14:textId="77777777" w:rsidR="00CC23D9" w:rsidRPr="00B7402F" w:rsidRDefault="00CC23D9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173" w:type="dxa"/>
          </w:tcPr>
          <w:p w14:paraId="4C70F5E2" w14:textId="77777777" w:rsidR="00CC23D9" w:rsidRPr="00B7402F" w:rsidRDefault="00CC23D9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0842EB61" w14:textId="77777777" w:rsidTr="00F96DFA">
        <w:trPr>
          <w:jc w:val="center"/>
        </w:trPr>
        <w:tc>
          <w:tcPr>
            <w:tcW w:w="704" w:type="dxa"/>
          </w:tcPr>
          <w:p w14:paraId="1D6C382B" w14:textId="77777777" w:rsidR="00CC23D9" w:rsidRPr="00B7402F" w:rsidRDefault="00CC23D9" w:rsidP="00FF11F0">
            <w:pPr>
              <w:spacing w:before="100" w:beforeAutospacing="1" w:after="100" w:afterAutospacing="1" w:line="480" w:lineRule="auto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>3</w:t>
            </w:r>
          </w:p>
        </w:tc>
        <w:tc>
          <w:tcPr>
            <w:tcW w:w="7635" w:type="dxa"/>
          </w:tcPr>
          <w:p w14:paraId="5BB37F6B" w14:textId="49E61F20" w:rsidR="00CC23D9" w:rsidRPr="00644B71" w:rsidRDefault="00B2767F" w:rsidP="000104D0">
            <w:pPr>
              <w:spacing w:before="100" w:beforeAutospacing="1" w:after="100" w:afterAutospacing="1"/>
              <w:rPr>
                <w:rFonts w:ascii="Tahoma" w:hAnsi="Tahoma" w:cs="Tahoma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  <w:lang w:bidi="ar-EG"/>
              </w:rPr>
              <w:t>الوقود الاحفوري من</w:t>
            </w:r>
            <w:r w:rsidRPr="0040033B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  <w:lang w:bidi="ar-EG"/>
              </w:rPr>
              <w:t xml:space="preserve">  </w:t>
            </w: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  <w:lang w:bidi="ar-EG"/>
              </w:rPr>
              <w:t>ال</w:t>
            </w:r>
            <w:r w:rsidRPr="0040033B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  <w:lang w:bidi="ar-EG"/>
              </w:rPr>
              <w:t>موارد غير متجددة</w:t>
            </w:r>
          </w:p>
        </w:tc>
        <w:tc>
          <w:tcPr>
            <w:tcW w:w="1325" w:type="dxa"/>
          </w:tcPr>
          <w:p w14:paraId="102C15BF" w14:textId="77777777" w:rsidR="00CC23D9" w:rsidRPr="00B7402F" w:rsidRDefault="00CC23D9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173" w:type="dxa"/>
          </w:tcPr>
          <w:p w14:paraId="064B0D1E" w14:textId="77777777" w:rsidR="00CC23D9" w:rsidRPr="00B7402F" w:rsidRDefault="00CC23D9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036A5CE2" w14:textId="77777777" w:rsidTr="00F96DFA">
        <w:trPr>
          <w:jc w:val="center"/>
        </w:trPr>
        <w:tc>
          <w:tcPr>
            <w:tcW w:w="704" w:type="dxa"/>
          </w:tcPr>
          <w:p w14:paraId="0A4C938D" w14:textId="77777777" w:rsidR="00CC23D9" w:rsidRPr="00B7402F" w:rsidRDefault="00CC23D9" w:rsidP="00FF11F0">
            <w:pPr>
              <w:spacing w:before="100" w:beforeAutospacing="1" w:after="100" w:afterAutospacing="1" w:line="480" w:lineRule="auto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>4</w:t>
            </w:r>
          </w:p>
        </w:tc>
        <w:tc>
          <w:tcPr>
            <w:tcW w:w="7635" w:type="dxa"/>
          </w:tcPr>
          <w:p w14:paraId="36C53B40" w14:textId="5B0D482A" w:rsidR="00CC23D9" w:rsidRPr="00644B71" w:rsidRDefault="00B2767F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sz w:val="24"/>
                <w:szCs w:val="24"/>
                <w:rtl/>
                <w:lang w:bidi="ar-EG"/>
              </w:rPr>
            </w:pP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يتم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lang w:bidi="ar-EG"/>
              </w:rPr>
              <w:t xml:space="preserve"> 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نقل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lang w:bidi="ar-EG"/>
              </w:rPr>
              <w:t xml:space="preserve"> 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فتات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lang w:bidi="ar-EG"/>
              </w:rPr>
              <w:t xml:space="preserve"> 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الصخور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lang w:bidi="ar-EG"/>
              </w:rPr>
              <w:t xml:space="preserve"> 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الي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lang w:bidi="ar-EG"/>
              </w:rPr>
              <w:t xml:space="preserve"> 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اسفل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lang w:bidi="ar-EG"/>
              </w:rPr>
              <w:t xml:space="preserve"> 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الجبل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lang w:bidi="ar-EG"/>
              </w:rPr>
              <w:t xml:space="preserve"> 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بفعل</w:t>
            </w:r>
            <w:r w:rsidRPr="0040033B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  <w:lang w:bidi="ar-EG"/>
              </w:rPr>
              <w:t xml:space="preserve"> قوة الجاذبية الأرضية</w:t>
            </w:r>
          </w:p>
        </w:tc>
        <w:tc>
          <w:tcPr>
            <w:tcW w:w="1325" w:type="dxa"/>
          </w:tcPr>
          <w:p w14:paraId="477ED47A" w14:textId="77777777" w:rsidR="00CC23D9" w:rsidRPr="00B7402F" w:rsidRDefault="00CC23D9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173" w:type="dxa"/>
          </w:tcPr>
          <w:p w14:paraId="67AA1812" w14:textId="77777777" w:rsidR="00CC23D9" w:rsidRPr="00B7402F" w:rsidRDefault="00CC23D9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2681F537" w14:textId="77777777" w:rsidTr="00F96DFA">
        <w:trPr>
          <w:jc w:val="center"/>
        </w:trPr>
        <w:tc>
          <w:tcPr>
            <w:tcW w:w="704" w:type="dxa"/>
          </w:tcPr>
          <w:p w14:paraId="227A049F" w14:textId="77777777" w:rsidR="00CC23D9" w:rsidRPr="00B7402F" w:rsidRDefault="00CC23D9" w:rsidP="00FF11F0">
            <w:pPr>
              <w:spacing w:before="100" w:beforeAutospacing="1" w:after="100" w:afterAutospacing="1" w:line="480" w:lineRule="auto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>5</w:t>
            </w:r>
          </w:p>
        </w:tc>
        <w:tc>
          <w:tcPr>
            <w:tcW w:w="7635" w:type="dxa"/>
          </w:tcPr>
          <w:p w14:paraId="3E101C48" w14:textId="3E6A4DBF" w:rsidR="00CC23D9" w:rsidRPr="00644B71" w:rsidRDefault="00B2767F" w:rsidP="0040033B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24"/>
                <w:szCs w:val="24"/>
                <w:rtl/>
                <w:lang w:bidi="ar-EG"/>
              </w:rPr>
            </w:pPr>
            <w:r w:rsidRPr="0040033B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  <w:lang w:bidi="ar-EG"/>
              </w:rPr>
              <w:t>التنافس هو المكان الذي يعيش فيه المخلوق الحى ويجد ما يحتاجه</w:t>
            </w:r>
          </w:p>
        </w:tc>
        <w:tc>
          <w:tcPr>
            <w:tcW w:w="1325" w:type="dxa"/>
          </w:tcPr>
          <w:p w14:paraId="0B19CBCE" w14:textId="77777777" w:rsidR="00CC23D9" w:rsidRPr="00B7402F" w:rsidRDefault="00CC23D9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173" w:type="dxa"/>
          </w:tcPr>
          <w:p w14:paraId="77AC428C" w14:textId="77777777" w:rsidR="00CC23D9" w:rsidRPr="00B7402F" w:rsidRDefault="00CC23D9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2BF0F200" w14:textId="77777777" w:rsidTr="00F96DFA">
        <w:trPr>
          <w:jc w:val="center"/>
        </w:trPr>
        <w:tc>
          <w:tcPr>
            <w:tcW w:w="704" w:type="dxa"/>
          </w:tcPr>
          <w:p w14:paraId="62A8F84C" w14:textId="77777777" w:rsidR="00CC23D9" w:rsidRPr="00B7402F" w:rsidRDefault="00CC23D9" w:rsidP="00FF11F0">
            <w:pPr>
              <w:spacing w:before="100" w:beforeAutospacing="1" w:after="100" w:afterAutospacing="1" w:line="480" w:lineRule="auto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>6</w:t>
            </w:r>
          </w:p>
        </w:tc>
        <w:tc>
          <w:tcPr>
            <w:tcW w:w="7635" w:type="dxa"/>
          </w:tcPr>
          <w:p w14:paraId="074A7A18" w14:textId="0578D7FB" w:rsidR="00CC23D9" w:rsidRPr="00644B71" w:rsidRDefault="00B2767F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sz w:val="24"/>
                <w:szCs w:val="24"/>
                <w:rtl/>
              </w:rPr>
            </w:pPr>
            <w:r w:rsidRPr="0040033B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  <w:lang w:bidi="ar-EG"/>
              </w:rPr>
              <w:t>البركان فتحة في القشرة الأرضية يندفع منها الصهارة</w:t>
            </w:r>
          </w:p>
        </w:tc>
        <w:tc>
          <w:tcPr>
            <w:tcW w:w="1325" w:type="dxa"/>
          </w:tcPr>
          <w:p w14:paraId="4F3A8F35" w14:textId="77777777" w:rsidR="00CC23D9" w:rsidRPr="00B7402F" w:rsidRDefault="00CC23D9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173" w:type="dxa"/>
          </w:tcPr>
          <w:p w14:paraId="1494CFB4" w14:textId="77777777" w:rsidR="00CC23D9" w:rsidRPr="00B7402F" w:rsidRDefault="00CC23D9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67517CF6" w14:textId="77777777" w:rsidTr="00F96DFA">
        <w:trPr>
          <w:jc w:val="center"/>
        </w:trPr>
        <w:tc>
          <w:tcPr>
            <w:tcW w:w="704" w:type="dxa"/>
          </w:tcPr>
          <w:p w14:paraId="5580BA06" w14:textId="7179E6F0" w:rsidR="00CC23D9" w:rsidRPr="00B7402F" w:rsidRDefault="00F96DFA" w:rsidP="00254BAF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 xml:space="preserve">   7</w:t>
            </w:r>
          </w:p>
        </w:tc>
        <w:tc>
          <w:tcPr>
            <w:tcW w:w="7635" w:type="dxa"/>
          </w:tcPr>
          <w:p w14:paraId="466D51B8" w14:textId="03368A2B" w:rsidR="00CC23D9" w:rsidRPr="00B2767F" w:rsidRDefault="00B2767F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sz w:val="24"/>
                <w:szCs w:val="24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  <w:lang w:bidi="ar-EG"/>
              </w:rPr>
              <w:t xml:space="preserve">المورد هو 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بقايا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lang w:bidi="ar-EG"/>
              </w:rPr>
              <w:t xml:space="preserve"> 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او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lang w:bidi="ar-EG"/>
              </w:rPr>
              <w:t xml:space="preserve"> 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اثار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lang w:bidi="ar-EG"/>
              </w:rPr>
              <w:t xml:space="preserve"> 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مخلوقات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lang w:bidi="ar-EG"/>
              </w:rPr>
              <w:t xml:space="preserve"> 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حيه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lang w:bidi="ar-EG"/>
              </w:rPr>
              <w:t xml:space="preserve"> 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عاشت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lang w:bidi="ar-EG"/>
              </w:rPr>
              <w:t xml:space="preserve"> 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في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lang w:bidi="ar-EG"/>
              </w:rPr>
              <w:t xml:space="preserve"> 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الماضي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lang w:bidi="ar-EG"/>
              </w:rPr>
              <w:t xml:space="preserve"> 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البعيد</w:t>
            </w:r>
          </w:p>
        </w:tc>
        <w:tc>
          <w:tcPr>
            <w:tcW w:w="1325" w:type="dxa"/>
          </w:tcPr>
          <w:p w14:paraId="6AE4DC01" w14:textId="77777777" w:rsidR="00CC23D9" w:rsidRPr="00B7402F" w:rsidRDefault="00CC23D9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173" w:type="dxa"/>
          </w:tcPr>
          <w:p w14:paraId="68D8FC3C" w14:textId="77777777" w:rsidR="00CC23D9" w:rsidRPr="00B7402F" w:rsidRDefault="00CC23D9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7BAF3D48" w14:textId="77777777" w:rsidTr="00F96DFA">
        <w:trPr>
          <w:trHeight w:val="743"/>
          <w:jc w:val="center"/>
        </w:trPr>
        <w:tc>
          <w:tcPr>
            <w:tcW w:w="704" w:type="dxa"/>
          </w:tcPr>
          <w:p w14:paraId="3C33CA2D" w14:textId="77777777" w:rsidR="00CC23D9" w:rsidRPr="00B7402F" w:rsidRDefault="00CC23D9" w:rsidP="00FF11F0">
            <w:pPr>
              <w:spacing w:before="100" w:beforeAutospacing="1" w:after="100" w:afterAutospacing="1" w:line="480" w:lineRule="auto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>8</w:t>
            </w:r>
          </w:p>
        </w:tc>
        <w:tc>
          <w:tcPr>
            <w:tcW w:w="7635" w:type="dxa"/>
          </w:tcPr>
          <w:p w14:paraId="29DFEDE6" w14:textId="00F6A1E8" w:rsidR="0040033B" w:rsidRPr="00644B71" w:rsidRDefault="00B2767F" w:rsidP="0040033B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sz w:val="24"/>
                <w:szCs w:val="24"/>
                <w:rtl/>
                <w:lang w:bidi="ar-EG"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  <w:lang w:bidi="ar-EG"/>
              </w:rPr>
              <w:t>المخلوقات الحية والأشياء غير الحية تشكل معا النظام البيئي</w:t>
            </w:r>
          </w:p>
        </w:tc>
        <w:tc>
          <w:tcPr>
            <w:tcW w:w="1325" w:type="dxa"/>
          </w:tcPr>
          <w:p w14:paraId="0EB66A52" w14:textId="77777777" w:rsidR="00CC23D9" w:rsidRPr="00B7402F" w:rsidRDefault="00CC23D9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173" w:type="dxa"/>
          </w:tcPr>
          <w:p w14:paraId="0719967F" w14:textId="77777777" w:rsidR="00CC23D9" w:rsidRPr="00B7402F" w:rsidRDefault="00CC23D9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49341E" w:rsidRPr="00B7402F" w14:paraId="717E75B6" w14:textId="77777777" w:rsidTr="00F96DFA">
        <w:trPr>
          <w:jc w:val="center"/>
        </w:trPr>
        <w:tc>
          <w:tcPr>
            <w:tcW w:w="704" w:type="dxa"/>
          </w:tcPr>
          <w:p w14:paraId="0CCEE760" w14:textId="77777777" w:rsidR="0049341E" w:rsidRPr="00B7402F" w:rsidRDefault="0049341E" w:rsidP="00FF11F0">
            <w:pPr>
              <w:spacing w:before="100" w:beforeAutospacing="1" w:after="100" w:afterAutospacing="1" w:line="480" w:lineRule="auto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9</w:t>
            </w:r>
          </w:p>
        </w:tc>
        <w:tc>
          <w:tcPr>
            <w:tcW w:w="7635" w:type="dxa"/>
          </w:tcPr>
          <w:p w14:paraId="788EF6DC" w14:textId="6C74B4C9" w:rsidR="00D7324E" w:rsidRPr="00644B71" w:rsidRDefault="00B2767F" w:rsidP="00D7324E">
            <w:pPr>
              <w:spacing w:before="100" w:beforeAutospacing="1" w:after="100" w:afterAutospacing="1" w:line="480" w:lineRule="auto"/>
              <w:contextualSpacing/>
              <w:rPr>
                <w:rFonts w:ascii="Tahoma" w:hAnsi="Tahoma" w:cs="Tahoma"/>
                <w:b/>
                <w:bCs/>
                <w:noProof w:val="0"/>
                <w:color w:val="000000"/>
                <w:sz w:val="24"/>
                <w:szCs w:val="24"/>
                <w:rtl/>
                <w:lang w:eastAsia="en-US"/>
              </w:rPr>
            </w:pPr>
            <w:r w:rsidRPr="0040033B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  <w:lang w:bidi="ar-EG"/>
              </w:rPr>
              <w:t>الآذان الطويلة تساعد الأرانب على بقاء أجسامها باردة</w:t>
            </w: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325" w:type="dxa"/>
          </w:tcPr>
          <w:p w14:paraId="1FA13D7A" w14:textId="77777777" w:rsidR="0049341E" w:rsidRPr="00B7402F" w:rsidRDefault="0049341E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173" w:type="dxa"/>
          </w:tcPr>
          <w:p w14:paraId="07C02600" w14:textId="77777777" w:rsidR="0049341E" w:rsidRPr="00B7402F" w:rsidRDefault="0049341E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49341E" w:rsidRPr="00B7402F" w14:paraId="6E10B2D7" w14:textId="77777777" w:rsidTr="00F96DFA">
        <w:trPr>
          <w:trHeight w:val="950"/>
          <w:jc w:val="center"/>
        </w:trPr>
        <w:tc>
          <w:tcPr>
            <w:tcW w:w="704" w:type="dxa"/>
          </w:tcPr>
          <w:p w14:paraId="1B76AB4D" w14:textId="77777777" w:rsidR="0049341E" w:rsidRPr="00B7402F" w:rsidRDefault="0049341E" w:rsidP="00FF11F0">
            <w:pPr>
              <w:spacing w:before="100" w:beforeAutospacing="1" w:after="100" w:afterAutospacing="1" w:line="480" w:lineRule="auto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10</w:t>
            </w:r>
          </w:p>
        </w:tc>
        <w:tc>
          <w:tcPr>
            <w:tcW w:w="7635" w:type="dxa"/>
          </w:tcPr>
          <w:p w14:paraId="329656E8" w14:textId="6E89C737" w:rsidR="0049341E" w:rsidRPr="00644B71" w:rsidRDefault="00B2767F" w:rsidP="00644B71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sz w:val="24"/>
                <w:szCs w:val="24"/>
                <w:rtl/>
              </w:rPr>
            </w:pP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تتشابه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lang w:bidi="ar-EG"/>
              </w:rPr>
              <w:t xml:space="preserve"> 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الزواحف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lang w:bidi="ar-EG"/>
              </w:rPr>
              <w:t xml:space="preserve"> 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والاسماك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lang w:bidi="ar-EG"/>
              </w:rPr>
              <w:t xml:space="preserve"> 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والطيور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lang w:bidi="ar-EG"/>
              </w:rPr>
              <w:t xml:space="preserve"> 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في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lang w:bidi="ar-EG"/>
              </w:rPr>
              <w:t xml:space="preserve"> 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دورات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lang w:bidi="ar-EG"/>
              </w:rPr>
              <w:t xml:space="preserve"> 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حياتها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lang w:bidi="ar-EG"/>
              </w:rPr>
              <w:t xml:space="preserve"> 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فهي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lang w:bidi="ar-EG"/>
              </w:rPr>
              <w:t xml:space="preserve"> 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تتكاثر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lang w:bidi="ar-EG"/>
              </w:rPr>
              <w:t xml:space="preserve"> 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بـــ</w:t>
            </w:r>
            <w:r w:rsidRPr="0040033B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  <w:lang w:bidi="ar-EG"/>
              </w:rPr>
              <w:t>وضع</w:t>
            </w: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  <w:lang w:bidi="ar-EG"/>
              </w:rPr>
              <w:t xml:space="preserve"> البيض</w:t>
            </w:r>
          </w:p>
        </w:tc>
        <w:tc>
          <w:tcPr>
            <w:tcW w:w="1325" w:type="dxa"/>
          </w:tcPr>
          <w:p w14:paraId="4C90C305" w14:textId="77777777" w:rsidR="0049341E" w:rsidRPr="00B7402F" w:rsidRDefault="0049341E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173" w:type="dxa"/>
          </w:tcPr>
          <w:p w14:paraId="68966E41" w14:textId="77777777" w:rsidR="0049341E" w:rsidRPr="00B7402F" w:rsidRDefault="0049341E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</w:tbl>
    <w:p w14:paraId="782BDAEF" w14:textId="77777777" w:rsidR="00B2767F" w:rsidRDefault="00B2767F" w:rsidP="00CC23D9">
      <w:pPr>
        <w:rPr>
          <w:rFonts w:ascii="Traditional Arabic" w:hAnsi="Traditional Arabic"/>
          <w:b/>
          <w:bCs/>
          <w:sz w:val="34"/>
          <w:szCs w:val="34"/>
          <w:u w:val="single"/>
          <w:rtl/>
        </w:rPr>
      </w:pPr>
    </w:p>
    <w:p w14:paraId="605ECB5E" w14:textId="7A325676" w:rsidR="00CC23D9" w:rsidRPr="0020159C" w:rsidRDefault="00CC23D9" w:rsidP="00CC23D9">
      <w:pPr>
        <w:rPr>
          <w:rFonts w:ascii="Traditional Arabic" w:hAnsi="Traditional Arabic"/>
          <w:b/>
          <w:bCs/>
          <w:sz w:val="34"/>
          <w:szCs w:val="34"/>
          <w:u w:val="single"/>
          <w:rtl/>
        </w:rPr>
      </w:pP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6AFAC8" wp14:editId="21849A53">
                <wp:simplePos x="0" y="0"/>
                <wp:positionH relativeFrom="column">
                  <wp:posOffset>31115</wp:posOffset>
                </wp:positionH>
                <wp:positionV relativeFrom="paragraph">
                  <wp:posOffset>103505</wp:posOffset>
                </wp:positionV>
                <wp:extent cx="1052195" cy="753745"/>
                <wp:effectExtent l="0" t="0" r="14605" b="27305"/>
                <wp:wrapNone/>
                <wp:docPr id="16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68C3C" w14:textId="77777777" w:rsidR="002E2F51" w:rsidRDefault="002E2F51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1D1EBE81" w14:textId="77777777" w:rsidR="002E2F51" w:rsidRDefault="002E2F51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3F7F1323" w14:textId="4B30C64D" w:rsidR="002E2F51" w:rsidRPr="00CC23D9" w:rsidRDefault="002E2F51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AFAC8" id="مربع نص 16" o:spid="_x0000_s1028" type="#_x0000_t202" style="position:absolute;left:0;text-align:left;margin-left:2.45pt;margin-top:8.15pt;width:82.85pt;height:59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">
                <v:textbox>
                  <w:txbxContent>
                    <w:p w14:paraId="74668C3C" w14:textId="77777777" w:rsidR="002E2F51" w:rsidRDefault="002E2F51" w:rsidP="00CC23D9">
                      <w:pPr>
                        <w:rPr>
                          <w:rtl/>
                        </w:rPr>
                      </w:pPr>
                    </w:p>
                    <w:p w14:paraId="1D1EBE81" w14:textId="77777777" w:rsidR="002E2F51" w:rsidRDefault="002E2F51" w:rsidP="00CC23D9">
                      <w:pPr>
                        <w:rPr>
                          <w:rtl/>
                        </w:rPr>
                      </w:pPr>
                    </w:p>
                    <w:p w14:paraId="3F7F1323" w14:textId="4B30C64D" w:rsidR="002E2F51" w:rsidRPr="00CC23D9" w:rsidRDefault="002E2F51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20159C"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>السؤال الثالث :</w:t>
      </w:r>
      <w:r w:rsidRPr="00CC23D9"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w:t xml:space="preserve"> </w:t>
      </w:r>
    </w:p>
    <w:p w14:paraId="2FACBC7A" w14:textId="6813562B" w:rsidR="009A4D59" w:rsidRPr="00A064B9" w:rsidRDefault="00CC23D9" w:rsidP="009A4D59">
      <w:pPr>
        <w:jc w:val="lowKashida"/>
        <w:rPr>
          <w:b/>
          <w:bCs/>
          <w:sz w:val="32"/>
          <w:szCs w:val="32"/>
          <w:u w:val="single"/>
          <w:rtl/>
        </w:rPr>
      </w:pPr>
      <w:r w:rsidRPr="00A064B9"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D5F999" wp14:editId="772136E5">
                <wp:simplePos x="0" y="0"/>
                <wp:positionH relativeFrom="column">
                  <wp:posOffset>219075</wp:posOffset>
                </wp:positionH>
                <wp:positionV relativeFrom="paragraph">
                  <wp:posOffset>174625</wp:posOffset>
                </wp:positionV>
                <wp:extent cx="698500" cy="0"/>
                <wp:effectExtent l="0" t="0" r="25400" b="19050"/>
                <wp:wrapNone/>
                <wp:docPr id="17" name="رابط كسهم مستقيم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F74CD" id="رابط كسهم مستقيم 17" o:spid="_x0000_s1026" type="#_x0000_t32" style="position:absolute;margin-left:17.25pt;margin-top:13.75pt;width:5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" strokeweight="1.5pt"/>
            </w:pict>
          </mc:Fallback>
        </mc:AlternateContent>
      </w:r>
      <w:r w:rsidR="00667127" w:rsidRPr="00A064B9">
        <w:rPr>
          <w:rFonts w:hint="cs"/>
          <w:b/>
          <w:bCs/>
          <w:sz w:val="32"/>
          <w:szCs w:val="32"/>
          <w:u w:val="single"/>
          <w:rtl/>
        </w:rPr>
        <w:t>إختر الكلمة المناسبة من الكلمات التالية وضعها في المكان المناسب</w:t>
      </w:r>
    </w:p>
    <w:p w14:paraId="10C75A4E" w14:textId="77777777"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tbl>
      <w:tblPr>
        <w:tblStyle w:val="a6"/>
        <w:bidiVisual/>
        <w:tblW w:w="0" w:type="auto"/>
        <w:tblInd w:w="182" w:type="dxa"/>
        <w:tblLook w:val="04A0" w:firstRow="1" w:lastRow="0" w:firstColumn="1" w:lastColumn="0" w:noHBand="0" w:noVBand="1"/>
      </w:tblPr>
      <w:tblGrid>
        <w:gridCol w:w="1341"/>
        <w:gridCol w:w="2563"/>
        <w:gridCol w:w="1417"/>
        <w:gridCol w:w="1418"/>
        <w:gridCol w:w="1809"/>
        <w:gridCol w:w="1710"/>
      </w:tblGrid>
      <w:tr w:rsidR="00B2767F" w:rsidRPr="006A6633" w14:paraId="7766A4B7" w14:textId="77777777" w:rsidTr="00AD2FBB">
        <w:tc>
          <w:tcPr>
            <w:tcW w:w="1341" w:type="dxa"/>
          </w:tcPr>
          <w:p w14:paraId="3826E696" w14:textId="6B555E0C" w:rsidR="00B2767F" w:rsidRPr="006A6633" w:rsidRDefault="00B2767F" w:rsidP="00AD2FBB">
            <w:pPr>
              <w:jc w:val="center"/>
              <w:rPr>
                <w:b/>
                <w:bCs/>
                <w:sz w:val="44"/>
                <w:szCs w:val="44"/>
                <w:rtl/>
              </w:rPr>
            </w:pPr>
            <w:r w:rsidRPr="006A6633">
              <w:rPr>
                <w:rFonts w:hint="cs"/>
                <w:b/>
                <w:bCs/>
                <w:sz w:val="44"/>
                <w:szCs w:val="44"/>
                <w:rtl/>
              </w:rPr>
              <w:t>التلقيح</w:t>
            </w:r>
          </w:p>
        </w:tc>
        <w:tc>
          <w:tcPr>
            <w:tcW w:w="2563" w:type="dxa"/>
          </w:tcPr>
          <w:p w14:paraId="4768CCC0" w14:textId="4505F269" w:rsidR="00B2767F" w:rsidRPr="006A6633" w:rsidRDefault="00B2767F" w:rsidP="00AD2FBB">
            <w:pPr>
              <w:jc w:val="center"/>
              <w:rPr>
                <w:b/>
                <w:bCs/>
                <w:sz w:val="44"/>
                <w:szCs w:val="44"/>
                <w:rtl/>
              </w:rPr>
            </w:pPr>
            <w:r w:rsidRPr="006A6633">
              <w:rPr>
                <w:rFonts w:hint="cs"/>
                <w:b/>
                <w:bCs/>
                <w:sz w:val="44"/>
                <w:szCs w:val="44"/>
                <w:rtl/>
              </w:rPr>
              <w:t>إعادة الاستخدام</w:t>
            </w:r>
          </w:p>
        </w:tc>
        <w:tc>
          <w:tcPr>
            <w:tcW w:w="1417" w:type="dxa"/>
          </w:tcPr>
          <w:p w14:paraId="1A83CDCD" w14:textId="77777777" w:rsidR="00B2767F" w:rsidRPr="006A6633" w:rsidRDefault="00B2767F" w:rsidP="00AD2FBB">
            <w:pPr>
              <w:jc w:val="center"/>
              <w:rPr>
                <w:b/>
                <w:bCs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sz w:val="44"/>
                <w:szCs w:val="44"/>
                <w:rtl/>
              </w:rPr>
              <w:t>التلوث</w:t>
            </w:r>
          </w:p>
        </w:tc>
        <w:tc>
          <w:tcPr>
            <w:tcW w:w="1418" w:type="dxa"/>
          </w:tcPr>
          <w:p w14:paraId="4D7AE21A" w14:textId="10319052" w:rsidR="00B2767F" w:rsidRPr="006A6633" w:rsidRDefault="00B2767F" w:rsidP="00AD2FBB">
            <w:pPr>
              <w:jc w:val="center"/>
              <w:rPr>
                <w:b/>
                <w:bCs/>
                <w:sz w:val="44"/>
                <w:szCs w:val="44"/>
                <w:rtl/>
              </w:rPr>
            </w:pPr>
            <w:r w:rsidRPr="006A6633">
              <w:rPr>
                <w:rFonts w:hint="cs"/>
                <w:b/>
                <w:bCs/>
                <w:sz w:val="44"/>
                <w:szCs w:val="44"/>
                <w:rtl/>
              </w:rPr>
              <w:t>التربة</w:t>
            </w:r>
            <w:r>
              <w:rPr>
                <w:rFonts w:hint="cs"/>
                <w:b/>
                <w:bCs/>
                <w:sz w:val="44"/>
                <w:szCs w:val="44"/>
                <w:rtl/>
              </w:rPr>
              <w:t xml:space="preserve"> </w:t>
            </w:r>
          </w:p>
        </w:tc>
        <w:tc>
          <w:tcPr>
            <w:tcW w:w="1809" w:type="dxa"/>
          </w:tcPr>
          <w:p w14:paraId="7E40D4DC" w14:textId="43F02054" w:rsidR="00B2767F" w:rsidRPr="006A6633" w:rsidRDefault="00B2767F" w:rsidP="00AD2FBB">
            <w:pPr>
              <w:jc w:val="center"/>
              <w:rPr>
                <w:b/>
                <w:bCs/>
                <w:sz w:val="44"/>
                <w:szCs w:val="44"/>
                <w:rtl/>
              </w:rPr>
            </w:pPr>
            <w:r w:rsidRPr="006A6633">
              <w:rPr>
                <w:rFonts w:hint="cs"/>
                <w:b/>
                <w:bCs/>
                <w:sz w:val="44"/>
                <w:szCs w:val="44"/>
                <w:rtl/>
              </w:rPr>
              <w:t>الشم</w:t>
            </w:r>
            <w:r w:rsidR="00953F80">
              <w:rPr>
                <w:rFonts w:hint="cs"/>
                <w:b/>
                <w:bCs/>
                <w:sz w:val="44"/>
                <w:szCs w:val="44"/>
                <w:rtl/>
              </w:rPr>
              <w:t>س</w:t>
            </w:r>
          </w:p>
        </w:tc>
        <w:tc>
          <w:tcPr>
            <w:tcW w:w="1710" w:type="dxa"/>
          </w:tcPr>
          <w:p w14:paraId="1832FED3" w14:textId="4AE84A9A" w:rsidR="00B2767F" w:rsidRPr="006A6633" w:rsidRDefault="00B2767F" w:rsidP="00B2767F">
            <w:pPr>
              <w:jc w:val="center"/>
              <w:rPr>
                <w:b/>
                <w:bCs/>
                <w:sz w:val="44"/>
                <w:szCs w:val="44"/>
                <w:rtl/>
              </w:rPr>
            </w:pPr>
            <w:r w:rsidRPr="006A6633">
              <w:rPr>
                <w:rFonts w:hint="cs"/>
                <w:b/>
                <w:bCs/>
                <w:sz w:val="44"/>
                <w:szCs w:val="44"/>
                <w:rtl/>
              </w:rPr>
              <w:t>المج</w:t>
            </w:r>
            <w:r>
              <w:rPr>
                <w:rFonts w:hint="cs"/>
                <w:b/>
                <w:bCs/>
                <w:sz w:val="44"/>
                <w:szCs w:val="44"/>
                <w:rtl/>
              </w:rPr>
              <w:t>هر</w:t>
            </w:r>
          </w:p>
        </w:tc>
      </w:tr>
    </w:tbl>
    <w:p w14:paraId="1571B30B" w14:textId="457AFC95" w:rsidR="009A4D59" w:rsidRDefault="009A4D59" w:rsidP="00644B71">
      <w:pPr>
        <w:rPr>
          <w:b/>
          <w:bCs/>
          <w:sz w:val="44"/>
          <w:szCs w:val="44"/>
          <w:rtl/>
        </w:rPr>
      </w:pPr>
    </w:p>
    <w:p w14:paraId="1A38C06A" w14:textId="77777777" w:rsidR="00B2767F" w:rsidRPr="006A6633" w:rsidRDefault="00B2767F" w:rsidP="00644B71">
      <w:pPr>
        <w:rPr>
          <w:b/>
          <w:bCs/>
          <w:sz w:val="44"/>
          <w:szCs w:val="44"/>
          <w:rtl/>
        </w:rPr>
      </w:pPr>
    </w:p>
    <w:p w14:paraId="79BEA995" w14:textId="1379323D" w:rsidR="006A1D72" w:rsidRPr="0035756C" w:rsidRDefault="006A6633" w:rsidP="0035756C">
      <w:pPr>
        <w:pStyle w:val="a7"/>
        <w:spacing w:line="480" w:lineRule="auto"/>
        <w:ind w:left="423"/>
        <w:jc w:val="lowKashida"/>
        <w:rPr>
          <w:b/>
          <w:bCs/>
          <w:sz w:val="40"/>
          <w:szCs w:val="40"/>
          <w:rtl/>
        </w:rPr>
      </w:pPr>
      <w:r w:rsidRPr="0035756C">
        <w:rPr>
          <w:rFonts w:hint="cs"/>
          <w:b/>
          <w:bCs/>
          <w:sz w:val="40"/>
          <w:szCs w:val="40"/>
          <w:rtl/>
        </w:rPr>
        <w:t>1-</w:t>
      </w:r>
      <w:r w:rsidR="00953F80" w:rsidRPr="00953F80">
        <w:rPr>
          <w:rFonts w:hint="cs"/>
          <w:b/>
          <w:bCs/>
          <w:sz w:val="48"/>
          <w:szCs w:val="48"/>
          <w:rtl/>
        </w:rPr>
        <w:t xml:space="preserve"> </w:t>
      </w:r>
      <w:r w:rsidR="00953F80" w:rsidRPr="00254BAF">
        <w:rPr>
          <w:rFonts w:hint="cs"/>
          <w:b/>
          <w:bCs/>
          <w:sz w:val="48"/>
          <w:szCs w:val="48"/>
          <w:rtl/>
        </w:rPr>
        <w:t>أداة تستخدم لتكبير الأشياء لنستطيع رؤيتها</w:t>
      </w:r>
      <w:r w:rsidR="00953F80">
        <w:rPr>
          <w:rFonts w:hint="cs"/>
          <w:b/>
          <w:bCs/>
          <w:sz w:val="48"/>
          <w:szCs w:val="48"/>
          <w:rtl/>
        </w:rPr>
        <w:t xml:space="preserve"> </w:t>
      </w:r>
      <w:r w:rsidR="00953F80">
        <w:rPr>
          <w:rFonts w:hint="cs"/>
          <w:b/>
          <w:bCs/>
          <w:sz w:val="40"/>
          <w:szCs w:val="40"/>
          <w:rtl/>
        </w:rPr>
        <w:t>...........</w:t>
      </w:r>
    </w:p>
    <w:p w14:paraId="7A3F1924" w14:textId="34B15E3E" w:rsidR="006A1D72" w:rsidRPr="0035756C" w:rsidRDefault="006A1D72" w:rsidP="0035756C">
      <w:pPr>
        <w:pStyle w:val="a7"/>
        <w:spacing w:line="480" w:lineRule="auto"/>
        <w:ind w:left="423"/>
        <w:jc w:val="lowKashida"/>
        <w:rPr>
          <w:b/>
          <w:bCs/>
          <w:sz w:val="40"/>
          <w:szCs w:val="40"/>
          <w:rtl/>
        </w:rPr>
      </w:pPr>
      <w:r w:rsidRPr="0035756C">
        <w:rPr>
          <w:rFonts w:hint="cs"/>
          <w:b/>
          <w:bCs/>
          <w:sz w:val="40"/>
          <w:szCs w:val="40"/>
          <w:rtl/>
        </w:rPr>
        <w:t xml:space="preserve">2- </w:t>
      </w:r>
      <w:r w:rsidR="00953F80" w:rsidRPr="00254BAF">
        <w:rPr>
          <w:rFonts w:hint="cs"/>
          <w:b/>
          <w:bCs/>
          <w:sz w:val="48"/>
          <w:szCs w:val="48"/>
          <w:rtl/>
        </w:rPr>
        <w:t>خليط من المعادن وفتات الصخور تنمو فيه النباتات</w:t>
      </w:r>
      <w:r w:rsidR="00953F80">
        <w:rPr>
          <w:rFonts w:hint="cs"/>
          <w:b/>
          <w:bCs/>
          <w:sz w:val="40"/>
          <w:szCs w:val="40"/>
          <w:rtl/>
        </w:rPr>
        <w:t>.........</w:t>
      </w:r>
    </w:p>
    <w:p w14:paraId="038ACF14" w14:textId="6ABB8480" w:rsidR="006A1D72" w:rsidRPr="0035756C" w:rsidRDefault="006A1D72" w:rsidP="0035756C">
      <w:pPr>
        <w:pStyle w:val="a7"/>
        <w:spacing w:line="480" w:lineRule="auto"/>
        <w:ind w:left="423"/>
        <w:jc w:val="lowKashida"/>
        <w:rPr>
          <w:b/>
          <w:bCs/>
          <w:sz w:val="40"/>
          <w:szCs w:val="40"/>
          <w:rtl/>
        </w:rPr>
      </w:pPr>
      <w:r w:rsidRPr="0035756C">
        <w:rPr>
          <w:rFonts w:hint="cs"/>
          <w:b/>
          <w:bCs/>
          <w:sz w:val="40"/>
          <w:szCs w:val="40"/>
          <w:rtl/>
        </w:rPr>
        <w:t xml:space="preserve">3- </w:t>
      </w:r>
      <w:r w:rsidR="00953F80">
        <w:rPr>
          <w:rFonts w:hint="cs"/>
          <w:b/>
          <w:bCs/>
          <w:sz w:val="44"/>
          <w:szCs w:val="44"/>
          <w:rtl/>
        </w:rPr>
        <w:t>...............</w:t>
      </w:r>
      <w:r w:rsidR="00953F80" w:rsidRPr="00254BAF">
        <w:rPr>
          <w:rFonts w:hint="cs"/>
          <w:b/>
          <w:bCs/>
          <w:sz w:val="48"/>
          <w:szCs w:val="48"/>
          <w:rtl/>
        </w:rPr>
        <w:t>تعتبر أهم مصدر للطاقة على</w:t>
      </w:r>
      <w:r w:rsidR="00953F80">
        <w:rPr>
          <w:rFonts w:hint="cs"/>
          <w:b/>
          <w:bCs/>
          <w:sz w:val="48"/>
          <w:szCs w:val="48"/>
          <w:rtl/>
        </w:rPr>
        <w:t xml:space="preserve"> سطح الأرض</w:t>
      </w:r>
    </w:p>
    <w:p w14:paraId="0560BD00" w14:textId="67710E40" w:rsidR="006A1D72" w:rsidRPr="0035756C" w:rsidRDefault="006A1D72" w:rsidP="000A019D">
      <w:pPr>
        <w:pStyle w:val="a7"/>
        <w:spacing w:line="480" w:lineRule="auto"/>
        <w:ind w:left="423"/>
        <w:jc w:val="lowKashida"/>
        <w:rPr>
          <w:b/>
          <w:bCs/>
          <w:sz w:val="40"/>
          <w:szCs w:val="40"/>
          <w:rtl/>
        </w:rPr>
      </w:pPr>
      <w:r w:rsidRPr="0035756C">
        <w:rPr>
          <w:rFonts w:hint="cs"/>
          <w:b/>
          <w:bCs/>
          <w:sz w:val="40"/>
          <w:szCs w:val="40"/>
          <w:rtl/>
        </w:rPr>
        <w:t>4</w:t>
      </w:r>
      <w:r w:rsidR="00901EE0">
        <w:rPr>
          <w:rFonts w:hint="cs"/>
          <w:b/>
          <w:bCs/>
          <w:sz w:val="40"/>
          <w:szCs w:val="40"/>
          <w:rtl/>
        </w:rPr>
        <w:t xml:space="preserve">- </w:t>
      </w:r>
      <w:r w:rsidR="000A019D">
        <w:rPr>
          <w:rFonts w:hint="cs"/>
          <w:b/>
          <w:bCs/>
          <w:sz w:val="48"/>
          <w:szCs w:val="48"/>
          <w:rtl/>
        </w:rPr>
        <w:t>إ</w:t>
      </w:r>
      <w:bookmarkStart w:id="1" w:name="_GoBack"/>
      <w:bookmarkEnd w:id="1"/>
      <w:r w:rsidR="00953F80" w:rsidRPr="00254BAF">
        <w:rPr>
          <w:rFonts w:hint="cs"/>
          <w:b/>
          <w:bCs/>
          <w:sz w:val="48"/>
          <w:szCs w:val="48"/>
          <w:rtl/>
        </w:rPr>
        <w:t>نتقال حبوب اللقاح من الجزء الذكري إلى الجزء الأنثوي</w:t>
      </w:r>
      <w:r w:rsidR="00953F80">
        <w:rPr>
          <w:rFonts w:hint="cs"/>
          <w:b/>
          <w:bCs/>
          <w:sz w:val="40"/>
          <w:szCs w:val="40"/>
          <w:rtl/>
        </w:rPr>
        <w:t>يسمى........</w:t>
      </w:r>
    </w:p>
    <w:p w14:paraId="61F99611" w14:textId="5E021B7F" w:rsidR="00CC4672" w:rsidRPr="00953F80" w:rsidRDefault="0035756C" w:rsidP="00953F80">
      <w:pPr>
        <w:pStyle w:val="a7"/>
        <w:spacing w:line="480" w:lineRule="auto"/>
        <w:ind w:left="423"/>
        <w:jc w:val="lowKashida"/>
        <w:rPr>
          <w:b/>
          <w:bCs/>
          <w:sz w:val="40"/>
          <w:szCs w:val="40"/>
          <w:rtl/>
        </w:rPr>
      </w:pPr>
      <w:r w:rsidRPr="0035756C">
        <w:rPr>
          <w:rFonts w:hint="cs"/>
          <w:b/>
          <w:bCs/>
          <w:sz w:val="40"/>
          <w:szCs w:val="40"/>
          <w:rtl/>
        </w:rPr>
        <w:t xml:space="preserve">5- </w:t>
      </w:r>
      <w:r w:rsidR="00953F80" w:rsidRPr="00254BAF">
        <w:rPr>
          <w:rFonts w:hint="cs"/>
          <w:b/>
          <w:bCs/>
          <w:sz w:val="48"/>
          <w:szCs w:val="48"/>
          <w:rtl/>
        </w:rPr>
        <w:t>استخدام الشىء أكثر من مرة يسمى</w:t>
      </w:r>
      <w:r w:rsidR="00953F80">
        <w:rPr>
          <w:rFonts w:hint="cs"/>
          <w:b/>
          <w:bCs/>
          <w:sz w:val="40"/>
          <w:szCs w:val="40"/>
          <w:rtl/>
        </w:rPr>
        <w:t>................</w:t>
      </w:r>
    </w:p>
    <w:p w14:paraId="082BDA3C" w14:textId="77777777" w:rsidR="006A1D72" w:rsidRPr="0035756C" w:rsidRDefault="006A1D72" w:rsidP="0035756C">
      <w:pPr>
        <w:jc w:val="lowKashida"/>
        <w:rPr>
          <w:sz w:val="48"/>
          <w:szCs w:val="48"/>
          <w:rtl/>
        </w:rPr>
      </w:pPr>
    </w:p>
    <w:p w14:paraId="1D294B7D" w14:textId="3BDC295E" w:rsidR="00254BAF" w:rsidRDefault="0040033B" w:rsidP="00B33FD2">
      <w:pPr>
        <w:pStyle w:val="a7"/>
        <w:ind w:left="423"/>
        <w:jc w:val="lowKashida"/>
        <w:rPr>
          <w:sz w:val="48"/>
          <w:szCs w:val="48"/>
          <w:rtl/>
        </w:rPr>
      </w:pPr>
      <w:r>
        <w:rPr>
          <w:rFonts w:hint="cs"/>
          <w:sz w:val="48"/>
          <w:szCs w:val="48"/>
          <w:rtl/>
        </w:rPr>
        <w:t>*************************************************************</w:t>
      </w:r>
    </w:p>
    <w:p w14:paraId="77D26276" w14:textId="467D693C" w:rsidR="00254BAF" w:rsidRDefault="00254BAF" w:rsidP="00254BAF">
      <w:pPr>
        <w:ind w:left="333"/>
        <w:jc w:val="lowKashida"/>
        <w:rPr>
          <w:b/>
          <w:bCs/>
          <w:sz w:val="48"/>
          <w:szCs w:val="48"/>
          <w:rtl/>
        </w:rPr>
      </w:pPr>
      <w:r>
        <w:rPr>
          <w:rFonts w:hint="cs"/>
          <w:sz w:val="48"/>
          <w:szCs w:val="48"/>
          <w:rtl/>
        </w:rPr>
        <w:t xml:space="preserve">                         إنتهت الأسئلة مع تمنياتي بالتفوق</w:t>
      </w:r>
    </w:p>
    <w:p w14:paraId="543B0195" w14:textId="52894EB8" w:rsidR="003D0EF4" w:rsidRPr="00254BAF" w:rsidRDefault="003D0EF4" w:rsidP="00254BAF">
      <w:pPr>
        <w:ind w:left="333"/>
        <w:jc w:val="lowKashida"/>
        <w:rPr>
          <w:b/>
          <w:bCs/>
          <w:sz w:val="48"/>
          <w:szCs w:val="48"/>
          <w:rtl/>
        </w:rPr>
      </w:pPr>
      <w:r>
        <w:rPr>
          <w:rFonts w:hint="cs"/>
          <w:b/>
          <w:bCs/>
          <w:sz w:val="48"/>
          <w:szCs w:val="48"/>
          <w:rtl/>
        </w:rPr>
        <w:t xml:space="preserve">                                        </w:t>
      </w:r>
    </w:p>
    <w:sectPr w:rsidR="003D0EF4" w:rsidRPr="00254BAF" w:rsidSect="00F96DFA">
      <w:footerReference w:type="default" r:id="rId8"/>
      <w:headerReference w:type="first" r:id="rId9"/>
      <w:footerReference w:type="first" r:id="rId10"/>
      <w:endnotePr>
        <w:numFmt w:val="lowerLetter"/>
      </w:endnotePr>
      <w:pgSz w:w="11906" w:h="16838"/>
      <w:pgMar w:top="426" w:right="1286" w:bottom="426" w:left="270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6FB642" w14:textId="77777777" w:rsidR="00B91E70" w:rsidRDefault="00B91E70" w:rsidP="00A92AB4">
      <w:r>
        <w:separator/>
      </w:r>
    </w:p>
  </w:endnote>
  <w:endnote w:type="continuationSeparator" w:id="0">
    <w:p w14:paraId="059F11F4" w14:textId="77777777" w:rsidR="00B91E70" w:rsidRDefault="00B91E70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1D74737E-3740-46D6-AA85-DCB284C07C55}"/>
    <w:embedBold r:id="rId2" w:fontKey="{8F279E5B-4A5A-4325-AF09-07AC29E3DC17}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6EF17DA-2EB4-4FE9-9DC0-4218CAAA8E8E}"/>
    <w:embedBold r:id="rId4" w:fontKey="{09479E7B-C942-4477-99D6-50C4F85E779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F8DCF85F-59DB-44F9-B27F-EDD45CBD38FD}"/>
    <w:embedBold r:id="rId6" w:fontKey="{0137F780-23A7-450C-A23D-E80A3A0C903A}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93C12587-9360-4EBC-8BF5-C96FFE7B683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9174AF" w14:textId="4EE06B71" w:rsidR="002E2F51" w:rsidRDefault="002E2F51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444C4F94" wp14:editId="4D380833">
              <wp:simplePos x="0" y="0"/>
              <wp:positionH relativeFrom="column">
                <wp:posOffset>43992</wp:posOffset>
              </wp:positionH>
              <wp:positionV relativeFrom="paragraph">
                <wp:posOffset>75979</wp:posOffset>
              </wp:positionV>
              <wp:extent cx="1765004" cy="424815"/>
              <wp:effectExtent l="0" t="0" r="0" b="0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5004" cy="424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B79061" w14:textId="63FC3960" w:rsidR="002E2F51" w:rsidRPr="00254BAF" w:rsidRDefault="002E2F51" w:rsidP="00374657">
                          <w:pPr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mohammad bold art 1" w:hint="cs"/>
                              <w:sz w:val="14"/>
                              <w:szCs w:val="22"/>
                              <w:rtl/>
                              <w:lang w:val="ar-SA"/>
                            </w:rPr>
                            <w:t>(</w:t>
                          </w:r>
                          <w:r w:rsidRPr="00254BAF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254BAF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254BAF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 w:rsidRPr="00254BAF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0A019D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4</w:t>
                          </w:r>
                          <w:r w:rsidRPr="00254BAF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fldChar w:fldCharType="end"/>
                          </w:r>
                          <w:r w:rsidRPr="00254BAF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  <w:rtl/>
                              <w:lang w:val="ar-SA"/>
                            </w:rPr>
                            <w:t xml:space="preserve"> من </w:t>
                          </w:r>
                          <w:r w:rsidRPr="00254BAF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254BAF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instrText xml:space="preserve"> NUMPAGES  </w:instrText>
                          </w:r>
                          <w:r w:rsidRPr="00254BAF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0A019D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4</w:t>
                          </w:r>
                          <w:r w:rsidRPr="00254BAF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cs="mohammad bold art 1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)</w:t>
                          </w:r>
                        </w:p>
                        <w:p w14:paraId="792A99D3" w14:textId="77777777" w:rsidR="002E2F51" w:rsidRPr="00374657" w:rsidRDefault="002E2F51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4C4F94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9" type="#_x0000_t202" style="position:absolute;left:0;text-align:left;margin-left:3.45pt;margin-top:6pt;width:139pt;height:33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" filled="f" stroked="f">
              <v:textbox>
                <w:txbxContent>
                  <w:p w14:paraId="0CB79061" w14:textId="63FC3960" w:rsidR="002E2F51" w:rsidRPr="00254BAF" w:rsidRDefault="002E2F51" w:rsidP="00374657">
                    <w:pPr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cs="mohammad bold art 1" w:hint="cs"/>
                        <w:sz w:val="14"/>
                        <w:szCs w:val="22"/>
                        <w:rtl/>
                        <w:lang w:val="ar-SA"/>
                      </w:rPr>
                      <w:t>(</w:t>
                    </w:r>
                    <w:r w:rsidRPr="00254BAF">
                      <w:rPr>
                        <w:rFonts w:cs="mohammad bold art 1"/>
                        <w:b/>
                        <w:bCs/>
                        <w:sz w:val="24"/>
                        <w:szCs w:val="24"/>
                        <w:rtl/>
                        <w:lang w:val="ar-SA"/>
                      </w:rPr>
                      <w:t xml:space="preserve">صفحة </w:t>
                    </w:r>
                    <w:r w:rsidRPr="00254BAF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254BAF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instrText xml:space="preserve"> PAGE </w:instrText>
                    </w:r>
                    <w:r w:rsidRPr="00254BAF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0A019D">
                      <w:rPr>
                        <w:rFonts w:cs="mohammad bold art 1"/>
                        <w:b/>
                        <w:bCs/>
                        <w:sz w:val="24"/>
                        <w:szCs w:val="24"/>
                        <w:rtl/>
                      </w:rPr>
                      <w:t>4</w:t>
                    </w:r>
                    <w:r w:rsidRPr="00254BAF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  <w:r w:rsidRPr="00254BAF">
                      <w:rPr>
                        <w:rFonts w:cs="mohammad bold art 1"/>
                        <w:b/>
                        <w:bCs/>
                        <w:sz w:val="24"/>
                        <w:szCs w:val="24"/>
                        <w:rtl/>
                        <w:lang w:val="ar-SA"/>
                      </w:rPr>
                      <w:t xml:space="preserve"> من </w:t>
                    </w:r>
                    <w:r w:rsidRPr="00254BAF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254BAF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instrText xml:space="preserve"> NUMPAGES  </w:instrText>
                    </w:r>
                    <w:r w:rsidRPr="00254BAF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0A019D">
                      <w:rPr>
                        <w:rFonts w:cs="mohammad bold art 1"/>
                        <w:b/>
                        <w:bCs/>
                        <w:sz w:val="24"/>
                        <w:szCs w:val="24"/>
                        <w:rtl/>
                      </w:rPr>
                      <w:t>4</w:t>
                    </w:r>
                    <w:r w:rsidRPr="00254BAF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cs="mohammad bold art 1" w:hint="cs"/>
                        <w:b/>
                        <w:bCs/>
                        <w:sz w:val="24"/>
                        <w:szCs w:val="24"/>
                        <w:rtl/>
                      </w:rPr>
                      <w:t>)</w:t>
                    </w:r>
                  </w:p>
                  <w:p w14:paraId="792A99D3" w14:textId="77777777" w:rsidR="002E2F51" w:rsidRPr="00374657" w:rsidRDefault="002E2F51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6192363" wp14:editId="799F7CFE">
              <wp:simplePos x="0" y="0"/>
              <wp:positionH relativeFrom="page">
                <wp:posOffset>2168821</wp:posOffset>
              </wp:positionH>
              <wp:positionV relativeFrom="page">
                <wp:posOffset>10066655</wp:posOffset>
              </wp:positionV>
              <wp:extent cx="5159744" cy="341630"/>
              <wp:effectExtent l="0" t="0" r="0" b="127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9744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346EA0" w14:textId="77777777" w:rsidR="002E2F51" w:rsidRPr="00374657" w:rsidRDefault="002E2F51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 م</w:t>
                          </w:r>
                        </w:p>
                        <w:p w14:paraId="2D84A434" w14:textId="77777777" w:rsidR="002E2F51" w:rsidRPr="00374657" w:rsidRDefault="002E2F51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549C1B95" w14:textId="77777777" w:rsidR="002E2F51" w:rsidRPr="00374657" w:rsidRDefault="002E2F51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03DB01EB" w14:textId="77777777" w:rsidR="002E2F51" w:rsidRPr="00374657" w:rsidRDefault="002E2F51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192363" id="Text Box 9" o:spid="_x0000_s1030" type="#_x0000_t202" style="position:absolute;left:0;text-align:left;margin-left:170.75pt;margin-top:792.65pt;width:406.3pt;height:26.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z5MuQIAAMA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" filled="f" stroked="f">
              <v:textbox>
                <w:txbxContent>
                  <w:p w14:paraId="23346EA0" w14:textId="77777777" w:rsidR="002E2F51" w:rsidRPr="00374657" w:rsidRDefault="002E2F5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 م</w:t>
                    </w:r>
                  </w:p>
                  <w:p w14:paraId="2D84A434" w14:textId="77777777" w:rsidR="002E2F51" w:rsidRPr="00374657" w:rsidRDefault="002E2F5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549C1B95" w14:textId="77777777" w:rsidR="002E2F51" w:rsidRPr="00374657" w:rsidRDefault="002E2F5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03DB01EB" w14:textId="77777777" w:rsidR="002E2F51" w:rsidRPr="00374657" w:rsidRDefault="002E2F5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A10755" w14:textId="60CCC839" w:rsidR="002E2F51" w:rsidRDefault="002E2F51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0836E0B" wp14:editId="4DE819AA">
              <wp:simplePos x="0" y="0"/>
              <wp:positionH relativeFrom="column">
                <wp:posOffset>-126129</wp:posOffset>
              </wp:positionH>
              <wp:positionV relativeFrom="paragraph">
                <wp:posOffset>86478</wp:posOffset>
              </wp:positionV>
              <wp:extent cx="1870075" cy="467833"/>
              <wp:effectExtent l="0" t="0" r="0" b="889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0075" cy="46783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345798" w14:textId="7C518E6A" w:rsidR="002E2F51" w:rsidRPr="00374657" w:rsidRDefault="002E2F51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254BAF">
                            <w:rPr>
                              <w:rFonts w:cs="mohammad bold art 1" w:hint="cs"/>
                              <w:b/>
                              <w:bCs/>
                              <w:sz w:val="40"/>
                              <w:szCs w:val="40"/>
                              <w:rtl/>
                              <w:lang w:val="ar-SA"/>
                            </w:rPr>
                            <w:t>ي</w:t>
                          </w:r>
                          <w:r>
                            <w:rPr>
                              <w:rFonts w:cs="mohammad bold art 1" w:hint="cs"/>
                              <w:b/>
                              <w:bCs/>
                              <w:sz w:val="40"/>
                              <w:szCs w:val="40"/>
                              <w:rtl/>
                              <w:lang w:val="ar-SA"/>
                            </w:rPr>
                            <w:t>ت</w:t>
                          </w:r>
                          <w:r w:rsidRPr="00254BAF">
                            <w:rPr>
                              <w:rFonts w:cs="mohammad bold art 1" w:hint="cs"/>
                              <w:b/>
                              <w:bCs/>
                              <w:sz w:val="40"/>
                              <w:szCs w:val="40"/>
                              <w:rtl/>
                              <w:lang w:val="ar-SA"/>
                            </w:rPr>
                            <w:t>بع</w:t>
                          </w:r>
                          <w:r>
                            <w:rPr>
                              <w:rFonts w:cs="mohammad bold art 1" w:hint="cs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 (</w:t>
                          </w:r>
                          <w:r w:rsidRPr="00254BAF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254BAF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254BAF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 w:rsidRPr="00254BAF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0A019D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1</w:t>
                          </w:r>
                          <w:r w:rsidRPr="00254BAF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fldChar w:fldCharType="end"/>
                          </w:r>
                          <w:r w:rsidRPr="00254BAF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  <w:rtl/>
                              <w:lang w:val="ar-SA"/>
                            </w:rPr>
                            <w:t xml:space="preserve"> من </w:t>
                          </w:r>
                          <w:r w:rsidRPr="00254BAF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254BAF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instrText xml:space="preserve"> NUMPAGES  </w:instrText>
                          </w:r>
                          <w:r w:rsidRPr="00254BAF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0A019D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4</w:t>
                          </w:r>
                          <w:r w:rsidRPr="00254BAF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cs="mohammad bold art 1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)</w:t>
                          </w:r>
                        </w:p>
                        <w:p w14:paraId="22114966" w14:textId="77777777" w:rsidR="002E2F51" w:rsidRPr="00374657" w:rsidRDefault="002E2F51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836E0B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style="position:absolute;left:0;text-align:left;margin-left:-9.95pt;margin-top:6.8pt;width:147.25pt;height:36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0vAuAIAAMA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" filled="f" stroked="f">
              <v:textbox>
                <w:txbxContent>
                  <w:p w14:paraId="7B345798" w14:textId="7C518E6A" w:rsidR="002E2F51" w:rsidRPr="00374657" w:rsidRDefault="002E2F51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254BAF">
                      <w:rPr>
                        <w:rFonts w:cs="mohammad bold art 1" w:hint="cs"/>
                        <w:b/>
                        <w:bCs/>
                        <w:sz w:val="40"/>
                        <w:szCs w:val="40"/>
                        <w:rtl/>
                        <w:lang w:val="ar-SA"/>
                      </w:rPr>
                      <w:t>ي</w:t>
                    </w:r>
                    <w:r>
                      <w:rPr>
                        <w:rFonts w:cs="mohammad bold art 1" w:hint="cs"/>
                        <w:b/>
                        <w:bCs/>
                        <w:sz w:val="40"/>
                        <w:szCs w:val="40"/>
                        <w:rtl/>
                        <w:lang w:val="ar-SA"/>
                      </w:rPr>
                      <w:t>ت</w:t>
                    </w:r>
                    <w:r w:rsidRPr="00254BAF">
                      <w:rPr>
                        <w:rFonts w:cs="mohammad bold art 1" w:hint="cs"/>
                        <w:b/>
                        <w:bCs/>
                        <w:sz w:val="40"/>
                        <w:szCs w:val="40"/>
                        <w:rtl/>
                        <w:lang w:val="ar-SA"/>
                      </w:rPr>
                      <w:t>بع</w:t>
                    </w:r>
                    <w:r>
                      <w:rPr>
                        <w:rFonts w:cs="mohammad bold art 1" w:hint="cs"/>
                        <w:sz w:val="14"/>
                        <w:szCs w:val="22"/>
                        <w:rtl/>
                        <w:lang w:val="ar-SA"/>
                      </w:rPr>
                      <w:t xml:space="preserve">  (</w:t>
                    </w:r>
                    <w:r w:rsidRPr="00254BAF">
                      <w:rPr>
                        <w:rFonts w:cs="mohammad bold art 1"/>
                        <w:b/>
                        <w:bCs/>
                        <w:sz w:val="24"/>
                        <w:szCs w:val="24"/>
                        <w:rtl/>
                        <w:lang w:val="ar-SA"/>
                      </w:rPr>
                      <w:t xml:space="preserve">صفحة </w:t>
                    </w:r>
                    <w:r w:rsidRPr="00254BAF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254BAF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instrText xml:space="preserve"> PAGE </w:instrText>
                    </w:r>
                    <w:r w:rsidRPr="00254BAF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0A019D">
                      <w:rPr>
                        <w:rFonts w:cs="mohammad bold art 1"/>
                        <w:b/>
                        <w:bCs/>
                        <w:sz w:val="24"/>
                        <w:szCs w:val="24"/>
                        <w:rtl/>
                      </w:rPr>
                      <w:t>1</w:t>
                    </w:r>
                    <w:r w:rsidRPr="00254BAF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  <w:r w:rsidRPr="00254BAF">
                      <w:rPr>
                        <w:rFonts w:cs="mohammad bold art 1"/>
                        <w:b/>
                        <w:bCs/>
                        <w:sz w:val="24"/>
                        <w:szCs w:val="24"/>
                        <w:rtl/>
                        <w:lang w:val="ar-SA"/>
                      </w:rPr>
                      <w:t xml:space="preserve"> من </w:t>
                    </w:r>
                    <w:r w:rsidRPr="00254BAF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254BAF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instrText xml:space="preserve"> NUMPAGES  </w:instrText>
                    </w:r>
                    <w:r w:rsidRPr="00254BAF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0A019D">
                      <w:rPr>
                        <w:rFonts w:cs="mohammad bold art 1"/>
                        <w:b/>
                        <w:bCs/>
                        <w:sz w:val="24"/>
                        <w:szCs w:val="24"/>
                        <w:rtl/>
                      </w:rPr>
                      <w:t>4</w:t>
                    </w:r>
                    <w:r w:rsidRPr="00254BAF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cs="mohammad bold art 1" w:hint="cs"/>
                        <w:b/>
                        <w:bCs/>
                        <w:sz w:val="24"/>
                        <w:szCs w:val="24"/>
                        <w:rtl/>
                      </w:rPr>
                      <w:t>)</w:t>
                    </w:r>
                  </w:p>
                  <w:p w14:paraId="22114966" w14:textId="77777777" w:rsidR="002E2F51" w:rsidRPr="00374657" w:rsidRDefault="002E2F51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BC62B3F" wp14:editId="5C2D6646">
              <wp:simplePos x="0" y="0"/>
              <wp:positionH relativeFrom="page">
                <wp:posOffset>3221665</wp:posOffset>
              </wp:positionH>
              <wp:positionV relativeFrom="page">
                <wp:posOffset>10185991</wp:posOffset>
              </wp:positionV>
              <wp:extent cx="4107092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7092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7EF8B8" w14:textId="77777777" w:rsidR="002E2F51" w:rsidRPr="00374657" w:rsidRDefault="002E2F51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 م</w:t>
                          </w:r>
                        </w:p>
                        <w:p w14:paraId="3518813D" w14:textId="77777777" w:rsidR="002E2F51" w:rsidRPr="00374657" w:rsidRDefault="002E2F51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0822C533" w14:textId="77777777" w:rsidR="002E2F51" w:rsidRPr="00374657" w:rsidRDefault="002E2F51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38F3E64E" w14:textId="77777777" w:rsidR="002E2F51" w:rsidRPr="00374657" w:rsidRDefault="002E2F51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C62B3F" id="_x0000_s1034" type="#_x0000_t202" style="position:absolute;left:0;text-align:left;margin-left:253.65pt;margin-top:802.05pt;width:323.4pt;height:26.9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7rgugIAAMA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" filled="f" stroked="f">
              <v:textbox>
                <w:txbxContent>
                  <w:p w14:paraId="2F7EF8B8" w14:textId="77777777" w:rsidR="002E2F51" w:rsidRPr="00374657" w:rsidRDefault="002E2F5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 م</w:t>
                    </w:r>
                  </w:p>
                  <w:p w14:paraId="3518813D" w14:textId="77777777" w:rsidR="002E2F51" w:rsidRPr="00374657" w:rsidRDefault="002E2F51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0822C533" w14:textId="77777777" w:rsidR="002E2F51" w:rsidRPr="00374657" w:rsidRDefault="002E2F51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38F3E64E" w14:textId="77777777" w:rsidR="002E2F51" w:rsidRPr="00374657" w:rsidRDefault="002E2F51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08E36AB" wp14:editId="54B96B43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5DD4810" w14:textId="7C036B92" w:rsidR="002E2F51" w:rsidRPr="00021D6D" w:rsidRDefault="002E2F51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0A019D" w:rsidRPr="000A019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0A019D" w:rsidRPr="000A019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4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8E36AB" id="مربع نص 4" o:spid="_x0000_s1035" type="#_x0000_t202" style="position:absolute;left:0;text-align:left;margin-left:21pt;margin-top:793.35pt;width:127.3pt;height:2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H6dBQpRAgAAhAQAAA4AAAAAAAAAAAAAAAAALgIAAGRycy9lMm9Eb2MueG1sUEsBAi0A&#10;FAAGAAgAAAAhAOHsdS3hAAAADAEAAA8AAAAAAAAAAAAAAAAAqwQAAGRycy9kb3ducmV2LnhtbFBL&#10;BQYAAAAABAAEAPMAAAC5BQAAAAA=&#10;" filled="f" stroked="f" strokeweight=".5pt">
              <v:path arrowok="t"/>
              <v:textbox>
                <w:txbxContent>
                  <w:p w14:paraId="15DD4810" w14:textId="7C036B92" w:rsidR="002E2F51" w:rsidRPr="00021D6D" w:rsidRDefault="002E2F51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0A019D" w:rsidRPr="000A019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0A019D" w:rsidRPr="000A019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4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BC6AA1" w14:textId="77777777" w:rsidR="00B91E70" w:rsidRDefault="00B91E70" w:rsidP="00A92AB4">
      <w:r>
        <w:separator/>
      </w:r>
    </w:p>
  </w:footnote>
  <w:footnote w:type="continuationSeparator" w:id="0">
    <w:p w14:paraId="65A95137" w14:textId="77777777" w:rsidR="00B91E70" w:rsidRDefault="00B91E70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11066" w:type="dxa"/>
      <w:tblInd w:w="-50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318"/>
    </w:tblGrid>
    <w:tr w:rsidR="002E2F51" w:rsidRPr="004A5331" w14:paraId="28E5F2DB" w14:textId="77777777" w:rsidTr="0019066F">
      <w:trPr>
        <w:cantSplit/>
      </w:trPr>
      <w:tc>
        <w:tcPr>
          <w:tcW w:w="2693" w:type="dxa"/>
          <w:gridSpan w:val="4"/>
          <w:vMerge w:val="restart"/>
          <w:tcBorders>
            <w:top w:val="thinThickSmallGap" w:sz="12" w:space="0" w:color="auto"/>
            <w:left w:val="thickThinSmallGap" w:sz="12" w:space="0" w:color="auto"/>
            <w:right w:val="single" w:sz="4" w:space="0" w:color="auto"/>
          </w:tcBorders>
          <w:vAlign w:val="center"/>
        </w:tcPr>
        <w:p w14:paraId="409E62B2" w14:textId="77777777" w:rsidR="002E2F51" w:rsidRPr="00CB7830" w:rsidRDefault="002E2F51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14:paraId="173D103F" w14:textId="77777777" w:rsidR="002E2F51" w:rsidRPr="00CB7830" w:rsidRDefault="002E2F51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14:paraId="1CA5029A" w14:textId="77777777" w:rsidR="002E2F51" w:rsidRPr="00CB7830" w:rsidRDefault="002E2F5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01618CE4" w14:textId="77777777" w:rsidR="002E2F51" w:rsidRPr="00CB7830" w:rsidRDefault="002E2F5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1666AA1F" w14:textId="77777777" w:rsidR="002E2F51" w:rsidRPr="00CB7830" w:rsidRDefault="002E2F51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7B992FF1" w14:textId="77777777" w:rsidR="002E2F51" w:rsidRPr="00CF70DF" w:rsidRDefault="002E2F51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121BD2DD" wp14:editId="768B0EC3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CB867F" w14:textId="77777777" w:rsidR="002E2F51" w:rsidRDefault="002E2F51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21BD2D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1" type="#_x0000_t202" style="position:absolute;left:0;text-align:left;margin-left:423pt;margin-top:-45.15pt;width:125.65pt;height:113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14:paraId="53CB867F" w14:textId="77777777" w:rsidR="002E2F51" w:rsidRDefault="002E2F51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SmallGap" w:sz="12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3ED11D3C" w14:textId="4BAEC423" w:rsidR="002E2F51" w:rsidRDefault="002E2F51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 w:rsidRPr="00E107F4">
            <w:rPr>
              <w:lang w:eastAsia="en-US"/>
            </w:rPr>
            <w:drawing>
              <wp:anchor distT="0" distB="0" distL="114300" distR="114300" simplePos="0" relativeHeight="251659264" behindDoc="1" locked="0" layoutInCell="1" allowOverlap="1" wp14:anchorId="3646EA11" wp14:editId="4FC23DA8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34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E107F4"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14:paraId="775B5F95" w14:textId="77777777" w:rsidR="002E2F51" w:rsidRDefault="002E2F51" w:rsidP="00C01217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>الأول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الدور: الأول</w:t>
          </w:r>
        </w:p>
        <w:p w14:paraId="076EE0B3" w14:textId="77777777" w:rsidR="002E2F51" w:rsidRDefault="002E2F51" w:rsidP="00C01217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الدراسي1441</w:t>
          </w:r>
        </w:p>
        <w:p w14:paraId="43AEF963" w14:textId="77777777" w:rsidR="002E2F51" w:rsidRPr="0067565F" w:rsidRDefault="002E2F51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SmallGap" w:sz="12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2AA213F2" w14:textId="77777777" w:rsidR="002E2F51" w:rsidRPr="00816F73" w:rsidRDefault="002E2F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14:paraId="26E4019C" w14:textId="77777777" w:rsidR="002E2F51" w:rsidRPr="00816F73" w:rsidRDefault="002E2F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14:paraId="141E7738" w14:textId="77777777" w:rsidR="002E2F51" w:rsidRPr="00816F73" w:rsidRDefault="002E2F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318" w:type="dxa"/>
          <w:vMerge w:val="restart"/>
          <w:tcBorders>
            <w:top w:val="thinThickSmallGap" w:sz="12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  <w:vAlign w:val="center"/>
        </w:tcPr>
        <w:p w14:paraId="6FD06600" w14:textId="77777777" w:rsidR="002E2F51" w:rsidRPr="00816F73" w:rsidRDefault="002E2F51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2E2F51" w:rsidRPr="004A5331" w14:paraId="587548D7" w14:textId="77777777" w:rsidTr="0019066F">
      <w:trPr>
        <w:cantSplit/>
        <w:trHeight w:val="406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14:paraId="18A281EB" w14:textId="77777777" w:rsidR="002E2F51" w:rsidRPr="00FF44B1" w:rsidRDefault="002E2F51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2D5EDD5A" w14:textId="77777777" w:rsidR="002E2F51" w:rsidRPr="00FF44B1" w:rsidRDefault="002E2F51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2B5E9C64" w14:textId="77777777" w:rsidR="002E2F51" w:rsidRPr="00816F73" w:rsidRDefault="002E2F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67A261DF" w14:textId="77777777" w:rsidR="002E2F51" w:rsidRPr="00816F73" w:rsidRDefault="002E2F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5B919508" w14:textId="77777777" w:rsidR="002E2F51" w:rsidRPr="00816F73" w:rsidRDefault="002E2F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7B0F38C2" w14:textId="77777777" w:rsidR="002E2F51" w:rsidRPr="00816F73" w:rsidRDefault="002E2F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318" w:type="dxa"/>
          <w:vMerge/>
          <w:tcBorders>
            <w:top w:val="single" w:sz="6" w:space="0" w:color="auto"/>
            <w:bottom w:val="thinThickLargeGap" w:sz="18" w:space="0" w:color="auto"/>
            <w:right w:val="thinThickSmallGap" w:sz="12" w:space="0" w:color="auto"/>
          </w:tcBorders>
          <w:shd w:val="clear" w:color="auto" w:fill="C0C0C0"/>
        </w:tcPr>
        <w:p w14:paraId="1201570D" w14:textId="77777777" w:rsidR="002E2F51" w:rsidRPr="00816F73" w:rsidRDefault="002E2F5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2E2F51" w:rsidRPr="004A5331" w14:paraId="18CEEB90" w14:textId="77777777" w:rsidTr="0019066F">
      <w:trPr>
        <w:cantSplit/>
        <w:trHeight w:val="454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14:paraId="26784603" w14:textId="77777777" w:rsidR="002E2F51" w:rsidRPr="00FF44B1" w:rsidRDefault="002E2F51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6F2295C3" w14:textId="77777777" w:rsidR="002E2F51" w:rsidRPr="00FF44B1" w:rsidRDefault="002E2F51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1CD84E48" w14:textId="77777777" w:rsidR="002E2F51" w:rsidRPr="00816F73" w:rsidRDefault="002E2F5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13FDE20" w14:textId="77777777" w:rsidR="002E2F51" w:rsidRPr="00816F73" w:rsidRDefault="002E2F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7A392D6A" w14:textId="77777777" w:rsidR="002E2F51" w:rsidRPr="00816F73" w:rsidRDefault="002E2F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7E9039C2" w14:textId="77777777" w:rsidR="002E2F51" w:rsidRPr="00816F73" w:rsidRDefault="002E2F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318" w:type="dxa"/>
          <w:tcBorders>
            <w:top w:val="thinThickLargeGap" w:sz="18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7E04CA39" w14:textId="77777777" w:rsidR="002E2F51" w:rsidRPr="00816F73" w:rsidRDefault="002E2F5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2E2F51" w:rsidRPr="004A5331" w14:paraId="489ADF85" w14:textId="77777777" w:rsidTr="0019066F">
      <w:trPr>
        <w:cantSplit/>
        <w:trHeight w:val="454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  <w:vAlign w:val="center"/>
        </w:tcPr>
        <w:p w14:paraId="552FBAB8" w14:textId="77777777" w:rsidR="002E2F51" w:rsidRPr="00FF44B1" w:rsidRDefault="002E2F51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231B02A8" w14:textId="77777777" w:rsidR="002E2F51" w:rsidRPr="00FF44B1" w:rsidRDefault="002E2F51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5E41AA64" w14:textId="77777777" w:rsidR="002E2F51" w:rsidRPr="00816F73" w:rsidRDefault="002E2F5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1832A37C" w14:textId="77777777" w:rsidR="002E2F51" w:rsidRPr="00816F73" w:rsidRDefault="002E2F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69B687C3" w14:textId="77777777" w:rsidR="002E2F51" w:rsidRPr="00816F73" w:rsidRDefault="002E2F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1A833B21" w14:textId="77777777" w:rsidR="002E2F51" w:rsidRPr="00816F73" w:rsidRDefault="002E2F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318" w:type="dxa"/>
          <w:tcBorders>
            <w:top w:val="single" w:sz="6" w:space="0" w:color="auto"/>
            <w:right w:val="thinThickSmallGap" w:sz="12" w:space="0" w:color="auto"/>
          </w:tcBorders>
          <w:shd w:val="clear" w:color="auto" w:fill="auto"/>
        </w:tcPr>
        <w:p w14:paraId="37801B0F" w14:textId="77777777" w:rsidR="002E2F51" w:rsidRPr="00816F73" w:rsidRDefault="002E2F51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2E2F51" w:rsidRPr="004A5331" w14:paraId="60BA449E" w14:textId="77777777" w:rsidTr="0019066F">
      <w:trPr>
        <w:cantSplit/>
        <w:trHeight w:val="454"/>
      </w:trPr>
      <w:tc>
        <w:tcPr>
          <w:tcW w:w="2693" w:type="dxa"/>
          <w:gridSpan w:val="4"/>
          <w:vMerge/>
          <w:tcBorders>
            <w:left w:val="thickThinSmallGap" w:sz="12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87DDFAF" w14:textId="77777777" w:rsidR="002E2F51" w:rsidRPr="004A5331" w:rsidRDefault="002E2F51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0FFB2BC5" w14:textId="77777777" w:rsidR="002E2F51" w:rsidRPr="004A5331" w:rsidRDefault="002E2F51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31CAED53" w14:textId="77777777" w:rsidR="002E2F51" w:rsidRPr="00816F73" w:rsidRDefault="002E2F5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50FF4AF0" w14:textId="77777777" w:rsidR="002E2F51" w:rsidRPr="00816F73" w:rsidRDefault="002E2F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6CEAC575" w14:textId="77777777" w:rsidR="002E2F51" w:rsidRPr="00816F73" w:rsidRDefault="002E2F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14:paraId="05A60568" w14:textId="77777777" w:rsidR="002E2F51" w:rsidRPr="00816F73" w:rsidRDefault="002E2F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318" w:type="dxa"/>
          <w:tcBorders>
            <w:right w:val="thinThickSmallGap" w:sz="12" w:space="0" w:color="auto"/>
          </w:tcBorders>
          <w:shd w:val="clear" w:color="auto" w:fill="auto"/>
        </w:tcPr>
        <w:p w14:paraId="4D2A0979" w14:textId="77777777" w:rsidR="002E2F51" w:rsidRPr="00816F73" w:rsidRDefault="002E2F51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2E2F51" w:rsidRPr="004A5331" w14:paraId="6D90B62B" w14:textId="77777777" w:rsidTr="0019066F">
      <w:trPr>
        <w:cantSplit/>
        <w:trHeight w:val="454"/>
      </w:trPr>
      <w:tc>
        <w:tcPr>
          <w:tcW w:w="3402" w:type="dxa"/>
          <w:gridSpan w:val="7"/>
          <w:tcBorders>
            <w:top w:val="single" w:sz="4" w:space="0" w:color="auto"/>
            <w:left w:val="thickThinSmallGap" w:sz="12" w:space="0" w:color="auto"/>
            <w:right w:val="single" w:sz="4" w:space="0" w:color="auto"/>
          </w:tcBorders>
        </w:tcPr>
        <w:p w14:paraId="64E73D2F" w14:textId="77777777" w:rsidR="002E2F51" w:rsidRPr="00CB7830" w:rsidRDefault="002E2F51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16232179" w14:textId="0FB60A03" w:rsidR="002E2F51" w:rsidRPr="004A5331" w:rsidRDefault="002E2F51" w:rsidP="00816F73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 w:rsidR="00A9798C">
            <w:rPr>
              <w:rFonts w:cs="AL-Mohanad Bold" w:hint="cs"/>
              <w:sz w:val="26"/>
              <w:szCs w:val="32"/>
              <w:rtl/>
            </w:rPr>
            <w:t>الثالث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5CC7D9ED" w14:textId="77777777" w:rsidR="002E2F51" w:rsidRPr="00816F73" w:rsidRDefault="002E2F5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7A00310F" w14:textId="77777777" w:rsidR="002E2F51" w:rsidRPr="00816F73" w:rsidRDefault="002E2F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74671617" w14:textId="77777777" w:rsidR="002E2F51" w:rsidRPr="00816F73" w:rsidRDefault="002E2F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31C7641F" w14:textId="77777777" w:rsidR="002E2F51" w:rsidRPr="00816F73" w:rsidRDefault="002E2F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318" w:type="dxa"/>
          <w:tcBorders>
            <w:right w:val="thinThickSmallGap" w:sz="12" w:space="0" w:color="auto"/>
          </w:tcBorders>
          <w:shd w:val="clear" w:color="auto" w:fill="auto"/>
        </w:tcPr>
        <w:p w14:paraId="4958C52A" w14:textId="77777777" w:rsidR="002E2F51" w:rsidRPr="00816F73" w:rsidRDefault="002E2F5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2E2F51" w:rsidRPr="004A5331" w14:paraId="661996B5" w14:textId="77777777" w:rsidTr="0019066F">
      <w:trPr>
        <w:cantSplit/>
        <w:trHeight w:val="454"/>
      </w:trPr>
      <w:tc>
        <w:tcPr>
          <w:tcW w:w="3118" w:type="dxa"/>
          <w:gridSpan w:val="5"/>
          <w:tcBorders>
            <w:left w:val="thickThinSmallGap" w:sz="12" w:space="0" w:color="auto"/>
          </w:tcBorders>
        </w:tcPr>
        <w:p w14:paraId="63A98E9F" w14:textId="77777777" w:rsidR="002E2F51" w:rsidRPr="004A5331" w:rsidRDefault="002E2F51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7AD16577" w14:textId="3EA2883E" w:rsidR="002E2F51" w:rsidRPr="00EC6AB2" w:rsidRDefault="002E2F51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 w:rsidR="00A9798C">
            <w:rPr>
              <w:rFonts w:cs="AL-Mohanad Bold" w:hint="cs"/>
              <w:b/>
              <w:bCs/>
              <w:sz w:val="22"/>
              <w:szCs w:val="28"/>
              <w:rtl/>
            </w:rPr>
            <w:t xml:space="preserve">علوم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4E2E8229" w14:textId="77777777" w:rsidR="002E2F51" w:rsidRPr="00816F73" w:rsidRDefault="002E2F5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69444984" w14:textId="77777777" w:rsidR="002E2F51" w:rsidRPr="00816F73" w:rsidRDefault="002E2F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7BC538FF" w14:textId="77777777" w:rsidR="002E2F51" w:rsidRPr="00816F73" w:rsidRDefault="002E2F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58288BFE" w14:textId="77777777" w:rsidR="002E2F51" w:rsidRPr="00816F73" w:rsidRDefault="002E2F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318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268F64C5" w14:textId="77777777" w:rsidR="002E2F51" w:rsidRPr="00816F73" w:rsidRDefault="002E2F5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2E2F51" w:rsidRPr="004A5331" w14:paraId="06FE248F" w14:textId="77777777" w:rsidTr="0019066F">
      <w:trPr>
        <w:cantSplit/>
        <w:trHeight w:val="454"/>
      </w:trPr>
      <w:tc>
        <w:tcPr>
          <w:tcW w:w="1276" w:type="dxa"/>
          <w:tcBorders>
            <w:left w:val="thickThinSmallGap" w:sz="12" w:space="0" w:color="auto"/>
          </w:tcBorders>
        </w:tcPr>
        <w:p w14:paraId="7EB77FFB" w14:textId="77777777" w:rsidR="002E2F51" w:rsidRPr="00F93A25" w:rsidRDefault="002E2F51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14:paraId="60B5C568" w14:textId="77777777" w:rsidR="002E2F51" w:rsidRPr="00F93A25" w:rsidRDefault="002E2F51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3862FF1F" w14:textId="3DA69F44" w:rsidR="002E2F51" w:rsidRPr="00F93A25" w:rsidRDefault="002E2F51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</w:t>
          </w:r>
          <w:r w:rsidR="00A9798C">
            <w:rPr>
              <w:rFonts w:cs="AL-Mohanad Bold" w:hint="cs"/>
              <w:b/>
              <w:bCs/>
              <w:szCs w:val="26"/>
              <w:rtl/>
            </w:rPr>
            <w:t>ساعه</w:t>
          </w:r>
          <w:r w:rsidR="005D3387">
            <w:rPr>
              <w:rFonts w:cs="AL-Mohanad Bold" w:hint="cs"/>
              <w:b/>
              <w:bCs/>
              <w:szCs w:val="26"/>
              <w:rtl/>
            </w:rPr>
            <w:t xml:space="preserve"> ونصف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48E22805" w14:textId="77777777" w:rsidR="002E2F51" w:rsidRPr="00816F73" w:rsidRDefault="002E2F5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272626E7" w14:textId="77777777" w:rsidR="002E2F51" w:rsidRPr="00816F73" w:rsidRDefault="002E2F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7DAF32A6" w14:textId="77777777" w:rsidR="002E2F51" w:rsidRPr="00816F73" w:rsidRDefault="002E2F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4536F620" w14:textId="77777777" w:rsidR="002E2F51" w:rsidRPr="00816F73" w:rsidRDefault="002E2F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318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688D1226" w14:textId="77777777" w:rsidR="002E2F51" w:rsidRPr="00816F73" w:rsidRDefault="002E2F5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2E2F51" w:rsidRPr="004A5331" w14:paraId="688F327F" w14:textId="77777777" w:rsidTr="0019066F">
      <w:trPr>
        <w:cantSplit/>
        <w:trHeight w:val="211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ckThinSmallGap" w:sz="12" w:space="0" w:color="auto"/>
            <w:right w:val="single" w:sz="4" w:space="0" w:color="auto"/>
          </w:tcBorders>
          <w:shd w:val="clear" w:color="auto" w:fill="auto"/>
          <w:vAlign w:val="center"/>
        </w:tcPr>
        <w:p w14:paraId="5ECD32E0" w14:textId="77777777" w:rsidR="002E2F51" w:rsidRPr="004A5331" w:rsidRDefault="002E2F51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125ACAC" w14:textId="77777777" w:rsidR="002E2F51" w:rsidRPr="00B141FF" w:rsidRDefault="002E2F51" w:rsidP="00816F73">
          <w:pPr>
            <w:pStyle w:val="4"/>
            <w:rPr>
              <w:rFonts w:cs="AL-Mohanad Bold"/>
              <w:szCs w:val="26"/>
            </w:rPr>
          </w:pPr>
          <w:r w:rsidRPr="00C01217">
            <w:rPr>
              <w:rFonts w:cs="AL-Mohanad Bold" w:hint="cs"/>
              <w:sz w:val="18"/>
              <w:szCs w:val="24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1D5DE82D" w14:textId="77777777" w:rsidR="002E2F51" w:rsidRPr="00B141FF" w:rsidRDefault="002E2F51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6A0C7D6" w14:textId="77777777" w:rsidR="002E2F51" w:rsidRPr="00B141FF" w:rsidRDefault="002E2F51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511F38A4" w14:textId="77777777" w:rsidR="002E2F51" w:rsidRPr="00B141FF" w:rsidRDefault="002E2F51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35CCD048" w14:textId="77777777" w:rsidR="002E2F51" w:rsidRPr="00816F73" w:rsidRDefault="002E2F51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0D5F38CB" w14:textId="77777777" w:rsidR="002E2F51" w:rsidRPr="00816F73" w:rsidRDefault="002E2F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19128709" w14:textId="77777777" w:rsidR="002E2F51" w:rsidRPr="00816F73" w:rsidRDefault="002E2F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76D31C17" w14:textId="77777777" w:rsidR="002E2F51" w:rsidRPr="00816F73" w:rsidRDefault="002E2F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318" w:type="dxa"/>
          <w:vMerge w:val="restart"/>
          <w:tcBorders>
            <w:top w:val="thinThickLargeGap" w:sz="18" w:space="0" w:color="auto"/>
            <w:right w:val="thinThickSmallGap" w:sz="12" w:space="0" w:color="auto"/>
          </w:tcBorders>
          <w:shd w:val="clear" w:color="auto" w:fill="auto"/>
        </w:tcPr>
        <w:p w14:paraId="1BE9848F" w14:textId="77777777" w:rsidR="002E2F51" w:rsidRPr="00816F73" w:rsidRDefault="002E2F5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2E2F51" w:rsidRPr="004A5331" w14:paraId="58183FFF" w14:textId="77777777" w:rsidTr="0019066F">
      <w:trPr>
        <w:cantSplit/>
        <w:trHeight w:val="210"/>
      </w:trPr>
      <w:tc>
        <w:tcPr>
          <w:tcW w:w="1843" w:type="dxa"/>
          <w:gridSpan w:val="2"/>
          <w:vMerge/>
          <w:tcBorders>
            <w:left w:val="thickThinSmallGap" w:sz="12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58911617" w14:textId="77777777" w:rsidR="002E2F51" w:rsidRDefault="002E2F51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51095608" w14:textId="77777777" w:rsidR="002E2F51" w:rsidRPr="00B141FF" w:rsidRDefault="002E2F51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14:paraId="6E365D66" w14:textId="77777777" w:rsidR="002E2F51" w:rsidRPr="00B141FF" w:rsidRDefault="002E2F51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1" w:type="dxa"/>
          <w:gridSpan w:val="2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36AA12DB" w14:textId="77777777" w:rsidR="002E2F51" w:rsidRPr="00B141FF" w:rsidRDefault="002E2F51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14:paraId="35A23EB1" w14:textId="77777777" w:rsidR="002E2F51" w:rsidRPr="00B141FF" w:rsidRDefault="002E2F51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ckThinSmallGap" w:sz="12" w:space="0" w:color="auto"/>
          </w:tcBorders>
          <w:shd w:val="clear" w:color="auto" w:fill="auto"/>
          <w:vAlign w:val="center"/>
        </w:tcPr>
        <w:p w14:paraId="2C4BCBB1" w14:textId="77777777" w:rsidR="002E2F51" w:rsidRPr="000F6296" w:rsidRDefault="002E2F51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14:paraId="72D21266" w14:textId="77777777" w:rsidR="002E2F51" w:rsidRPr="00DF0CBD" w:rsidRDefault="002E2F51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14:paraId="0018CFBD" w14:textId="77777777" w:rsidR="002E2F51" w:rsidRPr="00DF0CBD" w:rsidRDefault="002E2F51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tcBorders>
            <w:bottom w:val="thickThinSmallGap" w:sz="12" w:space="0" w:color="auto"/>
          </w:tcBorders>
          <w:shd w:val="clear" w:color="auto" w:fill="auto"/>
        </w:tcPr>
        <w:p w14:paraId="52E642BA" w14:textId="77777777" w:rsidR="002E2F51" w:rsidRPr="00DF0CBD" w:rsidRDefault="002E2F51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318" w:type="dxa"/>
          <w:vMerge/>
          <w:tcBorders>
            <w:bottom w:val="thickThinSmallGap" w:sz="12" w:space="0" w:color="auto"/>
            <w:right w:val="thinThickSmallGap" w:sz="12" w:space="0" w:color="auto"/>
          </w:tcBorders>
          <w:shd w:val="clear" w:color="auto" w:fill="auto"/>
        </w:tcPr>
        <w:p w14:paraId="669AB4D5" w14:textId="77777777" w:rsidR="002E2F51" w:rsidRPr="00DF0CBD" w:rsidRDefault="002E2F51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355BF3B4" w14:textId="77777777" w:rsidR="002E2F51" w:rsidRDefault="002E2F51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5B80474" wp14:editId="69C448BF">
              <wp:simplePos x="0" y="0"/>
              <wp:positionH relativeFrom="column">
                <wp:posOffset>-124433</wp:posOffset>
              </wp:positionH>
              <wp:positionV relativeFrom="paragraph">
                <wp:posOffset>64221</wp:posOffset>
              </wp:positionV>
              <wp:extent cx="7094427" cy="6686550"/>
              <wp:effectExtent l="19050" t="19050" r="1143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94427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667DBC" id="Rectangle 5" o:spid="_x0000_s1026" style="position:absolute;margin-left:-9.8pt;margin-top:5.05pt;width:558.6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" strokeweight="3.5pt">
              <v:stroke linestyle="thinThin"/>
            </v:rect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8926883" wp14:editId="2A27A4C0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4B5470" w14:textId="77777777" w:rsidR="002E2F51" w:rsidRPr="008A7580" w:rsidRDefault="002E2F51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ولدي الطالب وفقك الله استعن بالله ثم ابدأ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926883" id="مربع نص 14" o:spid="_x0000_s1032" type="#_x0000_t202" style="position:absolute;left:0;text-align:left;margin-left:142.6pt;margin-top:4.5pt;width:228.75pt;height:3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14:paraId="3B4B5470" w14:textId="77777777" w:rsidR="002E2F51" w:rsidRPr="008A7580" w:rsidRDefault="002E2F51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ولدي الطالب وفقك الله استعن بالله ثم ابدأ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1" w15:restartNumberingAfterBreak="0">
    <w:nsid w:val="76EC026F"/>
    <w:multiLevelType w:val="hybridMultilevel"/>
    <w:tmpl w:val="D34A40FA"/>
    <w:lvl w:ilvl="0" w:tplc="DEC82348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32C"/>
    <w:rsid w:val="00002329"/>
    <w:rsid w:val="00003105"/>
    <w:rsid w:val="00007D32"/>
    <w:rsid w:val="000104D0"/>
    <w:rsid w:val="00015274"/>
    <w:rsid w:val="0002745E"/>
    <w:rsid w:val="0003051A"/>
    <w:rsid w:val="00030D20"/>
    <w:rsid w:val="0003374A"/>
    <w:rsid w:val="00040F43"/>
    <w:rsid w:val="00042922"/>
    <w:rsid w:val="00050179"/>
    <w:rsid w:val="000552BF"/>
    <w:rsid w:val="00063665"/>
    <w:rsid w:val="00064E4B"/>
    <w:rsid w:val="000661C2"/>
    <w:rsid w:val="00073C2D"/>
    <w:rsid w:val="0009419F"/>
    <w:rsid w:val="000A019D"/>
    <w:rsid w:val="000C0628"/>
    <w:rsid w:val="000C20AA"/>
    <w:rsid w:val="000C740B"/>
    <w:rsid w:val="000D1EAE"/>
    <w:rsid w:val="000E032E"/>
    <w:rsid w:val="000F4153"/>
    <w:rsid w:val="000F6296"/>
    <w:rsid w:val="00105411"/>
    <w:rsid w:val="0010578E"/>
    <w:rsid w:val="0010715B"/>
    <w:rsid w:val="001125F8"/>
    <w:rsid w:val="00113B51"/>
    <w:rsid w:val="0012109F"/>
    <w:rsid w:val="001225ED"/>
    <w:rsid w:val="001338A0"/>
    <w:rsid w:val="00135591"/>
    <w:rsid w:val="001464F8"/>
    <w:rsid w:val="00150C7A"/>
    <w:rsid w:val="0017777D"/>
    <w:rsid w:val="00177FE5"/>
    <w:rsid w:val="0019066F"/>
    <w:rsid w:val="00192289"/>
    <w:rsid w:val="00194984"/>
    <w:rsid w:val="00197444"/>
    <w:rsid w:val="001B1C8E"/>
    <w:rsid w:val="001B602D"/>
    <w:rsid w:val="001B7601"/>
    <w:rsid w:val="001C00FA"/>
    <w:rsid w:val="001C44AD"/>
    <w:rsid w:val="001D15CF"/>
    <w:rsid w:val="001F7E75"/>
    <w:rsid w:val="00201196"/>
    <w:rsid w:val="00201E7C"/>
    <w:rsid w:val="002065CB"/>
    <w:rsid w:val="00213D9D"/>
    <w:rsid w:val="002218C7"/>
    <w:rsid w:val="002218FC"/>
    <w:rsid w:val="002250E3"/>
    <w:rsid w:val="00237478"/>
    <w:rsid w:val="00240233"/>
    <w:rsid w:val="002413A2"/>
    <w:rsid w:val="0024538C"/>
    <w:rsid w:val="00254BAF"/>
    <w:rsid w:val="00277C79"/>
    <w:rsid w:val="00281DEC"/>
    <w:rsid w:val="00296D0C"/>
    <w:rsid w:val="002A1481"/>
    <w:rsid w:val="002B4BEE"/>
    <w:rsid w:val="002C329E"/>
    <w:rsid w:val="002E1504"/>
    <w:rsid w:val="002E2F51"/>
    <w:rsid w:val="002E33EF"/>
    <w:rsid w:val="002E60A3"/>
    <w:rsid w:val="0031049C"/>
    <w:rsid w:val="0031183C"/>
    <w:rsid w:val="00312197"/>
    <w:rsid w:val="0034305C"/>
    <w:rsid w:val="0035245C"/>
    <w:rsid w:val="00355650"/>
    <w:rsid w:val="00356961"/>
    <w:rsid w:val="0035756C"/>
    <w:rsid w:val="00364B02"/>
    <w:rsid w:val="0037238A"/>
    <w:rsid w:val="00374657"/>
    <w:rsid w:val="00377B77"/>
    <w:rsid w:val="0038643D"/>
    <w:rsid w:val="003B0BCD"/>
    <w:rsid w:val="003B3A84"/>
    <w:rsid w:val="003C657A"/>
    <w:rsid w:val="003D0EF4"/>
    <w:rsid w:val="003D279D"/>
    <w:rsid w:val="003E026B"/>
    <w:rsid w:val="003F2F4F"/>
    <w:rsid w:val="003F65B3"/>
    <w:rsid w:val="003F78D5"/>
    <w:rsid w:val="0040033B"/>
    <w:rsid w:val="00400AA7"/>
    <w:rsid w:val="00402134"/>
    <w:rsid w:val="00406E28"/>
    <w:rsid w:val="00407BA0"/>
    <w:rsid w:val="00413D84"/>
    <w:rsid w:val="00433718"/>
    <w:rsid w:val="0044766D"/>
    <w:rsid w:val="00452E34"/>
    <w:rsid w:val="00471286"/>
    <w:rsid w:val="004865CF"/>
    <w:rsid w:val="0049341E"/>
    <w:rsid w:val="00495CE2"/>
    <w:rsid w:val="004A5331"/>
    <w:rsid w:val="004A6379"/>
    <w:rsid w:val="004B4718"/>
    <w:rsid w:val="004C056D"/>
    <w:rsid w:val="004C532C"/>
    <w:rsid w:val="004E15D1"/>
    <w:rsid w:val="004F46A9"/>
    <w:rsid w:val="004F5102"/>
    <w:rsid w:val="0050031B"/>
    <w:rsid w:val="0050465F"/>
    <w:rsid w:val="00505A5D"/>
    <w:rsid w:val="00510DF0"/>
    <w:rsid w:val="00562387"/>
    <w:rsid w:val="0057100C"/>
    <w:rsid w:val="00585967"/>
    <w:rsid w:val="00591E41"/>
    <w:rsid w:val="005938D0"/>
    <w:rsid w:val="005A6742"/>
    <w:rsid w:val="005B1A09"/>
    <w:rsid w:val="005C2CE2"/>
    <w:rsid w:val="005D037F"/>
    <w:rsid w:val="005D3387"/>
    <w:rsid w:val="005D549B"/>
    <w:rsid w:val="005D5CE9"/>
    <w:rsid w:val="005E32E8"/>
    <w:rsid w:val="005E5532"/>
    <w:rsid w:val="005F31DA"/>
    <w:rsid w:val="005F73FF"/>
    <w:rsid w:val="005F7F0E"/>
    <w:rsid w:val="00603640"/>
    <w:rsid w:val="0063440F"/>
    <w:rsid w:val="00644B71"/>
    <w:rsid w:val="00650B02"/>
    <w:rsid w:val="00653F1B"/>
    <w:rsid w:val="00655957"/>
    <w:rsid w:val="00661D21"/>
    <w:rsid w:val="00663EA5"/>
    <w:rsid w:val="00667127"/>
    <w:rsid w:val="0067012F"/>
    <w:rsid w:val="006712E5"/>
    <w:rsid w:val="00672298"/>
    <w:rsid w:val="006748C4"/>
    <w:rsid w:val="0067565F"/>
    <w:rsid w:val="00680D03"/>
    <w:rsid w:val="006866AA"/>
    <w:rsid w:val="006943FF"/>
    <w:rsid w:val="006A1D72"/>
    <w:rsid w:val="006A3E5D"/>
    <w:rsid w:val="006A6633"/>
    <w:rsid w:val="006B3DA1"/>
    <w:rsid w:val="006B4367"/>
    <w:rsid w:val="006C3C31"/>
    <w:rsid w:val="006C4E21"/>
    <w:rsid w:val="006D04D5"/>
    <w:rsid w:val="006D5359"/>
    <w:rsid w:val="006E3825"/>
    <w:rsid w:val="006E6595"/>
    <w:rsid w:val="00702D5B"/>
    <w:rsid w:val="00742240"/>
    <w:rsid w:val="007531C7"/>
    <w:rsid w:val="00754DE3"/>
    <w:rsid w:val="00760000"/>
    <w:rsid w:val="007625AF"/>
    <w:rsid w:val="0076764A"/>
    <w:rsid w:val="0078097C"/>
    <w:rsid w:val="00795103"/>
    <w:rsid w:val="007A27B0"/>
    <w:rsid w:val="007B06B5"/>
    <w:rsid w:val="007B59CF"/>
    <w:rsid w:val="007B7645"/>
    <w:rsid w:val="007C73DE"/>
    <w:rsid w:val="007D6D04"/>
    <w:rsid w:val="007E0A1E"/>
    <w:rsid w:val="007E3E03"/>
    <w:rsid w:val="007E6BB4"/>
    <w:rsid w:val="00801F50"/>
    <w:rsid w:val="008020F4"/>
    <w:rsid w:val="008153A2"/>
    <w:rsid w:val="00816F73"/>
    <w:rsid w:val="00820CEF"/>
    <w:rsid w:val="00821EE8"/>
    <w:rsid w:val="0082225F"/>
    <w:rsid w:val="008507BB"/>
    <w:rsid w:val="00853206"/>
    <w:rsid w:val="0086432A"/>
    <w:rsid w:val="0087704E"/>
    <w:rsid w:val="0088547D"/>
    <w:rsid w:val="00887D39"/>
    <w:rsid w:val="008A7580"/>
    <w:rsid w:val="008C44CF"/>
    <w:rsid w:val="008C777F"/>
    <w:rsid w:val="008E009A"/>
    <w:rsid w:val="008E76C6"/>
    <w:rsid w:val="008F1F9B"/>
    <w:rsid w:val="008F6CD3"/>
    <w:rsid w:val="00901A1B"/>
    <w:rsid w:val="00901EE0"/>
    <w:rsid w:val="009031AF"/>
    <w:rsid w:val="00906C24"/>
    <w:rsid w:val="00912385"/>
    <w:rsid w:val="00916C9A"/>
    <w:rsid w:val="00917A21"/>
    <w:rsid w:val="009238D8"/>
    <w:rsid w:val="009310EC"/>
    <w:rsid w:val="009318A7"/>
    <w:rsid w:val="0093753B"/>
    <w:rsid w:val="00940950"/>
    <w:rsid w:val="00944314"/>
    <w:rsid w:val="0095204D"/>
    <w:rsid w:val="00953F80"/>
    <w:rsid w:val="00956506"/>
    <w:rsid w:val="00960F39"/>
    <w:rsid w:val="00977FFD"/>
    <w:rsid w:val="00982434"/>
    <w:rsid w:val="009876BD"/>
    <w:rsid w:val="0099745C"/>
    <w:rsid w:val="009A4D59"/>
    <w:rsid w:val="009B2A18"/>
    <w:rsid w:val="009D3EB8"/>
    <w:rsid w:val="009E7C6B"/>
    <w:rsid w:val="00A064B9"/>
    <w:rsid w:val="00A07BFB"/>
    <w:rsid w:val="00A168CE"/>
    <w:rsid w:val="00A23BA6"/>
    <w:rsid w:val="00A6080C"/>
    <w:rsid w:val="00A62FC8"/>
    <w:rsid w:val="00A808A4"/>
    <w:rsid w:val="00A90042"/>
    <w:rsid w:val="00A91602"/>
    <w:rsid w:val="00A92AB4"/>
    <w:rsid w:val="00A96FBE"/>
    <w:rsid w:val="00A9798C"/>
    <w:rsid w:val="00AA717E"/>
    <w:rsid w:val="00AD46B7"/>
    <w:rsid w:val="00AD4E46"/>
    <w:rsid w:val="00AD615E"/>
    <w:rsid w:val="00B06F54"/>
    <w:rsid w:val="00B10F0F"/>
    <w:rsid w:val="00B141FF"/>
    <w:rsid w:val="00B259E5"/>
    <w:rsid w:val="00B2767F"/>
    <w:rsid w:val="00B30234"/>
    <w:rsid w:val="00B33FD2"/>
    <w:rsid w:val="00B46885"/>
    <w:rsid w:val="00B509B6"/>
    <w:rsid w:val="00B60404"/>
    <w:rsid w:val="00B70851"/>
    <w:rsid w:val="00B71448"/>
    <w:rsid w:val="00B75CE6"/>
    <w:rsid w:val="00B8587B"/>
    <w:rsid w:val="00B91E70"/>
    <w:rsid w:val="00BB2AC6"/>
    <w:rsid w:val="00BC17FE"/>
    <w:rsid w:val="00BD01B9"/>
    <w:rsid w:val="00BD141A"/>
    <w:rsid w:val="00BD7364"/>
    <w:rsid w:val="00BF3A4E"/>
    <w:rsid w:val="00C01217"/>
    <w:rsid w:val="00C013F8"/>
    <w:rsid w:val="00C06BFA"/>
    <w:rsid w:val="00C366A8"/>
    <w:rsid w:val="00C40699"/>
    <w:rsid w:val="00C44C00"/>
    <w:rsid w:val="00C45DB9"/>
    <w:rsid w:val="00C50983"/>
    <w:rsid w:val="00C62543"/>
    <w:rsid w:val="00C62646"/>
    <w:rsid w:val="00C626A7"/>
    <w:rsid w:val="00C74A14"/>
    <w:rsid w:val="00C9254C"/>
    <w:rsid w:val="00CB7830"/>
    <w:rsid w:val="00CC1381"/>
    <w:rsid w:val="00CC23D9"/>
    <w:rsid w:val="00CC4672"/>
    <w:rsid w:val="00CD0299"/>
    <w:rsid w:val="00CF70DF"/>
    <w:rsid w:val="00D00E7B"/>
    <w:rsid w:val="00D0181E"/>
    <w:rsid w:val="00D0353A"/>
    <w:rsid w:val="00D14D29"/>
    <w:rsid w:val="00D22D5F"/>
    <w:rsid w:val="00D53239"/>
    <w:rsid w:val="00D56108"/>
    <w:rsid w:val="00D60663"/>
    <w:rsid w:val="00D60D76"/>
    <w:rsid w:val="00D64620"/>
    <w:rsid w:val="00D65313"/>
    <w:rsid w:val="00D706D1"/>
    <w:rsid w:val="00D714D2"/>
    <w:rsid w:val="00D7324E"/>
    <w:rsid w:val="00D76C43"/>
    <w:rsid w:val="00D85A04"/>
    <w:rsid w:val="00D909C6"/>
    <w:rsid w:val="00DB32ED"/>
    <w:rsid w:val="00DB6113"/>
    <w:rsid w:val="00DC2585"/>
    <w:rsid w:val="00DF0CBD"/>
    <w:rsid w:val="00DF7891"/>
    <w:rsid w:val="00E107F4"/>
    <w:rsid w:val="00E133DB"/>
    <w:rsid w:val="00E14777"/>
    <w:rsid w:val="00E17E4F"/>
    <w:rsid w:val="00E32373"/>
    <w:rsid w:val="00E34474"/>
    <w:rsid w:val="00E6016B"/>
    <w:rsid w:val="00E658DC"/>
    <w:rsid w:val="00E7039C"/>
    <w:rsid w:val="00E86356"/>
    <w:rsid w:val="00EA1F9A"/>
    <w:rsid w:val="00EA6E25"/>
    <w:rsid w:val="00EB1FD7"/>
    <w:rsid w:val="00EB3710"/>
    <w:rsid w:val="00EB4384"/>
    <w:rsid w:val="00EC6AB2"/>
    <w:rsid w:val="00ED3CB3"/>
    <w:rsid w:val="00EE27CA"/>
    <w:rsid w:val="00EE2A24"/>
    <w:rsid w:val="00EE4449"/>
    <w:rsid w:val="00F02D6E"/>
    <w:rsid w:val="00F03430"/>
    <w:rsid w:val="00F1014A"/>
    <w:rsid w:val="00F23D26"/>
    <w:rsid w:val="00F31B5E"/>
    <w:rsid w:val="00F32266"/>
    <w:rsid w:val="00F3295A"/>
    <w:rsid w:val="00F337FB"/>
    <w:rsid w:val="00F35F4F"/>
    <w:rsid w:val="00F36CDF"/>
    <w:rsid w:val="00F40688"/>
    <w:rsid w:val="00F43BF8"/>
    <w:rsid w:val="00F46282"/>
    <w:rsid w:val="00F533EC"/>
    <w:rsid w:val="00F61BD1"/>
    <w:rsid w:val="00F64D87"/>
    <w:rsid w:val="00F650D0"/>
    <w:rsid w:val="00F65741"/>
    <w:rsid w:val="00F659A7"/>
    <w:rsid w:val="00F923F6"/>
    <w:rsid w:val="00F93A25"/>
    <w:rsid w:val="00F96DFA"/>
    <w:rsid w:val="00FA26C4"/>
    <w:rsid w:val="00FA708E"/>
    <w:rsid w:val="00FE094E"/>
    <w:rsid w:val="00FE78F7"/>
    <w:rsid w:val="00FF11F0"/>
    <w:rsid w:val="00FF27EC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04ECF430"/>
  <w15:docId w15:val="{BCE87CAC-2896-446E-9233-DCB57E9DC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a6">
    <w:name w:val="Table Grid"/>
    <w:basedOn w:val="a1"/>
    <w:rsid w:val="00C012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6A66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1263\Downloads\KH-P028-F11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3E140B-6CAF-41EF-B8C9-8FAB0D9B7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</Template>
  <TotalTime>736</TotalTime>
  <Pages>4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Mohamed Khaled ibrahim</Company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مشرف العلوم</dc:creator>
  <cp:lastModifiedBy>Administrator</cp:lastModifiedBy>
  <cp:revision>37</cp:revision>
  <cp:lastPrinted>2019-12-17T04:24:00Z</cp:lastPrinted>
  <dcterms:created xsi:type="dcterms:W3CDTF">2019-11-20T08:09:00Z</dcterms:created>
  <dcterms:modified xsi:type="dcterms:W3CDTF">2019-12-17T04:25:00Z</dcterms:modified>
</cp:coreProperties>
</file>