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1D21" w:rsidRPr="0090593B" w:rsidRDefault="001063B3">
      <w:pPr>
        <w:rPr>
          <w:rFonts w:ascii="adwa-assalaf" w:hAnsi="adwa-assalaf" w:cs="adwa-assalaf"/>
          <w:b/>
          <w:bCs/>
          <w:sz w:val="24"/>
          <w:szCs w:val="24"/>
          <w:rtl/>
        </w:rPr>
      </w:pPr>
      <w:r w:rsidRPr="0090593B">
        <w:rPr>
          <w:rFonts w:ascii="adwa-assalaf" w:hAnsi="adwa-assalaf" w:cs="adwa-assalaf"/>
          <w:b/>
          <w:bCs/>
          <w:sz w:val="24"/>
          <w:szCs w:val="24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65A121" wp14:editId="3DE330DA">
                <wp:simplePos x="0" y="0"/>
                <wp:positionH relativeFrom="column">
                  <wp:posOffset>80645</wp:posOffset>
                </wp:positionH>
                <wp:positionV relativeFrom="paragraph">
                  <wp:posOffset>-10160</wp:posOffset>
                </wp:positionV>
                <wp:extent cx="793750" cy="800100"/>
                <wp:effectExtent l="0" t="0" r="25400" b="19050"/>
                <wp:wrapNone/>
                <wp:docPr id="10" name="مستطيل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3772" w:rsidRDefault="000F3772">
                            <w:pPr>
                              <w:rPr>
                                <w:rtl/>
                              </w:rPr>
                            </w:pPr>
                          </w:p>
                          <w:p w:rsidR="000F3772" w:rsidRPr="00245466" w:rsidRDefault="000F377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 </w:t>
                            </w:r>
                            <w:r w:rsidRPr="00245466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ـــــــــــــــــــــــــــــــــــــــــــــــــــــ</w:t>
                            </w:r>
                          </w:p>
                          <w:p w:rsidR="000F3772" w:rsidRPr="00C361D3" w:rsidRDefault="000F3772" w:rsidP="0090593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    </w:t>
                            </w:r>
                            <w:r w:rsidR="0090593B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65A121" id="مستطيل 10" o:spid="_x0000_s1026" style="position:absolute;left:0;text-align:left;margin-left:6.35pt;margin-top:-.8pt;width:62.5pt;height:6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nd5OAIAAEsEAAAOAAAAZHJzL2Uyb0RvYy54bWysVMGO0zAQvSPxD5bvNGlp6TZqulp1KUJa&#10;YKWFD3AcJ7FwbDN2m5YzXPgUrhz4lfZvGDvdbhc4IXKwZjzj5zdvxplfbltFNgKcNDqnw0FKidDc&#10;lFLXOf3wfvXsghLnmS6ZMlrkdCccvVw8fTLvbCZGpjGqFEAQRLusszltvLdZkjjeiJa5gbFCY7Ay&#10;0DKPLtRJCaxD9FYlozR9kXQGSguGC+dw97oP0kXEryrB/buqcsITlVPk5uMKcS3CmizmLKuB2Uby&#10;Iw32DyxaJjVeeoK6Zp6RNcg/oFrJwThT+QE3bWKqSnIRa8Bqhulv1dw1zIpYC4rj7Ekm9/9g+dvN&#10;LRBZYu9QHs1a7NHh6/7H/vv+5+Hb4QvBbdSosy7D1Dt7C6FKZ28M/+iINsuG6VpcAZiuEaxEZsOQ&#10;nzw6EByHR0nRvTEl3sDW3kS5thW0ARCFINvYld2pK2LrCcfN6ez5dILkOIYuUlQpMkpYdn/YgvOv&#10;hGlJMHIK2PQIzjY3zgcyLLtPieSNkuVKKhUdqIulArJhOCCr+EX+WON5mtKky+lsMppE5Ecxdw6R&#10;xu9vEK30OOlKtrEKTAtJLAuqvdRltD2TqreRstJHGYNyfQf8tthiYpCzMOUOBQXTTzS+QDQaA58p&#10;6XCac+o+rRkIStRrjU2ZDcfjMP7RGU+mI3TgPFKcR5jmCJVTT0lvLn3/ZNYWZN3gTcMogzZX2MhK&#10;RpEfWB1548RG7Y+vKzyJcz9mPfwDFr8AAAD//wMAUEsDBBQABgAIAAAAIQBbU4LV3QAAAAkBAAAP&#10;AAAAZHJzL2Rvd25yZXYueG1sTI/BTsMwEETvSPyDtUjcWqdp1UIap0KgInFs0wu3TbxNAvE6ip02&#10;8PU4p3KcfaPZmXQ3mlZcqHeNZQWLeQSCuLS64UrBKd/PnkA4j6yxtUwKfsjBLru/SzHR9soHuhx9&#10;JUIIuwQV1N53iZSurMmgm9uOOLCz7Q36IPtK6h6vIdy0Mo6itTTYcPhQY0evNZXfx8EoKJr4hL+H&#10;/D0yz/ul/xjzr+HzTanHh/FlC8LT6G9mmOqH6pCFToUdWDvRBh1vglPBbLEGMfHlJhyKCaxWILNU&#10;/l+Q/QEAAP//AwBQSwECLQAUAAYACAAAACEAtoM4kv4AAADhAQAAEwAAAAAAAAAAAAAAAAAAAAAA&#10;W0NvbnRlbnRfVHlwZXNdLnhtbFBLAQItABQABgAIAAAAIQA4/SH/1gAAAJQBAAALAAAAAAAAAAAA&#10;AAAAAC8BAABfcmVscy8ucmVsc1BLAQItABQABgAIAAAAIQD9Vnd5OAIAAEsEAAAOAAAAAAAAAAAA&#10;AAAAAC4CAABkcnMvZTJvRG9jLnhtbFBLAQItABQABgAIAAAAIQBbU4LV3QAAAAkBAAAPAAAAAAAA&#10;AAAAAAAAAJIEAABkcnMvZG93bnJldi54bWxQSwUGAAAAAAQABADzAAAAnAUAAAAA&#10;">
                <v:textbox>
                  <w:txbxContent>
                    <w:p w:rsidR="000F3772" w:rsidRDefault="000F3772">
                      <w:pPr>
                        <w:rPr>
                          <w:rtl/>
                        </w:rPr>
                      </w:pPr>
                    </w:p>
                    <w:p w:rsidR="000F3772" w:rsidRPr="00245466" w:rsidRDefault="000F3772">
                      <w:pPr>
                        <w:rPr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 </w:t>
                      </w:r>
                      <w:r w:rsidRPr="00245466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>ـــــــــــــــــــــــــــــــــــــــــــــــــــــ</w:t>
                      </w:r>
                    </w:p>
                    <w:p w:rsidR="000F3772" w:rsidRPr="00C361D3" w:rsidRDefault="000F3772" w:rsidP="0090593B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       </w:t>
                      </w:r>
                      <w:r w:rsidR="0090593B">
                        <w:rPr>
                          <w:rFonts w:hint="cs"/>
                          <w:sz w:val="32"/>
                          <w:szCs w:val="32"/>
                          <w:rtl/>
                        </w:rPr>
                        <w:t>15</w:t>
                      </w:r>
                    </w:p>
                  </w:txbxContent>
                </v:textbox>
              </v:rect>
            </w:pict>
          </mc:Fallback>
        </mc:AlternateContent>
      </w:r>
    </w:p>
    <w:p w:rsidR="009517E3" w:rsidRPr="00D50B07" w:rsidRDefault="009517E3" w:rsidP="00B539B7">
      <w:pPr>
        <w:pStyle w:val="1"/>
        <w:rPr>
          <w:sz w:val="16"/>
          <w:szCs w:val="22"/>
          <w:rtl/>
          <w:lang w:eastAsia="en-US"/>
        </w:rPr>
      </w:pPr>
      <w:r w:rsidRPr="00D50B07">
        <w:rPr>
          <w:sz w:val="28"/>
          <w:szCs w:val="36"/>
          <w:u w:val="single"/>
          <w:rtl/>
          <w:lang w:eastAsia="en-US"/>
        </w:rPr>
        <w:t>السؤال الأول: اختر الإجابة الصحيحة مما يلي:</w:t>
      </w:r>
      <w:r w:rsidRPr="00D50B07">
        <w:rPr>
          <w:sz w:val="28"/>
          <w:szCs w:val="36"/>
          <w:rtl/>
          <w:lang w:eastAsia="en-US"/>
        </w:rPr>
        <w:t xml:space="preserve"> وظللها في المكان المناسب:</w:t>
      </w:r>
      <w:r w:rsidRPr="00D50B07">
        <w:rPr>
          <w:sz w:val="24"/>
          <w:szCs w:val="32"/>
          <w:lang w:eastAsia="en-US"/>
        </w:rPr>
        <w:t xml:space="preserve"> </w:t>
      </w:r>
      <w:r w:rsidR="00D50B07">
        <w:rPr>
          <w:sz w:val="24"/>
          <w:szCs w:val="32"/>
          <w:lang w:eastAsia="en-US"/>
        </w:rPr>
        <w:t xml:space="preserve">   </w:t>
      </w:r>
      <w:r w:rsidR="00AE5CEC" w:rsidRPr="00D50B07">
        <w:rPr>
          <w:sz w:val="16"/>
          <w:szCs w:val="22"/>
          <w:rtl/>
          <w:lang w:eastAsia="en-US"/>
        </w:rPr>
        <w:t xml:space="preserve">( </w:t>
      </w:r>
      <w:r w:rsidR="001063B3" w:rsidRPr="00D50B07">
        <w:rPr>
          <w:sz w:val="16"/>
          <w:szCs w:val="22"/>
          <w:rtl/>
          <w:lang w:eastAsia="en-US"/>
        </w:rPr>
        <w:t xml:space="preserve">كل فقرة </w:t>
      </w:r>
      <w:r w:rsidR="00AE5CEC" w:rsidRPr="00D50B07">
        <w:rPr>
          <w:sz w:val="16"/>
          <w:szCs w:val="22"/>
          <w:rtl/>
          <w:lang w:eastAsia="en-US"/>
        </w:rPr>
        <w:t>0.75</w:t>
      </w:r>
      <w:r w:rsidR="001063B3" w:rsidRPr="00D50B07">
        <w:rPr>
          <w:sz w:val="16"/>
          <w:szCs w:val="22"/>
          <w:rtl/>
          <w:lang w:eastAsia="en-US"/>
        </w:rPr>
        <w:t xml:space="preserve"> درجة )</w:t>
      </w:r>
    </w:p>
    <w:p w:rsidR="009517E3" w:rsidRPr="00216725" w:rsidRDefault="00C8717B" w:rsidP="00B90E93">
      <w:pPr>
        <w:rPr>
          <w:rFonts w:ascii="adwa-assalaf" w:hAnsi="adwa-assalaf" w:cs="adwa-assalaf"/>
          <w:b/>
          <w:bCs/>
          <w:sz w:val="28"/>
          <w:szCs w:val="28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1ــ  </w:t>
      </w:r>
      <w:r w:rsidR="00AA6274" w:rsidRPr="00D50B07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التعريف المناسب </w:t>
      </w:r>
      <w:r w:rsidR="000F3772"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AA6274" w:rsidRPr="00D50B07">
        <w:rPr>
          <w:rFonts w:ascii="adwa-assalaf" w:hAnsi="adwa-assalaf" w:cs="adwa-assalaf" w:hint="cs"/>
          <w:b/>
          <w:bCs/>
          <w:sz w:val="32"/>
          <w:szCs w:val="32"/>
          <w:rtl/>
        </w:rPr>
        <w:t>ل</w:t>
      </w:r>
      <w:r w:rsidR="000F3772" w:rsidRPr="00D50B07">
        <w:rPr>
          <w:rFonts w:ascii="adwa-assalaf" w:hAnsi="adwa-assalaf" w:cs="adwa-assalaf"/>
          <w:b/>
          <w:bCs/>
          <w:sz w:val="32"/>
          <w:szCs w:val="32"/>
          <w:rtl/>
        </w:rPr>
        <w:t>مكروهات الصلاة</w:t>
      </w:r>
      <w:r w:rsidR="000F3772" w:rsidRPr="00216725">
        <w:rPr>
          <w:rFonts w:ascii="adwa-assalaf" w:hAnsi="adwa-assalaf" w:cs="adwa-assalaf"/>
          <w:b/>
          <w:bCs/>
          <w:sz w:val="28"/>
          <w:szCs w:val="28"/>
          <w:rtl/>
        </w:rPr>
        <w:t>: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09"/>
        <w:gridCol w:w="2244"/>
        <w:gridCol w:w="243"/>
        <w:gridCol w:w="297"/>
        <w:gridCol w:w="1980"/>
        <w:gridCol w:w="236"/>
        <w:gridCol w:w="277"/>
        <w:gridCol w:w="1987"/>
      </w:tblGrid>
      <w:tr w:rsidR="009517E3" w:rsidRPr="0090593B" w:rsidTr="00D37036">
        <w:trPr>
          <w:trHeight w:val="458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E3" w:rsidRPr="0090593B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90593B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E3" w:rsidRPr="00D50B07" w:rsidRDefault="000F3772" w:rsidP="00270C5D">
            <w:pPr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ما تنقض أجر المصلي ولا تبطل صلاته</w:t>
            </w: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17E3" w:rsidRPr="00D50B07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E3" w:rsidRPr="00D50B07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D50B07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ب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7E3" w:rsidRPr="00D50B07" w:rsidRDefault="00AA6274" w:rsidP="00270C5D">
            <w:pPr>
              <w:pStyle w:val="1"/>
              <w:rPr>
                <w:sz w:val="24"/>
                <w:szCs w:val="24"/>
              </w:rPr>
            </w:pPr>
            <w:r w:rsidRPr="00D50B07">
              <w:rPr>
                <w:rFonts w:hint="cs"/>
                <w:sz w:val="24"/>
                <w:szCs w:val="24"/>
                <w:rtl/>
              </w:rPr>
              <w:t>يعاقب فاعلها وتبطل صلاته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17E3" w:rsidRPr="00D50B07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E3" w:rsidRPr="00D50B07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D50B07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E3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ما تبطل الصلاة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17E3" w:rsidRPr="00D50B07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E3" w:rsidRPr="00D50B07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D50B07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E3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يثاب فاعلها ولا يعاقب تاركها</w:t>
            </w:r>
          </w:p>
        </w:tc>
      </w:tr>
    </w:tbl>
    <w:p w:rsidR="009517E3" w:rsidRPr="00D50B07" w:rsidRDefault="009517E3" w:rsidP="00B90E93">
      <w:pPr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>2</w:t>
      </w:r>
      <w:r w:rsidRPr="00D50B07">
        <w:rPr>
          <w:rFonts w:ascii="adwa-assalaf" w:hAnsi="adwa-assalaf" w:cs="adwa-assalaf" w:hint="cs"/>
          <w:b/>
          <w:bCs/>
          <w:sz w:val="32"/>
          <w:szCs w:val="32"/>
          <w:rtl/>
        </w:rPr>
        <w:t>–</w:t>
      </w:r>
      <w:r w:rsidR="00CB7B16"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0F3772"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مما يسن للمؤذن </w:t>
      </w:r>
      <w:r w:rsidR="00645FEC" w:rsidRPr="00D50B07">
        <w:rPr>
          <w:rFonts w:ascii="adwa-assalaf" w:hAnsi="adwa-assalaf" w:cs="adwa-assalaf"/>
          <w:b/>
          <w:bCs/>
          <w:sz w:val="32"/>
          <w:szCs w:val="32"/>
          <w:rtl/>
        </w:rPr>
        <w:t>أن يكون</w:t>
      </w:r>
      <w:r w:rsidR="000F3772" w:rsidRPr="00D50B07">
        <w:rPr>
          <w:rFonts w:ascii="adwa-assalaf" w:hAnsi="adwa-assalaf" w:cs="adwa-assalaf"/>
          <w:b/>
          <w:bCs/>
          <w:sz w:val="32"/>
          <w:szCs w:val="32"/>
          <w:rtl/>
        </w:rPr>
        <w:t>:</w:t>
      </w:r>
    </w:p>
    <w:tbl>
      <w:tblPr>
        <w:tblpPr w:leftFromText="180" w:rightFromText="180" w:vertAnchor="text" w:tblpXSpec="center" w:tblpY="1"/>
        <w:tblOverlap w:val="never"/>
        <w:bidiVisual/>
        <w:tblW w:w="10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43"/>
        <w:gridCol w:w="2210"/>
        <w:gridCol w:w="243"/>
        <w:gridCol w:w="297"/>
        <w:gridCol w:w="1980"/>
        <w:gridCol w:w="236"/>
        <w:gridCol w:w="277"/>
        <w:gridCol w:w="1987"/>
      </w:tblGrid>
      <w:tr w:rsidR="009517E3" w:rsidRPr="0090593B" w:rsidTr="00D37036">
        <w:trPr>
          <w:trHeight w:val="424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E3" w:rsidRPr="0090593B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90593B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E3" w:rsidRPr="00D50B07" w:rsidRDefault="00645FEC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حافظاً للأ</w:t>
            </w:r>
            <w:r w:rsidR="000F3772"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حاديث النبوية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17E3" w:rsidRPr="00D50B07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E3" w:rsidRPr="00D50B07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D50B07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ب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E3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عالماً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17E3" w:rsidRPr="00D50B07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E3" w:rsidRPr="00D50B07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D50B07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E3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قائماً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17E3" w:rsidRPr="00D50B07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E3" w:rsidRPr="00D50B07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D50B07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E3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حافظاً للقرآن</w:t>
            </w:r>
          </w:p>
        </w:tc>
      </w:tr>
    </w:tbl>
    <w:p w:rsidR="009517E3" w:rsidRPr="00D50B07" w:rsidRDefault="009517E3" w:rsidP="00B90E93">
      <w:pPr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noProof w:val="0"/>
          <w:sz w:val="28"/>
          <w:szCs w:val="28"/>
          <w:rtl/>
          <w:lang w:eastAsia="en-US"/>
        </w:rPr>
        <w:t>3</w:t>
      </w:r>
      <w:r w:rsidRPr="00D50B07">
        <w:rPr>
          <w:rFonts w:ascii="adwa-assalaf" w:hAnsi="adwa-assalaf" w:cs="adwa-assalaf" w:hint="cs"/>
          <w:b/>
          <w:bCs/>
          <w:sz w:val="32"/>
          <w:szCs w:val="32"/>
          <w:rtl/>
        </w:rPr>
        <w:t>–</w:t>
      </w: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 </w:t>
      </w:r>
      <w:r w:rsidR="000F3772" w:rsidRPr="00D50B07">
        <w:rPr>
          <w:rFonts w:ascii="adwa-assalaf" w:hAnsi="adwa-assalaf" w:cs="adwa-assalaf"/>
          <w:b/>
          <w:bCs/>
          <w:sz w:val="32"/>
          <w:szCs w:val="32"/>
          <w:rtl/>
        </w:rPr>
        <w:t>المصلي في الركوع يضع يده على :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09"/>
        <w:gridCol w:w="2244"/>
        <w:gridCol w:w="243"/>
        <w:gridCol w:w="297"/>
        <w:gridCol w:w="1980"/>
        <w:gridCol w:w="236"/>
        <w:gridCol w:w="277"/>
        <w:gridCol w:w="1987"/>
      </w:tblGrid>
      <w:tr w:rsidR="009517E3" w:rsidRPr="0090593B" w:rsidTr="00D37036">
        <w:trPr>
          <w:trHeight w:val="424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E3" w:rsidRPr="0090593B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90593B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E3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بعضهما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17E3" w:rsidRPr="00D50B07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E3" w:rsidRPr="00D50B07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D50B07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ب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E3" w:rsidRPr="00D50B07" w:rsidRDefault="000F3772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ركبتيه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17E3" w:rsidRPr="00D50B07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E3" w:rsidRPr="00D50B07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D50B07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7E3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فخذيه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17E3" w:rsidRPr="00D50B07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E3" w:rsidRPr="00D50B07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D50B07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E3" w:rsidRPr="00D50B07" w:rsidRDefault="000F3772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i/>
                <w:iCs/>
                <w:noProof w:val="0"/>
                <w:sz w:val="24"/>
                <w:szCs w:val="24"/>
                <w:rtl/>
                <w:lang w:eastAsia="en-US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صدره</w:t>
            </w:r>
          </w:p>
        </w:tc>
      </w:tr>
    </w:tbl>
    <w:p w:rsidR="000F3772" w:rsidRPr="00D50B07" w:rsidRDefault="009517E3" w:rsidP="00B90E93">
      <w:pPr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4 </w:t>
      </w:r>
      <w:r w:rsidRPr="00D50B07">
        <w:rPr>
          <w:rFonts w:ascii="adwa-assalaf" w:hAnsi="adwa-assalaf" w:cs="adwa-assalaf" w:hint="cs"/>
          <w:b/>
          <w:bCs/>
          <w:sz w:val="32"/>
          <w:szCs w:val="32"/>
          <w:rtl/>
        </w:rPr>
        <w:t>–</w:t>
      </w:r>
      <w:r w:rsidR="008541F1"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C82B07"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645FEC" w:rsidRPr="00D50B07">
        <w:rPr>
          <w:rFonts w:ascii="adwa-assalaf" w:hAnsi="adwa-assalaf" w:cs="adwa-assalaf"/>
          <w:b/>
          <w:bCs/>
          <w:sz w:val="32"/>
          <w:szCs w:val="32"/>
          <w:rtl/>
        </w:rPr>
        <w:t>أ</w:t>
      </w:r>
      <w:r w:rsidR="000F3772" w:rsidRPr="00D50B07">
        <w:rPr>
          <w:rFonts w:ascii="adwa-assalaf" w:hAnsi="adwa-assalaf" w:cs="adwa-assalaf"/>
          <w:b/>
          <w:bCs/>
          <w:sz w:val="32"/>
          <w:szCs w:val="32"/>
          <w:rtl/>
        </w:rPr>
        <w:t>ثر الصلاة في الحياة :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09"/>
        <w:gridCol w:w="2244"/>
        <w:gridCol w:w="243"/>
        <w:gridCol w:w="297"/>
        <w:gridCol w:w="1980"/>
        <w:gridCol w:w="236"/>
        <w:gridCol w:w="277"/>
        <w:gridCol w:w="1987"/>
      </w:tblGrid>
      <w:tr w:rsidR="000F3772" w:rsidRPr="0090593B" w:rsidTr="00D37036">
        <w:trPr>
          <w:trHeight w:val="424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90593B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90593B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الراحة والسعادة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انقطاع الرزق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التعب والمشقة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ضياع الوقت</w:t>
            </w:r>
          </w:p>
        </w:tc>
      </w:tr>
    </w:tbl>
    <w:p w:rsidR="009517E3" w:rsidRPr="00D50B07" w:rsidRDefault="009517E3" w:rsidP="00B90E93">
      <w:pPr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5 </w:t>
      </w:r>
      <w:r w:rsidRPr="00D50B07">
        <w:rPr>
          <w:rFonts w:ascii="adwa-assalaf" w:hAnsi="adwa-assalaf" w:cs="adwa-assalaf" w:hint="cs"/>
          <w:b/>
          <w:bCs/>
          <w:sz w:val="32"/>
          <w:szCs w:val="32"/>
          <w:rtl/>
        </w:rPr>
        <w:t>–</w:t>
      </w: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 </w:t>
      </w:r>
      <w:r w:rsidR="000F3772" w:rsidRPr="00D50B07">
        <w:rPr>
          <w:rFonts w:ascii="adwa-assalaf" w:hAnsi="adwa-assalaf" w:cs="adwa-assalaf"/>
          <w:b/>
          <w:bCs/>
          <w:sz w:val="32"/>
          <w:szCs w:val="32"/>
          <w:rtl/>
        </w:rPr>
        <w:t>معنى ( الله أكبر ) :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09"/>
        <w:gridCol w:w="2244"/>
        <w:gridCol w:w="243"/>
        <w:gridCol w:w="297"/>
        <w:gridCol w:w="1980"/>
        <w:gridCol w:w="236"/>
        <w:gridCol w:w="277"/>
        <w:gridCol w:w="1987"/>
      </w:tblGrid>
      <w:tr w:rsidR="000F3772" w:rsidRPr="0090593B" w:rsidTr="00D37036">
        <w:trPr>
          <w:trHeight w:val="183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90593B" w:rsidRDefault="000F3772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90593B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الخشوع في الصلاة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لا أنشغل في الصلاة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الدعاء في الصلاة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أعظم من كل شيء</w:t>
            </w:r>
          </w:p>
        </w:tc>
      </w:tr>
    </w:tbl>
    <w:p w:rsidR="000F3772" w:rsidRPr="00D50B07" w:rsidRDefault="009517E3" w:rsidP="00B90E93">
      <w:pPr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>6-</w:t>
      </w:r>
      <w:r w:rsidR="001F4B63"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0F3772" w:rsidRPr="00D50B07">
        <w:rPr>
          <w:rFonts w:ascii="adwa-assalaf" w:hAnsi="adwa-assalaf" w:cs="adwa-assalaf"/>
          <w:b/>
          <w:bCs/>
          <w:sz w:val="32"/>
          <w:szCs w:val="32"/>
          <w:rtl/>
        </w:rPr>
        <w:t>يسن للمؤذن إذا قال ( حي على الصلاة ) :</w:t>
      </w:r>
    </w:p>
    <w:tbl>
      <w:tblPr>
        <w:bidiVisual/>
        <w:tblW w:w="103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63"/>
        <w:gridCol w:w="2190"/>
        <w:gridCol w:w="243"/>
        <w:gridCol w:w="297"/>
        <w:gridCol w:w="1980"/>
        <w:gridCol w:w="236"/>
        <w:gridCol w:w="277"/>
        <w:gridCol w:w="2094"/>
      </w:tblGrid>
      <w:tr w:rsidR="000F3772" w:rsidRPr="0090593B" w:rsidTr="00D37036">
        <w:trPr>
          <w:trHeight w:val="424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90593B" w:rsidRDefault="000F3772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90593B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أن يخشع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لاحول ولا قوة إلا بالله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بسم الله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يلتفت يميناً وشمالاً</w:t>
            </w:r>
          </w:p>
        </w:tc>
      </w:tr>
    </w:tbl>
    <w:p w:rsidR="009517E3" w:rsidRPr="00D50B07" w:rsidRDefault="009517E3" w:rsidP="00B90E93">
      <w:pPr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7 </w:t>
      </w:r>
      <w:r w:rsidRPr="00D50B07">
        <w:rPr>
          <w:rFonts w:ascii="adwa-assalaf" w:hAnsi="adwa-assalaf" w:cs="adwa-assalaf" w:hint="cs"/>
          <w:b/>
          <w:bCs/>
          <w:sz w:val="32"/>
          <w:szCs w:val="32"/>
          <w:rtl/>
        </w:rPr>
        <w:t>–</w:t>
      </w: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AB61AF"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645FEC" w:rsidRPr="00D50B07">
        <w:rPr>
          <w:rFonts w:ascii="adwa-assalaf" w:hAnsi="adwa-assalaf" w:cs="adwa-assalaf"/>
          <w:b/>
          <w:bCs/>
          <w:sz w:val="32"/>
          <w:szCs w:val="32"/>
          <w:rtl/>
        </w:rPr>
        <w:t>(</w:t>
      </w:r>
      <w:r w:rsidR="00611067" w:rsidRPr="00D50B07">
        <w:rPr>
          <w:rFonts w:ascii="adwa-assalaf" w:hAnsi="adwa-assalaf" w:cs="adwa-assalaf"/>
          <w:b/>
          <w:bCs/>
          <w:sz w:val="32"/>
          <w:szCs w:val="32"/>
          <w:rtl/>
        </w:rPr>
        <w:t>تكبيرة الإحرام</w:t>
      </w:r>
      <w:r w:rsidR="00645FEC" w:rsidRPr="00D50B07">
        <w:rPr>
          <w:rFonts w:ascii="adwa-assalaf" w:hAnsi="adwa-assalaf" w:cs="adwa-assalaf"/>
          <w:b/>
          <w:bCs/>
          <w:sz w:val="32"/>
          <w:szCs w:val="32"/>
          <w:rtl/>
        </w:rPr>
        <w:t>)</w:t>
      </w:r>
      <w:r w:rsidR="00611067"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من السنن :</w:t>
      </w:r>
    </w:p>
    <w:tbl>
      <w:tblPr>
        <w:tblpPr w:leftFromText="180" w:rightFromText="180" w:vertAnchor="text" w:tblpXSpec="center" w:tblpY="1"/>
        <w:tblOverlap w:val="never"/>
        <w:bidiVisual/>
        <w:tblW w:w="10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138"/>
        <w:gridCol w:w="283"/>
        <w:gridCol w:w="425"/>
        <w:gridCol w:w="2127"/>
        <w:gridCol w:w="283"/>
        <w:gridCol w:w="284"/>
        <w:gridCol w:w="1894"/>
        <w:gridCol w:w="236"/>
        <w:gridCol w:w="277"/>
        <w:gridCol w:w="2129"/>
      </w:tblGrid>
      <w:tr w:rsidR="000F3772" w:rsidRPr="0090593B" w:rsidTr="00D37036">
        <w:trPr>
          <w:trHeight w:val="424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90593B" w:rsidRDefault="000F3772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90593B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FC5770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الحسية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F3772" w:rsidRPr="00FC5770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FC5770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FC5770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الوجدانية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F3772" w:rsidRPr="00FC5770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FC5770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FC5770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الفعلية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F3772" w:rsidRPr="00FC5770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FC5770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FC5770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المعنوية</w:t>
            </w:r>
          </w:p>
        </w:tc>
      </w:tr>
    </w:tbl>
    <w:p w:rsidR="009517E3" w:rsidRPr="00D50B07" w:rsidRDefault="009517E3" w:rsidP="00B90E93">
      <w:pPr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8- </w:t>
      </w:r>
      <w:r w:rsidRPr="00D50B07">
        <w:rPr>
          <w:rFonts w:ascii="adwa-assalaf" w:hAnsi="adwa-assalaf" w:cs="adwa-assalaf"/>
          <w:b/>
          <w:bCs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6D5BAD" wp14:editId="0B62DCE2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0" t="0" r="19050" b="19050"/>
                <wp:wrapNone/>
                <wp:docPr id="4" name="مستطيل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3772" w:rsidRPr="006E28A4" w:rsidRDefault="000F3772" w:rsidP="009517E3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 w:rsidRPr="006E28A4"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6D5BAD" id="مستطيل 4" o:spid="_x0000_s1027" style="position:absolute;left:0;text-align:left;margin-left:915.3pt;margin-top:31.3pt;width:78pt;height:27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koARAIAAGIEAAAOAAAAZHJzL2Uyb0RvYy54bWysVM2O0zAQviPxDpbvNG1Iu9uo6WrVpQhp&#10;gZUWHsBxnMTCf9huk73DZR+FKwdepX0bxk6328INkYPl8Yw/z3zfTBZXvRRoy6zjWhV4MhpjxBTV&#10;FVdNgT9/Wr+6xMh5oioitGIFfmAOXy1fvlh0JmepbrWomEUAolzemQK33ps8SRxtmSRupA1T4Ky1&#10;lcSDaZuksqQDdCmSdDyeJZ22lbGaMufg9GZw4mXEr2tG/ce6dswjUWDIzcfVxrUMa7JckLyxxLSc&#10;HtIg/5CFJFzBo0eoG+IJ2lj+F5Tk1Gqnaz+iWia6rjllsQaoZjL+o5r7lhgWawFynDnS5P4fLP2w&#10;vbOIVwXOMFJEgkT777ufux+7X/vH/TeUBYY643IIvDd3NtTozK2mXxxSetUS1bBra3XXMlJBXpMQ&#10;n5xdCIaDq6js3usKHiAbryNZfW0lshpEmcxATPjiMbCC+ijRw1Ei1ntE4XA+H88gDFFwvc7SOezD&#10;gyQPWCE5Y51/y7REYVNgCx0QQcn21vkh9Ckk1qIFr9ZciGjYplwJi7YEumUdvwO6Ow0TCnWQyTSd&#10;RuQznzuFiCU9JXgWJrmHthdcFvhyKBxSI3kg8Y2q4t4TLoY9VCfUgdVA5CCI78s+ChcpDySXunoA&#10;miOhQBFMJRAQ1vQCzA6avMDu64ZYhpF4p0Ct+STLwlREI5tepGDYU0956iGKthpmx2M0bFd+mKSN&#10;sbxpg4yREKWvQeGaR7qfEztUAI0cBTsMXZiUUztGPf8alr8BAAD//wMAUEsDBBQABgAIAAAAIQAn&#10;bcKS3QAAAAwBAAAPAAAAZHJzL2Rvd25yZXYueG1sTI/NTsNADITvSLzDykjc6Kb8hBCyqRACCcSp&#10;LRIc3aybRGS9UXabpm+Pc4KTZ+TR+HOxmlynRhpC69nAcpGAIq68bbk28Ll9vcpAhYhssfNMBk4U&#10;YFWenxWYW3/kNY2bWCsp4ZCjgSbGPtc6VA05DAvfE8tu7weHUexQazvgUcpdp6+TJNUOW5YLDfb0&#10;3FD1szk4A/690RQ+1lvLL189vn2Pt/60N+byYnp6BBVpin9hmPEFHUph2vkD26A68Vm2TCUrap5z&#10;4uHmTtROVHqfgi4L/f+J8hcAAP//AwBQSwECLQAUAAYACAAAACEAtoM4kv4AAADhAQAAEwAAAAAA&#10;AAAAAAAAAAAAAAAAW0NvbnRlbnRfVHlwZXNdLnhtbFBLAQItABQABgAIAAAAIQA4/SH/1gAAAJQB&#10;AAALAAAAAAAAAAAAAAAAAC8BAABfcmVscy8ucmVsc1BLAQItABQABgAIAAAAIQBZqkoARAIAAGIE&#10;AAAOAAAAAAAAAAAAAAAAAC4CAABkcnMvZTJvRG9jLnhtbFBLAQItABQABgAIAAAAIQAnbcKS3QAA&#10;AAwBAAAPAAAAAAAAAAAAAAAAAJ4EAABkcnMvZG93bnJldi54bWxQSwUGAAAAAAQABADzAAAAqAUA&#10;AAAA&#10;">
                <v:textbox style="layout-flow:vertical;mso-layout-flow-alt:bottom-to-top">
                  <w:txbxContent>
                    <w:p w:rsidR="000F3772" w:rsidRPr="006E28A4" w:rsidRDefault="000F3772" w:rsidP="009517E3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 w:rsidRPr="006E28A4"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="00E055B0"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611067" w:rsidRPr="00D50B07">
        <w:rPr>
          <w:rFonts w:ascii="adwa-assalaf" w:hAnsi="adwa-assalaf" w:cs="adwa-assalaf"/>
          <w:b/>
          <w:bCs/>
          <w:sz w:val="32"/>
          <w:szCs w:val="32"/>
          <w:rtl/>
        </w:rPr>
        <w:t>يؤمر الطفل بأداء الصلاة وهو في سن :</w:t>
      </w:r>
    </w:p>
    <w:tbl>
      <w:tblPr>
        <w:tblpPr w:leftFromText="180" w:rightFromText="180" w:vertAnchor="text" w:tblpXSpec="center" w:tblpY="1"/>
        <w:tblOverlap w:val="never"/>
        <w:bidiVisual/>
        <w:tblW w:w="10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43"/>
        <w:gridCol w:w="2210"/>
        <w:gridCol w:w="243"/>
        <w:gridCol w:w="297"/>
        <w:gridCol w:w="1980"/>
        <w:gridCol w:w="236"/>
        <w:gridCol w:w="277"/>
        <w:gridCol w:w="1987"/>
      </w:tblGrid>
      <w:tr w:rsidR="000F3772" w:rsidRPr="0090593B" w:rsidTr="00D37036">
        <w:trPr>
          <w:trHeight w:val="424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90593B" w:rsidRDefault="000F3772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90593B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FC5770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السابعة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F3772" w:rsidRPr="00FC5770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FC5770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FC5770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العاشرة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F3772" w:rsidRPr="00FC5770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FC5770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FC5770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الخامسة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F3772" w:rsidRPr="00FC5770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FC5770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FC5770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الحادية عشر</w:t>
            </w:r>
          </w:p>
        </w:tc>
      </w:tr>
    </w:tbl>
    <w:p w:rsidR="009517E3" w:rsidRPr="00D50B07" w:rsidRDefault="009517E3" w:rsidP="003F514D">
      <w:pPr>
        <w:contextualSpacing/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lastRenderedPageBreak/>
        <w:t xml:space="preserve">9 ـــ  </w:t>
      </w:r>
      <w:r w:rsidR="00611067" w:rsidRPr="00D50B07">
        <w:rPr>
          <w:rFonts w:ascii="adwa-assalaf" w:hAnsi="adwa-assalaf" w:cs="adwa-assalaf"/>
          <w:b/>
          <w:bCs/>
          <w:sz w:val="32"/>
          <w:szCs w:val="32"/>
          <w:rtl/>
        </w:rPr>
        <w:t>(الصلاة خير من النوم ) تزاد في صلاة الفجر لان :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09"/>
        <w:gridCol w:w="2244"/>
        <w:gridCol w:w="243"/>
        <w:gridCol w:w="297"/>
        <w:gridCol w:w="1980"/>
        <w:gridCol w:w="236"/>
        <w:gridCol w:w="277"/>
        <w:gridCol w:w="1987"/>
      </w:tblGrid>
      <w:tr w:rsidR="00611067" w:rsidRPr="0090593B" w:rsidTr="00D37036">
        <w:trPr>
          <w:trHeight w:val="363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90593B" w:rsidRDefault="00611067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90593B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صلاة الفجر ثقيلة على المنافقين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صلاته الفجر بداية يوم جديد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ind w:left="-57" w:right="-57"/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الغالب على الناس النوم في هذا الوقت النوم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وقتها لليلاَ</w:t>
            </w:r>
          </w:p>
        </w:tc>
      </w:tr>
    </w:tbl>
    <w:p w:rsidR="009517E3" w:rsidRPr="00D50B07" w:rsidRDefault="009517E3" w:rsidP="003F514D">
      <w:pPr>
        <w:contextualSpacing/>
        <w:rPr>
          <w:rFonts w:ascii="adwa-assalaf" w:hAnsi="adwa-assalaf" w:cs="adwa-assalaf"/>
          <w:b/>
          <w:bCs/>
          <w:sz w:val="32"/>
          <w:szCs w:val="32"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10 </w:t>
      </w:r>
      <w:r w:rsidRPr="00D50B07">
        <w:rPr>
          <w:rFonts w:ascii="adwa-assalaf" w:hAnsi="adwa-assalaf" w:cs="adwa-assalaf" w:hint="cs"/>
          <w:b/>
          <w:bCs/>
          <w:sz w:val="32"/>
          <w:szCs w:val="32"/>
          <w:rtl/>
        </w:rPr>
        <w:t>–</w:t>
      </w: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 </w:t>
      </w:r>
      <w:r w:rsidR="00611067" w:rsidRPr="00D50B07">
        <w:rPr>
          <w:rFonts w:ascii="adwa-assalaf" w:hAnsi="adwa-assalaf" w:cs="adwa-assalaf"/>
          <w:b/>
          <w:bCs/>
          <w:sz w:val="32"/>
          <w:szCs w:val="32"/>
          <w:rtl/>
        </w:rPr>
        <w:t>معنى ( لا إله إلا الله ):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09"/>
        <w:gridCol w:w="2244"/>
        <w:gridCol w:w="243"/>
        <w:gridCol w:w="297"/>
        <w:gridCol w:w="1980"/>
        <w:gridCol w:w="236"/>
        <w:gridCol w:w="277"/>
        <w:gridCol w:w="1987"/>
      </w:tblGrid>
      <w:tr w:rsidR="00611067" w:rsidRPr="0090593B" w:rsidTr="00D37036">
        <w:trPr>
          <w:trHeight w:val="424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90593B" w:rsidRDefault="00611067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90593B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لا معبود بحق إلا الله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لا خالق إلا الله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لا مدبر إلا الله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لا مالك إلا الله</w:t>
            </w:r>
          </w:p>
        </w:tc>
      </w:tr>
    </w:tbl>
    <w:p w:rsidR="009517E3" w:rsidRPr="00D50B07" w:rsidRDefault="009517E3" w:rsidP="003F514D">
      <w:pPr>
        <w:contextualSpacing/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11 </w:t>
      </w:r>
      <w:r w:rsidRPr="00D50B07">
        <w:rPr>
          <w:rFonts w:ascii="adwa-assalaf" w:hAnsi="adwa-assalaf" w:cs="adwa-assalaf" w:hint="cs"/>
          <w:b/>
          <w:bCs/>
          <w:sz w:val="32"/>
          <w:szCs w:val="32"/>
          <w:rtl/>
        </w:rPr>
        <w:t>–</w:t>
      </w: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 </w:t>
      </w:r>
      <w:r w:rsidR="00611067" w:rsidRPr="00D50B07">
        <w:rPr>
          <w:rFonts w:ascii="adwa-assalaf" w:hAnsi="adwa-assalaf" w:cs="adwa-assalaf"/>
          <w:b/>
          <w:bCs/>
          <w:sz w:val="32"/>
          <w:szCs w:val="32"/>
          <w:rtl/>
        </w:rPr>
        <w:t>معنى ( السكينة ) :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09"/>
        <w:gridCol w:w="2244"/>
        <w:gridCol w:w="243"/>
        <w:gridCol w:w="297"/>
        <w:gridCol w:w="1980"/>
        <w:gridCol w:w="236"/>
        <w:gridCol w:w="277"/>
        <w:gridCol w:w="1987"/>
      </w:tblGrid>
      <w:tr w:rsidR="00611067" w:rsidRPr="0090593B" w:rsidTr="00D37036">
        <w:trPr>
          <w:trHeight w:val="424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90593B" w:rsidRDefault="00611067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90593B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المشي بسرعة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حسن الهيئة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المشي بهدوء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الشجاعة</w:t>
            </w:r>
          </w:p>
        </w:tc>
      </w:tr>
    </w:tbl>
    <w:p w:rsidR="009517E3" w:rsidRPr="00D50B07" w:rsidRDefault="009517E3" w:rsidP="003F514D">
      <w:pPr>
        <w:contextualSpacing/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12 </w:t>
      </w:r>
      <w:r w:rsidRPr="00D50B07">
        <w:rPr>
          <w:rFonts w:ascii="adwa-assalaf" w:hAnsi="adwa-assalaf" w:cs="adwa-assalaf" w:hint="cs"/>
          <w:b/>
          <w:bCs/>
          <w:sz w:val="32"/>
          <w:szCs w:val="32"/>
          <w:rtl/>
        </w:rPr>
        <w:t>–</w:t>
      </w: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 </w:t>
      </w:r>
      <w:r w:rsidR="00611067" w:rsidRPr="00D50B07">
        <w:rPr>
          <w:rFonts w:ascii="adwa-assalaf" w:hAnsi="adwa-assalaf" w:cs="adwa-assalaf"/>
          <w:b/>
          <w:bCs/>
          <w:sz w:val="32"/>
          <w:szCs w:val="32"/>
          <w:rtl/>
        </w:rPr>
        <w:t>الصلاة هي الركن :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09"/>
        <w:gridCol w:w="2244"/>
        <w:gridCol w:w="243"/>
        <w:gridCol w:w="297"/>
        <w:gridCol w:w="1980"/>
        <w:gridCol w:w="236"/>
        <w:gridCol w:w="277"/>
        <w:gridCol w:w="1987"/>
      </w:tblGrid>
      <w:tr w:rsidR="00611067" w:rsidRPr="0090593B" w:rsidTr="00D37036">
        <w:trPr>
          <w:trHeight w:val="424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90593B" w:rsidRDefault="00611067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90593B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الأول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الرابع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الخامس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الثاني</w:t>
            </w:r>
          </w:p>
        </w:tc>
      </w:tr>
    </w:tbl>
    <w:p w:rsidR="00611067" w:rsidRPr="00D50B07" w:rsidRDefault="009517E3" w:rsidP="003F514D">
      <w:pPr>
        <w:contextualSpacing/>
        <w:rPr>
          <w:rFonts w:ascii="adwa-assalaf" w:hAnsi="adwa-assalaf" w:cs="adwa-assalaf"/>
          <w:b/>
          <w:bCs/>
          <w:sz w:val="32"/>
          <w:szCs w:val="32"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13 </w:t>
      </w:r>
      <w:r w:rsidRPr="00D50B07">
        <w:rPr>
          <w:rFonts w:ascii="adwa-assalaf" w:hAnsi="adwa-assalaf" w:cs="adwa-assalaf" w:hint="cs"/>
          <w:b/>
          <w:bCs/>
          <w:sz w:val="32"/>
          <w:szCs w:val="32"/>
          <w:rtl/>
        </w:rPr>
        <w:t>–</w:t>
      </w: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413958"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2D21F1"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حكم الأذان </w:t>
      </w:r>
      <w:r w:rsidR="00611067" w:rsidRPr="00D50B07">
        <w:rPr>
          <w:rFonts w:ascii="adwa-assalaf" w:hAnsi="adwa-assalaf" w:cs="adwa-assalaf"/>
          <w:b/>
          <w:bCs/>
          <w:sz w:val="32"/>
          <w:szCs w:val="32"/>
          <w:rtl/>
        </w:rPr>
        <w:t>: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09"/>
        <w:gridCol w:w="2244"/>
        <w:gridCol w:w="243"/>
        <w:gridCol w:w="297"/>
        <w:gridCol w:w="1980"/>
        <w:gridCol w:w="236"/>
        <w:gridCol w:w="277"/>
        <w:gridCol w:w="1987"/>
      </w:tblGrid>
      <w:tr w:rsidR="00611067" w:rsidRPr="00216725" w:rsidTr="00D37036">
        <w:trPr>
          <w:trHeight w:val="295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216725" w:rsidRDefault="00611067" w:rsidP="00270C5D">
            <w:pPr>
              <w:rPr>
                <w:rFonts w:ascii="adwa-assalaf" w:hAnsi="adwa-assalaf" w:cs="adwa-assalaf"/>
                <w:b/>
                <w:bCs/>
                <w:sz w:val="28"/>
                <w:szCs w:val="28"/>
              </w:rPr>
            </w:pPr>
            <w:r w:rsidRPr="00216725"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فرض عين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سنة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فرض كفاية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واجب</w:t>
            </w:r>
          </w:p>
        </w:tc>
      </w:tr>
    </w:tbl>
    <w:p w:rsidR="009517E3" w:rsidRPr="00D50B07" w:rsidRDefault="009517E3" w:rsidP="003F514D">
      <w:pPr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14 </w:t>
      </w:r>
      <w:r w:rsidRPr="00D50B07">
        <w:rPr>
          <w:rFonts w:ascii="adwa-assalaf" w:hAnsi="adwa-assalaf" w:cs="adwa-assalaf" w:hint="cs"/>
          <w:b/>
          <w:bCs/>
          <w:sz w:val="32"/>
          <w:szCs w:val="32"/>
          <w:rtl/>
        </w:rPr>
        <w:t>–</w:t>
      </w:r>
      <w:r w:rsidR="007F12B8"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413958"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2A4F2C" w:rsidRPr="00D50B07">
        <w:rPr>
          <w:rFonts w:ascii="adwa-assalaf" w:hAnsi="adwa-assalaf" w:cs="adwa-assalaf"/>
          <w:b/>
          <w:bCs/>
          <w:sz w:val="32"/>
          <w:szCs w:val="32"/>
          <w:rtl/>
        </w:rPr>
        <w:t>الأذان هو</w:t>
      </w:r>
      <w:r w:rsidR="00611067" w:rsidRPr="00D50B07">
        <w:rPr>
          <w:rFonts w:ascii="adwa-assalaf" w:hAnsi="adwa-assalaf" w:cs="adwa-assalaf"/>
          <w:b/>
          <w:bCs/>
          <w:sz w:val="32"/>
          <w:szCs w:val="32"/>
          <w:rtl/>
        </w:rPr>
        <w:t>: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09"/>
        <w:gridCol w:w="2244"/>
        <w:gridCol w:w="243"/>
        <w:gridCol w:w="297"/>
        <w:gridCol w:w="1980"/>
        <w:gridCol w:w="236"/>
        <w:gridCol w:w="277"/>
        <w:gridCol w:w="1987"/>
      </w:tblGrid>
      <w:tr w:rsidR="00611067" w:rsidRPr="00216725" w:rsidTr="00D37036">
        <w:trPr>
          <w:trHeight w:val="424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216725" w:rsidRDefault="00611067" w:rsidP="00270C5D">
            <w:pPr>
              <w:rPr>
                <w:rFonts w:ascii="adwa-assalaf" w:hAnsi="adwa-assalaf" w:cs="adwa-assalaf"/>
                <w:b/>
                <w:bCs/>
                <w:sz w:val="28"/>
                <w:szCs w:val="28"/>
              </w:rPr>
            </w:pPr>
            <w:r w:rsidRPr="00216725"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الإعلام بدخول وقت الصلاة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أقول وأفعال مخصوصة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2A4F2C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الإعلام بدخول وقت صلاة الجمعة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الإعلام بالقيام للصلاة المفروضة</w:t>
            </w:r>
          </w:p>
        </w:tc>
      </w:tr>
    </w:tbl>
    <w:p w:rsidR="009517E3" w:rsidRPr="00D50B07" w:rsidRDefault="009517E3" w:rsidP="003F514D">
      <w:pPr>
        <w:rPr>
          <w:rFonts w:ascii="adwa-assalaf" w:hAnsi="adwa-assalaf" w:cs="adwa-assalaf"/>
          <w:b/>
          <w:bCs/>
          <w:sz w:val="32"/>
          <w:szCs w:val="32"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15 </w:t>
      </w:r>
      <w:r w:rsidRPr="00D50B07">
        <w:rPr>
          <w:rFonts w:ascii="adwa-assalaf" w:hAnsi="adwa-assalaf" w:cs="adwa-assalaf" w:hint="cs"/>
          <w:b/>
          <w:bCs/>
          <w:sz w:val="32"/>
          <w:szCs w:val="32"/>
          <w:rtl/>
        </w:rPr>
        <w:t>–</w:t>
      </w: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 </w:t>
      </w:r>
      <w:r w:rsidR="00413958"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611067" w:rsidRPr="00D50B07">
        <w:rPr>
          <w:rFonts w:ascii="adwa-assalaf" w:hAnsi="adwa-assalaf" w:cs="adwa-assalaf"/>
          <w:b/>
          <w:bCs/>
          <w:sz w:val="32"/>
          <w:szCs w:val="32"/>
          <w:rtl/>
        </w:rPr>
        <w:t>من آداب الخروج إلى الصلاة :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09"/>
        <w:gridCol w:w="2244"/>
        <w:gridCol w:w="243"/>
        <w:gridCol w:w="297"/>
        <w:gridCol w:w="1980"/>
        <w:gridCol w:w="236"/>
        <w:gridCol w:w="277"/>
        <w:gridCol w:w="1987"/>
      </w:tblGrid>
      <w:tr w:rsidR="00611067" w:rsidRPr="00216725" w:rsidTr="00D37036">
        <w:trPr>
          <w:trHeight w:val="424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216725" w:rsidRDefault="00611067" w:rsidP="00270C5D">
            <w:pPr>
              <w:rPr>
                <w:rFonts w:ascii="adwa-assalaf" w:hAnsi="adwa-assalaf" w:cs="adwa-assalaf"/>
                <w:b/>
                <w:bCs/>
                <w:sz w:val="28"/>
                <w:szCs w:val="28"/>
              </w:rPr>
            </w:pPr>
            <w:r w:rsidRPr="00216725"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الخروج مسرعاً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الخروج مبكراً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067" w:rsidRPr="00FC5770" w:rsidRDefault="00611067" w:rsidP="00270C5D">
            <w:pPr>
              <w:spacing w:line="216" w:lineRule="auto"/>
              <w:ind w:left="-57" w:right="-57"/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 xml:space="preserve">الخروج </w:t>
            </w:r>
            <w:r w:rsidR="0056003A" w:rsidRPr="00FC5770">
              <w:rPr>
                <w:rFonts w:ascii="adwa-assalaf" w:hAnsi="adwa-assalaf" w:cs="adwa-assalaf" w:hint="cs"/>
                <w:b/>
                <w:bCs/>
                <w:sz w:val="24"/>
                <w:szCs w:val="24"/>
                <w:rtl/>
              </w:rPr>
              <w:t xml:space="preserve"> بعد الركعة الثانية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56003A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 w:hint="cs"/>
                <w:b/>
                <w:bCs/>
                <w:sz w:val="24"/>
                <w:szCs w:val="24"/>
                <w:rtl/>
              </w:rPr>
              <w:t>الخروج بعد التسليم</w:t>
            </w:r>
          </w:p>
        </w:tc>
      </w:tr>
    </w:tbl>
    <w:p w:rsidR="009517E3" w:rsidRPr="00D50B07" w:rsidRDefault="009517E3" w:rsidP="003F514D">
      <w:pPr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>16-</w:t>
      </w:r>
      <w:r w:rsidR="007F12B8"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611067" w:rsidRPr="00D50B07">
        <w:rPr>
          <w:rFonts w:ascii="adwa-assalaf" w:hAnsi="adwa-assalaf" w:cs="adwa-assalaf"/>
          <w:b/>
          <w:bCs/>
          <w:sz w:val="32"/>
          <w:szCs w:val="32"/>
          <w:rtl/>
        </w:rPr>
        <w:t>الصلوات التي لا يشرع لها الإقامة :</w:t>
      </w:r>
    </w:p>
    <w:tbl>
      <w:tblPr>
        <w:tblpPr w:leftFromText="180" w:rightFromText="180" w:vertAnchor="text" w:tblpXSpec="center" w:tblpY="1"/>
        <w:tblOverlap w:val="never"/>
        <w:bidiVisual/>
        <w:tblW w:w="10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43"/>
        <w:gridCol w:w="2210"/>
        <w:gridCol w:w="243"/>
        <w:gridCol w:w="297"/>
        <w:gridCol w:w="1980"/>
        <w:gridCol w:w="236"/>
        <w:gridCol w:w="277"/>
        <w:gridCol w:w="1987"/>
      </w:tblGrid>
      <w:tr w:rsidR="00611067" w:rsidRPr="00216725" w:rsidTr="00D37036">
        <w:trPr>
          <w:trHeight w:val="424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216725" w:rsidRDefault="00611067" w:rsidP="00270C5D">
            <w:pPr>
              <w:rPr>
                <w:rFonts w:ascii="adwa-assalaf" w:hAnsi="adwa-assalaf" w:cs="adwa-assalaf"/>
                <w:b/>
                <w:bCs/>
                <w:sz w:val="28"/>
                <w:szCs w:val="28"/>
              </w:rPr>
            </w:pPr>
            <w:r w:rsidRPr="00216725"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الفجر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المغرب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الظهر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الكسوف</w:t>
            </w:r>
          </w:p>
        </w:tc>
      </w:tr>
    </w:tbl>
    <w:p w:rsidR="00774CDA" w:rsidRPr="00D50B07" w:rsidRDefault="00774CDA" w:rsidP="003F514D">
      <w:pPr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17 ــ  </w:t>
      </w:r>
      <w:r w:rsidR="00611067"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أول ما يحاسب </w:t>
      </w:r>
      <w:r w:rsidR="00216725" w:rsidRPr="00D50B07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به </w:t>
      </w:r>
      <w:r w:rsidR="00611067" w:rsidRPr="00D50B07">
        <w:rPr>
          <w:rFonts w:ascii="adwa-assalaf" w:hAnsi="adwa-assalaf" w:cs="adwa-assalaf"/>
          <w:b/>
          <w:bCs/>
          <w:sz w:val="32"/>
          <w:szCs w:val="32"/>
          <w:rtl/>
        </w:rPr>
        <w:t>العبد يوم القيامة :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09"/>
        <w:gridCol w:w="2244"/>
        <w:gridCol w:w="243"/>
        <w:gridCol w:w="297"/>
        <w:gridCol w:w="1980"/>
        <w:gridCol w:w="236"/>
        <w:gridCol w:w="277"/>
        <w:gridCol w:w="1987"/>
      </w:tblGrid>
      <w:tr w:rsidR="00611067" w:rsidRPr="00216725" w:rsidTr="00D37036">
        <w:trPr>
          <w:trHeight w:val="458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216725" w:rsidRDefault="00611067" w:rsidP="00270C5D">
            <w:pPr>
              <w:rPr>
                <w:rFonts w:ascii="adwa-assalaf" w:hAnsi="adwa-assalaf" w:cs="adwa-assalaf"/>
                <w:b/>
                <w:bCs/>
                <w:sz w:val="28"/>
                <w:szCs w:val="28"/>
              </w:rPr>
            </w:pPr>
            <w:r w:rsidRPr="00216725"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صلاته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صيامه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صدقته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زكاته</w:t>
            </w:r>
          </w:p>
        </w:tc>
      </w:tr>
    </w:tbl>
    <w:p w:rsidR="00774CDA" w:rsidRPr="00D50B07" w:rsidRDefault="00774CDA" w:rsidP="003F514D">
      <w:pPr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18 </w:t>
      </w:r>
      <w:r w:rsidRPr="00D50B07">
        <w:rPr>
          <w:rFonts w:ascii="adwa-assalaf" w:hAnsi="adwa-assalaf" w:cs="adwa-assalaf" w:hint="cs"/>
          <w:b/>
          <w:bCs/>
          <w:sz w:val="32"/>
          <w:szCs w:val="32"/>
          <w:rtl/>
        </w:rPr>
        <w:t>–</w:t>
      </w: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611067" w:rsidRPr="00D50B07">
        <w:rPr>
          <w:rFonts w:ascii="adwa-assalaf" w:hAnsi="adwa-assalaf" w:cs="adwa-assalaf"/>
          <w:b/>
          <w:bCs/>
          <w:sz w:val="32"/>
          <w:szCs w:val="32"/>
          <w:rtl/>
        </w:rPr>
        <w:t>من آثار معنى (أشهد أن محمدا</w:t>
      </w:r>
      <w:r w:rsidR="0003124C" w:rsidRPr="00D50B07">
        <w:rPr>
          <w:rFonts w:ascii="adwa-assalaf" w:hAnsi="adwa-assalaf" w:cs="adwa-assalaf"/>
          <w:b/>
          <w:bCs/>
          <w:sz w:val="32"/>
          <w:szCs w:val="32"/>
          <w:rtl/>
        </w:rPr>
        <w:t>ً</w:t>
      </w:r>
      <w:r w:rsidR="00611067"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رسول الله ):</w:t>
      </w:r>
    </w:p>
    <w:tbl>
      <w:tblPr>
        <w:tblpPr w:leftFromText="180" w:rightFromText="180" w:vertAnchor="text" w:tblpXSpec="center" w:tblpY="1"/>
        <w:tblOverlap w:val="never"/>
        <w:bidiVisual/>
        <w:tblW w:w="10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43"/>
        <w:gridCol w:w="2210"/>
        <w:gridCol w:w="243"/>
        <w:gridCol w:w="297"/>
        <w:gridCol w:w="1980"/>
        <w:gridCol w:w="236"/>
        <w:gridCol w:w="277"/>
        <w:gridCol w:w="1987"/>
      </w:tblGrid>
      <w:tr w:rsidR="00611067" w:rsidRPr="00216725" w:rsidTr="00D37036">
        <w:trPr>
          <w:trHeight w:val="424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216725" w:rsidRDefault="00611067" w:rsidP="00270C5D">
            <w:pPr>
              <w:rPr>
                <w:rFonts w:ascii="adwa-assalaf" w:hAnsi="adwa-assalaf" w:cs="adwa-assalaf"/>
                <w:b/>
                <w:bCs/>
                <w:sz w:val="28"/>
                <w:szCs w:val="28"/>
              </w:rPr>
            </w:pPr>
            <w:r w:rsidRPr="00216725"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طاعته والاقتداء به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عبادة الله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03124C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الصلاة في وقت آ</w:t>
            </w:r>
            <w:r w:rsidR="00611067"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خر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العمل لأجل الله</w:t>
            </w:r>
          </w:p>
        </w:tc>
      </w:tr>
    </w:tbl>
    <w:p w:rsidR="00774CDA" w:rsidRPr="00D50B07" w:rsidRDefault="00774CDA" w:rsidP="003F514D">
      <w:pPr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19 </w:t>
      </w:r>
      <w:r w:rsidRPr="00D50B07">
        <w:rPr>
          <w:rFonts w:ascii="adwa-assalaf" w:hAnsi="adwa-assalaf" w:cs="adwa-assalaf" w:hint="cs"/>
          <w:b/>
          <w:bCs/>
          <w:sz w:val="32"/>
          <w:szCs w:val="32"/>
          <w:rtl/>
        </w:rPr>
        <w:t>–</w:t>
      </w: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 </w:t>
      </w:r>
      <w:r w:rsidR="00611067" w:rsidRPr="00D50B07">
        <w:rPr>
          <w:rFonts w:ascii="adwa-assalaf" w:hAnsi="adwa-assalaf" w:cs="adwa-assalaf"/>
          <w:b/>
          <w:bCs/>
          <w:sz w:val="32"/>
          <w:szCs w:val="32"/>
          <w:rtl/>
        </w:rPr>
        <w:t>معنى (حي على الصلاة ):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09"/>
        <w:gridCol w:w="2244"/>
        <w:gridCol w:w="243"/>
        <w:gridCol w:w="297"/>
        <w:gridCol w:w="1980"/>
        <w:gridCol w:w="236"/>
        <w:gridCol w:w="277"/>
        <w:gridCol w:w="1987"/>
      </w:tblGrid>
      <w:tr w:rsidR="00611067" w:rsidRPr="00216725" w:rsidTr="00D37036">
        <w:trPr>
          <w:trHeight w:val="424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216725" w:rsidRDefault="00611067" w:rsidP="00270C5D">
            <w:pPr>
              <w:rPr>
                <w:rFonts w:ascii="adwa-assalaf" w:hAnsi="adwa-assalaf" w:cs="adwa-assalaf"/>
                <w:b/>
                <w:bCs/>
                <w:sz w:val="28"/>
                <w:szCs w:val="28"/>
              </w:rPr>
            </w:pPr>
            <w:r w:rsidRPr="00216725"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D50B07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السعادة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D50B07" w:rsidRDefault="00611067" w:rsidP="00270C5D">
            <w:pPr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D50B07" w:rsidRDefault="00611067" w:rsidP="00270C5D">
            <w:pPr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D50B07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الفلاح في الدنيا والآخرة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D50B07" w:rsidRDefault="00611067" w:rsidP="00270C5D">
            <w:pPr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D50B07" w:rsidRDefault="00611067" w:rsidP="00270C5D">
            <w:pPr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067" w:rsidRPr="00D50B07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الإقبال على المساجد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D50B07" w:rsidRDefault="00611067" w:rsidP="00270C5D">
            <w:pPr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D50B07" w:rsidRDefault="00611067" w:rsidP="00270C5D">
            <w:pPr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D50B07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 xml:space="preserve">الفلاح في الدنيا </w:t>
            </w:r>
          </w:p>
        </w:tc>
      </w:tr>
    </w:tbl>
    <w:p w:rsidR="00774CDA" w:rsidRPr="00D50B07" w:rsidRDefault="00774CDA" w:rsidP="003F514D">
      <w:pPr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20 </w:t>
      </w:r>
      <w:r w:rsidRPr="00D50B07">
        <w:rPr>
          <w:rFonts w:ascii="adwa-assalaf" w:hAnsi="adwa-assalaf" w:cs="adwa-assalaf" w:hint="cs"/>
          <w:b/>
          <w:bCs/>
          <w:sz w:val="32"/>
          <w:szCs w:val="32"/>
          <w:rtl/>
        </w:rPr>
        <w:t>–</w:t>
      </w: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 </w:t>
      </w:r>
      <w:r w:rsidR="00611067" w:rsidRPr="00D50B07">
        <w:rPr>
          <w:rFonts w:ascii="adwa-assalaf" w:hAnsi="adwa-assalaf" w:cs="adwa-assalaf"/>
          <w:b/>
          <w:bCs/>
          <w:sz w:val="32"/>
          <w:szCs w:val="32"/>
          <w:rtl/>
        </w:rPr>
        <w:t>عدد جمل الإقامة :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09"/>
        <w:gridCol w:w="2244"/>
        <w:gridCol w:w="243"/>
        <w:gridCol w:w="297"/>
        <w:gridCol w:w="1980"/>
        <w:gridCol w:w="236"/>
        <w:gridCol w:w="277"/>
        <w:gridCol w:w="1987"/>
      </w:tblGrid>
      <w:tr w:rsidR="00611067" w:rsidRPr="00D50B07" w:rsidTr="00D37036">
        <w:trPr>
          <w:trHeight w:val="424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90593B" w:rsidRDefault="00611067" w:rsidP="00774CDA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90593B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D50B07" w:rsidRDefault="00611067" w:rsidP="009B7972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color w:val="000000"/>
                <w:sz w:val="24"/>
                <w:szCs w:val="24"/>
                <w:rtl/>
              </w:rPr>
              <w:t>ثلاثة عشر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D50B07" w:rsidRDefault="00611067" w:rsidP="009B7972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D50B07" w:rsidRDefault="00611067" w:rsidP="009B7972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067" w:rsidRPr="00D50B07" w:rsidRDefault="00611067" w:rsidP="009B7972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color w:val="000000"/>
                <w:sz w:val="24"/>
                <w:szCs w:val="24"/>
                <w:rtl/>
              </w:rPr>
              <w:t>سبعة عشر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D50B07" w:rsidRDefault="00611067" w:rsidP="009B7972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D50B07" w:rsidRDefault="00611067" w:rsidP="009B7972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D50B07" w:rsidRDefault="00611067" w:rsidP="009B7972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color w:val="000000"/>
                <w:sz w:val="24"/>
                <w:szCs w:val="24"/>
                <w:rtl/>
              </w:rPr>
              <w:t>خمسة عشر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D50B07" w:rsidRDefault="00611067" w:rsidP="009B7972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D50B07" w:rsidRDefault="00611067" w:rsidP="009B7972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D50B07" w:rsidRDefault="0003124C" w:rsidP="009B7972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إ</w:t>
            </w:r>
            <w:r w:rsidR="00611067"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حدى عشر</w:t>
            </w:r>
          </w:p>
        </w:tc>
      </w:tr>
    </w:tbl>
    <w:p w:rsidR="00774CDA" w:rsidRPr="0090593B" w:rsidRDefault="00774CDA" w:rsidP="00774CDA">
      <w:pPr>
        <w:spacing w:line="180" w:lineRule="auto"/>
        <w:contextualSpacing/>
        <w:rPr>
          <w:rFonts w:ascii="adwa-assalaf" w:hAnsi="adwa-assalaf" w:cs="adwa-assalaf"/>
          <w:b/>
          <w:bCs/>
          <w:sz w:val="24"/>
          <w:szCs w:val="24"/>
          <w:rtl/>
        </w:rPr>
      </w:pPr>
    </w:p>
    <w:p w:rsidR="00FA5581" w:rsidRDefault="00FA5581" w:rsidP="0003124C">
      <w:pPr>
        <w:jc w:val="lowKashida"/>
        <w:rPr>
          <w:rFonts w:ascii="adwa-assalaf" w:hAnsi="adwa-assalaf" w:cs="adwa-assalaf"/>
          <w:b/>
          <w:bCs/>
          <w:sz w:val="24"/>
          <w:szCs w:val="24"/>
        </w:rPr>
      </w:pPr>
    </w:p>
    <w:p w:rsidR="00D50B07" w:rsidRPr="00D50B07" w:rsidRDefault="00516A91" w:rsidP="0003124C">
      <w:pPr>
        <w:jc w:val="lowKashida"/>
        <w:rPr>
          <w:rFonts w:ascii="adwa-assalaf" w:hAnsi="adwa-assalaf" w:cs="adwa-assalaf"/>
          <w:b/>
          <w:bCs/>
          <w:noProof w:val="0"/>
          <w:sz w:val="32"/>
          <w:szCs w:val="32"/>
          <w:rtl/>
          <w:lang w:eastAsia="en-US"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68AE03" wp14:editId="36E87EE2">
                <wp:simplePos x="0" y="0"/>
                <wp:positionH relativeFrom="column">
                  <wp:posOffset>-146050</wp:posOffset>
                </wp:positionH>
                <wp:positionV relativeFrom="paragraph">
                  <wp:posOffset>-208915</wp:posOffset>
                </wp:positionV>
                <wp:extent cx="868680" cy="881380"/>
                <wp:effectExtent l="0" t="0" r="0" b="0"/>
                <wp:wrapNone/>
                <wp:docPr id="5" name="مربع ن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68680" cy="881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3772" w:rsidRDefault="000F3772" w:rsidP="00516A91">
                            <w:pPr>
                              <w:rPr>
                                <w:rtl/>
                              </w:rPr>
                            </w:pPr>
                          </w:p>
                          <w:tbl>
                            <w:tblPr>
                              <w:bidiVisual/>
                              <w:tblW w:w="850" w:type="dxa"/>
                              <w:tblInd w:w="244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50"/>
                            </w:tblGrid>
                            <w:tr w:rsidR="0003124C" w:rsidRPr="00207855" w:rsidTr="0003124C">
                              <w:tc>
                                <w:tcPr>
                                  <w:tcW w:w="850" w:type="dxa"/>
                                  <w:shd w:val="clear" w:color="auto" w:fill="auto"/>
                                </w:tcPr>
                                <w:p w:rsidR="0003124C" w:rsidRPr="00207855" w:rsidRDefault="0003124C" w:rsidP="0003124C">
                                  <w:pPr>
                                    <w:jc w:val="lowKashida"/>
                                    <w:rPr>
                                      <w:b/>
                                      <w:bCs/>
                                      <w:sz w:val="30"/>
                                      <w:szCs w:val="30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3124C" w:rsidRPr="00207855" w:rsidTr="0003124C">
                              <w:tc>
                                <w:tcPr>
                                  <w:tcW w:w="850" w:type="dxa"/>
                                  <w:shd w:val="clear" w:color="auto" w:fill="auto"/>
                                </w:tcPr>
                                <w:p w:rsidR="0003124C" w:rsidRPr="00207855" w:rsidRDefault="009550F0" w:rsidP="0003124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9</w:t>
                                  </w:r>
                                </w:p>
                              </w:tc>
                            </w:tr>
                          </w:tbl>
                          <w:p w:rsidR="000F3772" w:rsidRDefault="000F3772" w:rsidP="00516A9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68AE03" id="_x0000_t202" coordsize="21600,21600" o:spt="202" path="m,l,21600r21600,l21600,xe">
                <v:stroke joinstyle="miter"/>
                <v:path gradientshapeok="t" o:connecttype="rect"/>
              </v:shapetype>
              <v:shape id="مربع نص 5" o:spid="_x0000_s1028" type="#_x0000_t202" style="position:absolute;left:0;text-align:left;margin-left:-11.5pt;margin-top:-16.45pt;width:68.4pt;height:69.4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9K2DAIAANsDAAAOAAAAZHJzL2Uyb0RvYy54bWysU82O0zAQviPxDpbvNG1plxI1XS27WkBa&#10;fqSFB3Adu7FIPGbsNil3eBauHPawb9J9G8ZOWwrcEIpkeX7yzXzfjOfnXVOzjUJvwBZ8NBhypqyE&#10;0thVwT9+uH4y48wHYUtRg1UF3yrPzxePH81bl6sxVFCXChmBWJ+3ruBVCC7PMi8r1Qg/AKcsBTVg&#10;IwKZuMpKFC2hN3U2Hg7PshawdAhSeU/eqz7IFwlfayXDO629CqwuOPUW0onpXMYzW8xFvkLhKiP3&#10;bYh/6KIRxlLRI9SVCIKt0fwF1RiJ4EGHgYQmA62NVIkDsRkN/2BzWwmnEhcSx7ujTP7/wcq3m/fI&#10;TFnwKWdWNDSih6+7H7vvu3v28G13x6ZRotb5nDJvHeWG7gV0NOpE17sbkJ88s3BZCbtSF4jQVkqU&#10;1OIo/pmd/Nrj+AiybN9ASbXEOkAC6jQ2TNfGvTpAkzaM6tDQtsdBqS4wSc7ZGX0UkRSazUZP6R5r&#10;iTzCxDE49OGlgobFS8GR9iCVEZsbH/rUQ0pMt3Bt6pr8Iq/tbw7CjJ5EI3becwjdskuijQ/qLKHc&#10;Ei+EfsPoRdClAvzCWUvbVXD/eS1QcVa/tqTN89FkEtcxGZPpszEZeBpZnkaElQRV8MBZf70M/Qqv&#10;HZpVRZX6aVi4ID21SQyj8H1X+/Zpg5JG+22PK3pqp6xfb3LxEwAA//8DAFBLAwQUAAYACAAAACEA&#10;6QeJA+IAAAALAQAADwAAAGRycy9kb3ducmV2LnhtbEyPwU7DMBBE70j8g7VI3FqnCYU2xKkQEhKH&#10;UNFQqRzd2I2j2usodtvw92xPcJvRjmbnFavRWXbWQ+g8CphNE2AaG686bAVsv94mC2AhSlTSetQC&#10;fnSAVXl7U8hc+Qtu9LmOLaMSDLkUYGLsc85DY7STYep7jXQ7+MHJSHZouRrkhcqd5WmSPHInO6QP&#10;Rvb61ejmWJ+cAFXtdvOnY19tzPfD4d2uVVV/fghxfze+PAOLeox/YbjOp+lQ0qa9P6EKzAqYpBmx&#10;RBJZugR2TcwygtmTSOZL4GXB/zOUvwAAAP//AwBQSwECLQAUAAYACAAAACEAtoM4kv4AAADhAQAA&#10;EwAAAAAAAAAAAAAAAAAAAAAAW0NvbnRlbnRfVHlwZXNdLnhtbFBLAQItABQABgAIAAAAIQA4/SH/&#10;1gAAAJQBAAALAAAAAAAAAAAAAAAAAC8BAABfcmVscy8ucmVsc1BLAQItABQABgAIAAAAIQCTr9K2&#10;DAIAANsDAAAOAAAAAAAAAAAAAAAAAC4CAABkcnMvZTJvRG9jLnhtbFBLAQItABQABgAIAAAAIQDp&#10;B4kD4gAAAAsBAAAPAAAAAAAAAAAAAAAAAGYEAABkcnMvZG93bnJldi54bWxQSwUGAAAAAAQABADz&#10;AAAAdQUAAAAA&#10;" filled="f" stroked="f">
                <v:textbox>
                  <w:txbxContent>
                    <w:p w:rsidR="000F3772" w:rsidRDefault="000F3772" w:rsidP="00516A91">
                      <w:pPr>
                        <w:rPr>
                          <w:rtl/>
                        </w:rPr>
                      </w:pPr>
                    </w:p>
                    <w:tbl>
                      <w:tblPr>
                        <w:bidiVisual/>
                        <w:tblW w:w="850" w:type="dxa"/>
                        <w:tblInd w:w="244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50"/>
                      </w:tblGrid>
                      <w:tr w:rsidR="0003124C" w:rsidRPr="00207855" w:rsidTr="0003124C">
                        <w:tc>
                          <w:tcPr>
                            <w:tcW w:w="850" w:type="dxa"/>
                            <w:shd w:val="clear" w:color="auto" w:fill="auto"/>
                          </w:tcPr>
                          <w:p w:rsidR="0003124C" w:rsidRPr="00207855" w:rsidRDefault="0003124C" w:rsidP="0003124C">
                            <w:pPr>
                              <w:jc w:val="lowKashida"/>
                              <w:rPr>
                                <w:b/>
                                <w:bCs/>
                                <w:sz w:val="30"/>
                                <w:szCs w:val="30"/>
                                <w:u w:val="single"/>
                                <w:rtl/>
                              </w:rPr>
                            </w:pPr>
                          </w:p>
                        </w:tc>
                      </w:tr>
                      <w:tr w:rsidR="0003124C" w:rsidRPr="00207855" w:rsidTr="0003124C">
                        <w:tc>
                          <w:tcPr>
                            <w:tcW w:w="850" w:type="dxa"/>
                            <w:shd w:val="clear" w:color="auto" w:fill="auto"/>
                          </w:tcPr>
                          <w:p w:rsidR="0003124C" w:rsidRPr="00207855" w:rsidRDefault="009550F0" w:rsidP="0003124C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9</w:t>
                            </w:r>
                          </w:p>
                        </w:tc>
                      </w:tr>
                    </w:tbl>
                    <w:p w:rsidR="000F3772" w:rsidRDefault="000F3772" w:rsidP="00516A91"/>
                  </w:txbxContent>
                </v:textbox>
              </v:shape>
            </w:pict>
          </mc:Fallback>
        </mc:AlternateContent>
      </w:r>
      <w:r w:rsidRPr="00D50B07">
        <w:rPr>
          <w:rFonts w:ascii="adwa-assalaf" w:hAnsi="adwa-assalaf" w:cs="adwa-assalaf"/>
          <w:b/>
          <w:bCs/>
          <w:sz w:val="32"/>
          <w:szCs w:val="32"/>
          <w:u w:val="single"/>
          <w:rtl/>
        </w:rPr>
        <w:t>السؤال الثاني:ضع علامة (</w:t>
      </w:r>
      <w:r w:rsidRPr="00D50B07">
        <w:rPr>
          <w:rFonts w:ascii="adwa-assalaf" w:hAnsi="adwa-assalaf" w:cs="adwa-assalaf"/>
          <w:b/>
          <w:bCs/>
          <w:sz w:val="32"/>
          <w:szCs w:val="32"/>
          <w:u w:val="single"/>
        </w:rPr>
        <w:sym w:font="Wingdings 2" w:char="F050"/>
      </w:r>
      <w:r w:rsidRPr="00D50B07">
        <w:rPr>
          <w:rFonts w:ascii="adwa-assalaf" w:hAnsi="adwa-assalaf" w:cs="adwa-assalaf"/>
          <w:b/>
          <w:bCs/>
          <w:sz w:val="32"/>
          <w:szCs w:val="32"/>
          <w:u w:val="single"/>
          <w:rtl/>
        </w:rPr>
        <w:t>) أمام العبارة الصحيحة , وعلامة (</w:t>
      </w:r>
      <w:r w:rsidRPr="00D50B07">
        <w:rPr>
          <w:rFonts w:ascii="adwa-assalaf" w:hAnsi="adwa-assalaf" w:cs="adwa-assalaf"/>
          <w:b/>
          <w:bCs/>
          <w:sz w:val="32"/>
          <w:szCs w:val="32"/>
          <w:u w:val="single"/>
        </w:rPr>
        <w:sym w:font="Wingdings 2" w:char="F04F"/>
      </w:r>
      <w:r w:rsidRPr="00D50B07">
        <w:rPr>
          <w:rFonts w:ascii="adwa-assalaf" w:hAnsi="adwa-assalaf" w:cs="adwa-assalaf"/>
          <w:b/>
          <w:bCs/>
          <w:sz w:val="32"/>
          <w:szCs w:val="32"/>
          <w:u w:val="single"/>
          <w:rtl/>
        </w:rPr>
        <w:t>) أمام العبارة الخاطئة فيما يلي:</w:t>
      </w:r>
      <w:r w:rsidR="0003124C" w:rsidRPr="00D50B07">
        <w:rPr>
          <w:rFonts w:ascii="adwa-assalaf" w:hAnsi="adwa-assalaf" w:cs="adwa-assalaf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="00FA5581" w:rsidRPr="00D50B07">
        <w:rPr>
          <w:rFonts w:ascii="adwa-assalaf" w:hAnsi="adwa-assalaf" w:cs="adwa-assalaf" w:hint="cs"/>
          <w:b/>
          <w:bCs/>
          <w:noProof w:val="0"/>
          <w:sz w:val="32"/>
          <w:szCs w:val="32"/>
          <w:rtl/>
          <w:lang w:eastAsia="en-US"/>
        </w:rPr>
        <w:t xml:space="preserve">         </w:t>
      </w:r>
    </w:p>
    <w:p w:rsidR="00516A91" w:rsidRPr="0090593B" w:rsidRDefault="00D50B07" w:rsidP="0003124C">
      <w:pPr>
        <w:jc w:val="lowKashida"/>
        <w:rPr>
          <w:rFonts w:ascii="adwa-assalaf" w:hAnsi="adwa-assalaf" w:cs="adwa-assalaf"/>
          <w:b/>
          <w:bCs/>
          <w:sz w:val="24"/>
          <w:szCs w:val="24"/>
          <w:u w:val="single"/>
          <w:rtl/>
        </w:rPr>
      </w:pPr>
      <w:r>
        <w:rPr>
          <w:rFonts w:ascii="adwa-assalaf" w:hAnsi="adwa-assalaf" w:cs="adwa-assalaf" w:hint="cs"/>
          <w:b/>
          <w:bCs/>
          <w:noProof w:val="0"/>
          <w:rtl/>
          <w:lang w:eastAsia="en-US"/>
        </w:rPr>
        <w:t xml:space="preserve">                                                                                                                                                                                                                            </w:t>
      </w:r>
      <w:r w:rsidR="00FA5581" w:rsidRPr="00FA5581">
        <w:rPr>
          <w:rFonts w:ascii="adwa-assalaf" w:hAnsi="adwa-assalaf" w:cs="adwa-assalaf" w:hint="cs"/>
          <w:b/>
          <w:bCs/>
          <w:noProof w:val="0"/>
          <w:rtl/>
          <w:lang w:eastAsia="en-US"/>
        </w:rPr>
        <w:t xml:space="preserve">   </w:t>
      </w:r>
      <w:r w:rsidR="00772CEB" w:rsidRPr="00FA5581">
        <w:rPr>
          <w:rFonts w:ascii="adwa-assalaf" w:hAnsi="adwa-assalaf" w:cs="adwa-assalaf" w:hint="cs"/>
          <w:b/>
          <w:bCs/>
          <w:noProof w:val="0"/>
          <w:rtl/>
          <w:lang w:eastAsia="en-US"/>
        </w:rPr>
        <w:t xml:space="preserve"> </w:t>
      </w:r>
      <w:proofErr w:type="gramStart"/>
      <w:r w:rsidR="0003124C" w:rsidRPr="00772CEB">
        <w:rPr>
          <w:rFonts w:ascii="adwa-assalaf" w:hAnsi="adwa-assalaf" w:cs="adwa-assalaf"/>
          <w:b/>
          <w:bCs/>
          <w:noProof w:val="0"/>
          <w:sz w:val="18"/>
          <w:szCs w:val="18"/>
          <w:rtl/>
          <w:lang w:eastAsia="en-US"/>
        </w:rPr>
        <w:t>( كل</w:t>
      </w:r>
      <w:proofErr w:type="gramEnd"/>
      <w:r w:rsidR="0003124C" w:rsidRPr="00772CEB">
        <w:rPr>
          <w:rFonts w:ascii="adwa-assalaf" w:hAnsi="adwa-assalaf" w:cs="adwa-assalaf"/>
          <w:b/>
          <w:bCs/>
          <w:noProof w:val="0"/>
          <w:sz w:val="18"/>
          <w:szCs w:val="18"/>
          <w:rtl/>
          <w:lang w:eastAsia="en-US"/>
        </w:rPr>
        <w:t xml:space="preserve"> فقرة 0.75 درجة )</w:t>
      </w:r>
    </w:p>
    <w:p w:rsidR="00516A91" w:rsidRPr="0090593B" w:rsidRDefault="00516A91" w:rsidP="00516A91">
      <w:pPr>
        <w:spacing w:line="180" w:lineRule="auto"/>
        <w:contextualSpacing/>
        <w:jc w:val="lowKashida"/>
        <w:rPr>
          <w:rFonts w:ascii="adwa-assalaf" w:hAnsi="adwa-assalaf" w:cs="adwa-assalaf"/>
          <w:b/>
          <w:bCs/>
          <w:sz w:val="24"/>
          <w:szCs w:val="24"/>
          <w:u w:val="single"/>
          <w:rtl/>
        </w:rPr>
      </w:pPr>
    </w:p>
    <w:tbl>
      <w:tblPr>
        <w:bidiVisual/>
        <w:tblW w:w="0" w:type="auto"/>
        <w:tblInd w:w="3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6980"/>
        <w:gridCol w:w="1525"/>
      </w:tblGrid>
      <w:tr w:rsidR="00516A91" w:rsidRPr="0090593B" w:rsidTr="008A6FB3">
        <w:trPr>
          <w:trHeight w:val="479"/>
        </w:trPr>
        <w:tc>
          <w:tcPr>
            <w:tcW w:w="709" w:type="dxa"/>
            <w:shd w:val="clear" w:color="auto" w:fill="auto"/>
          </w:tcPr>
          <w:p w:rsidR="00516A91" w:rsidRPr="0090593B" w:rsidRDefault="00516A91" w:rsidP="008A6FB3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 w:rsidRPr="0090593B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6980" w:type="dxa"/>
            <w:shd w:val="clear" w:color="auto" w:fill="auto"/>
          </w:tcPr>
          <w:p w:rsidR="00516A91" w:rsidRPr="0090593B" w:rsidRDefault="00516A91" w:rsidP="008A6FB3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 w:rsidRPr="0090593B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العبارة</w:t>
            </w:r>
          </w:p>
        </w:tc>
        <w:tc>
          <w:tcPr>
            <w:tcW w:w="1525" w:type="dxa"/>
          </w:tcPr>
          <w:p w:rsidR="00516A91" w:rsidRPr="0090593B" w:rsidRDefault="00516A91" w:rsidP="008A6FB3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 w:rsidRPr="0090593B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العلامة</w:t>
            </w:r>
          </w:p>
        </w:tc>
      </w:tr>
      <w:tr w:rsidR="00516A91" w:rsidRPr="0090593B" w:rsidTr="008A6FB3">
        <w:trPr>
          <w:trHeight w:val="479"/>
        </w:trPr>
        <w:tc>
          <w:tcPr>
            <w:tcW w:w="709" w:type="dxa"/>
            <w:shd w:val="clear" w:color="auto" w:fill="auto"/>
            <w:vAlign w:val="center"/>
          </w:tcPr>
          <w:p w:rsidR="00516A91" w:rsidRPr="0090593B" w:rsidRDefault="007B105C" w:rsidP="007B105C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 w:rsidRPr="0090593B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21</w:t>
            </w:r>
          </w:p>
        </w:tc>
        <w:tc>
          <w:tcPr>
            <w:tcW w:w="6980" w:type="dxa"/>
            <w:shd w:val="clear" w:color="auto" w:fill="auto"/>
            <w:vAlign w:val="center"/>
          </w:tcPr>
          <w:p w:rsidR="00516A91" w:rsidRPr="00FA5581" w:rsidRDefault="00611067" w:rsidP="00AE5CEC">
            <w:pPr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  <w:r w:rsidRPr="00FA5581"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  <w:t>ا</w:t>
            </w:r>
            <w:r w:rsidR="00AE5CEC" w:rsidRPr="00FA5581"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  <w:t xml:space="preserve">لصلاة تشتمل </w:t>
            </w:r>
            <w:r w:rsidRPr="00FA5581"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  <w:t>على أقوال فقط مشروعة</w:t>
            </w:r>
          </w:p>
        </w:tc>
        <w:tc>
          <w:tcPr>
            <w:tcW w:w="1525" w:type="dxa"/>
            <w:vAlign w:val="center"/>
          </w:tcPr>
          <w:p w:rsidR="00516A91" w:rsidRPr="00FA5581" w:rsidRDefault="00516A91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</w:p>
        </w:tc>
      </w:tr>
      <w:tr w:rsidR="00516A91" w:rsidRPr="0090593B" w:rsidTr="008A6FB3">
        <w:trPr>
          <w:trHeight w:val="479"/>
        </w:trPr>
        <w:tc>
          <w:tcPr>
            <w:tcW w:w="709" w:type="dxa"/>
            <w:shd w:val="clear" w:color="auto" w:fill="auto"/>
            <w:vAlign w:val="center"/>
          </w:tcPr>
          <w:p w:rsidR="00516A91" w:rsidRPr="0090593B" w:rsidRDefault="00516A91" w:rsidP="008A6FB3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 w:rsidRPr="0090593B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2</w:t>
            </w:r>
            <w:r w:rsidR="007B105C" w:rsidRPr="0090593B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6980" w:type="dxa"/>
            <w:shd w:val="clear" w:color="auto" w:fill="auto"/>
            <w:vAlign w:val="center"/>
          </w:tcPr>
          <w:p w:rsidR="00516A91" w:rsidRPr="00FA5581" w:rsidRDefault="00AE5CEC" w:rsidP="00AE5CEC">
            <w:pPr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  <w:r w:rsidRPr="00FA5581"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  <w:t>أقرأ</w:t>
            </w:r>
            <w:r w:rsidR="00611067" w:rsidRPr="00FA5581"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  <w:t xml:space="preserve"> بعد كل فريضة </w:t>
            </w:r>
            <w:r w:rsidRPr="00FA5581"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  <w:t>(</w:t>
            </w:r>
            <w:r w:rsidR="00611067" w:rsidRPr="00FA5581"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  <w:t>آية الكرسي</w:t>
            </w:r>
            <w:r w:rsidRPr="00FA5581"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  <w:t>)</w:t>
            </w:r>
          </w:p>
        </w:tc>
        <w:tc>
          <w:tcPr>
            <w:tcW w:w="1525" w:type="dxa"/>
            <w:vAlign w:val="center"/>
          </w:tcPr>
          <w:p w:rsidR="00516A91" w:rsidRPr="00FA5581" w:rsidRDefault="00516A91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</w:p>
        </w:tc>
      </w:tr>
      <w:tr w:rsidR="00516A91" w:rsidRPr="0090593B" w:rsidTr="008A6FB3">
        <w:trPr>
          <w:trHeight w:val="465"/>
        </w:trPr>
        <w:tc>
          <w:tcPr>
            <w:tcW w:w="709" w:type="dxa"/>
            <w:shd w:val="clear" w:color="auto" w:fill="auto"/>
            <w:vAlign w:val="center"/>
          </w:tcPr>
          <w:p w:rsidR="00516A91" w:rsidRPr="0090593B" w:rsidRDefault="007B105C" w:rsidP="008A6FB3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 w:rsidRPr="0090593B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23</w:t>
            </w:r>
          </w:p>
        </w:tc>
        <w:tc>
          <w:tcPr>
            <w:tcW w:w="6980" w:type="dxa"/>
            <w:shd w:val="clear" w:color="auto" w:fill="auto"/>
            <w:vAlign w:val="center"/>
          </w:tcPr>
          <w:p w:rsidR="00516A91" w:rsidRPr="00FA5581" w:rsidRDefault="00AE5CEC" w:rsidP="00AE5CEC">
            <w:pPr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  <w:r w:rsidRPr="00FA5581"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  <w:t>الا</w:t>
            </w:r>
            <w:r w:rsidR="00611067" w:rsidRPr="00FA5581"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  <w:t>عتدال في السجود</w:t>
            </w:r>
            <w:r w:rsidRPr="00FA5581"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  <w:t>؛</w:t>
            </w:r>
            <w:r w:rsidR="00611067" w:rsidRPr="00FA5581"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  <w:t xml:space="preserve"> من أركان الصلاة</w:t>
            </w:r>
          </w:p>
        </w:tc>
        <w:tc>
          <w:tcPr>
            <w:tcW w:w="1525" w:type="dxa"/>
            <w:vAlign w:val="center"/>
          </w:tcPr>
          <w:p w:rsidR="00516A91" w:rsidRPr="00FA5581" w:rsidRDefault="00516A91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</w:p>
        </w:tc>
      </w:tr>
      <w:tr w:rsidR="00516A91" w:rsidRPr="0090593B" w:rsidTr="008A6FB3">
        <w:trPr>
          <w:trHeight w:val="479"/>
        </w:trPr>
        <w:tc>
          <w:tcPr>
            <w:tcW w:w="709" w:type="dxa"/>
            <w:shd w:val="clear" w:color="auto" w:fill="auto"/>
            <w:vAlign w:val="center"/>
          </w:tcPr>
          <w:p w:rsidR="00516A91" w:rsidRPr="0090593B" w:rsidRDefault="007B105C" w:rsidP="008A6FB3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 w:rsidRPr="0090593B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24</w:t>
            </w:r>
          </w:p>
        </w:tc>
        <w:tc>
          <w:tcPr>
            <w:tcW w:w="6980" w:type="dxa"/>
            <w:shd w:val="clear" w:color="auto" w:fill="auto"/>
            <w:vAlign w:val="center"/>
          </w:tcPr>
          <w:p w:rsidR="00516A91" w:rsidRPr="00FA5581" w:rsidRDefault="00611067" w:rsidP="00AE5CEC">
            <w:pPr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  <w:r w:rsidRPr="00FA5581"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  <w:t>قول</w:t>
            </w:r>
            <w:r w:rsidR="00AE5CEC" w:rsidRPr="00FA5581"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  <w:t>:</w:t>
            </w:r>
            <w:r w:rsidRPr="00FA5581"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  <w:t xml:space="preserve"> </w:t>
            </w:r>
            <w:r w:rsidR="00AE5CEC" w:rsidRPr="00FA5581"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  <w:t>(</w:t>
            </w:r>
            <w:r w:rsidRPr="00FA5581"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  <w:t>سبحان ربي العظيم</w:t>
            </w:r>
            <w:r w:rsidR="00AE5CEC" w:rsidRPr="00FA5581"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  <w:t>):</w:t>
            </w:r>
            <w:r w:rsidRPr="00FA5581"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  <w:t xml:space="preserve"> من أركان الصلاة</w:t>
            </w:r>
          </w:p>
        </w:tc>
        <w:tc>
          <w:tcPr>
            <w:tcW w:w="1525" w:type="dxa"/>
            <w:vAlign w:val="center"/>
          </w:tcPr>
          <w:p w:rsidR="00516A91" w:rsidRPr="00FA5581" w:rsidRDefault="00516A91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</w:p>
        </w:tc>
      </w:tr>
      <w:tr w:rsidR="00516A91" w:rsidRPr="0090593B" w:rsidTr="008A6FB3">
        <w:trPr>
          <w:trHeight w:val="479"/>
        </w:trPr>
        <w:tc>
          <w:tcPr>
            <w:tcW w:w="709" w:type="dxa"/>
            <w:shd w:val="clear" w:color="auto" w:fill="auto"/>
            <w:vAlign w:val="center"/>
          </w:tcPr>
          <w:p w:rsidR="00516A91" w:rsidRPr="0090593B" w:rsidRDefault="007B105C" w:rsidP="008A6FB3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 w:rsidRPr="0090593B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25</w:t>
            </w:r>
          </w:p>
        </w:tc>
        <w:tc>
          <w:tcPr>
            <w:tcW w:w="6980" w:type="dxa"/>
            <w:shd w:val="clear" w:color="auto" w:fill="auto"/>
            <w:vAlign w:val="center"/>
          </w:tcPr>
          <w:p w:rsidR="00516A91" w:rsidRPr="00FA5581" w:rsidRDefault="00253233" w:rsidP="00AE5CEC">
            <w:pPr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  <w:r w:rsidRPr="00FA5581">
              <w:rPr>
                <w:rFonts w:ascii="adwa-assalaf" w:hAnsi="adwa-assalaf" w:cs="adwa-assalaf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="00611067" w:rsidRPr="00FA5581"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  <w:t>ما</w:t>
            </w:r>
            <w:r w:rsidR="00AE5CEC" w:rsidRPr="00FA5581"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  <w:t xml:space="preserve"> </w:t>
            </w:r>
            <w:r w:rsidR="00611067" w:rsidRPr="00FA5581"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  <w:t>يمكن فعله عند آنتظار الصلاة</w:t>
            </w:r>
            <w:r w:rsidR="00AE5CEC" w:rsidRPr="00FA5581"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  <w:t>:</w:t>
            </w:r>
            <w:r w:rsidR="00611067" w:rsidRPr="00FA5581"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  <w:t xml:space="preserve"> قراءة القرآن الكريم</w:t>
            </w:r>
          </w:p>
        </w:tc>
        <w:tc>
          <w:tcPr>
            <w:tcW w:w="1525" w:type="dxa"/>
            <w:vAlign w:val="center"/>
          </w:tcPr>
          <w:p w:rsidR="00516A91" w:rsidRPr="00FA5581" w:rsidRDefault="00516A91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</w:p>
        </w:tc>
      </w:tr>
      <w:tr w:rsidR="00516A91" w:rsidRPr="0090593B" w:rsidTr="008A6FB3">
        <w:trPr>
          <w:trHeight w:val="479"/>
        </w:trPr>
        <w:tc>
          <w:tcPr>
            <w:tcW w:w="709" w:type="dxa"/>
            <w:shd w:val="clear" w:color="auto" w:fill="auto"/>
            <w:vAlign w:val="center"/>
          </w:tcPr>
          <w:p w:rsidR="00516A91" w:rsidRPr="0090593B" w:rsidRDefault="007B105C" w:rsidP="008A6FB3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 w:rsidRPr="0090593B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26</w:t>
            </w:r>
          </w:p>
        </w:tc>
        <w:tc>
          <w:tcPr>
            <w:tcW w:w="6980" w:type="dxa"/>
            <w:shd w:val="clear" w:color="auto" w:fill="auto"/>
            <w:vAlign w:val="center"/>
          </w:tcPr>
          <w:p w:rsidR="00516A91" w:rsidRPr="00FA5581" w:rsidRDefault="00611067" w:rsidP="00AE5CEC">
            <w:pPr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  <w:r w:rsidRPr="00FA5581"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  <w:t xml:space="preserve">خير صفوف الرجال في الصلاة </w:t>
            </w:r>
            <w:r w:rsidR="00AE5CEC" w:rsidRPr="00FA5581"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  <w:t>الصف الأ</w:t>
            </w:r>
            <w:r w:rsidRPr="00FA5581"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  <w:t>ول</w:t>
            </w:r>
          </w:p>
        </w:tc>
        <w:tc>
          <w:tcPr>
            <w:tcW w:w="1525" w:type="dxa"/>
            <w:vAlign w:val="center"/>
          </w:tcPr>
          <w:p w:rsidR="00516A91" w:rsidRPr="00FA5581" w:rsidRDefault="00516A91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</w:p>
        </w:tc>
      </w:tr>
      <w:tr w:rsidR="00516A91" w:rsidRPr="0090593B" w:rsidTr="008A6FB3">
        <w:trPr>
          <w:trHeight w:val="479"/>
        </w:trPr>
        <w:tc>
          <w:tcPr>
            <w:tcW w:w="709" w:type="dxa"/>
            <w:shd w:val="clear" w:color="auto" w:fill="auto"/>
            <w:vAlign w:val="center"/>
          </w:tcPr>
          <w:p w:rsidR="00516A91" w:rsidRPr="0090593B" w:rsidRDefault="007B105C" w:rsidP="008A6FB3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 w:rsidRPr="0090593B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27</w:t>
            </w:r>
          </w:p>
        </w:tc>
        <w:tc>
          <w:tcPr>
            <w:tcW w:w="6980" w:type="dxa"/>
            <w:shd w:val="clear" w:color="auto" w:fill="auto"/>
            <w:vAlign w:val="center"/>
          </w:tcPr>
          <w:p w:rsidR="00516A91" w:rsidRPr="00FA5581" w:rsidRDefault="007B105C" w:rsidP="00AE5CEC">
            <w:pPr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  <w:r w:rsidRPr="00FA5581"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  <w:t>المحافظة على الصلاة</w:t>
            </w:r>
            <w:r w:rsidR="009E633D" w:rsidRPr="00FA5581"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  <w:t>؛</w:t>
            </w:r>
            <w:r w:rsidRPr="00FA5581"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  <w:t xml:space="preserve"> سبب لدخول الجنة والبعد عن النار</w:t>
            </w:r>
          </w:p>
        </w:tc>
        <w:tc>
          <w:tcPr>
            <w:tcW w:w="1525" w:type="dxa"/>
            <w:vAlign w:val="center"/>
          </w:tcPr>
          <w:p w:rsidR="00516A91" w:rsidRPr="00FA5581" w:rsidRDefault="00516A91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</w:p>
        </w:tc>
      </w:tr>
      <w:tr w:rsidR="00516A91" w:rsidRPr="0090593B" w:rsidTr="008A6FB3">
        <w:trPr>
          <w:trHeight w:val="313"/>
        </w:trPr>
        <w:tc>
          <w:tcPr>
            <w:tcW w:w="709" w:type="dxa"/>
            <w:shd w:val="clear" w:color="auto" w:fill="auto"/>
            <w:vAlign w:val="center"/>
          </w:tcPr>
          <w:p w:rsidR="007B105C" w:rsidRPr="0090593B" w:rsidRDefault="007B105C" w:rsidP="007B105C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 w:rsidRPr="0090593B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28</w:t>
            </w:r>
          </w:p>
        </w:tc>
        <w:tc>
          <w:tcPr>
            <w:tcW w:w="6980" w:type="dxa"/>
            <w:shd w:val="clear" w:color="auto" w:fill="auto"/>
            <w:vAlign w:val="center"/>
          </w:tcPr>
          <w:p w:rsidR="00516A91" w:rsidRPr="00FA5581" w:rsidRDefault="007B105C" w:rsidP="00AE5CEC">
            <w:pPr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  <w:r w:rsidRPr="00FA5581"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  <w:t>من الطرق الصحيحة لمعرفة القبلة</w:t>
            </w:r>
            <w:r w:rsidR="009E633D" w:rsidRPr="00FA5581"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  <w:t>:</w:t>
            </w:r>
            <w:r w:rsidRPr="00FA5581"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  <w:t xml:space="preserve"> محارب المساجد</w:t>
            </w:r>
          </w:p>
        </w:tc>
        <w:tc>
          <w:tcPr>
            <w:tcW w:w="1525" w:type="dxa"/>
            <w:vAlign w:val="center"/>
          </w:tcPr>
          <w:p w:rsidR="00516A91" w:rsidRPr="00FA5581" w:rsidRDefault="00516A91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</w:p>
        </w:tc>
      </w:tr>
      <w:tr w:rsidR="007B105C" w:rsidRPr="0090593B" w:rsidTr="008A6FB3">
        <w:trPr>
          <w:trHeight w:val="313"/>
        </w:trPr>
        <w:tc>
          <w:tcPr>
            <w:tcW w:w="709" w:type="dxa"/>
            <w:shd w:val="clear" w:color="auto" w:fill="auto"/>
            <w:vAlign w:val="center"/>
          </w:tcPr>
          <w:p w:rsidR="007B105C" w:rsidRPr="0090593B" w:rsidRDefault="007B105C" w:rsidP="007B105C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 w:rsidRPr="0090593B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29</w:t>
            </w:r>
          </w:p>
        </w:tc>
        <w:tc>
          <w:tcPr>
            <w:tcW w:w="6980" w:type="dxa"/>
            <w:shd w:val="clear" w:color="auto" w:fill="auto"/>
            <w:vAlign w:val="center"/>
          </w:tcPr>
          <w:p w:rsidR="007B105C" w:rsidRPr="00FA5581" w:rsidRDefault="007B105C" w:rsidP="00AE5CEC">
            <w:pPr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  <w:r w:rsidRPr="00FA5581"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  <w:t>دعاء الاستفتاح</w:t>
            </w:r>
            <w:r w:rsidR="009E633D" w:rsidRPr="00FA5581"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  <w:t>: (ربي اغفر لي وارحمني</w:t>
            </w:r>
            <w:r w:rsidRPr="00FA5581"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  <w:t>)</w:t>
            </w:r>
          </w:p>
        </w:tc>
        <w:tc>
          <w:tcPr>
            <w:tcW w:w="1525" w:type="dxa"/>
            <w:vAlign w:val="center"/>
          </w:tcPr>
          <w:p w:rsidR="007B105C" w:rsidRPr="00FA5581" w:rsidRDefault="007B105C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</w:p>
        </w:tc>
      </w:tr>
      <w:tr w:rsidR="007B105C" w:rsidRPr="0090593B" w:rsidTr="008A6FB3">
        <w:trPr>
          <w:trHeight w:val="313"/>
        </w:trPr>
        <w:tc>
          <w:tcPr>
            <w:tcW w:w="709" w:type="dxa"/>
            <w:shd w:val="clear" w:color="auto" w:fill="auto"/>
            <w:vAlign w:val="center"/>
          </w:tcPr>
          <w:p w:rsidR="007B105C" w:rsidRPr="0090593B" w:rsidRDefault="007B105C" w:rsidP="007B105C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 w:rsidRPr="0090593B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30</w:t>
            </w:r>
          </w:p>
        </w:tc>
        <w:tc>
          <w:tcPr>
            <w:tcW w:w="6980" w:type="dxa"/>
            <w:shd w:val="clear" w:color="auto" w:fill="auto"/>
            <w:vAlign w:val="center"/>
          </w:tcPr>
          <w:p w:rsidR="007B105C" w:rsidRPr="00FA5581" w:rsidRDefault="007B105C" w:rsidP="00AE5CEC">
            <w:pPr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  <w:r w:rsidRPr="00FA5581"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  <w:t>يقول المسلم في ركوعه</w:t>
            </w:r>
            <w:r w:rsidR="009E633D" w:rsidRPr="00FA5581"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  <w:t>:</w:t>
            </w:r>
            <w:r w:rsidRPr="00FA5581"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  <w:t xml:space="preserve"> </w:t>
            </w:r>
            <w:r w:rsidR="009E633D" w:rsidRPr="00FA5581"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  <w:t>(</w:t>
            </w:r>
            <w:r w:rsidRPr="00FA5581"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  <w:t>سبحان ربي العظيم</w:t>
            </w:r>
            <w:r w:rsidR="009E633D" w:rsidRPr="00FA5581"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  <w:t>)</w:t>
            </w:r>
          </w:p>
        </w:tc>
        <w:tc>
          <w:tcPr>
            <w:tcW w:w="1525" w:type="dxa"/>
            <w:vAlign w:val="center"/>
          </w:tcPr>
          <w:p w:rsidR="007B105C" w:rsidRPr="00FA5581" w:rsidRDefault="007B105C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</w:p>
        </w:tc>
      </w:tr>
      <w:tr w:rsidR="007B105C" w:rsidRPr="0090593B" w:rsidTr="008A6FB3">
        <w:trPr>
          <w:trHeight w:val="313"/>
        </w:trPr>
        <w:tc>
          <w:tcPr>
            <w:tcW w:w="709" w:type="dxa"/>
            <w:shd w:val="clear" w:color="auto" w:fill="auto"/>
            <w:vAlign w:val="center"/>
          </w:tcPr>
          <w:p w:rsidR="007B105C" w:rsidRPr="0090593B" w:rsidRDefault="007B105C" w:rsidP="007B105C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 w:rsidRPr="0090593B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31</w:t>
            </w:r>
          </w:p>
        </w:tc>
        <w:tc>
          <w:tcPr>
            <w:tcW w:w="6980" w:type="dxa"/>
            <w:shd w:val="clear" w:color="auto" w:fill="auto"/>
            <w:vAlign w:val="center"/>
          </w:tcPr>
          <w:p w:rsidR="007B105C" w:rsidRPr="00FA5581" w:rsidRDefault="00AE5CEC" w:rsidP="00AE5CEC">
            <w:pPr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  <w:r w:rsidRPr="00FA5581"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  <w:t>(</w:t>
            </w:r>
            <w:r w:rsidR="007B105C" w:rsidRPr="00FA5581"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  <w:t>الركن</w:t>
            </w:r>
            <w:r w:rsidRPr="00FA5581"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  <w:t>):</w:t>
            </w:r>
            <w:r w:rsidR="007B105C" w:rsidRPr="00FA5581"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  <w:t xml:space="preserve"> لا</w:t>
            </w:r>
            <w:r w:rsidRPr="00FA5581"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  <w:t xml:space="preserve"> </w:t>
            </w:r>
            <w:r w:rsidR="007B105C" w:rsidRPr="00FA5581"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  <w:t>يسقط في الصلاة</w:t>
            </w:r>
            <w:r w:rsidRPr="00FA5581"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  <w:t>،</w:t>
            </w:r>
            <w:r w:rsidR="007B105C" w:rsidRPr="00FA5581"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  <w:t xml:space="preserve"> ويجب الإتيان به</w:t>
            </w:r>
          </w:p>
        </w:tc>
        <w:tc>
          <w:tcPr>
            <w:tcW w:w="1525" w:type="dxa"/>
            <w:vAlign w:val="center"/>
          </w:tcPr>
          <w:p w:rsidR="007B105C" w:rsidRPr="00FA5581" w:rsidRDefault="007B105C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</w:p>
        </w:tc>
      </w:tr>
      <w:tr w:rsidR="007B105C" w:rsidRPr="0090593B" w:rsidTr="008A6FB3">
        <w:trPr>
          <w:trHeight w:val="313"/>
        </w:trPr>
        <w:tc>
          <w:tcPr>
            <w:tcW w:w="709" w:type="dxa"/>
            <w:shd w:val="clear" w:color="auto" w:fill="auto"/>
            <w:vAlign w:val="center"/>
          </w:tcPr>
          <w:p w:rsidR="007B105C" w:rsidRPr="0090593B" w:rsidRDefault="007B105C" w:rsidP="007B105C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 w:rsidRPr="0090593B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32</w:t>
            </w:r>
          </w:p>
        </w:tc>
        <w:tc>
          <w:tcPr>
            <w:tcW w:w="6980" w:type="dxa"/>
            <w:shd w:val="clear" w:color="auto" w:fill="auto"/>
            <w:vAlign w:val="center"/>
          </w:tcPr>
          <w:p w:rsidR="007B105C" w:rsidRPr="00FA5581" w:rsidRDefault="00AE5CEC" w:rsidP="00AE5CEC">
            <w:pPr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  <w:r w:rsidRPr="00FA5581"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  <w:t>(</w:t>
            </w:r>
            <w:r w:rsidR="007B105C" w:rsidRPr="00FA5581"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  <w:t>الافتراش</w:t>
            </w:r>
            <w:r w:rsidRPr="00FA5581"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  <w:t>):</w:t>
            </w:r>
            <w:r w:rsidR="007B105C" w:rsidRPr="00FA5581"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  <w:t xml:space="preserve"> يكون في الجلسة بين السجدتين والتشهد الأول</w:t>
            </w:r>
          </w:p>
        </w:tc>
        <w:tc>
          <w:tcPr>
            <w:tcW w:w="1525" w:type="dxa"/>
            <w:vAlign w:val="center"/>
          </w:tcPr>
          <w:p w:rsidR="007B105C" w:rsidRPr="00FA5581" w:rsidRDefault="007B105C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</w:p>
        </w:tc>
      </w:tr>
    </w:tbl>
    <w:p w:rsidR="00516A91" w:rsidRPr="0090593B" w:rsidRDefault="00516A91" w:rsidP="00516A91">
      <w:pPr>
        <w:spacing w:line="180" w:lineRule="auto"/>
        <w:contextualSpacing/>
        <w:rPr>
          <w:rFonts w:ascii="adwa-assalaf" w:hAnsi="adwa-assalaf" w:cs="adwa-assalaf"/>
          <w:b/>
          <w:bCs/>
          <w:sz w:val="24"/>
          <w:szCs w:val="24"/>
          <w:u w:val="single"/>
          <w:rtl/>
        </w:rPr>
      </w:pPr>
    </w:p>
    <w:p w:rsidR="002F4D0E" w:rsidRPr="0090593B" w:rsidRDefault="007C7304" w:rsidP="00516A91">
      <w:pPr>
        <w:spacing w:line="180" w:lineRule="auto"/>
        <w:contextualSpacing/>
        <w:rPr>
          <w:rFonts w:ascii="adwa-assalaf" w:hAnsi="adwa-assalaf" w:cs="adwa-assalaf"/>
          <w:b/>
          <w:bCs/>
          <w:sz w:val="24"/>
          <w:szCs w:val="24"/>
          <w:u w:val="single"/>
          <w:rtl/>
        </w:rPr>
      </w:pPr>
      <w:r w:rsidRPr="0090593B">
        <w:rPr>
          <w:rFonts w:ascii="adwa-assalaf" w:hAnsi="adwa-assalaf" w:cs="adwa-assalaf"/>
          <w:b/>
          <w:bCs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F76BFB" wp14:editId="7DF63876">
                <wp:simplePos x="0" y="0"/>
                <wp:positionH relativeFrom="column">
                  <wp:posOffset>-76835</wp:posOffset>
                </wp:positionH>
                <wp:positionV relativeFrom="paragraph">
                  <wp:posOffset>24765</wp:posOffset>
                </wp:positionV>
                <wp:extent cx="713740" cy="735965"/>
                <wp:effectExtent l="0" t="0" r="0" b="6985"/>
                <wp:wrapNone/>
                <wp:docPr id="15" name="مربع ن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13740" cy="735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3772" w:rsidRDefault="000F3772" w:rsidP="00516A9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76BFB" id="مربع نص 15" o:spid="_x0000_s1029" type="#_x0000_t202" style="position:absolute;left:0;text-align:left;margin-left:-6.05pt;margin-top:1.95pt;width:56.2pt;height:57.9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O8QDAIAAN0DAAAOAAAAZHJzL2Uyb0RvYy54bWysU81uEzEQviPxDpbvZPPb0FU2VWlVQCo/&#10;UuEBHK+dtdj1mLGT3XIvz8KVAwfeJH0bxt40DXBDXCzPj7/5vpnx4qxrarZV6A3Ygo8GQ86UlVAa&#10;uy74xw9Xz55z5oOwpajBqoLfKs/Plk+fLFqXqzFUUJcKGYFYn7eu4FUILs8yLyvVCD8ApywFNWAj&#10;Apm4zkoULaE3dTYeDk+yFrB0CFJ5T97LPsiXCV9rJcM7rb0KrC44cQvpxHSu4pktFyJfo3CVkXsa&#10;4h9YNMJYKnqAuhRBsA2av6AaIxE86DCQ0GSgtZEqaSA1o+Efam4q4VTSQs3x7tAm//9g5dvte2Sm&#10;pNnNOLOioRnd3+2+777tfrL7r7sfjPzUpNb5nHJvHGWH7gV09CAJ9u4a5CfPLFxUwq7VOSK0lRIl&#10;kRzFl9nR0x7HR5BV+wZKKiY2ARJQp7Fhujbu1QM0dYdRHRrb7WFUqgtMknM+msynFJEUmk9mpyeJ&#10;ZSbyCBMH4dCHlwoaFi8FR9qEVEZsr32ItB5TYrqFK1PXaRtq+5uDEqMnyYjMew2hW3WpbZOH7qyg&#10;vCVdCP2O0Z+gSwX4hbOW9qvg/vNGoOKsfm2pN6ejaeQfkjGdzcdk4HFkdRwRVhJUwQNn/fUi9Eu8&#10;cWjWFVXqp2HhnPqpTVIYG9+z2tOnHUrC9/sel/TYTlmPv3L5CwAA//8DAFBLAwQUAAYACAAAACEA&#10;Vd5t3+EAAAAJAQAADwAAAGRycy9kb3ducmV2LnhtbEyPzU7DMBCE70i8g7VI3Fo7LT9tiFMhJCQO&#10;oaIBqRzdeBtHtddR7Lbh7XFPcJvVjGa+LVajs+yEQ+g8ScimAhhS43VHrYSvz9fJAliIirSynlDC&#10;DwZYlddXhcq1P9MGT3VsWSqhkCsJJsY+5zw0Bp0KU98jJW/vB6diOoeW60GdU7mzfCbEA3eqo7Rg&#10;VI8vBptDfXQSdLXd3j8e+mpjvu/2b3atq/rjXcrbm/H5CVjEMf6F4YKf0KFMTDt/JB2YlTDJZlmK&#10;SpgvgV18IebAdklkywXwsuD/Pyh/AQAA//8DAFBLAQItABQABgAIAAAAIQC2gziS/gAAAOEBAAAT&#10;AAAAAAAAAAAAAAAAAAAAAABbQ29udGVudF9UeXBlc10ueG1sUEsBAi0AFAAGAAgAAAAhADj9If/W&#10;AAAAlAEAAAsAAAAAAAAAAAAAAAAALwEAAF9yZWxzLy5yZWxzUEsBAi0AFAAGAAgAAAAhAMtg7xAM&#10;AgAA3QMAAA4AAAAAAAAAAAAAAAAALgIAAGRycy9lMm9Eb2MueG1sUEsBAi0AFAAGAAgAAAAhAFXe&#10;bd/hAAAACQEAAA8AAAAAAAAAAAAAAAAAZgQAAGRycy9kb3ducmV2LnhtbFBLBQYAAAAABAAEAPMA&#10;AAB0BQAAAAA=&#10;" filled="f" stroked="f">
                <v:textbox>
                  <w:txbxContent>
                    <w:p w:rsidR="000F3772" w:rsidRDefault="000F3772" w:rsidP="00516A91"/>
                  </w:txbxContent>
                </v:textbox>
              </v:shape>
            </w:pict>
          </mc:Fallback>
        </mc:AlternateContent>
      </w:r>
    </w:p>
    <w:p w:rsidR="001063B3" w:rsidRPr="0090593B" w:rsidRDefault="001063B3" w:rsidP="00516A91">
      <w:pPr>
        <w:spacing w:line="180" w:lineRule="auto"/>
        <w:contextualSpacing/>
        <w:rPr>
          <w:rFonts w:ascii="adwa-assalaf" w:hAnsi="adwa-assalaf" w:cs="adwa-assalaf" w:hint="cs"/>
          <w:b/>
          <w:bCs/>
          <w:sz w:val="24"/>
          <w:szCs w:val="24"/>
          <w:u w:val="single"/>
          <w:rtl/>
        </w:rPr>
      </w:pPr>
    </w:p>
    <w:p w:rsidR="0003124C" w:rsidRPr="0090593B" w:rsidRDefault="0003124C" w:rsidP="00463FB9">
      <w:pPr>
        <w:spacing w:line="180" w:lineRule="auto"/>
        <w:contextualSpacing/>
        <w:rPr>
          <w:rFonts w:ascii="adwa-assalaf" w:hAnsi="adwa-assalaf" w:cs="adwa-assalaf"/>
          <w:b/>
          <w:bCs/>
          <w:sz w:val="24"/>
          <w:szCs w:val="24"/>
          <w:u w:val="single"/>
          <w:rtl/>
        </w:rPr>
      </w:pPr>
    </w:p>
    <w:p w:rsidR="00772CEB" w:rsidRDefault="00772CEB" w:rsidP="0090593B">
      <w:pPr>
        <w:spacing w:line="180" w:lineRule="auto"/>
        <w:contextualSpacing/>
        <w:rPr>
          <w:rFonts w:ascii="adwa-assalaf" w:hAnsi="adwa-assalaf" w:cs="adwa-assalaf"/>
          <w:b/>
          <w:bCs/>
          <w:sz w:val="24"/>
          <w:szCs w:val="24"/>
          <w:u w:val="single"/>
          <w:rtl/>
        </w:rPr>
      </w:pPr>
    </w:p>
    <w:p w:rsidR="00772CEB" w:rsidRDefault="00772CEB" w:rsidP="0090593B">
      <w:pPr>
        <w:spacing w:line="180" w:lineRule="auto"/>
        <w:contextualSpacing/>
        <w:rPr>
          <w:rFonts w:ascii="adwa-assalaf" w:hAnsi="adwa-assalaf" w:cs="adwa-assalaf"/>
          <w:b/>
          <w:bCs/>
          <w:sz w:val="24"/>
          <w:szCs w:val="24"/>
          <w:u w:val="single"/>
          <w:rtl/>
        </w:rPr>
      </w:pPr>
    </w:p>
    <w:p w:rsidR="00772CEB" w:rsidRDefault="00772CEB" w:rsidP="0090593B">
      <w:pPr>
        <w:spacing w:line="180" w:lineRule="auto"/>
        <w:contextualSpacing/>
        <w:rPr>
          <w:rFonts w:ascii="adwa-assalaf" w:hAnsi="adwa-assalaf" w:cs="adwa-assalaf"/>
          <w:b/>
          <w:bCs/>
          <w:sz w:val="24"/>
          <w:szCs w:val="24"/>
          <w:u w:val="single"/>
          <w:rtl/>
        </w:rPr>
      </w:pPr>
    </w:p>
    <w:p w:rsidR="00772CEB" w:rsidRDefault="00772CEB" w:rsidP="0090593B">
      <w:pPr>
        <w:spacing w:line="180" w:lineRule="auto"/>
        <w:contextualSpacing/>
        <w:rPr>
          <w:rFonts w:ascii="adwa-assalaf" w:hAnsi="adwa-assalaf" w:cs="adwa-assalaf"/>
          <w:b/>
          <w:bCs/>
          <w:sz w:val="24"/>
          <w:szCs w:val="24"/>
          <w:u w:val="single"/>
          <w:rtl/>
        </w:rPr>
      </w:pPr>
    </w:p>
    <w:p w:rsidR="00772CEB" w:rsidRDefault="00772CEB" w:rsidP="0090593B">
      <w:pPr>
        <w:spacing w:line="180" w:lineRule="auto"/>
        <w:contextualSpacing/>
        <w:rPr>
          <w:rFonts w:ascii="adwa-assalaf" w:hAnsi="adwa-assalaf" w:cs="adwa-assalaf"/>
          <w:b/>
          <w:bCs/>
          <w:sz w:val="24"/>
          <w:szCs w:val="24"/>
          <w:u w:val="single"/>
          <w:rtl/>
        </w:rPr>
      </w:pPr>
    </w:p>
    <w:p w:rsidR="00772CEB" w:rsidRDefault="00772CEB" w:rsidP="0090593B">
      <w:pPr>
        <w:spacing w:line="180" w:lineRule="auto"/>
        <w:contextualSpacing/>
        <w:rPr>
          <w:rFonts w:ascii="adwa-assalaf" w:hAnsi="adwa-assalaf" w:cs="adwa-assalaf"/>
          <w:b/>
          <w:bCs/>
          <w:sz w:val="24"/>
          <w:szCs w:val="24"/>
          <w:u w:val="single"/>
          <w:rtl/>
        </w:rPr>
      </w:pPr>
    </w:p>
    <w:p w:rsidR="00772CEB" w:rsidRDefault="00772CEB" w:rsidP="0090593B">
      <w:pPr>
        <w:spacing w:line="180" w:lineRule="auto"/>
        <w:contextualSpacing/>
        <w:rPr>
          <w:rFonts w:ascii="adwa-assalaf" w:hAnsi="adwa-assalaf" w:cs="adwa-assalaf"/>
          <w:b/>
          <w:bCs/>
          <w:sz w:val="24"/>
          <w:szCs w:val="24"/>
          <w:u w:val="single"/>
          <w:rtl/>
        </w:rPr>
      </w:pPr>
    </w:p>
    <w:p w:rsidR="00772CEB" w:rsidRDefault="00772CEB" w:rsidP="0090593B">
      <w:pPr>
        <w:spacing w:line="180" w:lineRule="auto"/>
        <w:contextualSpacing/>
        <w:rPr>
          <w:rFonts w:ascii="adwa-assalaf" w:hAnsi="adwa-assalaf" w:cs="adwa-assalaf"/>
          <w:b/>
          <w:bCs/>
          <w:sz w:val="24"/>
          <w:szCs w:val="24"/>
          <w:u w:val="single"/>
          <w:rtl/>
        </w:rPr>
      </w:pPr>
    </w:p>
    <w:p w:rsidR="00772CEB" w:rsidRDefault="00772CEB" w:rsidP="0090593B">
      <w:pPr>
        <w:spacing w:line="180" w:lineRule="auto"/>
        <w:contextualSpacing/>
        <w:rPr>
          <w:rFonts w:ascii="adwa-assalaf" w:hAnsi="adwa-assalaf" w:cs="adwa-assalaf"/>
          <w:b/>
          <w:bCs/>
          <w:sz w:val="24"/>
          <w:szCs w:val="24"/>
          <w:u w:val="single"/>
          <w:rtl/>
        </w:rPr>
      </w:pPr>
    </w:p>
    <w:p w:rsidR="00772CEB" w:rsidRPr="00D50B07" w:rsidRDefault="00772CEB" w:rsidP="0090593B">
      <w:pPr>
        <w:spacing w:line="180" w:lineRule="auto"/>
        <w:contextualSpacing/>
        <w:rPr>
          <w:rFonts w:ascii="adwa-assalaf" w:hAnsi="adwa-assalaf" w:cs="adwa-assalaf"/>
          <w:b/>
          <w:bCs/>
          <w:sz w:val="22"/>
          <w:szCs w:val="22"/>
          <w:u w:val="single"/>
          <w:rtl/>
        </w:rPr>
      </w:pPr>
    </w:p>
    <w:p w:rsidR="00EB6A93" w:rsidRDefault="00EB6A93" w:rsidP="00772CEB">
      <w:pPr>
        <w:tabs>
          <w:tab w:val="left" w:pos="9660"/>
        </w:tabs>
        <w:spacing w:line="180" w:lineRule="auto"/>
        <w:contextualSpacing/>
        <w:rPr>
          <w:rFonts w:ascii="adwa-assalaf" w:hAnsi="adwa-assalaf" w:cs="adwa-assalaf"/>
          <w:b/>
          <w:bCs/>
          <w:sz w:val="32"/>
          <w:szCs w:val="32"/>
          <w:u w:val="single"/>
          <w:rtl/>
        </w:rPr>
      </w:pPr>
    </w:p>
    <w:p w:rsidR="00772CEB" w:rsidRPr="00D50B07" w:rsidRDefault="00516A91" w:rsidP="00772CEB">
      <w:pPr>
        <w:tabs>
          <w:tab w:val="left" w:pos="9660"/>
        </w:tabs>
        <w:spacing w:line="180" w:lineRule="auto"/>
        <w:contextualSpacing/>
        <w:rPr>
          <w:rFonts w:ascii="adwa-assalaf" w:hAnsi="adwa-assalaf" w:cs="adwa-assalaf"/>
          <w:b/>
          <w:bCs/>
          <w:sz w:val="36"/>
          <w:szCs w:val="36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u w:val="single"/>
          <w:rtl/>
        </w:rPr>
        <w:lastRenderedPageBreak/>
        <w:t xml:space="preserve">السؤال الثالث : </w:t>
      </w:r>
      <w:r w:rsidR="00BF0F71"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أجب عن مايلي</w:t>
      </w:r>
      <w:r w:rsidR="009E633D" w:rsidRPr="00D50B07">
        <w:rPr>
          <w:rFonts w:ascii="adwa-assalaf" w:hAnsi="adwa-assalaf" w:cs="adwa-assalaf"/>
          <w:b/>
          <w:bCs/>
          <w:sz w:val="32"/>
          <w:szCs w:val="32"/>
          <w:rtl/>
        </w:rPr>
        <w:t>:</w:t>
      </w:r>
      <w:r w:rsidR="00772CEB" w:rsidRPr="00D50B07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   </w:t>
      </w:r>
      <w:r w:rsidR="00BF0F71"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(كل فقرة</w:t>
      </w:r>
      <w:r w:rsidR="009E633D"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مقالية</w:t>
      </w:r>
      <w:r w:rsidR="00BF0F71"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90593B" w:rsidRPr="00D50B07">
        <w:rPr>
          <w:rFonts w:ascii="adwa-assalaf" w:hAnsi="adwa-assalaf" w:cs="adwa-assalaf"/>
          <w:b/>
          <w:bCs/>
          <w:sz w:val="32"/>
          <w:szCs w:val="32"/>
          <w:rtl/>
        </w:rPr>
        <w:t>بنصف درجة</w:t>
      </w:r>
      <w:r w:rsidR="007B105C" w:rsidRPr="00D50B07">
        <w:rPr>
          <w:rFonts w:ascii="adwa-assalaf" w:hAnsi="adwa-assalaf" w:cs="adwa-assalaf"/>
          <w:b/>
          <w:bCs/>
          <w:sz w:val="32"/>
          <w:szCs w:val="32"/>
          <w:rtl/>
        </w:rPr>
        <w:t>)</w:t>
      </w:r>
      <w:r w:rsidR="00772CEB" w:rsidRPr="00D50B07">
        <w:rPr>
          <w:rFonts w:ascii="adwa-assalaf" w:hAnsi="adwa-assalaf" w:cs="adwa-assalaf"/>
          <w:b/>
          <w:bCs/>
          <w:sz w:val="36"/>
          <w:szCs w:val="36"/>
          <w:rtl/>
        </w:rPr>
        <w:tab/>
      </w:r>
    </w:p>
    <w:tbl>
      <w:tblPr>
        <w:tblpPr w:leftFromText="180" w:rightFromText="180" w:vertAnchor="text" w:horzAnchor="margin" w:tblpY="80"/>
        <w:bidiVisual/>
        <w:tblW w:w="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"/>
      </w:tblGrid>
      <w:tr w:rsidR="00772CEB" w:rsidRPr="0090593B" w:rsidTr="00696623">
        <w:tc>
          <w:tcPr>
            <w:tcW w:w="850" w:type="dxa"/>
            <w:shd w:val="clear" w:color="auto" w:fill="auto"/>
          </w:tcPr>
          <w:p w:rsidR="00772CEB" w:rsidRPr="0090593B" w:rsidRDefault="00772CEB" w:rsidP="00696623">
            <w:pPr>
              <w:jc w:val="lowKashida"/>
              <w:rPr>
                <w:rFonts w:ascii="adwa-assalaf" w:hAnsi="adwa-assalaf" w:cs="adwa-assalaf"/>
                <w:b/>
                <w:bCs/>
                <w:sz w:val="24"/>
                <w:szCs w:val="24"/>
                <w:u w:val="single"/>
                <w:rtl/>
              </w:rPr>
            </w:pPr>
          </w:p>
        </w:tc>
      </w:tr>
      <w:tr w:rsidR="00772CEB" w:rsidRPr="0090593B" w:rsidTr="00696623">
        <w:tc>
          <w:tcPr>
            <w:tcW w:w="850" w:type="dxa"/>
            <w:shd w:val="clear" w:color="auto" w:fill="auto"/>
          </w:tcPr>
          <w:p w:rsidR="00772CEB" w:rsidRPr="0090593B" w:rsidRDefault="00772CEB" w:rsidP="00696623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 w:rsidRPr="0090593B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2</w:t>
            </w:r>
          </w:p>
        </w:tc>
      </w:tr>
    </w:tbl>
    <w:p w:rsidR="00463FB9" w:rsidRPr="0090593B" w:rsidRDefault="00463FB9" w:rsidP="00772CEB">
      <w:pPr>
        <w:tabs>
          <w:tab w:val="left" w:pos="9660"/>
        </w:tabs>
        <w:spacing w:line="180" w:lineRule="auto"/>
        <w:contextualSpacing/>
        <w:rPr>
          <w:rFonts w:ascii="adwa-assalaf" w:hAnsi="adwa-assalaf" w:cs="adwa-assalaf"/>
          <w:b/>
          <w:bCs/>
          <w:sz w:val="24"/>
          <w:szCs w:val="24"/>
          <w:rtl/>
        </w:rPr>
      </w:pPr>
    </w:p>
    <w:p w:rsidR="007B105C" w:rsidRPr="0090593B" w:rsidRDefault="00772CEB" w:rsidP="00463FB9">
      <w:pPr>
        <w:spacing w:line="180" w:lineRule="auto"/>
        <w:contextualSpacing/>
        <w:rPr>
          <w:rFonts w:ascii="adwa-assalaf" w:hAnsi="adwa-assalaf" w:cs="adwa-assalaf"/>
          <w:b/>
          <w:bCs/>
          <w:sz w:val="24"/>
          <w:szCs w:val="24"/>
        </w:rPr>
      </w:pPr>
      <w:r>
        <w:rPr>
          <w:rFonts w:ascii="adwa-assalaf" w:hAnsi="adwa-assalaf" w:cs="adwa-assalaf" w:hint="cs"/>
          <w:b/>
          <w:bCs/>
          <w:sz w:val="24"/>
          <w:szCs w:val="24"/>
          <w:rtl/>
        </w:rPr>
        <w:t xml:space="preserve">                           </w:t>
      </w:r>
    </w:p>
    <w:p w:rsidR="007B105C" w:rsidRPr="00772CEB" w:rsidRDefault="007B105C" w:rsidP="007B105C">
      <w:pPr>
        <w:spacing w:line="276" w:lineRule="auto"/>
        <w:rPr>
          <w:rFonts w:ascii="adwa-assalaf" w:hAnsi="adwa-assalaf" w:cs="adwa-assalaf"/>
          <w:b/>
          <w:bCs/>
          <w:sz w:val="32"/>
          <w:szCs w:val="32"/>
        </w:rPr>
      </w:pPr>
      <w:r w:rsidRPr="00772CEB">
        <w:rPr>
          <w:rFonts w:ascii="adwa-assalaf" w:hAnsi="adwa-assalaf" w:cs="adwa-assalaf"/>
          <w:b/>
          <w:bCs/>
          <w:sz w:val="32"/>
          <w:szCs w:val="32"/>
          <w:rtl/>
        </w:rPr>
        <w:t xml:space="preserve">33_ </w:t>
      </w:r>
      <w:r w:rsidR="009E633D" w:rsidRPr="00772CEB">
        <w:rPr>
          <w:rFonts w:ascii="adwa-assalaf" w:hAnsi="adwa-assalaf" w:cs="adwa-assalaf"/>
          <w:b/>
          <w:bCs/>
          <w:sz w:val="32"/>
          <w:szCs w:val="32"/>
          <w:rtl/>
        </w:rPr>
        <w:t>ا</w:t>
      </w:r>
      <w:r w:rsidRPr="00772CEB">
        <w:rPr>
          <w:rFonts w:ascii="adwa-assalaf" w:hAnsi="adwa-assalaf" w:cs="adwa-assalaf"/>
          <w:b/>
          <w:bCs/>
          <w:sz w:val="32"/>
          <w:szCs w:val="32"/>
          <w:rtl/>
        </w:rPr>
        <w:t xml:space="preserve">ذكر أربعة من أركان الصلاة  :    </w:t>
      </w:r>
    </w:p>
    <w:p w:rsidR="00772CEB" w:rsidRDefault="007B105C" w:rsidP="002D21F1">
      <w:pPr>
        <w:spacing w:line="276" w:lineRule="auto"/>
        <w:rPr>
          <w:rFonts w:ascii="adwa-assalaf" w:hAnsi="adwa-assalaf" w:cs="adwa-assalaf"/>
          <w:b/>
          <w:bCs/>
          <w:sz w:val="24"/>
          <w:szCs w:val="24"/>
          <w:rtl/>
        </w:rPr>
      </w:pPr>
      <w:r w:rsidRPr="0090593B">
        <w:rPr>
          <w:rFonts w:ascii="adwa-assalaf" w:hAnsi="adwa-assalaf" w:cs="adwa-assalaf"/>
          <w:b/>
          <w:bCs/>
          <w:sz w:val="24"/>
          <w:szCs w:val="24"/>
          <w:rtl/>
        </w:rPr>
        <w:t>أ-...................................................</w:t>
      </w:r>
      <w:r w:rsidR="002D21F1" w:rsidRPr="0090593B">
        <w:rPr>
          <w:rFonts w:ascii="adwa-assalaf" w:hAnsi="adwa-assalaf" w:cs="adwa-assalaf"/>
          <w:b/>
          <w:bCs/>
          <w:sz w:val="24"/>
          <w:szCs w:val="24"/>
          <w:rtl/>
        </w:rPr>
        <w:t xml:space="preserve">    </w:t>
      </w:r>
    </w:p>
    <w:p w:rsidR="007B105C" w:rsidRPr="0090593B" w:rsidRDefault="002D21F1" w:rsidP="002D21F1">
      <w:pPr>
        <w:spacing w:line="276" w:lineRule="auto"/>
        <w:rPr>
          <w:rFonts w:ascii="adwa-assalaf" w:hAnsi="adwa-assalaf" w:cs="adwa-assalaf"/>
          <w:b/>
          <w:bCs/>
          <w:sz w:val="24"/>
          <w:szCs w:val="24"/>
          <w:rtl/>
        </w:rPr>
      </w:pPr>
      <w:r w:rsidRPr="0090593B">
        <w:rPr>
          <w:rFonts w:ascii="adwa-assalaf" w:hAnsi="adwa-assalaf" w:cs="adwa-assalaf"/>
          <w:b/>
          <w:bCs/>
          <w:sz w:val="24"/>
          <w:szCs w:val="24"/>
          <w:rtl/>
        </w:rPr>
        <w:t>ب</w:t>
      </w:r>
      <w:r w:rsidR="007B105C" w:rsidRPr="0090593B">
        <w:rPr>
          <w:rFonts w:ascii="adwa-assalaf" w:hAnsi="adwa-assalaf" w:cs="adwa-assalaf"/>
          <w:b/>
          <w:bCs/>
          <w:sz w:val="24"/>
          <w:szCs w:val="24"/>
          <w:rtl/>
        </w:rPr>
        <w:t>.............................................</w:t>
      </w:r>
      <w:r w:rsidR="00772CEB">
        <w:rPr>
          <w:rFonts w:ascii="adwa-assalaf" w:hAnsi="adwa-assalaf" w:cs="adwa-assalaf" w:hint="cs"/>
          <w:b/>
          <w:bCs/>
          <w:sz w:val="24"/>
          <w:szCs w:val="24"/>
          <w:rtl/>
        </w:rPr>
        <w:t>.....</w:t>
      </w:r>
    </w:p>
    <w:p w:rsidR="00772CEB" w:rsidRDefault="007B105C" w:rsidP="002D21F1">
      <w:pPr>
        <w:spacing w:line="276" w:lineRule="auto"/>
        <w:rPr>
          <w:rFonts w:ascii="adwa-assalaf" w:hAnsi="adwa-assalaf" w:cs="adwa-assalaf"/>
          <w:b/>
          <w:bCs/>
          <w:sz w:val="24"/>
          <w:szCs w:val="24"/>
          <w:rtl/>
        </w:rPr>
      </w:pPr>
      <w:r w:rsidRPr="0090593B">
        <w:rPr>
          <w:rFonts w:ascii="adwa-assalaf" w:hAnsi="adwa-assalaf" w:cs="adwa-assalaf"/>
          <w:b/>
          <w:bCs/>
          <w:sz w:val="24"/>
          <w:szCs w:val="24"/>
          <w:rtl/>
        </w:rPr>
        <w:t xml:space="preserve">ج-..................................................  </w:t>
      </w:r>
    </w:p>
    <w:p w:rsidR="007B105C" w:rsidRPr="0090593B" w:rsidRDefault="00FA5581" w:rsidP="002D21F1">
      <w:pPr>
        <w:spacing w:line="276" w:lineRule="auto"/>
        <w:rPr>
          <w:rFonts w:ascii="adwa-assalaf" w:hAnsi="adwa-assalaf" w:cs="adwa-assalaf"/>
          <w:b/>
          <w:bCs/>
          <w:sz w:val="24"/>
          <w:szCs w:val="24"/>
          <w:rtl/>
        </w:rPr>
      </w:pPr>
      <w:r>
        <w:rPr>
          <w:rFonts w:ascii="adwa-assalaf" w:hAnsi="adwa-assalaf" w:cs="adwa-assalaf"/>
          <w:b/>
          <w:bCs/>
          <w:sz w:val="24"/>
          <w:szCs w:val="24"/>
          <w:rtl/>
        </w:rPr>
        <w:t xml:space="preserve"> </w:t>
      </w:r>
      <w:r w:rsidR="007B105C" w:rsidRPr="0090593B">
        <w:rPr>
          <w:rFonts w:ascii="adwa-assalaf" w:hAnsi="adwa-assalaf" w:cs="adwa-assalaf"/>
          <w:b/>
          <w:bCs/>
          <w:sz w:val="24"/>
          <w:szCs w:val="24"/>
          <w:rtl/>
        </w:rPr>
        <w:t>د -................................................</w:t>
      </w:r>
      <w:r>
        <w:rPr>
          <w:rFonts w:ascii="adwa-assalaf" w:hAnsi="adwa-assalaf" w:cs="adwa-assalaf" w:hint="cs"/>
          <w:b/>
          <w:bCs/>
          <w:sz w:val="24"/>
          <w:szCs w:val="24"/>
          <w:rtl/>
        </w:rPr>
        <w:t>..</w:t>
      </w:r>
    </w:p>
    <w:p w:rsidR="001063B3" w:rsidRPr="0090593B" w:rsidRDefault="007C7304" w:rsidP="007B105C">
      <w:pPr>
        <w:spacing w:line="180" w:lineRule="auto"/>
        <w:contextualSpacing/>
        <w:rPr>
          <w:rFonts w:ascii="adwa-assalaf" w:hAnsi="adwa-assalaf" w:cs="adwa-assalaf"/>
          <w:b/>
          <w:bCs/>
          <w:sz w:val="24"/>
          <w:szCs w:val="24"/>
          <w:rtl/>
        </w:rPr>
      </w:pPr>
      <w:r w:rsidRPr="0090593B">
        <w:rPr>
          <w:rFonts w:ascii="adwa-assalaf" w:hAnsi="adwa-assalaf" w:cs="adwa-assalaf"/>
          <w:b/>
          <w:bCs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E0F8DE" wp14:editId="76B857C1">
                <wp:simplePos x="0" y="0"/>
                <wp:positionH relativeFrom="column">
                  <wp:posOffset>-39370</wp:posOffset>
                </wp:positionH>
                <wp:positionV relativeFrom="paragraph">
                  <wp:posOffset>30480</wp:posOffset>
                </wp:positionV>
                <wp:extent cx="713740" cy="735965"/>
                <wp:effectExtent l="0" t="0" r="0" b="6985"/>
                <wp:wrapNone/>
                <wp:docPr id="16" name="مربع ن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13740" cy="735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3772" w:rsidRDefault="000F3772" w:rsidP="007C730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0F8DE" id="مربع نص 16" o:spid="_x0000_s1030" type="#_x0000_t202" style="position:absolute;left:0;text-align:left;margin-left:-3.1pt;margin-top:2.4pt;width:56.2pt;height:57.9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TXWDQIAAN0DAAAOAAAAZHJzL2Uyb0RvYy54bWysU81uEzEQviPxDpbvZJM0P3SVTVVaFZDK&#10;j1R4AMdrZy12PWbsZLfcy7Nw5cCBN0nfhrE3TQPcEBfL8+Nvvm9mvDjrmpptFXoDtuCjwZAzZSWU&#10;xq4L/vHD1bPnnPkgbClqsKrgt8rzs+XTJ4vW5WoMFdSlQkYg1uetK3gVgsuzzMtKNcIPwClLQQ3Y&#10;iEAmrrMSRUvoTZ2Nh8NZ1gKWDkEq78l72Qf5MuFrrWR4p7VXgdUFJ24hnZjOVTyz5ULkaxSuMnJP&#10;Q/wDi0YYS0UPUJciCLZB8xdUYySCBx0GEpoMtDZSJQ2kZjT8Q81NJZxKWqg53h3a5P8frHy7fY/M&#10;lDS7GWdWNDSj+7vd99233U92/3X3g5GfmtQ6n1PujaPs0L2Ajh4kwd5dg/zkmYWLSti1OkeEtlKi&#10;JJKj+DI7etrj+Aiyat9AScXEJkAC6jQ2TNfGvXqApu4wqkNjuz2MSnWBSXLORyfzCUUkheYn09PZ&#10;NNUSeYSJg3Dow0sFDYuXgiNtQiojttc+RFqPKTHdwpWp67QNtf3NQYnRk2RE5r2G0K261LbJQ3dW&#10;UN6SLoR+x+hP0KUC/MJZS/tVcP95I1BxVr+21JvT0STyD8mYTOdjMvA4sjqOCCsJquCBs/56Efol&#10;3jg064oq9dOwcE791CYpjI3vWe3p0w4l4ft9j0t6bKesx1+5/AUAAP//AwBQSwMEFAAGAAgAAAAh&#10;AKie25LeAAAACAEAAA8AAABkcnMvZG93bnJldi54bWxMj1FLwzAUhd8F/0O4gm9bYpnbqE2HCIIP&#10;VVwVtsesyZqy5KY02Vb/vbdP+nYP53Dud4rN6B27mCF2ASU8zAUwg03QHbYSvr9eZ2tgMSnUygU0&#10;En5MhE15e1OoXIcrbs2lTi2jEoy5kmBT6nPOY2ONV3EeeoPkHcPgVSI5tFwP6krl3vFMiCX3qkP6&#10;YFVvXqxpTvXZS9DVbve4OvXV1u4Xxzf3oav6813K+7vx+QlYMmP6C8OET+hQEtMhnFFH5iTMlhkl&#10;JSxowGSLSR/oyMQKeFnw/wPKXwAAAP//AwBQSwECLQAUAAYACAAAACEAtoM4kv4AAADhAQAAEwAA&#10;AAAAAAAAAAAAAAAAAAAAW0NvbnRlbnRfVHlwZXNdLnhtbFBLAQItABQABgAIAAAAIQA4/SH/1gAA&#10;AJQBAAALAAAAAAAAAAAAAAAAAC8BAABfcmVscy8ucmVsc1BLAQItABQABgAIAAAAIQB1DTXWDQIA&#10;AN0DAAAOAAAAAAAAAAAAAAAAAC4CAABkcnMvZTJvRG9jLnhtbFBLAQItABQABgAIAAAAIQContuS&#10;3gAAAAgBAAAPAAAAAAAAAAAAAAAAAGcEAABkcnMvZG93bnJldi54bWxQSwUGAAAAAAQABADzAAAA&#10;cgUAAAAA&#10;" filled="f" stroked="f">
                <v:textbox>
                  <w:txbxContent>
                    <w:p w:rsidR="000F3772" w:rsidRDefault="000F3772" w:rsidP="007C7304"/>
                  </w:txbxContent>
                </v:textbox>
              </v:shape>
            </w:pict>
          </mc:Fallback>
        </mc:AlternateContent>
      </w:r>
    </w:p>
    <w:p w:rsidR="00D0401B" w:rsidRPr="0090593B" w:rsidRDefault="00D0401B" w:rsidP="00516A91">
      <w:pPr>
        <w:spacing w:line="180" w:lineRule="auto"/>
        <w:contextualSpacing/>
        <w:jc w:val="lowKashida"/>
        <w:rPr>
          <w:rFonts w:ascii="adwa-assalaf" w:hAnsi="adwa-assalaf" w:cs="adwa-assalaf" w:hint="cs"/>
          <w:b/>
          <w:bCs/>
          <w:sz w:val="24"/>
          <w:szCs w:val="24"/>
          <w:rtl/>
        </w:rPr>
      </w:pPr>
    </w:p>
    <w:p w:rsidR="00B539B7" w:rsidRDefault="00B539B7" w:rsidP="00772CEB">
      <w:pPr>
        <w:bidi w:val="0"/>
        <w:jc w:val="center"/>
        <w:rPr>
          <w:rFonts w:ascii="adwa-assalaf" w:hAnsi="adwa-assalaf" w:cs="adwa-assalaf"/>
          <w:b/>
          <w:bCs/>
          <w:sz w:val="24"/>
          <w:szCs w:val="24"/>
          <w:rtl/>
        </w:rPr>
      </w:pPr>
    </w:p>
    <w:tbl>
      <w:tblPr>
        <w:tblpPr w:leftFromText="180" w:rightFromText="180" w:vertAnchor="text" w:horzAnchor="margin" w:tblpY="80"/>
        <w:bidiVisual/>
        <w:tblW w:w="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"/>
      </w:tblGrid>
      <w:tr w:rsidR="00772CEB" w:rsidRPr="0090593B" w:rsidTr="00696623">
        <w:tc>
          <w:tcPr>
            <w:tcW w:w="850" w:type="dxa"/>
            <w:shd w:val="clear" w:color="auto" w:fill="auto"/>
          </w:tcPr>
          <w:p w:rsidR="00772CEB" w:rsidRPr="0090593B" w:rsidRDefault="00772CEB" w:rsidP="00772CEB">
            <w:pPr>
              <w:jc w:val="lowKashida"/>
              <w:rPr>
                <w:rFonts w:ascii="adwa-assalaf" w:hAnsi="adwa-assalaf" w:cs="adwa-assalaf"/>
                <w:b/>
                <w:bCs/>
                <w:sz w:val="24"/>
                <w:szCs w:val="24"/>
                <w:u w:val="single"/>
                <w:rtl/>
              </w:rPr>
            </w:pPr>
          </w:p>
        </w:tc>
      </w:tr>
      <w:tr w:rsidR="00772CEB" w:rsidRPr="0090593B" w:rsidTr="00696623">
        <w:tc>
          <w:tcPr>
            <w:tcW w:w="850" w:type="dxa"/>
            <w:shd w:val="clear" w:color="auto" w:fill="auto"/>
          </w:tcPr>
          <w:p w:rsidR="00772CEB" w:rsidRPr="0090593B" w:rsidRDefault="00772CEB" w:rsidP="00772CEB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 w:rsidRPr="0090593B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2</w:t>
            </w:r>
          </w:p>
        </w:tc>
      </w:tr>
    </w:tbl>
    <w:p w:rsidR="00772CEB" w:rsidRPr="00772CEB" w:rsidRDefault="00772CEB" w:rsidP="00696623">
      <w:pPr>
        <w:spacing w:line="276" w:lineRule="auto"/>
        <w:rPr>
          <w:rFonts w:ascii="adwa-assalaf" w:hAnsi="adwa-assalaf" w:cs="adwa-assalaf"/>
          <w:b/>
          <w:bCs/>
          <w:sz w:val="32"/>
          <w:szCs w:val="32"/>
          <w:rtl/>
        </w:rPr>
      </w:pPr>
      <w:r w:rsidRPr="00772CEB">
        <w:rPr>
          <w:rFonts w:ascii="adwa-assalaf" w:hAnsi="adwa-assalaf" w:cs="adwa-assalaf"/>
          <w:b/>
          <w:bCs/>
          <w:sz w:val="32"/>
          <w:szCs w:val="32"/>
          <w:rtl/>
        </w:rPr>
        <w:t>34_ اذكر أربعة من مكروهات الصلاة :</w:t>
      </w:r>
    </w:p>
    <w:p w:rsidR="00772CEB" w:rsidRDefault="00772CEB" w:rsidP="00696623">
      <w:pPr>
        <w:spacing w:line="276" w:lineRule="auto"/>
        <w:rPr>
          <w:rFonts w:ascii="adwa-assalaf" w:hAnsi="adwa-assalaf" w:cs="adwa-assalaf"/>
          <w:b/>
          <w:bCs/>
          <w:sz w:val="24"/>
          <w:szCs w:val="24"/>
          <w:rtl/>
        </w:rPr>
      </w:pPr>
      <w:r w:rsidRPr="0090593B">
        <w:rPr>
          <w:rFonts w:ascii="adwa-assalaf" w:hAnsi="adwa-assalaf" w:cs="adwa-assalaf"/>
          <w:b/>
          <w:bCs/>
          <w:sz w:val="24"/>
          <w:szCs w:val="24"/>
          <w:rtl/>
        </w:rPr>
        <w:t xml:space="preserve">أ-...................................................   </w:t>
      </w:r>
    </w:p>
    <w:p w:rsidR="00772CEB" w:rsidRPr="0090593B" w:rsidRDefault="00772CEB" w:rsidP="00696623">
      <w:pPr>
        <w:spacing w:line="276" w:lineRule="auto"/>
        <w:rPr>
          <w:rFonts w:ascii="adwa-assalaf" w:hAnsi="adwa-assalaf" w:cs="adwa-assalaf"/>
          <w:b/>
          <w:bCs/>
          <w:sz w:val="24"/>
          <w:szCs w:val="24"/>
          <w:rtl/>
        </w:rPr>
      </w:pPr>
      <w:r w:rsidRPr="0090593B">
        <w:rPr>
          <w:rFonts w:ascii="adwa-assalaf" w:hAnsi="adwa-assalaf" w:cs="adwa-assalaf"/>
          <w:b/>
          <w:bCs/>
          <w:sz w:val="24"/>
          <w:szCs w:val="24"/>
          <w:rtl/>
        </w:rPr>
        <w:t xml:space="preserve"> ب.............................................</w:t>
      </w:r>
      <w:r>
        <w:rPr>
          <w:rFonts w:ascii="adwa-assalaf" w:hAnsi="adwa-assalaf" w:cs="adwa-assalaf" w:hint="cs"/>
          <w:b/>
          <w:bCs/>
          <w:sz w:val="24"/>
          <w:szCs w:val="24"/>
          <w:rtl/>
        </w:rPr>
        <w:t>.....</w:t>
      </w:r>
    </w:p>
    <w:p w:rsidR="00772CEB" w:rsidRDefault="00772CEB" w:rsidP="00696623">
      <w:pPr>
        <w:spacing w:line="276" w:lineRule="auto"/>
        <w:rPr>
          <w:rFonts w:ascii="adwa-assalaf" w:hAnsi="adwa-assalaf" w:cs="adwa-assalaf"/>
          <w:b/>
          <w:bCs/>
          <w:sz w:val="24"/>
          <w:szCs w:val="24"/>
          <w:rtl/>
        </w:rPr>
      </w:pPr>
      <w:r w:rsidRPr="0090593B">
        <w:rPr>
          <w:rFonts w:ascii="adwa-assalaf" w:hAnsi="adwa-assalaf" w:cs="adwa-assalaf"/>
          <w:b/>
          <w:bCs/>
          <w:sz w:val="24"/>
          <w:szCs w:val="24"/>
          <w:rtl/>
        </w:rPr>
        <w:t xml:space="preserve">ج-..................................................    </w:t>
      </w:r>
    </w:p>
    <w:p w:rsidR="00772CEB" w:rsidRPr="0090593B" w:rsidRDefault="00772CEB" w:rsidP="00696623">
      <w:pPr>
        <w:spacing w:line="276" w:lineRule="auto"/>
        <w:rPr>
          <w:rFonts w:ascii="adwa-assalaf" w:hAnsi="adwa-assalaf" w:cs="adwa-assalaf"/>
          <w:b/>
          <w:bCs/>
          <w:sz w:val="24"/>
          <w:szCs w:val="24"/>
          <w:rtl/>
        </w:rPr>
      </w:pPr>
      <w:r w:rsidRPr="0090593B">
        <w:rPr>
          <w:rFonts w:ascii="adwa-assalaf" w:hAnsi="adwa-assalaf" w:cs="adwa-assalaf"/>
          <w:b/>
          <w:bCs/>
          <w:sz w:val="24"/>
          <w:szCs w:val="24"/>
          <w:rtl/>
        </w:rPr>
        <w:t>د -................................................</w:t>
      </w:r>
      <w:r>
        <w:rPr>
          <w:rFonts w:ascii="adwa-assalaf" w:hAnsi="adwa-assalaf" w:cs="adwa-assalaf" w:hint="cs"/>
          <w:b/>
          <w:bCs/>
          <w:sz w:val="24"/>
          <w:szCs w:val="24"/>
          <w:rtl/>
        </w:rPr>
        <w:t>..</w:t>
      </w:r>
    </w:p>
    <w:p w:rsidR="00772CEB" w:rsidRPr="0090593B" w:rsidRDefault="00772CEB" w:rsidP="00696623">
      <w:pPr>
        <w:pStyle w:val="a6"/>
        <w:rPr>
          <w:rFonts w:ascii="adwa-assalaf" w:hAnsi="adwa-assalaf" w:cs="adwa-assalaf"/>
          <w:b/>
          <w:bCs/>
          <w:sz w:val="24"/>
          <w:szCs w:val="24"/>
          <w:rtl/>
        </w:rPr>
      </w:pPr>
    </w:p>
    <w:p w:rsidR="00772CEB" w:rsidRPr="0090593B" w:rsidRDefault="00772CEB" w:rsidP="00696623">
      <w:pPr>
        <w:pStyle w:val="a6"/>
        <w:rPr>
          <w:rFonts w:ascii="adwa-assalaf" w:hAnsi="adwa-assalaf" w:cs="adwa-assalaf"/>
          <w:b/>
          <w:bCs/>
          <w:sz w:val="24"/>
          <w:szCs w:val="24"/>
          <w:rtl/>
        </w:rPr>
      </w:pPr>
    </w:p>
    <w:p w:rsidR="00772CEB" w:rsidRPr="0090593B" w:rsidRDefault="00772CEB" w:rsidP="00696623">
      <w:pPr>
        <w:pStyle w:val="a6"/>
        <w:rPr>
          <w:rFonts w:ascii="adwa-assalaf" w:hAnsi="adwa-assalaf" w:cs="adwa-assalaf"/>
          <w:b/>
          <w:bCs/>
          <w:sz w:val="24"/>
          <w:szCs w:val="24"/>
          <w:rtl/>
        </w:rPr>
      </w:pPr>
    </w:p>
    <w:tbl>
      <w:tblPr>
        <w:tblpPr w:leftFromText="180" w:rightFromText="180" w:vertAnchor="text" w:horzAnchor="margin" w:tblpY="112"/>
        <w:bidiVisual/>
        <w:tblW w:w="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"/>
      </w:tblGrid>
      <w:tr w:rsidR="00772CEB" w:rsidRPr="0090593B" w:rsidTr="00696623">
        <w:tc>
          <w:tcPr>
            <w:tcW w:w="850" w:type="dxa"/>
            <w:shd w:val="clear" w:color="auto" w:fill="auto"/>
          </w:tcPr>
          <w:p w:rsidR="00772CEB" w:rsidRPr="0090593B" w:rsidRDefault="00772CEB" w:rsidP="00772CEB">
            <w:pPr>
              <w:jc w:val="lowKashida"/>
              <w:rPr>
                <w:rFonts w:ascii="adwa-assalaf" w:hAnsi="adwa-assalaf" w:cs="adwa-assalaf"/>
                <w:b/>
                <w:bCs/>
                <w:sz w:val="24"/>
                <w:szCs w:val="24"/>
                <w:u w:val="single"/>
                <w:rtl/>
              </w:rPr>
            </w:pPr>
          </w:p>
        </w:tc>
      </w:tr>
      <w:tr w:rsidR="00772CEB" w:rsidRPr="0090593B" w:rsidTr="00696623">
        <w:tc>
          <w:tcPr>
            <w:tcW w:w="850" w:type="dxa"/>
            <w:shd w:val="clear" w:color="auto" w:fill="auto"/>
          </w:tcPr>
          <w:p w:rsidR="00772CEB" w:rsidRPr="0090593B" w:rsidRDefault="00772CEB" w:rsidP="00772CEB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 w:rsidRPr="0090593B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2</w:t>
            </w:r>
          </w:p>
        </w:tc>
      </w:tr>
    </w:tbl>
    <w:p w:rsidR="00772CEB" w:rsidRPr="00772CEB" w:rsidRDefault="00772CEB" w:rsidP="00696623">
      <w:pPr>
        <w:spacing w:line="276" w:lineRule="auto"/>
        <w:rPr>
          <w:rFonts w:ascii="adwa-assalaf" w:hAnsi="adwa-assalaf" w:cs="adwa-assalaf"/>
          <w:b/>
          <w:bCs/>
          <w:sz w:val="32"/>
          <w:szCs w:val="32"/>
          <w:rtl/>
        </w:rPr>
      </w:pPr>
      <w:r w:rsidRPr="00772CEB">
        <w:rPr>
          <w:rFonts w:ascii="adwa-assalaf" w:hAnsi="adwa-assalaf" w:cs="adwa-assalaf"/>
          <w:b/>
          <w:bCs/>
          <w:sz w:val="32"/>
          <w:szCs w:val="32"/>
          <w:rtl/>
        </w:rPr>
        <w:t xml:space="preserve">35 </w:t>
      </w:r>
      <w:r w:rsidRPr="00772CEB">
        <w:rPr>
          <w:rFonts w:cs="Times New Roman" w:hint="cs"/>
          <w:b/>
          <w:bCs/>
          <w:sz w:val="32"/>
          <w:szCs w:val="32"/>
          <w:rtl/>
        </w:rPr>
        <w:t>–</w:t>
      </w:r>
      <w:r w:rsidRPr="00772CEB">
        <w:rPr>
          <w:rFonts w:ascii="adwa-assalaf" w:hAnsi="adwa-assalaf" w:cs="adwa-assalaf"/>
          <w:b/>
          <w:bCs/>
          <w:sz w:val="32"/>
          <w:szCs w:val="32"/>
          <w:rtl/>
        </w:rPr>
        <w:t xml:space="preserve"> اذكر أربعة أعضاء من الأعضاء السبعة للسجود:</w:t>
      </w:r>
    </w:p>
    <w:p w:rsidR="00772CEB" w:rsidRDefault="00772CEB" w:rsidP="00696623">
      <w:pPr>
        <w:spacing w:line="276" w:lineRule="auto"/>
        <w:rPr>
          <w:rFonts w:ascii="adwa-assalaf" w:hAnsi="adwa-assalaf" w:cs="adwa-assalaf"/>
          <w:b/>
          <w:bCs/>
          <w:sz w:val="24"/>
          <w:szCs w:val="24"/>
          <w:rtl/>
        </w:rPr>
      </w:pPr>
      <w:r w:rsidRPr="0090593B">
        <w:rPr>
          <w:rFonts w:ascii="adwa-assalaf" w:hAnsi="adwa-assalaf" w:cs="adwa-assalaf"/>
          <w:b/>
          <w:bCs/>
          <w:sz w:val="24"/>
          <w:szCs w:val="24"/>
          <w:rtl/>
        </w:rPr>
        <w:t>أ-...................</w:t>
      </w:r>
      <w:r w:rsidR="00FA5581">
        <w:rPr>
          <w:rFonts w:ascii="adwa-assalaf" w:hAnsi="adwa-assalaf" w:cs="adwa-assalaf"/>
          <w:b/>
          <w:bCs/>
          <w:sz w:val="24"/>
          <w:szCs w:val="24"/>
          <w:rtl/>
        </w:rPr>
        <w:t>...............................</w:t>
      </w:r>
      <w:r w:rsidRPr="0090593B">
        <w:rPr>
          <w:rFonts w:ascii="adwa-assalaf" w:hAnsi="adwa-assalaf" w:cs="adwa-assalaf"/>
          <w:b/>
          <w:bCs/>
          <w:sz w:val="24"/>
          <w:szCs w:val="24"/>
          <w:rtl/>
        </w:rPr>
        <w:t xml:space="preserve">    </w:t>
      </w:r>
    </w:p>
    <w:p w:rsidR="00772CEB" w:rsidRPr="0090593B" w:rsidRDefault="00772CEB" w:rsidP="00696623">
      <w:pPr>
        <w:spacing w:line="276" w:lineRule="auto"/>
        <w:rPr>
          <w:rFonts w:ascii="adwa-assalaf" w:hAnsi="adwa-assalaf" w:cs="adwa-assalaf"/>
          <w:b/>
          <w:bCs/>
          <w:sz w:val="24"/>
          <w:szCs w:val="24"/>
          <w:rtl/>
        </w:rPr>
      </w:pPr>
      <w:r w:rsidRPr="0090593B">
        <w:rPr>
          <w:rFonts w:ascii="adwa-assalaf" w:hAnsi="adwa-assalaf" w:cs="adwa-assalaf"/>
          <w:b/>
          <w:bCs/>
          <w:sz w:val="24"/>
          <w:szCs w:val="24"/>
          <w:rtl/>
        </w:rPr>
        <w:t>ب.............................................</w:t>
      </w:r>
      <w:r>
        <w:rPr>
          <w:rFonts w:ascii="adwa-assalaf" w:hAnsi="adwa-assalaf" w:cs="adwa-assalaf" w:hint="cs"/>
          <w:b/>
          <w:bCs/>
          <w:sz w:val="24"/>
          <w:szCs w:val="24"/>
          <w:rtl/>
        </w:rPr>
        <w:t>.....</w:t>
      </w:r>
    </w:p>
    <w:p w:rsidR="00772CEB" w:rsidRDefault="00772CEB" w:rsidP="00696623">
      <w:pPr>
        <w:spacing w:line="276" w:lineRule="auto"/>
        <w:rPr>
          <w:rFonts w:ascii="adwa-assalaf" w:hAnsi="adwa-assalaf" w:cs="adwa-assalaf"/>
          <w:b/>
          <w:bCs/>
          <w:sz w:val="24"/>
          <w:szCs w:val="24"/>
          <w:rtl/>
        </w:rPr>
      </w:pPr>
      <w:r w:rsidRPr="0090593B">
        <w:rPr>
          <w:rFonts w:ascii="adwa-assalaf" w:hAnsi="adwa-assalaf" w:cs="adwa-assalaf"/>
          <w:b/>
          <w:bCs/>
          <w:sz w:val="24"/>
          <w:szCs w:val="24"/>
          <w:rtl/>
        </w:rPr>
        <w:t xml:space="preserve">ج-.................................................. </w:t>
      </w:r>
    </w:p>
    <w:p w:rsidR="00772CEB" w:rsidRPr="0090593B" w:rsidRDefault="00FA5581" w:rsidP="00696623">
      <w:pPr>
        <w:spacing w:line="276" w:lineRule="auto"/>
        <w:rPr>
          <w:rFonts w:ascii="adwa-assalaf" w:hAnsi="adwa-assalaf" w:cs="adwa-assalaf"/>
          <w:b/>
          <w:bCs/>
          <w:sz w:val="24"/>
          <w:szCs w:val="24"/>
          <w:rtl/>
        </w:rPr>
      </w:pPr>
      <w:r>
        <w:rPr>
          <w:rFonts w:ascii="adwa-assalaf" w:hAnsi="adwa-assalaf" w:cs="adwa-assalaf"/>
          <w:b/>
          <w:bCs/>
          <w:sz w:val="24"/>
          <w:szCs w:val="24"/>
          <w:rtl/>
        </w:rPr>
        <w:t xml:space="preserve"> </w:t>
      </w:r>
      <w:r w:rsidR="00772CEB" w:rsidRPr="0090593B">
        <w:rPr>
          <w:rFonts w:ascii="adwa-assalaf" w:hAnsi="adwa-assalaf" w:cs="adwa-assalaf"/>
          <w:b/>
          <w:bCs/>
          <w:sz w:val="24"/>
          <w:szCs w:val="24"/>
          <w:rtl/>
        </w:rPr>
        <w:t>د -................................................</w:t>
      </w:r>
      <w:r>
        <w:rPr>
          <w:rFonts w:ascii="adwa-assalaf" w:hAnsi="adwa-assalaf" w:cs="adwa-assalaf" w:hint="cs"/>
          <w:b/>
          <w:bCs/>
          <w:sz w:val="24"/>
          <w:szCs w:val="24"/>
          <w:rtl/>
        </w:rPr>
        <w:t>.</w:t>
      </w:r>
    </w:p>
    <w:p w:rsidR="00772CEB" w:rsidRPr="0090593B" w:rsidRDefault="00772CEB" w:rsidP="00696623">
      <w:pPr>
        <w:spacing w:line="276" w:lineRule="auto"/>
        <w:rPr>
          <w:rFonts w:ascii="adwa-assalaf" w:hAnsi="adwa-assalaf" w:cs="adwa-assalaf"/>
          <w:b/>
          <w:bCs/>
          <w:sz w:val="24"/>
          <w:szCs w:val="24"/>
          <w:rtl/>
        </w:rPr>
      </w:pPr>
    </w:p>
    <w:p w:rsidR="00772CEB" w:rsidRDefault="00772CEB" w:rsidP="00696623">
      <w:pPr>
        <w:tabs>
          <w:tab w:val="num" w:pos="898"/>
        </w:tabs>
        <w:spacing w:after="120"/>
        <w:jc w:val="center"/>
        <w:rPr>
          <w:rFonts w:ascii="adwa-assalaf" w:hAnsi="adwa-assalaf" w:cs="adwa-assalaf"/>
          <w:b/>
          <w:bCs/>
          <w:sz w:val="24"/>
          <w:szCs w:val="24"/>
          <w:rtl/>
        </w:rPr>
      </w:pPr>
    </w:p>
    <w:p w:rsidR="001063B3" w:rsidRPr="0090593B" w:rsidRDefault="00772CEB" w:rsidP="00772CEB">
      <w:pPr>
        <w:tabs>
          <w:tab w:val="num" w:pos="898"/>
        </w:tabs>
        <w:spacing w:after="120"/>
        <w:jc w:val="center"/>
        <w:rPr>
          <w:rFonts w:ascii="adwa-assalaf" w:hAnsi="adwa-assalaf" w:cs="adwa-assalaf"/>
          <w:b/>
          <w:bCs/>
          <w:sz w:val="24"/>
          <w:szCs w:val="24"/>
          <w:rtl/>
        </w:rPr>
      </w:pPr>
      <w:r w:rsidRPr="0090593B">
        <w:rPr>
          <w:rFonts w:ascii="adwa-assalaf" w:hAnsi="adwa-assalaf" w:cs="adwa-assalaf"/>
          <w:b/>
          <w:bCs/>
          <w:sz w:val="24"/>
          <w:szCs w:val="24"/>
          <w:rtl/>
        </w:rPr>
        <w:t>تمت الأسئلة.... مع تمنياتي لكم بالتوفيق والسداد</w:t>
      </w:r>
    </w:p>
    <w:p w:rsidR="007B105C" w:rsidRPr="0090593B" w:rsidRDefault="007B105C" w:rsidP="003463C2">
      <w:pPr>
        <w:spacing w:line="276" w:lineRule="auto"/>
        <w:rPr>
          <w:rFonts w:ascii="adwa-assalaf" w:hAnsi="adwa-assalaf" w:cs="adwa-assalaf"/>
          <w:b/>
          <w:bCs/>
          <w:i/>
          <w:iCs/>
          <w:sz w:val="24"/>
          <w:szCs w:val="24"/>
          <w:rtl/>
        </w:rPr>
      </w:pPr>
    </w:p>
    <w:p w:rsidR="007A6E6B" w:rsidRPr="0090593B" w:rsidRDefault="007A6E6B" w:rsidP="007A6E6B">
      <w:pPr>
        <w:pStyle w:val="a6"/>
        <w:spacing w:line="180" w:lineRule="auto"/>
        <w:jc w:val="both"/>
        <w:rPr>
          <w:rFonts w:ascii="adwa-assalaf" w:hAnsi="adwa-assalaf" w:cs="adwa-assalaf"/>
          <w:b/>
          <w:bCs/>
          <w:sz w:val="24"/>
          <w:szCs w:val="24"/>
          <w:rtl/>
        </w:rPr>
      </w:pPr>
      <w:bookmarkStart w:id="0" w:name="_GoBack"/>
      <w:bookmarkEnd w:id="0"/>
    </w:p>
    <w:sectPr w:rsidR="007A6E6B" w:rsidRPr="0090593B" w:rsidSect="009476BF">
      <w:headerReference w:type="default" r:id="rId8"/>
      <w:footerReference w:type="default" r:id="rId9"/>
      <w:headerReference w:type="first" r:id="rId10"/>
      <w:footerReference w:type="first" r:id="rId11"/>
      <w:endnotePr>
        <w:numFmt w:val="lowerLetter"/>
      </w:endnotePr>
      <w:pgSz w:w="11906" w:h="16838"/>
      <w:pgMar w:top="426" w:right="566" w:bottom="426" w:left="567" w:header="567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C1835" w:rsidRDefault="009C1835" w:rsidP="00A92AB4">
      <w:r>
        <w:separator/>
      </w:r>
    </w:p>
  </w:endnote>
  <w:endnote w:type="continuationSeparator" w:id="0">
    <w:p w:rsidR="009C1835" w:rsidRDefault="009C1835" w:rsidP="00A92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0C005627-ACCF-44A4-B1B1-63E6A92ED873}"/>
    <w:embedBold r:id="rId2" w:fontKey="{3C1723AA-EDB3-4A95-ABF4-0948F95CA629}"/>
  </w:font>
  <w:font w:name="AF_Jeddah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9939B9F2-D3CC-492C-89C4-563A13D8928C}"/>
  </w:font>
  <w:font w:name="adwa-assalaf"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4" w:fontKey="{4188DB9C-70BC-4B94-833F-6196C943DF21}"/>
    <w:embedBoldItalic r:id="rId5" w:fontKey="{332B2D0C-8155-4E5E-80BA-C77A96BD44B0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6" w:fontKey="{12FE6EC4-6E7C-4964-ACB5-43EA0DB49784}"/>
  </w:font>
  <w:font w:name="mohammad bold art 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ateen">
    <w:panose1 w:val="00000000000000000000"/>
    <w:charset w:val="B2"/>
    <w:family w:val="auto"/>
    <w:pitch w:val="variable"/>
    <w:sig w:usb0="00002001" w:usb1="00000000" w:usb2="00000000" w:usb3="00000000" w:csb0="00000040" w:csb1="00000000"/>
    <w:embedBold r:id="rId7" w:fontKey="{FB77676A-7F71-4624-9B38-13EC61DC98E6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8" w:fontKey="{ED8E42A7-9ADE-496A-B856-4A3E041FFD50}"/>
    <w:embedBold r:id="rId9" w:fontKey="{D8A3CA85-B68B-4A29-B3E0-FB34667B50C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3964B03D-CE4D-4BCF-8FCB-393E47C97B6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1" w:fontKey="{49D6B984-834F-41CC-A97A-21080D9F26E5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3772" w:rsidRDefault="000F3772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502E3F5" wp14:editId="7AEFF7E1">
              <wp:simplePos x="0" y="0"/>
              <wp:positionH relativeFrom="page">
                <wp:posOffset>2753360</wp:posOffset>
              </wp:positionH>
              <wp:positionV relativeFrom="page">
                <wp:posOffset>9857740</wp:posOffset>
              </wp:positionV>
              <wp:extent cx="4660265" cy="341630"/>
              <wp:effectExtent l="0" t="0" r="0" b="1270"/>
              <wp:wrapNone/>
              <wp:docPr id="7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026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593B" w:rsidRPr="00374657" w:rsidRDefault="0090593B" w:rsidP="0090593B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0/1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تاريخ الإصدار 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01/9/2019م</w:t>
                          </w:r>
                        </w:p>
                        <w:p w:rsidR="000F3772" w:rsidRPr="00374657" w:rsidRDefault="000F3772" w:rsidP="001A57CB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01/09/2019م</w:t>
                          </w:r>
                        </w:p>
                        <w:p w:rsidR="000F3772" w:rsidRPr="00374657" w:rsidRDefault="000F3772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0F3772" w:rsidRPr="00374657" w:rsidRDefault="000F3772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0F3772" w:rsidRPr="00374657" w:rsidRDefault="000F3772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02E3F5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1" type="#_x0000_t202" style="position:absolute;left:0;text-align:left;margin-left:216.8pt;margin-top:776.2pt;width:366.95pt;height:26.9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skQ8wEAAMYDAAAOAAAAZHJzL2Uyb0RvYy54bWysU9tu2zAMfR+wfxD0vjhJ03Q14hRdiw4D&#10;ugvQ7gNoWbaF2aJGKbGzrx8lp1m2vQ17EcSLDg8Pqc3N2Hdir8kbtIVczOZSaKuwMrYp5Nfnhzdv&#10;pfABbAUdWl3Ig/byZvv61WZwuV5ii12lSTCI9fngCtmG4PIs86rVPfgZOm05WCP1ENikJqsIBkbv&#10;u2w5n6+zAalyhEp7z977KSi3Cb+utQqf69rrILpCMreQTkpnGc9su4G8IXCtUUca8A8sejCWi56g&#10;7iGA2JH5C6o3itBjHWYK+wzr2iideuBuFvM/unlqwenUC4vj3Ukm//9g1af9FxKmKuSVFBZ6HtGz&#10;HoN4h6O4juoMzuec9OQ4LYzs5imnTr17RPXNC4t3LdhG3xLh0GqomN0ivszOnk44PoKUw0esuAzs&#10;AiagsaY+SsdiCEbnKR1Ok4lUFDtX6/V8ub6UQnHsYrVYX6TRZZC/vHbkw3uNvYiXQhJPPqHD/tGH&#10;yAbyl5RYzOKD6bo0/c7+5uDE6EnsI+GJehjL8ahGidWB+yCclomXny8t0g8pBl6kQvrvOyAtRffB&#10;shbXi9Uqbl4yVpdXSzboPFKeR8AqhipkkGK63oVpW3eOTNNypUl9i7esX21Sa1HoidWRNy9L6vi4&#10;2HEbz+2U9ev7bX8CAAD//wMAUEsDBBQABgAIAAAAIQBJjowk4AAAAA4BAAAPAAAAZHJzL2Rvd25y&#10;ZXYueG1sTI/BTsMwDIbvSLxDZCRuLFnXdlCaTgjEFcRgSNyyxmsrGqdqsrW8Pd4Jbrb+T78/l5vZ&#10;9eKEY+g8aVguFAik2tuOGg0f7883tyBCNGRN7wk1/GCATXV5UZrC+one8LSNjeASCoXR0MY4FFKG&#10;ukVnwsIPSJwd/OhM5HVspB3NxOWul4lSuXSmI77QmgEfW6y/t0enYfdy+PpM1Wvz5LJh8rOS5O6k&#10;1tdX88M9iIhz/IPhrM/qULHT3h/JBtFrSFernFEOsixJQZyRZb7OQOx5ylWegKxK+f+N6hcAAP//&#10;AwBQSwECLQAUAAYACAAAACEAtoM4kv4AAADhAQAAEwAAAAAAAAAAAAAAAAAAAAAAW0NvbnRlbnRf&#10;VHlwZXNdLnhtbFBLAQItABQABgAIAAAAIQA4/SH/1gAAAJQBAAALAAAAAAAAAAAAAAAAAC8BAABf&#10;cmVscy8ucmVsc1BLAQItABQABgAIAAAAIQAhiskQ8wEAAMYDAAAOAAAAAAAAAAAAAAAAAC4CAABk&#10;cnMvZTJvRG9jLnhtbFBLAQItABQABgAIAAAAIQBJjowk4AAAAA4BAAAPAAAAAAAAAAAAAAAAAE0E&#10;AABkcnMvZG93bnJldi54bWxQSwUGAAAAAAQABADzAAAAWgUAAAAA&#10;" filled="f" stroked="f">
              <v:textbox>
                <w:txbxContent>
                  <w:p w:rsidR="0090593B" w:rsidRPr="00374657" w:rsidRDefault="0090593B" w:rsidP="0090593B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0/1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تاريخ الإصدار 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01/9/2019م</w:t>
                    </w:r>
                  </w:p>
                  <w:p w:rsidR="000F3772" w:rsidRPr="00374657" w:rsidRDefault="000F3772" w:rsidP="001A57CB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01/09/2019م</w:t>
                    </w:r>
                  </w:p>
                  <w:p w:rsidR="000F3772" w:rsidRPr="00374657" w:rsidRDefault="000F3772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0F3772" w:rsidRPr="00374657" w:rsidRDefault="000F3772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0F3772" w:rsidRPr="00374657" w:rsidRDefault="000F3772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9C27823" wp14:editId="4487B3A0">
              <wp:simplePos x="0" y="0"/>
              <wp:positionH relativeFrom="column">
                <wp:posOffset>31115</wp:posOffset>
              </wp:positionH>
              <wp:positionV relativeFrom="paragraph">
                <wp:posOffset>-109855</wp:posOffset>
              </wp:positionV>
              <wp:extent cx="1104900" cy="352425"/>
              <wp:effectExtent l="635" t="0" r="0" b="3175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3772" w:rsidRPr="00374657" w:rsidRDefault="000F3772" w:rsidP="00374657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8603B5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4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8603B5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5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:rsidR="000F3772" w:rsidRPr="00374657" w:rsidRDefault="000F3772" w:rsidP="00374657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C27823" id="Text Box 19" o:spid="_x0000_s1032" type="#_x0000_t202" style="position:absolute;left:0;text-align:left;margin-left:2.45pt;margin-top:-8.65pt;width:87pt;height:2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9ST8wEAAM4DAAAOAAAAZHJzL2Uyb0RvYy54bWysU9uO0zAQfUfiHyy/0ySlBRo1XS27WoS0&#10;XKRdPmDqOI1F4jFjt0n5esZOt1vgDfFieS4+c87MeH019p04aPIGbSWLWS6FtgprY3eV/PZ49+qd&#10;FD6AraFDqyt51F5ebV6+WA+u1HNssas1CQaxvhxcJdsQXJllXrW6Bz9Dpy0HG6QeApu0y2qCgdH7&#10;Lpvn+ZtsQKododLes/d2CspNwm8arcKXpvE6iK6SzC2kk9K5jWe2WUO5I3CtUSca8A8sejCWi56h&#10;biGA2JP5C6o3itBjE2YK+wybxiidNLCaIv9DzUMLTict3Bzvzm3y/w9WfT58JWHqSvKgLPQ8okc9&#10;BvEeR1GsYnsG50vOenCcF0b285iTVO/uUX33wuJNC3anr4lwaDXUTK+IL7OLpxOOjyDb4RPWXAf2&#10;ARPQ2FAfe8fdEIzOYzqeRxO5qFiyyBernEOKY6+X88V8mUpA+fTakQ8fNPYiXipJPPqEDod7HyIb&#10;KJ9SYjGLd6br0vg7+5uDE6MnsY+EJ+ph3I6pT0laVLbF+shyCKel4k/AlxbppxQDL1Ql/Y89kJai&#10;+2i5JatisYgbmIzF8u2cDbqMbC8jYBVDVTJIMV1vwrS1e0dm13KlaQgWr7mNjUkKn1md6PPSJOGn&#10;BY9beWmnrOdvuPkFAAD//wMAUEsDBBQABgAIAAAAIQCqdRro3QAAAAgBAAAPAAAAZHJzL2Rvd25y&#10;ZXYueG1sTI/NTsMwEITvSH0Ha5F6a+3+QNOQTYWouIIoLRI3N94mUeN1FLtNeHvcExxnZzTzbbYZ&#10;bCOu1PnaMcJsqkAQF87UXCLsP18nCQgfNBvdOCaEH/KwyUd3mU6N6/mDrrtQiljCPtUIVQhtKqUv&#10;KrLaT11LHL2T66wOUXalNJ3uY7lt5FypR2l1zXGh0i29VFScdxeLcHg7fX8t1Xu5tQ9t7wYl2a4l&#10;4vh+eH4CEWgIf2G44Ud0yCPT0V3YeNEgLNcxiDCZrRYgbv4qiZcjwiKZg8wz+f+B/BcAAP//AwBQ&#10;SwECLQAUAAYACAAAACEAtoM4kv4AAADhAQAAEwAAAAAAAAAAAAAAAAAAAAAAW0NvbnRlbnRfVHlw&#10;ZXNdLnhtbFBLAQItABQABgAIAAAAIQA4/SH/1gAAAJQBAAALAAAAAAAAAAAAAAAAAC8BAABfcmVs&#10;cy8ucmVsc1BLAQItABQABgAIAAAAIQD4z9ST8wEAAM4DAAAOAAAAAAAAAAAAAAAAAC4CAABkcnMv&#10;ZTJvRG9jLnhtbFBLAQItABQABgAIAAAAIQCqdRro3QAAAAgBAAAPAAAAAAAAAAAAAAAAAE0EAABk&#10;cnMvZG93bnJldi54bWxQSwUGAAAAAAQABADzAAAAVwUAAAAA&#10;" filled="f" stroked="f">
              <v:textbox>
                <w:txbxContent>
                  <w:p w:rsidR="000F3772" w:rsidRPr="00374657" w:rsidRDefault="000F3772" w:rsidP="00374657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8603B5">
                      <w:rPr>
                        <w:rFonts w:cs="mohammad bold art 1"/>
                        <w:sz w:val="14"/>
                        <w:szCs w:val="22"/>
                        <w:rtl/>
                      </w:rPr>
                      <w:t>4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8603B5">
                      <w:rPr>
                        <w:rFonts w:cs="mohammad bold art 1"/>
                        <w:sz w:val="14"/>
                        <w:szCs w:val="22"/>
                        <w:rtl/>
                      </w:rPr>
                      <w:t>5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:rsidR="000F3772" w:rsidRPr="00374657" w:rsidRDefault="000F3772" w:rsidP="00374657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3772" w:rsidRDefault="000F3772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F0A0056" wp14:editId="4DBBCF37">
              <wp:simplePos x="0" y="0"/>
              <wp:positionH relativeFrom="column">
                <wp:posOffset>-121285</wp:posOffset>
              </wp:positionH>
              <wp:positionV relativeFrom="paragraph">
                <wp:posOffset>61595</wp:posOffset>
              </wp:positionV>
              <wp:extent cx="1104900" cy="352425"/>
              <wp:effectExtent l="0" t="0" r="0" b="9525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3772" w:rsidRPr="00374657" w:rsidRDefault="000F3772" w:rsidP="0035245C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8603B5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1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8603B5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5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:rsidR="000F3772" w:rsidRPr="00374657" w:rsidRDefault="000F3772" w:rsidP="0035245C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0A0056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5" type="#_x0000_t202" style="position:absolute;left:0;text-align:left;margin-left:-9.55pt;margin-top:4.85pt;width:87pt;height:2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S1r9AEAAM0DAAAOAAAAZHJzL2Uyb0RvYy54bWysU9uO0zAQfUfiHyy/01xIYTdqulp2tQhp&#10;uUi7fIDjOIlF4jFjt0n5esZOWwq8IV4sz8VnzpwZb27mcWB7hU6DqXi2SjlTRkKjTVfxr88Pr644&#10;c16YRgxgVMUPyvGb7csXm8mWKocehkYhIxDjyslWvPfelkniZK9G4VZglaFgCzgKTyZ2SYNiIvRx&#10;SPI0fZNMgI1FkMo58t4vQb6N+G2rpP/ctk55NlScuPl4YjzrcCbbjSg7FLbX8khD/AOLUWhDRc9Q&#10;98ILtkP9F9SoJYKD1q8kjAm0rZYq9kDdZOkf3Tz1wqrYC4nj7Fkm9/9g5af9F2S6qXjOmREjjehZ&#10;zZ69g5ldBXUm60pKerKU5mdy05Rjp84+gvzmmIG7XphO3SLC1CvRELssvEwuni44LoDU00doqIzY&#10;eYhAc4tjkI7EYIROUzqcJxOoyFAyS4vrlEKSYq/XeZGvYwlRnl5bdP69gpGFS8WRJh/Rxf7R+cBG&#10;lKeUUMzAgx6GOP3B/OagxOCJ7APhhbqf6znKVJxEqaE5UDsIy07RH6BLD/iDs4n2qeLu+06g4mz4&#10;YEiS66wowgJGo1i/zcnAy0h9GRFGElTFPWfL9c4vS7uzqLueKi1DMHBLMrY6dhj0Xlgd6dPOxMaP&#10;+x2W8tKOWb9+4fYnAAAA//8DAFBLAwQUAAYACAAAACEAF3sTi90AAAAIAQAADwAAAGRycy9kb3du&#10;cmV2LnhtbEyPwU7DMBBE70j8g7VI3Fo7VdOSkE2FQFypKAWJmxtvk4h4HcVuE/4e91SOoxnNvCk2&#10;k+3EmQbfOkZI5goEceVMyzXC/uN19gDCB81Gd44J4Zc8bMrbm0Lnxo38TuddqEUsYZ9rhCaEPpfS&#10;Vw1Z7eeuJ47e0Q1WhyiHWppBj7HcdnKh1Epa3XJcaHRPzw1VP7uTRfh8O35/LdW2frFpP7pJSbaZ&#10;RLy/m54eQQSawjUMF/yIDmVkOrgTGy86hFmSJTGKkK1BXPx0mYE4IKzSBciykP8PlH8AAAD//wMA&#10;UEsBAi0AFAAGAAgAAAAhALaDOJL+AAAA4QEAABMAAAAAAAAAAAAAAAAAAAAAAFtDb250ZW50X1R5&#10;cGVzXS54bWxQSwECLQAUAAYACAAAACEAOP0h/9YAAACUAQAACwAAAAAAAAAAAAAAAAAvAQAAX3Jl&#10;bHMvLnJlbHNQSwECLQAUAAYACAAAACEAD20ta/QBAADNAwAADgAAAAAAAAAAAAAAAAAuAgAAZHJz&#10;L2Uyb0RvYy54bWxQSwECLQAUAAYACAAAACEAF3sTi90AAAAIAQAADwAAAAAAAAAAAAAAAABOBAAA&#10;ZHJzL2Rvd25yZXYueG1sUEsFBgAAAAAEAAQA8wAAAFgFAAAAAA==&#10;" filled="f" stroked="f">
              <v:textbox>
                <w:txbxContent>
                  <w:p w:rsidR="000F3772" w:rsidRPr="00374657" w:rsidRDefault="000F3772" w:rsidP="0035245C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8603B5">
                      <w:rPr>
                        <w:rFonts w:cs="mohammad bold art 1"/>
                        <w:sz w:val="14"/>
                        <w:szCs w:val="22"/>
                        <w:rtl/>
                      </w:rPr>
                      <w:t>1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8603B5">
                      <w:rPr>
                        <w:rFonts w:cs="mohammad bold art 1"/>
                        <w:sz w:val="14"/>
                        <w:szCs w:val="22"/>
                        <w:rtl/>
                      </w:rPr>
                      <w:t>5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:rsidR="000F3772" w:rsidRPr="00374657" w:rsidRDefault="000F3772" w:rsidP="0035245C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712BB21" wp14:editId="04A1D235">
              <wp:simplePos x="0" y="0"/>
              <wp:positionH relativeFrom="page">
                <wp:posOffset>2667000</wp:posOffset>
              </wp:positionH>
              <wp:positionV relativeFrom="page">
                <wp:posOffset>10134600</wp:posOffset>
              </wp:positionV>
              <wp:extent cx="4660265" cy="438150"/>
              <wp:effectExtent l="0" t="0" r="0" b="0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0265" cy="438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3772" w:rsidRPr="00374657" w:rsidRDefault="000F3772" w:rsidP="001A57CB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KH-P028-F11A</w:t>
                          </w:r>
                          <w:r w:rsidR="00AA6274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0/1</w:t>
                          </w:r>
                          <w:r w:rsidR="00AA6274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تاريخ الإصدار : </w:t>
                          </w:r>
                          <w:r w:rsidR="00AA6274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/09/2019م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</w:t>
                          </w:r>
                        </w:p>
                        <w:p w:rsidR="000F3772" w:rsidRPr="00374657" w:rsidRDefault="000F3772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0F3772" w:rsidRPr="00374657" w:rsidRDefault="000F3772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0F3772" w:rsidRPr="00374657" w:rsidRDefault="000F3772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12BB21" id="_x0000_s1036" type="#_x0000_t202" style="position:absolute;left:0;text-align:left;margin-left:210pt;margin-top:798pt;width:366.95pt;height:34.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KnL9gEAAM0DAAAOAAAAZHJzL2Uyb0RvYy54bWysU9tu2zAMfR+wfxD0vthJk6w14hRdiw4D&#10;ugvQ7gMYWY6F2aJGKbGzrx8lJ1m2vQ17EcSLDg8PqdXt0LVir8kbtKWcTnIptFVYGbst5deXxzfX&#10;UvgAtoIWrS7lQXt5u379atW7Qs+wwbbSJBjE+qJ3pWxCcEWWedXoDvwEnbYcrJE6CGzSNqsIekbv&#10;2myW58usR6ocodLes/dhDMp1wq9rrcLnuvY6iLaUzC2kk9K5iWe2XkGxJXCNUUca8A8sOjCWi56h&#10;HiCA2JH5C6ozitBjHSYKuwzr2iideuBupvkf3Tw34HTqhcXx7iyT/3+w6tP+CwlTlfJKCgsdj+hF&#10;D0G8w0HcRHV65wtOenacFgZ285RTp949ofrmhcX7BuxW3xFh32iomN00vswuno44PoJs+o9YcRnY&#10;BUxAQ01dlI7FEIzOUzqcJxOpKHbOl8t8tlxIoTg2v7qeLtLoMihOrx358F5jJ+KllMSTT+iwf/Ih&#10;soHilBKLWXw0bZum39rfHJwYPYl9JDxSD8NmSDItTqJssDpwO4TjTvEf4EuD9EOKnveplP77DkhL&#10;0X6wLMnNdD6PC5iM+eLtjA26jGwuI2AVQ5UySDFe78O4tDtHZttwpXEIFu9YxtqkDqPeI6sjfd6Z&#10;1Phxv+NSXtop69cvXP8EAAD//wMAUEsDBBQABgAIAAAAIQCNWosQ3wAAAA4BAAAPAAAAZHJzL2Rv&#10;d25yZXYueG1sTI/BTsMwEETvSP0Ha5G4UbvQRE2IU1UgriBKW4mbG2+TiHgdxW4T/p7tCW6zmqfZ&#10;mWI9uU5ccAitJw2LuQKBVHnbUq1h9/l6vwIRoiFrOk+o4QcDrMvZTWFy60f6wMs21oJDKORGQxNj&#10;n0sZqgadCXPfI7F38oMzkc+hlnYwI4e7Tj4olUpnWuIPjenxucHqe3t2GvZvp6/DUr3XLy7pRz8p&#10;SS6TWt/dTpsnEBGn+AfDtT5Xh5I7Hf2ZbBCdhiXHM8pGkqWsrsgiecxAHFmlaaJAloX8P6P8BQAA&#10;//8DAFBLAQItABQABgAIAAAAIQC2gziS/gAAAOEBAAATAAAAAAAAAAAAAAAAAAAAAABbQ29udGVu&#10;dF9UeXBlc10ueG1sUEsBAi0AFAAGAAgAAAAhADj9If/WAAAAlAEAAAsAAAAAAAAAAAAAAAAALwEA&#10;AF9yZWxzLy5yZWxzUEsBAi0AFAAGAAgAAAAhAB7Iqcv2AQAAzQMAAA4AAAAAAAAAAAAAAAAALgIA&#10;AGRycy9lMm9Eb2MueG1sUEsBAi0AFAAGAAgAAAAhAI1aixDfAAAADgEAAA8AAAAAAAAAAAAAAAAA&#10;UAQAAGRycy9kb3ducmV2LnhtbFBLBQYAAAAABAAEAPMAAABcBQAAAAA=&#10;" filled="f" stroked="f">
              <v:textbox>
                <w:txbxContent>
                  <w:p w:rsidR="000F3772" w:rsidRPr="00374657" w:rsidRDefault="000F3772" w:rsidP="001A57CB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KH-P028-F11A</w:t>
                    </w:r>
                    <w:r w:rsidR="00AA6274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0/1</w:t>
                    </w:r>
                    <w:r w:rsidR="00AA6274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تاريخ الإصدار : </w:t>
                    </w:r>
                    <w:r w:rsidR="00AA6274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/09/2019م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</w:t>
                    </w:r>
                  </w:p>
                  <w:p w:rsidR="000F3772" w:rsidRPr="00374657" w:rsidRDefault="000F3772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0F3772" w:rsidRPr="00374657" w:rsidRDefault="000F3772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0F3772" w:rsidRPr="00374657" w:rsidRDefault="000F3772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9889E36" wp14:editId="492A57E8">
              <wp:simplePos x="0" y="0"/>
              <wp:positionH relativeFrom="column">
                <wp:posOffset>266700</wp:posOffset>
              </wp:positionH>
              <wp:positionV relativeFrom="paragraph">
                <wp:posOffset>10075545</wp:posOffset>
              </wp:positionV>
              <wp:extent cx="1616710" cy="297180"/>
              <wp:effectExtent l="0" t="0" r="0" b="7620"/>
              <wp:wrapNone/>
              <wp:docPr id="1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671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0F3772" w:rsidRPr="00021D6D" w:rsidRDefault="000F3772" w:rsidP="00374657">
                          <w:pPr>
                            <w:jc w:val="center"/>
                            <w:rPr>
                              <w:rFonts w:cs="mohammad bold art 1"/>
                              <w:sz w:val="18"/>
                              <w:szCs w:val="18"/>
                            </w:rPr>
                          </w:pP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8603B5" w:rsidRPr="008603B5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 من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NUMPAGES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8603B5" w:rsidRPr="008603B5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5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889E36" id="مربع نص 4" o:spid="_x0000_s1037" type="#_x0000_t202" style="position:absolute;left:0;text-align:left;margin-left:21pt;margin-top:793.35pt;width:127.3pt;height:2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QUKUQIAAIQEAAAOAAAAZHJzL2Uyb0RvYy54bWysVL1u2zAQ3gv0HQjutSzXcRLBcuAmcFHA&#10;SAI4RWaaoiyhFI8laUvu3j5L1w4d+ibO2/RISY6Rdiq6UEfed7/fnaZXTSXJThhbgkppPBhSIhSH&#10;rFSblH58WLy5oMQ6pjImQYmU7oWlV7PXr6a1TsQICpCZMASdKJvUOqWFczqJIssLUTE7AC0UKnMw&#10;FXN4NZsoM6xG75WMRsPhJKrBZNoAF9bi602rpLPgP88Fd3d5boUjMqWYmwunCefan9FsypKNYboo&#10;eZcG+4csKlYqDHp0dcMcI1tT/uGqKrkBC7kbcKgiyPOSi1ADVhMPX1SzKpgWoRZsjtXHNtn/55bf&#10;7u4NKTPkjhLFKqTo6evhx+H74Rd5+nb4Sca+RbW2CSJXGrGueQeNh/tyrV4C/2QREp1gWgOLaI9p&#10;clP5LxZL0BBZ2B87LxpHuPc2iSfnMao46kaX5/FFoCZ6ttbGuvcCKuKFlBpkNmTAdkvrfHyW9BAf&#10;TMGilDKwKxWpUzp5ezYMBkcNWkjlsSLMSefGl9Fm7iXXrJvQnUnfhjVke+yCgXaUrOaLEjNaMuvu&#10;mcHZwSJwH9wdHrkEjAydREkB5svf3j0eKUUtJTXOYkrt5y0zghL5QSHZl/F47Ic3XMZn5yO8mFPN&#10;+lSjttU14LgjoZhdED3eyf41N1A94trMfVRUMcUxdkpdL167dkNw7biYzwMIx1Uzt1QrzXvyfb8f&#10;mkdmdEeKQzpvoZ9alrzgpsW27My3DvIyEOf73Ha1myIc9cBnt5Z+l07vAfX885j9BgAA//8DAFBL&#10;AwQUAAYACAAAACEAja7hA+MAAAAMAQAADwAAAGRycy9kb3ducmV2LnhtbEyPzU7DMBCE70i8g7VI&#10;3KhDSkwIcaoqUoWE4NDSCzcn3iYR/gmx2waenuUEx50dzXxTrmZr2AmnMHgn4XaRAEPXej24TsL+&#10;bXOTAwtROa2MdyjhCwOsqsuLUhXan90WT7vYMQpxoVAS+hjHgvPQ9mhVWPgRHf0OfrIq0jl1XE/q&#10;TOHW8DRJBLdqcNTQqxHrHtuP3dFKeK43r2rbpDb/NvXTy2E9fu7fMymvr+b1I7CIc/wzwy8+oUNF&#10;TI0/Oh2YkXCX0pRIepaLe2DkSB+EANaQJJbLDHhV8v8jqh8AAAD//wMAUEsBAi0AFAAGAAgAAAAh&#10;ALaDOJL+AAAA4QEAABMAAAAAAAAAAAAAAAAAAAAAAFtDb250ZW50X1R5cGVzXS54bWxQSwECLQAU&#10;AAYACAAAACEAOP0h/9YAAACUAQAACwAAAAAAAAAAAAAAAAAvAQAAX3JlbHMvLnJlbHNQSwECLQAU&#10;AAYACAAAACEAfp0FClECAACEBAAADgAAAAAAAAAAAAAAAAAuAgAAZHJzL2Uyb0RvYy54bWxQSwEC&#10;LQAUAAYACAAAACEAja7hA+MAAAAMAQAADwAAAAAAAAAAAAAAAACrBAAAZHJzL2Rvd25yZXYueG1s&#10;UEsFBgAAAAAEAAQA8wAAALsFAAAAAA==&#10;" filled="f" stroked="f" strokeweight=".5pt">
              <v:textbox>
                <w:txbxContent>
                  <w:p w:rsidR="000F3772" w:rsidRPr="00021D6D" w:rsidRDefault="000F3772" w:rsidP="00374657">
                    <w:pPr>
                      <w:jc w:val="center"/>
                      <w:rPr>
                        <w:rFonts w:cs="mohammad bold art 1"/>
                        <w:sz w:val="18"/>
                        <w:szCs w:val="18"/>
                      </w:rPr>
                    </w:pP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الصفحة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PAGE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8603B5" w:rsidRPr="008603B5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 من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NUMPAGES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8603B5" w:rsidRPr="008603B5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5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C1835" w:rsidRDefault="009C1835" w:rsidP="00A92AB4">
      <w:r>
        <w:separator/>
      </w:r>
    </w:p>
  </w:footnote>
  <w:footnote w:type="continuationSeparator" w:id="0">
    <w:p w:rsidR="009C1835" w:rsidRDefault="009C1835" w:rsidP="00A92A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3772" w:rsidRDefault="000F3772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8ED022B" wp14:editId="0778D62F">
              <wp:simplePos x="0" y="0"/>
              <wp:positionH relativeFrom="column">
                <wp:posOffset>-72390</wp:posOffset>
              </wp:positionH>
              <wp:positionV relativeFrom="paragraph">
                <wp:posOffset>-17145</wp:posOffset>
              </wp:positionV>
              <wp:extent cx="6974205" cy="9511665"/>
              <wp:effectExtent l="20955" t="20955" r="24765" b="20955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74205" cy="9511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3EDD4FB" id="Rectangle 6" o:spid="_x0000_s1026" style="position:absolute;left:0;text-align:left;margin-left:-5.7pt;margin-top:-1.35pt;width:549.15pt;height:748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duKwIAAEkEAAAOAAAAZHJzL2Uyb0RvYy54bWysVNuO0zAQfUfiHyy/0ySl7bZR09WqSxHS&#10;AisWPsBxnMTCN8Zu0+Xrd+x0Sxd4QuTB8njGx2fOzGR9fdSKHAR4aU1Fi0lOiTDcNtJ0Ff32dfdm&#10;SYkPzDRMWSMq+ig8vd68frUeXCmmtreqEUAQxPhycBXtQ3BllnneC838xDph0Nla0CygCV3WABsQ&#10;XatsmueLbLDQOLBceI+nt6OTbhJ+2woePretF4GoiiK3kFZIax3XbLNmZQfM9ZKfaLB/YKGZNPjo&#10;GeqWBUb2IP+A0pKD9bYNE251ZttWcpFywGyK/LdsHnrmRMoFxfHuLJP/f7D80+EeiGwquqLEMI0l&#10;+oKiMdMpQRZRnsH5EqMe3D3EBL27s/y7J8Zue4wSNwB26AVrkFQR47MXF6Lh8Sqph4+2QXS2DzYp&#10;dWxBR0DUgBxTQR7PBRHHQDgeLlZXs2k+p4SjbzUvisVint5g5fN1Bz68F1aTuKkoIPkEzw53PkQ6&#10;rHwOSfStks1OKpUM6OqtAnJg2B279J3Q/WWYMmSo6NtlkWMHce1QrKZW6ZUXcf4SLk/f3+C0DNjy&#10;SuqKLs9BrIwavjNNasjApBr3SF+Zk6hRx7EetW0eUVOwYz/j/OGmt/CTkgF7uaL+x56BoER9MFiX&#10;VTGbxeZPxmx+NUUDLj31pYcZjlAVDZSM220YB2bvQHY9vlSk3I29wVq2Mqkc6zyyOpHFfk3in2Yr&#10;DsSlnaJ+/QE2TwAAAP//AwBQSwMEFAAGAAgAAAAhAEwjgZTeAAAADAEAAA8AAABkcnMvZG93bnJl&#10;di54bWxMj8tugzAQRfeV+g/WVOouMSCaBIqJqkiRui3JBzh4eKh4jLATSL++k1W7u6M5unOm2C92&#10;EDecfO9IQbyOQCDVzvTUKjifjqsdCB80GT04QgV39LAvn58KnRs30xfeqtAKLiGfawVdCGMupa87&#10;tNqv3YjEu8ZNVgcep1aaSc9cbgeZRNFGWt0TX+j0iIcO6+/qahUYauZ7WmU/7pzK6JB9Nu3pKJV6&#10;fVk+3kEEXMIfDA99VoeSnS7uSsaLQcEqjlNGOSRbEA8g2m0yEBdOafaWgCwL+f+J8hcAAP//AwBQ&#10;SwECLQAUAAYACAAAACEAtoM4kv4AAADhAQAAEwAAAAAAAAAAAAAAAAAAAAAAW0NvbnRlbnRfVHlw&#10;ZXNdLnhtbFBLAQItABQABgAIAAAAIQA4/SH/1gAAAJQBAAALAAAAAAAAAAAAAAAAAC8BAABfcmVs&#10;cy8ucmVsc1BLAQItABQABgAIAAAAIQDKhPduKwIAAEkEAAAOAAAAAAAAAAAAAAAAAC4CAABkcnMv&#10;ZTJvRG9jLnhtbFBLAQItABQABgAIAAAAIQBMI4GU3gAAAAwBAAAPAAAAAAAAAAAAAAAAAIUEAABk&#10;cnMvZG93bnJldi54bWxQSwUGAAAAAAQABADzAAAAkAUAAAAA&#10;" strokeweight="3pt">
              <v:stroke linestyle="thinTh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bidiVisual/>
      <w:tblW w:w="11156" w:type="dxa"/>
      <w:tblInd w:w="-176" w:type="dxa"/>
      <w:tblBorders>
        <w:top w:val="thinThickLargeGap" w:sz="18" w:space="0" w:color="auto"/>
        <w:left w:val="thickThinLargeGap" w:sz="18" w:space="0" w:color="auto"/>
        <w:bottom w:val="thickThinLargeGap" w:sz="18" w:space="0" w:color="auto"/>
        <w:right w:val="thinThickLargeGap" w:sz="18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560"/>
      <w:gridCol w:w="420"/>
      <w:gridCol w:w="607"/>
      <w:gridCol w:w="283"/>
      <w:gridCol w:w="425"/>
      <w:gridCol w:w="142"/>
      <w:gridCol w:w="142"/>
      <w:gridCol w:w="709"/>
      <w:gridCol w:w="1551"/>
      <w:gridCol w:w="781"/>
      <w:gridCol w:w="647"/>
      <w:gridCol w:w="1497"/>
      <w:gridCol w:w="1161"/>
      <w:gridCol w:w="1231"/>
    </w:tblGrid>
    <w:tr w:rsidR="000F3772" w:rsidRPr="004A5331" w:rsidTr="00715BA8">
      <w:trPr>
        <w:cantSplit/>
      </w:trPr>
      <w:tc>
        <w:tcPr>
          <w:tcW w:w="2870" w:type="dxa"/>
          <w:gridSpan w:val="4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vAlign w:val="center"/>
        </w:tcPr>
        <w:p w:rsidR="000F3772" w:rsidRPr="00CB7830" w:rsidRDefault="000F3772" w:rsidP="00BF0F71">
          <w:pPr>
            <w:pStyle w:val="4"/>
            <w:jc w:val="left"/>
            <w:rPr>
              <w:rFonts w:cs="mohammad bold art 1"/>
              <w:sz w:val="18"/>
              <w:szCs w:val="24"/>
              <w:rtl/>
            </w:rPr>
          </w:pPr>
          <w:r w:rsidRPr="00CB7830">
            <w:rPr>
              <w:rFonts w:cs="mohammad bold art 1" w:hint="cs"/>
              <w:sz w:val="16"/>
              <w:szCs w:val="22"/>
              <w:rtl/>
            </w:rPr>
            <w:t>المملكة العربية السعودية</w:t>
          </w:r>
        </w:p>
        <w:p w:rsidR="000F3772" w:rsidRPr="00CB7830" w:rsidRDefault="000F3772" w:rsidP="00816F73">
          <w:pPr>
            <w:jc w:val="center"/>
            <w:rPr>
              <w:rFonts w:cs="mohammad bold art 1"/>
              <w:b/>
              <w:bCs/>
              <w:sz w:val="16"/>
              <w:szCs w:val="16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وزارة التعليم</w:t>
          </w:r>
        </w:p>
        <w:p w:rsidR="000F3772" w:rsidRPr="00CB7830" w:rsidRDefault="000F3772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الإدارة العامة للتعليم</w:t>
          </w:r>
        </w:p>
        <w:p w:rsidR="000F3772" w:rsidRPr="00CB7830" w:rsidRDefault="000F3772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بالمدينة المنورة</w:t>
          </w:r>
        </w:p>
        <w:p w:rsidR="000F3772" w:rsidRPr="00CB7830" w:rsidRDefault="000F3772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CB7830">
            <w:rPr>
              <w:rFonts w:cs="mohammad bold art 1" w:hint="cs"/>
              <w:b/>
              <w:bCs/>
              <w:sz w:val="24"/>
              <w:szCs w:val="24"/>
              <w:rtl/>
            </w:rPr>
            <w:t>مدارس الخندق الأهلية</w:t>
          </w:r>
        </w:p>
        <w:p w:rsidR="000F3772" w:rsidRPr="00CF70DF" w:rsidRDefault="000F3772" w:rsidP="00816F73">
          <w:pPr>
            <w:jc w:val="center"/>
            <w:rPr>
              <w:rtl/>
            </w:rPr>
          </w:pPr>
          <w:r w:rsidRPr="00CB7830">
            <w:rPr>
              <w:rFonts w:cs="mohammad bold art 1" w:hint="cs"/>
              <w:b/>
              <w:bCs/>
              <w:sz w:val="16"/>
              <w:szCs w:val="16"/>
              <w:rtl/>
            </w:rPr>
            <w:t>ابتدائي * متوسط * ثانوي</w:t>
          </w:r>
          <w:r w:rsidRPr="00CB7830">
            <w:rPr>
              <w:sz w:val="22"/>
              <w:szCs w:val="22"/>
              <w:rtl/>
              <w:lang w:eastAsia="en-US"/>
            </w:rPr>
            <w:t xml:space="preserve"> </w:t>
          </w:r>
          <w:r>
            <w:rPr>
              <w:rtl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608DC148" wp14:editId="393CCF4F">
                    <wp:simplePos x="0" y="0"/>
                    <wp:positionH relativeFrom="column">
                      <wp:posOffset>5372100</wp:posOffset>
                    </wp:positionH>
                    <wp:positionV relativeFrom="paragraph">
                      <wp:posOffset>-573405</wp:posOffset>
                    </wp:positionV>
                    <wp:extent cx="1595755" cy="1440180"/>
                    <wp:effectExtent l="10795" t="10795" r="12700" b="6350"/>
                    <wp:wrapNone/>
                    <wp:docPr id="1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95755" cy="1440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F3772" w:rsidRDefault="000F3772" w:rsidP="00816F7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08DC148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3" type="#_x0000_t202" style="position:absolute;left:0;text-align:left;margin-left:423pt;margin-top:-45.15pt;width:125.65pt;height:113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jiRLAIAAFkEAAAOAAAAZHJzL2Uyb0RvYy54bWysVNuO0zAQfUfiHyy/06SlYduo6WrpUoS0&#10;XKRdPsBxnMTC9hjbbbJ8PWOnW6oFXhB5sDz2+MzMOTPZXI9akaNwXoKp6HyWUyIMh0aarqJfH/av&#10;VpT4wEzDFBhR0Ufh6fX25YvNYEuxgB5UIxxBEOPLwVa0D8GWWeZ5LzTzM7DC4GULTrOApuuyxrEB&#10;0bXKFnn+JhvANdYBF97j6e10SbcJv20FD5/b1otAVEUxt5BWl9Y6rtl2w8rOMdtLfkqD/UMWmkmD&#10;Qc9QtywwcnDyNygtuQMPbZhx0Bm0reQi1YDVzPNn1dz3zIpUC5Lj7Zkm//9g+afjF0dkg9q9psQw&#10;jRo9iDGQtzCSRaRnsL5Er3uLfmHEY3RNpXp7B/ybJwZ2PTOduHEOhl6wBtObx5fZxdMJx0eQevgI&#10;DYZhhwAJaGydjtwhGwTRUabHszQxFR5DFuviqigo4Xg3Xy7z+SqJl7Hy6bl1PrwXoEncVNSh9gme&#10;He98iOmw8sklRvOgZLOXSiXDdfVOOXJk2Cf79KUKnrkpQ4aKrotFMTHwV4g8fX+C0DJgwyupK7o6&#10;O7Ey8vbONKkdA5Nq2mPKypyIjNxNLIaxHpNkZ31qaB6RWQdTf+M84qYH94OSAXu7ov77gTlBifpg&#10;UJ11JBCHIRnL4mqBhru8qS9vmOEIVdFAybTdhWmADtbJrsdIUz8YuEFFW5m4jtJPWZ3Sx/5NEpxm&#10;LQ7IpZ28fv0Rtj8BAAD//wMAUEsDBBQABgAIAAAAIQA/u1CB4AAAAAwBAAAPAAAAZHJzL2Rvd25y&#10;ZXYueG1sTI/NTsMwEITvSLyDtUhcUGtDIG1CnAohgeAGBcHVjbdJhH+C7abh7dmc4DajHX07U20m&#10;a9iIIfbeSbhcCmDoGq9710p4f3tYrIHFpJxWxjuU8IMRNvXpSaVK7Y/uFcdtahlBXCyVhC6loeQ8&#10;Nh1aFZd+QEe3vQ9WJbKh5TqoI8Gt4VdC5Nyq3tGHTg1432HztT1YCevrp/EzPmcvH02+N0W6WI2P&#10;30HK87Pp7hZYwin9hWGuT9Whpk47f3A6MjMzctqSJCwKkQGbE6JYkdqRyvIb4HXF/4+ofwEAAP//&#10;AwBQSwECLQAUAAYACAAAACEAtoM4kv4AAADhAQAAEwAAAAAAAAAAAAAAAAAAAAAAW0NvbnRlbnRf&#10;VHlwZXNdLnhtbFBLAQItABQABgAIAAAAIQA4/SH/1gAAAJQBAAALAAAAAAAAAAAAAAAAAC8BAABf&#10;cmVscy8ucmVsc1BLAQItABQABgAIAAAAIQAkEjiRLAIAAFkEAAAOAAAAAAAAAAAAAAAAAC4CAABk&#10;cnMvZTJvRG9jLnhtbFBLAQItABQABgAIAAAAIQA/u1CB4AAAAAwBAAAPAAAAAAAAAAAAAAAAAIYE&#10;AABkcnMvZG93bnJldi54bWxQSwUGAAAAAAQABADzAAAAkwUAAAAA&#10;">
                    <v:textbox>
                      <w:txbxContent>
                        <w:p w:rsidR="000F3772" w:rsidRDefault="000F3772" w:rsidP="00816F73"/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969" w:type="dxa"/>
          <w:gridSpan w:val="5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vAlign w:val="bottom"/>
        </w:tcPr>
        <w:p w:rsidR="000F3772" w:rsidRDefault="000F3772" w:rsidP="00816F73">
          <w:pPr>
            <w:pStyle w:val="4"/>
            <w:tabs>
              <w:tab w:val="left" w:pos="2541"/>
            </w:tabs>
            <w:rPr>
              <w:rFonts w:cs="AL-Mateen"/>
              <w:sz w:val="28"/>
              <w:szCs w:val="34"/>
              <w:rtl/>
            </w:rPr>
          </w:pPr>
          <w:r>
            <w:rPr>
              <w:lang w:eastAsia="en-US"/>
            </w:rPr>
            <w:drawing>
              <wp:anchor distT="0" distB="0" distL="114300" distR="114300" simplePos="0" relativeHeight="251670528" behindDoc="1" locked="0" layoutInCell="1" allowOverlap="1" wp14:anchorId="6CE9CF9B" wp14:editId="60CE5934">
                <wp:simplePos x="0" y="0"/>
                <wp:positionH relativeFrom="column">
                  <wp:posOffset>145415</wp:posOffset>
                </wp:positionH>
                <wp:positionV relativeFrom="paragraph">
                  <wp:posOffset>-635000</wp:posOffset>
                </wp:positionV>
                <wp:extent cx="1415415" cy="630555"/>
                <wp:effectExtent l="0" t="0" r="0" b="0"/>
                <wp:wrapNone/>
                <wp:docPr id="12" name="صورة 7" descr="شعارلا الوزارة الجديد 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شعارلا الوزارة الجديد 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41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cs="AL-Mateen" w:hint="cs"/>
              <w:sz w:val="28"/>
              <w:szCs w:val="34"/>
              <w:rtl/>
            </w:rPr>
            <w:t>أسئلة اختبار</w:t>
          </w:r>
        </w:p>
        <w:p w:rsidR="000F3772" w:rsidRDefault="000F3772" w:rsidP="00252C9E">
          <w:pPr>
            <w:jc w:val="center"/>
            <w:rPr>
              <w:rFonts w:cs="mohammad bold art 1"/>
              <w:rtl/>
            </w:rPr>
          </w:pPr>
          <w:r w:rsidRPr="0067565F">
            <w:rPr>
              <w:rFonts w:cs="mohammad bold art 1" w:hint="cs"/>
              <w:rtl/>
            </w:rPr>
            <w:t xml:space="preserve">الفصل الدراسي </w:t>
          </w:r>
          <w:r>
            <w:rPr>
              <w:rFonts w:cs="mohammad bold art 1" w:hint="cs"/>
              <w:rtl/>
            </w:rPr>
            <w:t>الأول الدور: الأول</w:t>
          </w:r>
        </w:p>
        <w:p w:rsidR="000F3772" w:rsidRDefault="000F3772" w:rsidP="00D90925">
          <w:pPr>
            <w:jc w:val="center"/>
            <w:rPr>
              <w:rFonts w:cs="mohammad bold art 1"/>
              <w:rtl/>
            </w:rPr>
          </w:pPr>
          <w:r>
            <w:rPr>
              <w:rFonts w:cs="mohammad bold art 1" w:hint="cs"/>
              <w:rtl/>
            </w:rPr>
            <w:t>للعام الدراسي: 1441هـ</w:t>
          </w:r>
        </w:p>
        <w:p w:rsidR="000F3772" w:rsidRPr="0067565F" w:rsidRDefault="000F3772" w:rsidP="00816F73">
          <w:pPr>
            <w:jc w:val="center"/>
            <w:rPr>
              <w:rFonts w:cs="mohammad bold art 1"/>
              <w:rtl/>
            </w:rPr>
          </w:pP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 السؤال</w:t>
          </w:r>
        </w:p>
      </w:tc>
      <w:tc>
        <w:tcPr>
          <w:tcW w:w="2144" w:type="dxa"/>
          <w:gridSpan w:val="2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الدرجة المستحقة</w:t>
          </w:r>
        </w:p>
      </w:tc>
      <w:tc>
        <w:tcPr>
          <w:tcW w:w="116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اسم المصحح</w:t>
          </w:r>
        </w:p>
      </w:tc>
      <w:tc>
        <w:tcPr>
          <w:tcW w:w="123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0F3772" w:rsidRPr="00816F73" w:rsidRDefault="000F3772" w:rsidP="00816F73">
          <w:pPr>
            <w:pStyle w:val="1"/>
            <w:jc w:val="center"/>
            <w:rPr>
              <w:rFonts w:cs="mohammad bold art 1"/>
              <w:sz w:val="22"/>
              <w:szCs w:val="22"/>
            </w:rPr>
          </w:pPr>
          <w:r w:rsidRPr="00816F73">
            <w:rPr>
              <w:rFonts w:cs="mohammad bold art 1" w:hint="cs"/>
              <w:sz w:val="22"/>
              <w:szCs w:val="22"/>
              <w:rtl/>
            </w:rPr>
            <w:t>اسم المراجع</w:t>
          </w:r>
        </w:p>
      </w:tc>
    </w:tr>
    <w:tr w:rsidR="000F3772" w:rsidRPr="004A5331" w:rsidTr="00715BA8">
      <w:trPr>
        <w:cantSplit/>
        <w:trHeight w:val="406"/>
      </w:trPr>
      <w:tc>
        <w:tcPr>
          <w:tcW w:w="2870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:rsidR="000F3772" w:rsidRPr="00FF44B1" w:rsidRDefault="000F3772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:rsidR="000F3772" w:rsidRPr="00FF44B1" w:rsidRDefault="000F3772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nThickLargeGap" w:sz="18" w:space="0" w:color="auto"/>
          </w:tcBorders>
          <w:shd w:val="clear" w:color="auto" w:fill="C0C0C0"/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64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رقماً</w:t>
          </w:r>
        </w:p>
      </w:tc>
      <w:tc>
        <w:tcPr>
          <w:tcW w:w="149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كتابةً</w:t>
          </w:r>
        </w:p>
      </w:tc>
      <w:tc>
        <w:tcPr>
          <w:tcW w:w="116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</w:tcPr>
        <w:p w:rsidR="000F3772" w:rsidRPr="00816F73" w:rsidRDefault="000F3772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0F3772" w:rsidRPr="004A5331" w:rsidTr="00715BA8">
      <w:trPr>
        <w:cantSplit/>
        <w:trHeight w:val="454"/>
      </w:trPr>
      <w:tc>
        <w:tcPr>
          <w:tcW w:w="2870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:rsidR="000F3772" w:rsidRPr="00FF44B1" w:rsidRDefault="000F3772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:rsidR="000F3772" w:rsidRPr="00FF44B1" w:rsidRDefault="000F3772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thinThickLargeGap" w:sz="18" w:space="0" w:color="auto"/>
            <w:left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الأول</w:t>
          </w:r>
        </w:p>
      </w:tc>
      <w:tc>
        <w:tcPr>
          <w:tcW w:w="64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</w:tcPr>
        <w:p w:rsidR="000F3772" w:rsidRPr="00816F73" w:rsidRDefault="000F3772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0F3772" w:rsidRPr="004A5331" w:rsidTr="00715BA8">
      <w:trPr>
        <w:cantSplit/>
        <w:trHeight w:val="454"/>
      </w:trPr>
      <w:tc>
        <w:tcPr>
          <w:tcW w:w="2870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  <w:vAlign w:val="center"/>
        </w:tcPr>
        <w:p w:rsidR="000F3772" w:rsidRPr="00FF44B1" w:rsidRDefault="000F3772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  <w:vAlign w:val="center"/>
        </w:tcPr>
        <w:p w:rsidR="000F3772" w:rsidRPr="00FF44B1" w:rsidRDefault="000F3772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single" w:sz="6" w:space="0" w:color="auto"/>
            <w:left w:val="thinThickLargeGap" w:sz="18" w:space="0" w:color="auto"/>
          </w:tcBorders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الثاني</w:t>
          </w:r>
        </w:p>
      </w:tc>
      <w:tc>
        <w:tcPr>
          <w:tcW w:w="647" w:type="dxa"/>
          <w:tcBorders>
            <w:top w:val="single" w:sz="6" w:space="0" w:color="auto"/>
          </w:tcBorders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6" w:space="0" w:color="auto"/>
          </w:tcBorders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single" w:sz="6" w:space="0" w:color="auto"/>
          </w:tcBorders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single" w:sz="6" w:space="0" w:color="auto"/>
          </w:tcBorders>
          <w:shd w:val="clear" w:color="auto" w:fill="auto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0F3772" w:rsidRPr="004A5331" w:rsidTr="00715BA8">
      <w:trPr>
        <w:cantSplit/>
        <w:trHeight w:val="454"/>
      </w:trPr>
      <w:tc>
        <w:tcPr>
          <w:tcW w:w="2870" w:type="dxa"/>
          <w:gridSpan w:val="4"/>
          <w:vMerge/>
          <w:tcBorders>
            <w:left w:val="thinThickLargeGap" w:sz="18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F3772" w:rsidRPr="004A5331" w:rsidRDefault="000F3772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:rsidR="000F3772" w:rsidRPr="004A5331" w:rsidRDefault="000F3772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781" w:type="dxa"/>
          <w:tcBorders>
            <w:left w:val="thinThickLargeGap" w:sz="18" w:space="0" w:color="auto"/>
            <w:bottom w:val="single" w:sz="4" w:space="0" w:color="auto"/>
          </w:tcBorders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الثالث</w:t>
          </w:r>
        </w:p>
      </w:tc>
      <w:tc>
        <w:tcPr>
          <w:tcW w:w="647" w:type="dxa"/>
          <w:tcBorders>
            <w:bottom w:val="single" w:sz="4" w:space="0" w:color="auto"/>
          </w:tcBorders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bottom w:val="single" w:sz="4" w:space="0" w:color="auto"/>
          </w:tcBorders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shd w:val="clear" w:color="auto" w:fill="auto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0F3772" w:rsidRPr="004A5331" w:rsidTr="00715BA8">
      <w:trPr>
        <w:cantSplit/>
        <w:trHeight w:val="454"/>
      </w:trPr>
      <w:tc>
        <w:tcPr>
          <w:tcW w:w="3579" w:type="dxa"/>
          <w:gridSpan w:val="7"/>
          <w:tcBorders>
            <w:top w:val="single" w:sz="4" w:space="0" w:color="auto"/>
            <w:left w:val="thinThickLargeGap" w:sz="18" w:space="0" w:color="auto"/>
            <w:right w:val="single" w:sz="4" w:space="0" w:color="auto"/>
          </w:tcBorders>
        </w:tcPr>
        <w:p w:rsidR="000F3772" w:rsidRPr="00CB7830" w:rsidRDefault="000F3772" w:rsidP="00816F73">
          <w:pPr>
            <w:rPr>
              <w:rFonts w:cs="AL-Mohanad Bold"/>
              <w:sz w:val="4"/>
              <w:szCs w:val="8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>اسم الطالب:</w:t>
          </w:r>
          <w:r>
            <w:rPr>
              <w:rFonts w:cs="AL-Mohanad Bold" w:hint="cs"/>
              <w:b/>
              <w:bCs/>
              <w:sz w:val="4"/>
              <w:szCs w:val="8"/>
              <w:rtl/>
            </w:rPr>
            <w:t>..........................................................................................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</w:tcPr>
        <w:p w:rsidR="000F3772" w:rsidRPr="004A5331" w:rsidRDefault="000F3772" w:rsidP="00E97888">
          <w:pPr>
            <w:pStyle w:val="4"/>
            <w:jc w:val="left"/>
            <w:rPr>
              <w:rFonts w:cs="AL-Mohanad Bold"/>
              <w:sz w:val="26"/>
              <w:szCs w:val="32"/>
            </w:rPr>
          </w:pPr>
          <w:r>
            <w:rPr>
              <w:rFonts w:cs="AL-Mohanad Bold" w:hint="cs"/>
              <w:sz w:val="18"/>
              <w:szCs w:val="24"/>
              <w:rtl/>
            </w:rPr>
            <w:t>الصف</w:t>
          </w:r>
          <w:r w:rsidR="003463C2">
            <w:rPr>
              <w:rFonts w:cs="AL-Mohanad Bold" w:hint="cs"/>
              <w:sz w:val="18"/>
              <w:szCs w:val="24"/>
              <w:rtl/>
            </w:rPr>
            <w:t xml:space="preserve">: </w:t>
          </w:r>
          <w:r w:rsidR="00BF0F71" w:rsidRPr="00BF0F71">
            <w:rPr>
              <w:rFonts w:cs="AL-Mohanad Bold" w:hint="cs"/>
              <w:sz w:val="28"/>
              <w:szCs w:val="26"/>
              <w:rtl/>
            </w:rPr>
            <w:t xml:space="preserve">خامس </w:t>
          </w:r>
          <w:r w:rsidR="00BF0F71">
            <w:rPr>
              <w:rFonts w:cs="AL-Mohanad Bold" w:hint="cs"/>
              <w:sz w:val="28"/>
              <w:szCs w:val="26"/>
              <w:rtl/>
            </w:rPr>
            <w:t>ال</w:t>
          </w:r>
          <w:r w:rsidR="003463C2">
            <w:rPr>
              <w:rFonts w:cs="AL-Mohanad Bold" w:hint="cs"/>
              <w:sz w:val="28"/>
              <w:szCs w:val="26"/>
              <w:rtl/>
            </w:rPr>
            <w:t>ا</w:t>
          </w:r>
          <w:r w:rsidR="00BF0F71" w:rsidRPr="00BF0F71">
            <w:rPr>
              <w:rFonts w:cs="AL-Mohanad Bold" w:hint="cs"/>
              <w:sz w:val="28"/>
              <w:szCs w:val="26"/>
              <w:rtl/>
            </w:rPr>
            <w:t>بتدائي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4" w:space="0" w:color="auto"/>
          </w:tcBorders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الرابع</w:t>
          </w:r>
        </w:p>
      </w:tc>
      <w:tc>
        <w:tcPr>
          <w:tcW w:w="64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shd w:val="clear" w:color="auto" w:fill="auto"/>
        </w:tcPr>
        <w:p w:rsidR="000F3772" w:rsidRPr="00816F73" w:rsidRDefault="000F3772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0F3772" w:rsidRPr="004A5331" w:rsidTr="00715BA8">
      <w:trPr>
        <w:cantSplit/>
        <w:trHeight w:val="454"/>
      </w:trPr>
      <w:tc>
        <w:tcPr>
          <w:tcW w:w="3295" w:type="dxa"/>
          <w:gridSpan w:val="5"/>
          <w:tcBorders>
            <w:left w:val="thinThickLargeGap" w:sz="18" w:space="0" w:color="auto"/>
          </w:tcBorders>
        </w:tcPr>
        <w:p w:rsidR="000F3772" w:rsidRPr="004A5331" w:rsidRDefault="000F3772" w:rsidP="00816F73">
          <w:pPr>
            <w:rPr>
              <w:rFonts w:cs="AL-Mohanad Bold"/>
              <w:b/>
              <w:bCs/>
              <w:sz w:val="26"/>
              <w:szCs w:val="32"/>
              <w:rtl/>
            </w:rPr>
          </w:pPr>
          <w:r w:rsidRPr="00816F73">
            <w:rPr>
              <w:rFonts w:cs="AL-Mohanad Bold" w:hint="cs"/>
              <w:b/>
              <w:bCs/>
              <w:szCs w:val="26"/>
              <w:rtl/>
            </w:rPr>
            <w:t>رقم الجلوس:</w:t>
          </w:r>
        </w:p>
      </w:tc>
      <w:tc>
        <w:tcPr>
          <w:tcW w:w="2544" w:type="dxa"/>
          <w:gridSpan w:val="4"/>
          <w:tcBorders>
            <w:right w:val="thinThickLargeGap" w:sz="18" w:space="0" w:color="auto"/>
          </w:tcBorders>
        </w:tcPr>
        <w:p w:rsidR="000F3772" w:rsidRPr="00EC6AB2" w:rsidRDefault="000F3772" w:rsidP="00BF0F71">
          <w:pPr>
            <w:rPr>
              <w:rFonts w:cs="AL-Mohanad Bold"/>
              <w:b/>
              <w:bCs/>
              <w:sz w:val="22"/>
              <w:szCs w:val="28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المادة: </w:t>
          </w:r>
          <w:r w:rsidR="00BF0F71">
            <w:rPr>
              <w:rFonts w:cs="AL-Mohanad Bold" w:hint="cs"/>
              <w:b/>
              <w:bCs/>
              <w:sz w:val="24"/>
              <w:szCs w:val="30"/>
              <w:rtl/>
            </w:rPr>
            <w:t>الفقه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الخامس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:rsidR="000F3772" w:rsidRPr="00816F73" w:rsidRDefault="000F3772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0F3772" w:rsidRPr="004A5331" w:rsidTr="00715BA8">
      <w:trPr>
        <w:cantSplit/>
        <w:trHeight w:val="454"/>
      </w:trPr>
      <w:tc>
        <w:tcPr>
          <w:tcW w:w="1560" w:type="dxa"/>
          <w:tcBorders>
            <w:left w:val="thinThickLargeGap" w:sz="18" w:space="0" w:color="auto"/>
          </w:tcBorders>
        </w:tcPr>
        <w:p w:rsidR="000F3772" w:rsidRPr="00F93A25" w:rsidRDefault="000F3772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 w:rsidRPr="00DC2585">
            <w:rPr>
              <w:rFonts w:cs="AL-Mohanad Bold" w:hint="cs"/>
              <w:b/>
              <w:bCs/>
              <w:sz w:val="18"/>
              <w:szCs w:val="24"/>
              <w:rtl/>
            </w:rPr>
            <w:t>اليوم والتاريخ</w:t>
          </w:r>
        </w:p>
      </w:tc>
      <w:tc>
        <w:tcPr>
          <w:tcW w:w="2019" w:type="dxa"/>
          <w:gridSpan w:val="6"/>
          <w:tcBorders>
            <w:right w:val="single" w:sz="4" w:space="0" w:color="auto"/>
          </w:tcBorders>
        </w:tcPr>
        <w:p w:rsidR="000F3772" w:rsidRPr="00F93A25" w:rsidRDefault="000F3772" w:rsidP="00D90925">
          <w:pPr>
            <w:jc w:val="center"/>
            <w:rPr>
              <w:rFonts w:cs="AL-Mohanad Bold"/>
              <w:b/>
              <w:bCs/>
              <w:sz w:val="24"/>
              <w:szCs w:val="30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  /   /1441هـ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</w:tcPr>
        <w:p w:rsidR="000F3772" w:rsidRPr="00F93A25" w:rsidRDefault="000F3772" w:rsidP="00816F73">
          <w:pPr>
            <w:rPr>
              <w:rFonts w:cs="AL-Mohanad Bold"/>
              <w:b/>
              <w:bCs/>
              <w:szCs w:val="26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>الزمن :ساعة ونصف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السادس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:rsidR="000F3772" w:rsidRPr="00816F73" w:rsidRDefault="000F3772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0F3772" w:rsidRPr="004A5331" w:rsidTr="00715BA8">
      <w:trPr>
        <w:cantSplit/>
        <w:trHeight w:val="211"/>
      </w:trPr>
      <w:tc>
        <w:tcPr>
          <w:tcW w:w="1980" w:type="dxa"/>
          <w:gridSpan w:val="2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shd w:val="clear" w:color="auto" w:fill="auto"/>
          <w:vAlign w:val="center"/>
        </w:tcPr>
        <w:p w:rsidR="000F3772" w:rsidRPr="004A5331" w:rsidRDefault="000F3772" w:rsidP="00816F73">
          <w:pPr>
            <w:jc w:val="center"/>
            <w:rPr>
              <w:rFonts w:cs="AL-Mohanad Bold"/>
              <w:b/>
              <w:bCs/>
              <w:sz w:val="26"/>
              <w:szCs w:val="32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الدرجة الكلية </w:t>
          </w:r>
        </w:p>
      </w:tc>
      <w:tc>
        <w:tcPr>
          <w:tcW w:w="607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0F3772" w:rsidRPr="00B141FF" w:rsidRDefault="000F3772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رقمًا</w:t>
          </w:r>
        </w:p>
      </w:tc>
      <w:tc>
        <w:tcPr>
          <w:tcW w:w="850" w:type="dxa"/>
          <w:gridSpan w:val="3"/>
          <w:tcBorders>
            <w:top w:val="thinThickLargeGap" w:sz="18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:rsidR="000F3772" w:rsidRPr="00B141FF" w:rsidRDefault="000F3772" w:rsidP="00816F73">
          <w:pPr>
            <w:pStyle w:val="4"/>
            <w:rPr>
              <w:rFonts w:cs="AL-Mohanad Bold"/>
              <w:sz w:val="26"/>
              <w:szCs w:val="32"/>
            </w:rPr>
          </w:pPr>
        </w:p>
      </w:tc>
      <w:tc>
        <w:tcPr>
          <w:tcW w:w="851" w:type="dxa"/>
          <w:gridSpan w:val="2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0F3772" w:rsidRPr="00B141FF" w:rsidRDefault="000F3772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كتابة</w:t>
          </w:r>
        </w:p>
      </w:tc>
      <w:tc>
        <w:tcPr>
          <w:tcW w:w="1551" w:type="dxa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:rsidR="000F3772" w:rsidRDefault="000F3772" w:rsidP="00715BA8">
          <w:pPr>
            <w:pStyle w:val="4"/>
            <w:rPr>
              <w:rFonts w:cs="AL-Mohanad Bold"/>
              <w:sz w:val="2"/>
              <w:szCs w:val="4"/>
              <w:rtl/>
            </w:rPr>
          </w:pPr>
        </w:p>
        <w:p w:rsidR="000F3772" w:rsidRDefault="000F3772" w:rsidP="00F24582">
          <w:pPr>
            <w:rPr>
              <w:rtl/>
            </w:rPr>
          </w:pPr>
        </w:p>
        <w:p w:rsidR="000F3772" w:rsidRPr="00B141FF" w:rsidRDefault="00AA6274" w:rsidP="00F24582">
          <w:pPr>
            <w:pStyle w:val="4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18"/>
              <w:szCs w:val="20"/>
              <w:rtl/>
            </w:rPr>
            <w:t>ثلاثون</w:t>
          </w:r>
          <w:r w:rsidR="000F3772">
            <w:rPr>
              <w:rFonts w:cs="AL-Mohanad Bold" w:hint="cs"/>
              <w:sz w:val="18"/>
              <w:szCs w:val="20"/>
              <w:rtl/>
            </w:rPr>
            <w:t xml:space="preserve"> </w:t>
          </w:r>
          <w:r w:rsidR="000F3772" w:rsidRPr="00715BA8">
            <w:rPr>
              <w:rFonts w:cs="AL-Mohanad Bold" w:hint="cs"/>
              <w:sz w:val="18"/>
              <w:szCs w:val="20"/>
              <w:rtl/>
            </w:rPr>
            <w:t>درجة</w:t>
          </w: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:rsidR="000F3772" w:rsidRPr="00816F73" w:rsidRDefault="000F3772" w:rsidP="00816F73">
          <w:pPr>
            <w:rPr>
              <w:rFonts w:cs="mohammad bold art 1"/>
              <w:b/>
              <w:bCs/>
              <w:sz w:val="18"/>
              <w:szCs w:val="18"/>
              <w:rtl/>
            </w:rPr>
          </w:pPr>
          <w:r>
            <w:rPr>
              <w:rFonts w:cs="mohammad bold art 1" w:hint="cs"/>
              <w:b/>
              <w:bCs/>
              <w:sz w:val="18"/>
              <w:szCs w:val="18"/>
              <w:rtl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67410F4F" wp14:editId="45F5275C">
                    <wp:simplePos x="0" y="0"/>
                    <wp:positionH relativeFrom="column">
                      <wp:posOffset>447675</wp:posOffset>
                    </wp:positionH>
                    <wp:positionV relativeFrom="paragraph">
                      <wp:posOffset>30480</wp:posOffset>
                    </wp:positionV>
                    <wp:extent cx="971550" cy="0"/>
                    <wp:effectExtent l="0" t="0" r="19050" b="19050"/>
                    <wp:wrapNone/>
                    <wp:docPr id="11" name="رابط مستقيم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>
                              <a:off x="0" y="0"/>
                              <a:ext cx="97155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35013B2D" id="رابط مستقيم 11" o:spid="_x0000_s1026" style="position:absolute;left:0;text-align:lef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25pt,2.4pt" to="111.75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5Bu1gEAAMUDAAAOAAAAZHJzL2Uyb0RvYy54bWysU0tu2zAQ3RfoHQjua8kBkraC5SwSNFkU&#10;rdHPARhqaBHlDyRjydsC2fQiCborsuhV5Nt0SNlq0Q9QBNkQImfem3lvRovTXiuyAR+kNTWdz0pK&#10;wHDbSLOu6ccPr569oCREZhqmrIGabiHQ0+XTJ4vOVXBkW6sa8ARJTKg6V9M2RlcVReAtaBZm1oHB&#10;oLBes4hXvy4azzpk16o4KsuTorO+cd5yCAFfz8cgXWZ+IYDHt0IEiETVFHuL+fT5vEpnsVywau2Z&#10;ayXft8Ee0IVm0mDRieqcRUauvfyDSkvubbAizrjVhRVCcsgaUM28/E3N+5Y5yFrQnOAmm8Lj0fI3&#10;m5UnssHZzSkxTOOMhm/D7XA3fCe7m+F++Lr7vPuyuyEYR7M6FyrEnJmV39+CW/mkvBdeE6Gku0Su&#10;7AWqI322ejtZDX0kHB9fPp8fH+NA+CFUjAyJyfkQL8Bqkj5qqqRJJrCKbV6HiFUx9ZCCl9TR2EP+&#10;ilsFKVmZdyBQGNYau8krBWfKkw3DZWg+ZT3IlTMTREilJlCZS/4TtM9NMMhr9r/AKTtXtCZOQC2N&#10;9X+rGvtDq2LMP6getSbZV7bZ5olkO3BXskv7vU7L+Os9w3/+fcsfAAAA//8DAFBLAwQUAAYACAAA&#10;ACEATQc6CdcAAAAGAQAADwAAAGRycy9kb3ducmV2LnhtbEyPwU7DMBBE70j8g7VI3KhNIC0KcapS&#10;CXGm5dLbJl6SiHgdYrcNf8/CBY5PM5p9W65nP6gTTbEPbOF2YUARN8H13Fp42z/fPICKCdnhEJgs&#10;fFGEdXV5UWLhwplf6bRLrZIRjgVa6FIaC61j05HHuAgjsWTvYfKYBKdWuwnPMu4HnRmz1B57lgsd&#10;jrTtqPnYHb2F/Ys3c536LfHnymwOT/mSD7m111fz5hFUojn9leFHX9ShEqc6HNlFNVhYmVyaFu7l&#10;AYmz7E64/mVdlfq/fvUNAAD//wMAUEsBAi0AFAAGAAgAAAAhALaDOJL+AAAA4QEAABMAAAAAAAAA&#10;AAAAAAAAAAAAAFtDb250ZW50X1R5cGVzXS54bWxQSwECLQAUAAYACAAAACEAOP0h/9YAAACUAQAA&#10;CwAAAAAAAAAAAAAAAAAvAQAAX3JlbHMvLnJlbHNQSwECLQAUAAYACAAAACEAIkeQbtYBAADFAwAA&#10;DgAAAAAAAAAAAAAAAAAuAgAAZHJzL2Uyb0RvYy54bWxQSwECLQAUAAYACAAAACEATQc6CdcAAAAG&#10;AQAADwAAAAAAAAAAAAAAAAAwBAAAZHJzL2Rvd25yZXYueG1sUEsFBgAAAAAEAAQA8wAAADQFAAAA&#10;AA==&#10;" strokecolor="black [3200]" strokeweight=".5pt">
                    <v:stroke joinstyle="miter"/>
                  </v:line>
                </w:pict>
              </mc:Fallback>
            </mc:AlternateContent>
          </w: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 </w:t>
          </w:r>
          <w:r w:rsidRPr="00816F73">
            <w:rPr>
              <w:rFonts w:cs="mohammad bold art 1" w:hint="cs"/>
              <w:b/>
              <w:bCs/>
              <w:sz w:val="16"/>
              <w:szCs w:val="16"/>
              <w:rtl/>
            </w:rPr>
            <w:t>المجموع</w:t>
          </w:r>
        </w:p>
      </w:tc>
      <w:tc>
        <w:tcPr>
          <w:tcW w:w="64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:rsidR="000F3772" w:rsidRPr="00816F73" w:rsidRDefault="000F3772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0F3772" w:rsidRPr="004A5331" w:rsidTr="00715BA8">
      <w:trPr>
        <w:cantSplit/>
        <w:trHeight w:val="210"/>
      </w:trPr>
      <w:tc>
        <w:tcPr>
          <w:tcW w:w="1980" w:type="dxa"/>
          <w:gridSpan w:val="2"/>
          <w:vMerge/>
          <w:tcBorders>
            <w:left w:val="thinThickLargeGap" w:sz="18" w:space="0" w:color="auto"/>
            <w:right w:val="single" w:sz="4" w:space="0" w:color="auto"/>
          </w:tcBorders>
          <w:shd w:val="clear" w:color="auto" w:fill="auto"/>
        </w:tcPr>
        <w:p w:rsidR="000F3772" w:rsidRDefault="000F3772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607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:rsidR="000F3772" w:rsidRPr="00B141FF" w:rsidRDefault="000F3772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0" w:type="dxa"/>
          <w:gridSpan w:val="3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:rsidR="000F3772" w:rsidRPr="00B141FF" w:rsidRDefault="000F3772" w:rsidP="00F91D90">
          <w:pPr>
            <w:pStyle w:val="4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4"/>
              <w:szCs w:val="30"/>
              <w:rtl/>
            </w:rPr>
            <w:t>30</w:t>
          </w:r>
        </w:p>
      </w:tc>
      <w:tc>
        <w:tcPr>
          <w:tcW w:w="851" w:type="dxa"/>
          <w:gridSpan w:val="2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:rsidR="000F3772" w:rsidRPr="00B141FF" w:rsidRDefault="000F3772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1551" w:type="dxa"/>
          <w:vMerge/>
          <w:tcBorders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:rsidR="000F3772" w:rsidRPr="00B141FF" w:rsidRDefault="000F3772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</w:tcBorders>
          <w:shd w:val="clear" w:color="auto" w:fill="auto"/>
          <w:vAlign w:val="center"/>
        </w:tcPr>
        <w:p w:rsidR="000F3772" w:rsidRPr="000F6296" w:rsidRDefault="000F3772" w:rsidP="00816F73">
          <w:pPr>
            <w:pStyle w:val="4"/>
            <w:rPr>
              <w:rFonts w:cs="AL-Mohanad Bold"/>
              <w:b w:val="0"/>
              <w:bCs w:val="0"/>
              <w:rtl/>
            </w:rPr>
          </w:pPr>
        </w:p>
      </w:tc>
      <w:tc>
        <w:tcPr>
          <w:tcW w:w="647" w:type="dxa"/>
          <w:vMerge/>
          <w:shd w:val="clear" w:color="auto" w:fill="auto"/>
          <w:vAlign w:val="center"/>
        </w:tcPr>
        <w:p w:rsidR="000F3772" w:rsidRPr="00DF0CBD" w:rsidRDefault="000F3772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497" w:type="dxa"/>
          <w:vMerge/>
          <w:shd w:val="clear" w:color="auto" w:fill="auto"/>
          <w:vAlign w:val="center"/>
        </w:tcPr>
        <w:p w:rsidR="000F3772" w:rsidRPr="00DF0CBD" w:rsidRDefault="000F3772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61" w:type="dxa"/>
          <w:vMerge/>
          <w:shd w:val="clear" w:color="auto" w:fill="auto"/>
        </w:tcPr>
        <w:p w:rsidR="000F3772" w:rsidRPr="00DF0CBD" w:rsidRDefault="000F3772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231" w:type="dxa"/>
          <w:vMerge/>
          <w:shd w:val="clear" w:color="auto" w:fill="auto"/>
        </w:tcPr>
        <w:p w:rsidR="000F3772" w:rsidRPr="00DF0CBD" w:rsidRDefault="000F3772" w:rsidP="00816F73">
          <w:pPr>
            <w:rPr>
              <w:rFonts w:cs="AL-Mohanad Bold"/>
              <w:b/>
              <w:bCs/>
              <w:sz w:val="24"/>
              <w:szCs w:val="24"/>
            </w:rPr>
          </w:pPr>
        </w:p>
      </w:tc>
    </w:tr>
  </w:tbl>
  <w:p w:rsidR="000F3772" w:rsidRDefault="000F3772">
    <w:pPr>
      <w:pStyle w:val="a3"/>
      <w:rPr>
        <w:rtl/>
      </w:rPr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68F3D035" wp14:editId="6C876EA6">
              <wp:simplePos x="0" y="0"/>
              <wp:positionH relativeFrom="column">
                <wp:posOffset>-93345</wp:posOffset>
              </wp:positionH>
              <wp:positionV relativeFrom="paragraph">
                <wp:posOffset>76200</wp:posOffset>
              </wp:positionV>
              <wp:extent cx="7077075" cy="6686550"/>
              <wp:effectExtent l="19050" t="19050" r="28575" b="19050"/>
              <wp:wrapNone/>
              <wp:docPr id="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77075" cy="6686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4445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D1B44A1" id="Rectangle 5" o:spid="_x0000_s1026" style="position:absolute;left:0;text-align:left;margin-left:-7.35pt;margin-top:6pt;width:557.25pt;height:526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IUoKgIAAEkEAAAOAAAAZHJzL2Uyb0RvYy54bWysVNuO0zAQfUfiHyy/06RVeiFqulp1KUJa&#10;2BULH+A4TmLhG2O3afl6xk63dIEnhBVZHs/4+MyZcdY3R63IQYCX1lR0OskpEYbbRpquol+/7N6s&#10;KPGBmYYpa0RFT8LTm83rV+vBlWJme6saAQRBjC8HV9E+BFdmmee90MxPrBMGna0FzQKa0GUNsAHR&#10;tcpmeb7IBguNA8uF97h7NzrpJuG3reDhoW29CERVFLmFNEOa6zhnmzUrO2Cul/xMg/0DC82kwUsv&#10;UHcsMLIH+QeUlhyst22YcKsz27aSi5QDZjPNf8vmqWdOpFxQHO8uMvn/B8s/HR6ByKaiC0oM01ii&#10;zygaM50SZB7lGZwvMerJPUJM0Lt7y795Yuy2xyhxC2CHXrAGSU1jfPbiQDQ8HiX18NE2iM72wSal&#10;ji3oCIgakGMqyOlSEHEMhOPmMl/iN6eEo2+xWC3m81SyjJXPxx348F5YTeKiooDkEzw73PsQ6bDy&#10;OSTRt0o2O6lUMqCrtwrIgWF37NJIGWCW12HKkKGiRVHg5YRrh2I1tUq3vIjz13B5Gn+D0zJgyyup&#10;K7q6BLEyavjONKkhA5NqXCN9Zc6iRh3HetS2OaGmYMd+xveHi97CD0oG7OWK+u97BoIS9cFgXd5O&#10;iyI2fzKK+XKGBlx76msPMxyhKhooGZfbMD6YvQPZ9XjTNOVu7C3WspVJ5VjnkdWZLPZrEv/8tuKD&#10;uLZT1K8/wOYnAAAA//8DAFBLAwQUAAYACAAAACEAiVf6U+AAAAAMAQAADwAAAGRycy9kb3ducmV2&#10;LnhtbEyPzU7DMBCE70i8g7VI3Fq7EQk0jVMhpF4qxE8p6tW1TRIRr6PYTcLbsznBbUfzaXam2E6u&#10;ZYPtQ+NRwmopgFnU3jRYSTh+7BYPwEJUaFTr0Ur4sQG25fVVoXLjR3y3wyFWjEIw5EpCHWOXcx50&#10;bZ0KS99ZJO/L905Fkn3FTa9GCnctT4TIuFMN0odadfaptvr7cHESknbcpy+v+i0dcJd9ntxz2B+1&#10;lLc30+MGWLRT/INhrk/VoaROZ39BE1grYbG6uyeUjIQ2zYBYr2nMeb6yVAAvC/5/RPkLAAD//wMA&#10;UEsBAi0AFAAGAAgAAAAhALaDOJL+AAAA4QEAABMAAAAAAAAAAAAAAAAAAAAAAFtDb250ZW50X1R5&#10;cGVzXS54bWxQSwECLQAUAAYACAAAACEAOP0h/9YAAACUAQAACwAAAAAAAAAAAAAAAAAvAQAAX3Jl&#10;bHMvLnJlbHNQSwECLQAUAAYACAAAACEAM5SFKCoCAABJBAAADgAAAAAAAAAAAAAAAAAuAgAAZHJz&#10;L2Uyb0RvYy54bWxQSwECLQAUAAYACAAAACEAiVf6U+AAAAAMAQAADwAAAAAAAAAAAAAAAACEBAAA&#10;ZHJzL2Rvd25yZXYueG1sUEsFBgAAAAAEAAQA8wAAAJEFAAAAAA==&#10;" strokeweight="3.5pt">
              <v:stroke linestyle="thinThin"/>
            </v:rect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22ACB7A3" wp14:editId="570DC041">
              <wp:simplePos x="0" y="0"/>
              <wp:positionH relativeFrom="column">
                <wp:posOffset>1811020</wp:posOffset>
              </wp:positionH>
              <wp:positionV relativeFrom="paragraph">
                <wp:posOffset>57150</wp:posOffset>
              </wp:positionV>
              <wp:extent cx="2905125" cy="400050"/>
              <wp:effectExtent l="0" t="0" r="0" b="0"/>
              <wp:wrapNone/>
              <wp:docPr id="14" name="مربع نص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05125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F3772" w:rsidRPr="008A7580" w:rsidRDefault="000F3772">
                          <w:pPr>
                            <w:rPr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</w:pP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ولدي الطالب وفقك الله استعن بالله ثم ابدأ الإجابة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2ACB7A3" id="مربع نص 14" o:spid="_x0000_s1034" type="#_x0000_t202" style="position:absolute;left:0;text-align:left;margin-left:142.6pt;margin-top:4.5pt;width:228.75pt;height:3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bJblQIAAHAFAAAOAAAAZHJzL2Uyb0RvYy54bWysVM1uEzEQviPxDpbvdDdpUmjUTRVaFSFV&#10;bUWLena8drPC9hjbyW64l2fhyoEDb5K+DWPvbhoKlyIuu/bMN+P55u/ouNGKrITzFZiCDvZySoTh&#10;UFbmrqAfb85evaHEB2ZKpsCIgq6Fp8fTly+OajsRQ1iAKoUj6MT4SW0LugjBTrLM84XQzO+BFQaV&#10;EpxmAa/uLisdq9G7Vtkwzw+yGlxpHXDhPUpPWyWdJv9SCh4upfQiEFVQjC2kr0vfefxm0yM2uXPM&#10;LirehcH+IQrNKoOPbl2dssDI0lV/uNIVd+BBhj0OOgMpKy4SB2QzyJ+wuV4wKxIXTI632zT5/+eW&#10;X6yuHKlKrN2IEsM01ujhfvN9823zkzx83fwgKMck1dZPEHttER2at9CgQS/3KIzcG+l0/CMrgnpM&#10;93qbYtEEwlE4PMzHg+GYEo66UZ7n41SD7NHaOh/eCdAkHgrqsIQps2x17gNGgtAeEh8zcFYplcqo&#10;DKkLerCPLn/ToIUyUSJSQ3RuIqM28nQKayUiRpkPQmJCEoEoSK0oTpQjK4ZNxDgXJiTuyS+iI0pi&#10;EM8x7PCPUT3HuOXRvwwmbI11ZcAl9k/CLj/1IcsWj4nc4R2PoZk3qRP2+8LOoVxjvR20Y+MtP6uw&#10;KOfMhyvmcE6wxDj74RI/UgEmH7oTJQtwX/4mj3hsX9RSUuPcFdR/XjInKFHvDTb24WA0ioOaLqPx&#10;6yFe3K5mvqsxS30CWJUBbhnL0zHig+ql0oG+xRUxi6+iihmObxc09MeT0G4DXDFczGYJhKNpWTg3&#10;15ZH17FIseVumlvmbNeXATv6AvoJZZMn7dlio6WB2TKArFLvxjy3We3yj2OdWrpbQXFv7N4T6nFR&#10;Tn8BAAD//wMAUEsDBBQABgAIAAAAIQAB3BJ84AAAAAgBAAAPAAAAZHJzL2Rvd25yZXYueG1sTI/B&#10;TsMwEETvSPyDtUjcqINFaZrGqapIFRKCQ0sv3Jx4m0TE6xC7beDrWU5w29GMZt/k68n14oxj6Dxp&#10;uJ8lIJBqbztqNBzetncpiBANWdN7Qg1fGGBdXF/lJrP+Qjs872MjuIRCZjS0MQ6ZlKFu0Zkw8wMS&#10;e0c/OhNZjo20o7lwueulSpJH6UxH/KE1A5Yt1h/7k9PwXG5fza5SLv3uy6eX42b4PLzPtb69mTYr&#10;EBGn+BeGX3xGh4KZKn8iG0SvQaVzxVENS57E/uJBLUBUfKgEZJHL/wOKHwAAAP//AwBQSwECLQAU&#10;AAYACAAAACEAtoM4kv4AAADhAQAAEwAAAAAAAAAAAAAAAAAAAAAAW0NvbnRlbnRfVHlwZXNdLnht&#10;bFBLAQItABQABgAIAAAAIQA4/SH/1gAAAJQBAAALAAAAAAAAAAAAAAAAAC8BAABfcmVscy8ucmVs&#10;c1BLAQItABQABgAIAAAAIQBPUbJblQIAAHAFAAAOAAAAAAAAAAAAAAAAAC4CAABkcnMvZTJvRG9j&#10;LnhtbFBLAQItABQABgAIAAAAIQAB3BJ84AAAAAgBAAAPAAAAAAAAAAAAAAAAAO8EAABkcnMvZG93&#10;bnJldi54bWxQSwUGAAAAAAQABADzAAAA/AUAAAAA&#10;" filled="f" stroked="f" strokeweight=".5pt">
              <v:textbox>
                <w:txbxContent>
                  <w:p w:rsidR="000F3772" w:rsidRPr="008A7580" w:rsidRDefault="000F3772">
                    <w:pPr>
                      <w:rPr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</w:pP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ولدي الطالب وفقك الله استعن بالله ثم ابدأ الإجابة </w:t>
                    </w:r>
                  </w:p>
                </w:txbxContent>
              </v:textbox>
            </v:shape>
          </w:pict>
        </mc:Fallback>
      </mc:AlternateContent>
    </w:r>
    <w:r>
      <w:rPr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24624D"/>
    <w:multiLevelType w:val="hybridMultilevel"/>
    <w:tmpl w:val="ED683F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EE43BA"/>
    <w:multiLevelType w:val="hybridMultilevel"/>
    <w:tmpl w:val="F768E6F2"/>
    <w:lvl w:ilvl="0" w:tplc="4DA41F62">
      <w:start w:val="1"/>
      <w:numFmt w:val="decimal"/>
      <w:lvlText w:val="%1)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537949"/>
    <w:multiLevelType w:val="singleLevel"/>
    <w:tmpl w:val="0401000F"/>
    <w:lvl w:ilvl="0">
      <w:start w:val="1"/>
      <w:numFmt w:val="decimal"/>
      <w:lvlText w:val="%1."/>
      <w:lvlJc w:val="center"/>
      <w:pPr>
        <w:tabs>
          <w:tab w:val="num" w:pos="648"/>
        </w:tabs>
        <w:ind w:left="360" w:right="360" w:hanging="72"/>
      </w:pPr>
    </w:lvl>
  </w:abstractNum>
  <w:abstractNum w:abstractNumId="3" w15:restartNumberingAfterBreak="0">
    <w:nsid w:val="74AA0071"/>
    <w:multiLevelType w:val="hybridMultilevel"/>
    <w:tmpl w:val="CDDC1C56"/>
    <w:lvl w:ilvl="0" w:tplc="7E202116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color w:val="48004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517E3"/>
    <w:rsid w:val="00002329"/>
    <w:rsid w:val="00003105"/>
    <w:rsid w:val="00007D32"/>
    <w:rsid w:val="00015274"/>
    <w:rsid w:val="0002745E"/>
    <w:rsid w:val="0003051A"/>
    <w:rsid w:val="00030D20"/>
    <w:rsid w:val="0003124C"/>
    <w:rsid w:val="0003374A"/>
    <w:rsid w:val="00040614"/>
    <w:rsid w:val="00040F43"/>
    <w:rsid w:val="00042922"/>
    <w:rsid w:val="00050179"/>
    <w:rsid w:val="000532E8"/>
    <w:rsid w:val="000552BF"/>
    <w:rsid w:val="00063665"/>
    <w:rsid w:val="00064E4B"/>
    <w:rsid w:val="000661C2"/>
    <w:rsid w:val="0009419F"/>
    <w:rsid w:val="000B7212"/>
    <w:rsid w:val="000C0628"/>
    <w:rsid w:val="000C20AA"/>
    <w:rsid w:val="000C4B33"/>
    <w:rsid w:val="000C740B"/>
    <w:rsid w:val="000D1EAE"/>
    <w:rsid w:val="000D3985"/>
    <w:rsid w:val="000E52A1"/>
    <w:rsid w:val="000E531A"/>
    <w:rsid w:val="000F0083"/>
    <w:rsid w:val="000F3772"/>
    <w:rsid w:val="000F6296"/>
    <w:rsid w:val="00105411"/>
    <w:rsid w:val="0010578E"/>
    <w:rsid w:val="001063B3"/>
    <w:rsid w:val="0010715B"/>
    <w:rsid w:val="001125F8"/>
    <w:rsid w:val="00113B51"/>
    <w:rsid w:val="0012109F"/>
    <w:rsid w:val="001225ED"/>
    <w:rsid w:val="00135591"/>
    <w:rsid w:val="00142F65"/>
    <w:rsid w:val="001464F8"/>
    <w:rsid w:val="00150C7A"/>
    <w:rsid w:val="001534C2"/>
    <w:rsid w:val="0015545F"/>
    <w:rsid w:val="00174670"/>
    <w:rsid w:val="0017777D"/>
    <w:rsid w:val="00177FE5"/>
    <w:rsid w:val="001824BE"/>
    <w:rsid w:val="00192289"/>
    <w:rsid w:val="00197444"/>
    <w:rsid w:val="001A02F4"/>
    <w:rsid w:val="001A20EF"/>
    <w:rsid w:val="001A57CB"/>
    <w:rsid w:val="001B602D"/>
    <w:rsid w:val="001B7601"/>
    <w:rsid w:val="001C00FA"/>
    <w:rsid w:val="001C3402"/>
    <w:rsid w:val="001C44AD"/>
    <w:rsid w:val="001F3971"/>
    <w:rsid w:val="001F4B63"/>
    <w:rsid w:val="001F7E75"/>
    <w:rsid w:val="00201196"/>
    <w:rsid w:val="00201E7C"/>
    <w:rsid w:val="002065CB"/>
    <w:rsid w:val="00216725"/>
    <w:rsid w:val="002218C7"/>
    <w:rsid w:val="002218FC"/>
    <w:rsid w:val="00221BD4"/>
    <w:rsid w:val="002250E3"/>
    <w:rsid w:val="00237478"/>
    <w:rsid w:val="002413A2"/>
    <w:rsid w:val="0024538C"/>
    <w:rsid w:val="00252C9E"/>
    <w:rsid w:val="00253233"/>
    <w:rsid w:val="00270C5D"/>
    <w:rsid w:val="00287EF4"/>
    <w:rsid w:val="00292E81"/>
    <w:rsid w:val="00296D0C"/>
    <w:rsid w:val="002A11AA"/>
    <w:rsid w:val="002A1481"/>
    <w:rsid w:val="002A4F2C"/>
    <w:rsid w:val="002B4BEE"/>
    <w:rsid w:val="002B7A69"/>
    <w:rsid w:val="002C329E"/>
    <w:rsid w:val="002D21F1"/>
    <w:rsid w:val="002E1400"/>
    <w:rsid w:val="002E1504"/>
    <w:rsid w:val="002E33EF"/>
    <w:rsid w:val="002E60A3"/>
    <w:rsid w:val="002F4D0E"/>
    <w:rsid w:val="0030518B"/>
    <w:rsid w:val="00305228"/>
    <w:rsid w:val="00306637"/>
    <w:rsid w:val="0031049C"/>
    <w:rsid w:val="00312197"/>
    <w:rsid w:val="00333F56"/>
    <w:rsid w:val="0034305C"/>
    <w:rsid w:val="003463C2"/>
    <w:rsid w:val="0035245C"/>
    <w:rsid w:val="00355650"/>
    <w:rsid w:val="00356961"/>
    <w:rsid w:val="0036045C"/>
    <w:rsid w:val="00363CBF"/>
    <w:rsid w:val="00364B02"/>
    <w:rsid w:val="00374657"/>
    <w:rsid w:val="003748EC"/>
    <w:rsid w:val="00377B77"/>
    <w:rsid w:val="00381453"/>
    <w:rsid w:val="0038643D"/>
    <w:rsid w:val="00387BF5"/>
    <w:rsid w:val="003A0857"/>
    <w:rsid w:val="003B0BCD"/>
    <w:rsid w:val="003B2C4F"/>
    <w:rsid w:val="003B3A84"/>
    <w:rsid w:val="003C4D0E"/>
    <w:rsid w:val="003C6373"/>
    <w:rsid w:val="003D0B12"/>
    <w:rsid w:val="003D279D"/>
    <w:rsid w:val="003E026B"/>
    <w:rsid w:val="003F2F4F"/>
    <w:rsid w:val="003F514D"/>
    <w:rsid w:val="003F65B3"/>
    <w:rsid w:val="003F78D5"/>
    <w:rsid w:val="00400AA7"/>
    <w:rsid w:val="00402134"/>
    <w:rsid w:val="00406C8F"/>
    <w:rsid w:val="00407BA0"/>
    <w:rsid w:val="00413958"/>
    <w:rsid w:val="00433718"/>
    <w:rsid w:val="004426B6"/>
    <w:rsid w:val="0044766D"/>
    <w:rsid w:val="00452E34"/>
    <w:rsid w:val="00463FB9"/>
    <w:rsid w:val="00470B10"/>
    <w:rsid w:val="00471286"/>
    <w:rsid w:val="00491932"/>
    <w:rsid w:val="00495CE2"/>
    <w:rsid w:val="004A4E7B"/>
    <w:rsid w:val="004A5331"/>
    <w:rsid w:val="004B4718"/>
    <w:rsid w:val="004C056D"/>
    <w:rsid w:val="004C134E"/>
    <w:rsid w:val="004E6550"/>
    <w:rsid w:val="004F06FC"/>
    <w:rsid w:val="004F3B7F"/>
    <w:rsid w:val="004F46A9"/>
    <w:rsid w:val="004F5102"/>
    <w:rsid w:val="0050465F"/>
    <w:rsid w:val="00505A5D"/>
    <w:rsid w:val="00510DF0"/>
    <w:rsid w:val="00516572"/>
    <w:rsid w:val="00516A91"/>
    <w:rsid w:val="00523F97"/>
    <w:rsid w:val="00536BE1"/>
    <w:rsid w:val="0056003A"/>
    <w:rsid w:val="00562387"/>
    <w:rsid w:val="0056735A"/>
    <w:rsid w:val="0057100C"/>
    <w:rsid w:val="00585967"/>
    <w:rsid w:val="00591E41"/>
    <w:rsid w:val="00592E4E"/>
    <w:rsid w:val="005938D0"/>
    <w:rsid w:val="005A2EDA"/>
    <w:rsid w:val="005A6742"/>
    <w:rsid w:val="005B1A09"/>
    <w:rsid w:val="005C296F"/>
    <w:rsid w:val="005C2CE2"/>
    <w:rsid w:val="005D037F"/>
    <w:rsid w:val="005D5CE9"/>
    <w:rsid w:val="005E091D"/>
    <w:rsid w:val="005E32E8"/>
    <w:rsid w:val="005E5532"/>
    <w:rsid w:val="005E7DC6"/>
    <w:rsid w:val="005F31DA"/>
    <w:rsid w:val="005F73FF"/>
    <w:rsid w:val="00603640"/>
    <w:rsid w:val="00611067"/>
    <w:rsid w:val="00645FEC"/>
    <w:rsid w:val="00650B02"/>
    <w:rsid w:val="00652A70"/>
    <w:rsid w:val="00653F1B"/>
    <w:rsid w:val="00655957"/>
    <w:rsid w:val="00661D21"/>
    <w:rsid w:val="00661FDF"/>
    <w:rsid w:val="0067012F"/>
    <w:rsid w:val="00672298"/>
    <w:rsid w:val="0067565F"/>
    <w:rsid w:val="00680D03"/>
    <w:rsid w:val="006A5517"/>
    <w:rsid w:val="006B1D74"/>
    <w:rsid w:val="006B3DA1"/>
    <w:rsid w:val="006B4367"/>
    <w:rsid w:val="006B449D"/>
    <w:rsid w:val="006C3C31"/>
    <w:rsid w:val="006D04D5"/>
    <w:rsid w:val="006E3825"/>
    <w:rsid w:val="006E6595"/>
    <w:rsid w:val="006F6370"/>
    <w:rsid w:val="00704044"/>
    <w:rsid w:val="00704214"/>
    <w:rsid w:val="00706429"/>
    <w:rsid w:val="00715BA8"/>
    <w:rsid w:val="0073009F"/>
    <w:rsid w:val="00742240"/>
    <w:rsid w:val="00754DE3"/>
    <w:rsid w:val="00760000"/>
    <w:rsid w:val="007625AF"/>
    <w:rsid w:val="007666C3"/>
    <w:rsid w:val="0076764A"/>
    <w:rsid w:val="00772CEB"/>
    <w:rsid w:val="00774CDA"/>
    <w:rsid w:val="0077660F"/>
    <w:rsid w:val="0078097C"/>
    <w:rsid w:val="007A27B0"/>
    <w:rsid w:val="007A6E6B"/>
    <w:rsid w:val="007B06B5"/>
    <w:rsid w:val="007B105C"/>
    <w:rsid w:val="007B59CF"/>
    <w:rsid w:val="007B7645"/>
    <w:rsid w:val="007C7304"/>
    <w:rsid w:val="007C73DE"/>
    <w:rsid w:val="007D6D04"/>
    <w:rsid w:val="007E3E03"/>
    <w:rsid w:val="007E6BB4"/>
    <w:rsid w:val="007F12B8"/>
    <w:rsid w:val="007F7FD6"/>
    <w:rsid w:val="00801F50"/>
    <w:rsid w:val="008020F4"/>
    <w:rsid w:val="00805DCB"/>
    <w:rsid w:val="008153A2"/>
    <w:rsid w:val="00816F73"/>
    <w:rsid w:val="00820CEF"/>
    <w:rsid w:val="0082225F"/>
    <w:rsid w:val="00837DB6"/>
    <w:rsid w:val="00853206"/>
    <w:rsid w:val="008541F1"/>
    <w:rsid w:val="008603B5"/>
    <w:rsid w:val="0086432A"/>
    <w:rsid w:val="0087704E"/>
    <w:rsid w:val="0088547D"/>
    <w:rsid w:val="00885F6B"/>
    <w:rsid w:val="00887D39"/>
    <w:rsid w:val="008A6FB3"/>
    <w:rsid w:val="008A7580"/>
    <w:rsid w:val="008C44CF"/>
    <w:rsid w:val="008C4719"/>
    <w:rsid w:val="008C777F"/>
    <w:rsid w:val="008D357A"/>
    <w:rsid w:val="008E009A"/>
    <w:rsid w:val="008E6935"/>
    <w:rsid w:val="008E76C6"/>
    <w:rsid w:val="008F1F9B"/>
    <w:rsid w:val="008F64C7"/>
    <w:rsid w:val="008F6CD3"/>
    <w:rsid w:val="00901A1B"/>
    <w:rsid w:val="009031AF"/>
    <w:rsid w:val="0090593B"/>
    <w:rsid w:val="00906C24"/>
    <w:rsid w:val="00912385"/>
    <w:rsid w:val="00917A21"/>
    <w:rsid w:val="009238D8"/>
    <w:rsid w:val="0092543C"/>
    <w:rsid w:val="009310EC"/>
    <w:rsid w:val="009318A7"/>
    <w:rsid w:val="0093753B"/>
    <w:rsid w:val="009375AA"/>
    <w:rsid w:val="00944314"/>
    <w:rsid w:val="009476BF"/>
    <w:rsid w:val="00947DE0"/>
    <w:rsid w:val="009517E3"/>
    <w:rsid w:val="0095204D"/>
    <w:rsid w:val="009550F0"/>
    <w:rsid w:val="00960F39"/>
    <w:rsid w:val="00977FFD"/>
    <w:rsid w:val="00982434"/>
    <w:rsid w:val="009876BD"/>
    <w:rsid w:val="00993311"/>
    <w:rsid w:val="0099745C"/>
    <w:rsid w:val="009A4D59"/>
    <w:rsid w:val="009B2A18"/>
    <w:rsid w:val="009C1835"/>
    <w:rsid w:val="009D0207"/>
    <w:rsid w:val="009D3EB8"/>
    <w:rsid w:val="009E633D"/>
    <w:rsid w:val="009E7C6B"/>
    <w:rsid w:val="009F3F3E"/>
    <w:rsid w:val="009F61AD"/>
    <w:rsid w:val="00A07BFB"/>
    <w:rsid w:val="00A168CE"/>
    <w:rsid w:val="00A23BA6"/>
    <w:rsid w:val="00A6080C"/>
    <w:rsid w:val="00A62FC8"/>
    <w:rsid w:val="00A90042"/>
    <w:rsid w:val="00A91602"/>
    <w:rsid w:val="00A92AB4"/>
    <w:rsid w:val="00A96FBE"/>
    <w:rsid w:val="00AA4287"/>
    <w:rsid w:val="00AA6274"/>
    <w:rsid w:val="00AA717E"/>
    <w:rsid w:val="00AB61AF"/>
    <w:rsid w:val="00AD615E"/>
    <w:rsid w:val="00AE5CEC"/>
    <w:rsid w:val="00B06F54"/>
    <w:rsid w:val="00B10F0F"/>
    <w:rsid w:val="00B141FF"/>
    <w:rsid w:val="00B259E5"/>
    <w:rsid w:val="00B30234"/>
    <w:rsid w:val="00B30A8F"/>
    <w:rsid w:val="00B46885"/>
    <w:rsid w:val="00B539B7"/>
    <w:rsid w:val="00B60404"/>
    <w:rsid w:val="00B71448"/>
    <w:rsid w:val="00B74E14"/>
    <w:rsid w:val="00B75CE6"/>
    <w:rsid w:val="00B824EC"/>
    <w:rsid w:val="00B86CD6"/>
    <w:rsid w:val="00B90E93"/>
    <w:rsid w:val="00B944FF"/>
    <w:rsid w:val="00BB293B"/>
    <w:rsid w:val="00BD01B9"/>
    <w:rsid w:val="00BD7364"/>
    <w:rsid w:val="00BF0F71"/>
    <w:rsid w:val="00BF3A4E"/>
    <w:rsid w:val="00BF5718"/>
    <w:rsid w:val="00BF6A4A"/>
    <w:rsid w:val="00C01F69"/>
    <w:rsid w:val="00C057D3"/>
    <w:rsid w:val="00C366A8"/>
    <w:rsid w:val="00C40699"/>
    <w:rsid w:val="00C43E6C"/>
    <w:rsid w:val="00C44C00"/>
    <w:rsid w:val="00C45DB9"/>
    <w:rsid w:val="00C50983"/>
    <w:rsid w:val="00C62543"/>
    <w:rsid w:val="00C62646"/>
    <w:rsid w:val="00C626A7"/>
    <w:rsid w:val="00C81856"/>
    <w:rsid w:val="00C82B07"/>
    <w:rsid w:val="00C8717B"/>
    <w:rsid w:val="00CA2A7F"/>
    <w:rsid w:val="00CA6CF9"/>
    <w:rsid w:val="00CB7830"/>
    <w:rsid w:val="00CB7B16"/>
    <w:rsid w:val="00CC1381"/>
    <w:rsid w:val="00CD0299"/>
    <w:rsid w:val="00CD06FC"/>
    <w:rsid w:val="00CF128C"/>
    <w:rsid w:val="00CF70DF"/>
    <w:rsid w:val="00D0401B"/>
    <w:rsid w:val="00D14D29"/>
    <w:rsid w:val="00D23952"/>
    <w:rsid w:val="00D37036"/>
    <w:rsid w:val="00D50B07"/>
    <w:rsid w:val="00D57053"/>
    <w:rsid w:val="00D60663"/>
    <w:rsid w:val="00D60D76"/>
    <w:rsid w:val="00D65313"/>
    <w:rsid w:val="00D714D2"/>
    <w:rsid w:val="00D76C43"/>
    <w:rsid w:val="00D85A04"/>
    <w:rsid w:val="00D864F5"/>
    <w:rsid w:val="00D90925"/>
    <w:rsid w:val="00D909C6"/>
    <w:rsid w:val="00D94C91"/>
    <w:rsid w:val="00DB32ED"/>
    <w:rsid w:val="00DB6113"/>
    <w:rsid w:val="00DC2585"/>
    <w:rsid w:val="00DC2F84"/>
    <w:rsid w:val="00DD3D18"/>
    <w:rsid w:val="00DF0CBD"/>
    <w:rsid w:val="00DF7891"/>
    <w:rsid w:val="00E055B0"/>
    <w:rsid w:val="00E110DA"/>
    <w:rsid w:val="00E133DB"/>
    <w:rsid w:val="00E14777"/>
    <w:rsid w:val="00E17E4F"/>
    <w:rsid w:val="00E32373"/>
    <w:rsid w:val="00E32C1E"/>
    <w:rsid w:val="00E34474"/>
    <w:rsid w:val="00E36D3F"/>
    <w:rsid w:val="00E43420"/>
    <w:rsid w:val="00E46006"/>
    <w:rsid w:val="00E6016B"/>
    <w:rsid w:val="00E658DC"/>
    <w:rsid w:val="00E7039C"/>
    <w:rsid w:val="00E86356"/>
    <w:rsid w:val="00E966A7"/>
    <w:rsid w:val="00E97888"/>
    <w:rsid w:val="00EA02AA"/>
    <w:rsid w:val="00EA1F9A"/>
    <w:rsid w:val="00EB172A"/>
    <w:rsid w:val="00EB1FD7"/>
    <w:rsid w:val="00EB3710"/>
    <w:rsid w:val="00EB4384"/>
    <w:rsid w:val="00EB6A93"/>
    <w:rsid w:val="00EC6AB2"/>
    <w:rsid w:val="00ED3CB3"/>
    <w:rsid w:val="00EE2A24"/>
    <w:rsid w:val="00F02D6E"/>
    <w:rsid w:val="00F03430"/>
    <w:rsid w:val="00F077CA"/>
    <w:rsid w:val="00F24582"/>
    <w:rsid w:val="00F2715B"/>
    <w:rsid w:val="00F31B5E"/>
    <w:rsid w:val="00F31DCA"/>
    <w:rsid w:val="00F32266"/>
    <w:rsid w:val="00F3295A"/>
    <w:rsid w:val="00F337FB"/>
    <w:rsid w:val="00F35F4F"/>
    <w:rsid w:val="00F40688"/>
    <w:rsid w:val="00F43BF8"/>
    <w:rsid w:val="00F43DF1"/>
    <w:rsid w:val="00F46282"/>
    <w:rsid w:val="00F61BD1"/>
    <w:rsid w:val="00F6491C"/>
    <w:rsid w:val="00F64D87"/>
    <w:rsid w:val="00F650D0"/>
    <w:rsid w:val="00F65741"/>
    <w:rsid w:val="00F659A7"/>
    <w:rsid w:val="00F91D90"/>
    <w:rsid w:val="00F923F6"/>
    <w:rsid w:val="00F93A25"/>
    <w:rsid w:val="00FA26C4"/>
    <w:rsid w:val="00FA2BDA"/>
    <w:rsid w:val="00FA5581"/>
    <w:rsid w:val="00FA69FC"/>
    <w:rsid w:val="00FA708E"/>
    <w:rsid w:val="00FC5770"/>
    <w:rsid w:val="00FD2EB0"/>
    <w:rsid w:val="00FE78F7"/>
    <w:rsid w:val="00FF44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4AC826B3"/>
  <w15:docId w15:val="{E17AEB20-6885-438E-A9A7-687FE35BA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rsid w:val="00A92AB4"/>
    <w:rPr>
      <w:noProof/>
      <w:lang w:eastAsia="ar-SA"/>
    </w:rPr>
  </w:style>
  <w:style w:type="paragraph" w:styleId="a5">
    <w:name w:val="Balloon Text"/>
    <w:basedOn w:val="a"/>
    <w:link w:val="Char1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rsid w:val="00742240"/>
    <w:rPr>
      <w:rFonts w:ascii="Tahoma" w:hAnsi="Tahoma" w:cs="Tahoma"/>
      <w:noProof/>
      <w:sz w:val="16"/>
      <w:szCs w:val="16"/>
      <w:lang w:eastAsia="ar-SA"/>
    </w:rPr>
  </w:style>
  <w:style w:type="paragraph" w:styleId="a6">
    <w:name w:val="List Paragraph"/>
    <w:basedOn w:val="a"/>
    <w:uiPriority w:val="34"/>
    <w:qFormat/>
    <w:rsid w:val="001063B3"/>
    <w:pPr>
      <w:ind w:left="720"/>
      <w:contextualSpacing/>
    </w:pPr>
  </w:style>
  <w:style w:type="character" w:styleId="a7">
    <w:name w:val="Emphasis"/>
    <w:basedOn w:val="a0"/>
    <w:uiPriority w:val="20"/>
    <w:qFormat/>
    <w:rsid w:val="000D398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v\Desktop\KH-P028-F11(A)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2D16E4-6DAB-4735-A6D6-9E68B9F23F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KH-P028-F11(A)</Template>
  <TotalTime>331</TotalTime>
  <Pages>1</Pages>
  <Words>599</Words>
  <Characters>3417</Characters>
  <Application>Microsoft Office Word</Application>
  <DocSecurity>0</DocSecurity>
  <Lines>28</Lines>
  <Paragraphs>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مدارس الخندق الأهلية</vt:lpstr>
      <vt:lpstr>مدارس الخندق الأهلية</vt:lpstr>
    </vt:vector>
  </TitlesOfParts>
  <Company>basheer</Company>
  <LinksUpToDate>false</LinksUpToDate>
  <CharactersWithSpaces>4008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مدارس الخندق الأهلية</dc:title>
  <dc:creator>pcv</dc:creator>
  <cp:lastModifiedBy>HASANEEN</cp:lastModifiedBy>
  <cp:revision>29</cp:revision>
  <cp:lastPrinted>2019-12-07T07:43:00Z</cp:lastPrinted>
  <dcterms:created xsi:type="dcterms:W3CDTF">2019-11-22T15:27:00Z</dcterms:created>
  <dcterms:modified xsi:type="dcterms:W3CDTF">2019-12-07T07:43:00Z</dcterms:modified>
</cp:coreProperties>
</file>