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D2801" w14:textId="77777777" w:rsidR="00661D21" w:rsidRDefault="00C01217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2F39B" wp14:editId="3F387CF1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F63D" w14:textId="77777777" w:rsidR="00D34BDD" w:rsidRPr="00C01217" w:rsidRDefault="00D34BDD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5E7447FE" w14:textId="77777777" w:rsidR="00D34BDD" w:rsidRPr="00861C76" w:rsidRDefault="00D34BDD" w:rsidP="00C01217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24</w:t>
                            </w:r>
                          </w:p>
                          <w:p w14:paraId="2DFAC034" w14:textId="77777777" w:rsidR="00D34BDD" w:rsidRDefault="00D34BDD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2F39B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0E75F63D" w14:textId="77777777" w:rsidR="00D34BDD" w:rsidRPr="00C01217" w:rsidRDefault="00D34BDD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5E7447FE" w14:textId="77777777" w:rsidR="00D34BDD" w:rsidRPr="00861C76" w:rsidRDefault="00D34BDD" w:rsidP="00C01217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24</w:t>
                      </w:r>
                    </w:p>
                    <w:p w14:paraId="2DFAC034" w14:textId="77777777" w:rsidR="00D34BDD" w:rsidRDefault="00D34BDD" w:rsidP="00C01217"/>
                  </w:txbxContent>
                </v:textbox>
              </v:shape>
            </w:pict>
          </mc:Fallback>
        </mc:AlternateContent>
      </w:r>
    </w:p>
    <w:p w14:paraId="34A4988A" w14:textId="77777777" w:rsidR="00980C07" w:rsidRPr="002658D0" w:rsidRDefault="00C01217" w:rsidP="00980C07">
      <w:pPr>
        <w:spacing w:before="100" w:beforeAutospacing="1" w:after="100" w:afterAutospacing="1"/>
        <w:contextualSpacing/>
        <w:jc w:val="lowKashida"/>
        <w:rPr>
          <w:b/>
          <w:bCs/>
          <w:sz w:val="28"/>
          <w:szCs w:val="28"/>
          <w:rtl/>
        </w:rPr>
      </w:pPr>
      <w:r w:rsidRPr="002658D0">
        <w:rPr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DF84C" wp14:editId="19CB7825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EAC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" strokeweight="2.25pt"/>
            </w:pict>
          </mc:Fallback>
        </mc:AlternateContent>
      </w:r>
      <w:r w:rsidRPr="002658D0">
        <w:rPr>
          <w:b/>
          <w:bCs/>
          <w:sz w:val="28"/>
          <w:szCs w:val="28"/>
          <w:rtl/>
        </w:rPr>
        <w:t>السؤال الأول :</w:t>
      </w:r>
      <w:r w:rsidRPr="002658D0">
        <w:rPr>
          <w:b/>
          <w:bCs/>
          <w:sz w:val="28"/>
          <w:szCs w:val="28"/>
          <w:rtl/>
        </w:rPr>
        <w:tab/>
      </w:r>
    </w:p>
    <w:p w14:paraId="297CA85F" w14:textId="7C9C40CF" w:rsidR="00C01217" w:rsidRPr="002658D0" w:rsidRDefault="00C01217" w:rsidP="00980C07">
      <w:pPr>
        <w:spacing w:before="100" w:beforeAutospacing="1" w:after="100" w:afterAutospacing="1"/>
        <w:contextualSpacing/>
        <w:jc w:val="lowKashida"/>
        <w:rPr>
          <w:b/>
          <w:bCs/>
          <w:sz w:val="28"/>
          <w:szCs w:val="28"/>
          <w:rtl/>
        </w:rPr>
      </w:pPr>
      <w:r w:rsidRPr="002658D0">
        <w:rPr>
          <w:b/>
          <w:bCs/>
          <w:sz w:val="28"/>
          <w:szCs w:val="28"/>
          <w:rtl/>
        </w:rPr>
        <w:t xml:space="preserve">  اختر الاجابة الصحيحة للعبارات الآتية :</w:t>
      </w:r>
      <w:r w:rsidR="00980C07" w:rsidRPr="002658D0">
        <w:rPr>
          <w:rFonts w:hint="cs"/>
          <w:b/>
          <w:bCs/>
          <w:sz w:val="28"/>
          <w:szCs w:val="28"/>
          <w:rtl/>
        </w:rPr>
        <w:t xml:space="preserve"> </w:t>
      </w:r>
      <w:r w:rsidRPr="002658D0">
        <w:rPr>
          <w:b/>
          <w:bCs/>
          <w:sz w:val="28"/>
          <w:szCs w:val="28"/>
          <w:rtl/>
        </w:rPr>
        <w:t>ثم ظلل</w:t>
      </w:r>
      <w:r w:rsidR="002658D0">
        <w:rPr>
          <w:rFonts w:hint="cs"/>
          <w:b/>
          <w:bCs/>
          <w:sz w:val="28"/>
          <w:szCs w:val="28"/>
          <w:rtl/>
        </w:rPr>
        <w:t>ي</w:t>
      </w:r>
      <w:r w:rsidRPr="002658D0">
        <w:rPr>
          <w:b/>
          <w:bCs/>
          <w:sz w:val="28"/>
          <w:szCs w:val="28"/>
          <w:rtl/>
        </w:rPr>
        <w:t xml:space="preserve"> الإجابة الصحيحة في ورقة التصحيح الآلي</w:t>
      </w:r>
      <w:r w:rsidR="002658D0">
        <w:rPr>
          <w:rFonts w:hint="cs"/>
          <w:b/>
          <w:bCs/>
          <w:sz w:val="28"/>
          <w:szCs w:val="28"/>
          <w:rtl/>
        </w:rPr>
        <w:t>.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72EBD397" w14:textId="77777777" w:rsidTr="006C4E21">
        <w:trPr>
          <w:jc w:val="center"/>
        </w:trPr>
        <w:tc>
          <w:tcPr>
            <w:tcW w:w="454" w:type="dxa"/>
          </w:tcPr>
          <w:p w14:paraId="2E540DDE" w14:textId="77777777" w:rsidR="00D00E7B" w:rsidRPr="00980C07" w:rsidRDefault="00D00E7B" w:rsidP="00D00E7B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69A4D0D1" w14:textId="77777777" w:rsidR="00D00E7B" w:rsidRPr="00980C07" w:rsidRDefault="00914614" w:rsidP="009A4D59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وجه رئيس الوزراء المصري.......... دعوة لل</w:t>
            </w:r>
            <w:r w:rsidR="00980C07" w:rsidRPr="00980C07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ملكة العربية السعودية لعقد مباحثات لتأسيس جامعة الدول العربية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01217" w:rsidRPr="00980C07" w14:paraId="4C4A1A2A" w14:textId="77777777" w:rsidTr="00D00E7B">
        <w:trPr>
          <w:jc w:val="center"/>
        </w:trPr>
        <w:tc>
          <w:tcPr>
            <w:tcW w:w="454" w:type="dxa"/>
          </w:tcPr>
          <w:p w14:paraId="5C2136BF" w14:textId="77777777" w:rsidR="00C01217" w:rsidRPr="00980C07" w:rsidRDefault="00D00E7B" w:rsidP="00D00E7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13E3700" w14:textId="77777777" w:rsidR="00C01217" w:rsidRPr="00980C07" w:rsidRDefault="00914614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جمال عبد الناصر </w:t>
            </w:r>
          </w:p>
        </w:tc>
        <w:tc>
          <w:tcPr>
            <w:tcW w:w="454" w:type="dxa"/>
          </w:tcPr>
          <w:p w14:paraId="4AD0A6E8" w14:textId="77777777" w:rsidR="00C01217" w:rsidRPr="00980C07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19FFD0E" w14:textId="77777777" w:rsidR="00C01217" w:rsidRPr="00980C07" w:rsidRDefault="00914614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فرنكلين روزفلت </w:t>
            </w:r>
          </w:p>
        </w:tc>
        <w:tc>
          <w:tcPr>
            <w:tcW w:w="454" w:type="dxa"/>
          </w:tcPr>
          <w:p w14:paraId="31BBE12C" w14:textId="77777777" w:rsidR="00C01217" w:rsidRPr="00980C07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FBA1BB8" w14:textId="77777777" w:rsidR="00C01217" w:rsidRPr="00980C07" w:rsidRDefault="00914614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عل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ماهر </w:t>
            </w:r>
          </w:p>
        </w:tc>
        <w:tc>
          <w:tcPr>
            <w:tcW w:w="454" w:type="dxa"/>
          </w:tcPr>
          <w:p w14:paraId="71C6274D" w14:textId="77777777" w:rsidR="00C01217" w:rsidRPr="00980C07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9DE9D6C" w14:textId="77777777" w:rsidR="00C01217" w:rsidRPr="00980C07" w:rsidRDefault="00914614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مصطفى النحاس </w:t>
            </w:r>
          </w:p>
        </w:tc>
      </w:tr>
    </w:tbl>
    <w:p w14:paraId="51DAA69B" w14:textId="77777777" w:rsidR="009A4D59" w:rsidRPr="00980C07" w:rsidRDefault="009A4D59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15CD9110" w14:textId="77777777" w:rsidTr="006C4E21">
        <w:trPr>
          <w:jc w:val="center"/>
        </w:trPr>
        <w:tc>
          <w:tcPr>
            <w:tcW w:w="454" w:type="dxa"/>
          </w:tcPr>
          <w:p w14:paraId="4C3670FC" w14:textId="77777777" w:rsidR="00D00E7B" w:rsidRPr="00980C07" w:rsidRDefault="00D00E7B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5F9943DE" w14:textId="74563721" w:rsidR="00D00E7B" w:rsidRPr="00980C07" w:rsidRDefault="002658D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914614" w:rsidRPr="00980C07">
              <w:rPr>
                <w:rFonts w:hint="cs"/>
                <w:b/>
                <w:bCs/>
                <w:sz w:val="28"/>
                <w:szCs w:val="28"/>
                <w:rtl/>
              </w:rPr>
              <w:t>نتفض الجزائريون ضد المستعمر الفرنسي عام........ه</w:t>
            </w:r>
            <w:r w:rsidR="00980C07" w:rsidRPr="00980C0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00E7B" w:rsidRPr="00980C07" w14:paraId="5C47D9A9" w14:textId="77777777" w:rsidTr="006C4E21">
        <w:trPr>
          <w:jc w:val="center"/>
        </w:trPr>
        <w:tc>
          <w:tcPr>
            <w:tcW w:w="454" w:type="dxa"/>
          </w:tcPr>
          <w:p w14:paraId="0A42DE7E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25E4CC8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1374</w:t>
            </w:r>
          </w:p>
        </w:tc>
        <w:tc>
          <w:tcPr>
            <w:tcW w:w="454" w:type="dxa"/>
          </w:tcPr>
          <w:p w14:paraId="36B479A9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4AC1C8A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1344</w:t>
            </w:r>
          </w:p>
        </w:tc>
        <w:tc>
          <w:tcPr>
            <w:tcW w:w="454" w:type="dxa"/>
          </w:tcPr>
          <w:p w14:paraId="19CFB34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01E4A4B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1388</w:t>
            </w:r>
          </w:p>
        </w:tc>
        <w:tc>
          <w:tcPr>
            <w:tcW w:w="454" w:type="dxa"/>
          </w:tcPr>
          <w:p w14:paraId="3514F75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06275A5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1343</w:t>
            </w:r>
          </w:p>
        </w:tc>
      </w:tr>
    </w:tbl>
    <w:p w14:paraId="4B76145E" w14:textId="77777777" w:rsidR="00D00E7B" w:rsidRPr="00980C07" w:rsidRDefault="00D00E7B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7BA162D8" w14:textId="77777777" w:rsidTr="006C4E21">
        <w:trPr>
          <w:jc w:val="center"/>
        </w:trPr>
        <w:tc>
          <w:tcPr>
            <w:tcW w:w="454" w:type="dxa"/>
          </w:tcPr>
          <w:p w14:paraId="0BF83890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4C9E9AB1" w14:textId="3C08D5E6" w:rsidR="00D00E7B" w:rsidRPr="00980C07" w:rsidRDefault="0091461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في عام 1400ه اجتاحت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قوات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................أفغانستان بقوة عسكرية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 xml:space="preserve"> كبيرة.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D00E7B" w:rsidRPr="00980C07" w14:paraId="7DD33B37" w14:textId="77777777" w:rsidTr="006C4E21">
        <w:trPr>
          <w:jc w:val="center"/>
        </w:trPr>
        <w:tc>
          <w:tcPr>
            <w:tcW w:w="454" w:type="dxa"/>
          </w:tcPr>
          <w:p w14:paraId="795A03E8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D54DCD6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الولايات المتحدة الأمريكية </w:t>
            </w:r>
          </w:p>
        </w:tc>
        <w:tc>
          <w:tcPr>
            <w:tcW w:w="454" w:type="dxa"/>
          </w:tcPr>
          <w:p w14:paraId="0BA8B378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1F9BF22" w14:textId="3A02B9E3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الاتحاد السوفيتي </w:t>
            </w:r>
          </w:p>
        </w:tc>
        <w:tc>
          <w:tcPr>
            <w:tcW w:w="454" w:type="dxa"/>
          </w:tcPr>
          <w:p w14:paraId="4526729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F05D7C6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بريطانيا </w:t>
            </w:r>
          </w:p>
        </w:tc>
        <w:tc>
          <w:tcPr>
            <w:tcW w:w="454" w:type="dxa"/>
          </w:tcPr>
          <w:p w14:paraId="4E33C27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2B8FD1E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فرنسا </w:t>
            </w:r>
          </w:p>
        </w:tc>
      </w:tr>
    </w:tbl>
    <w:p w14:paraId="2B93AC96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54FD3DC9" w14:textId="77777777" w:rsidTr="006C4E21">
        <w:trPr>
          <w:jc w:val="center"/>
        </w:trPr>
        <w:tc>
          <w:tcPr>
            <w:tcW w:w="454" w:type="dxa"/>
          </w:tcPr>
          <w:p w14:paraId="5B50B6DB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4283CA86" w14:textId="05838C3F" w:rsidR="00D00E7B" w:rsidRPr="00980C07" w:rsidRDefault="0091461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...........منظمة دولية مؤلفة من دول مستقلة اجتمعت على العمل معاً من أجل السلم العالمي والتقدم 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جتماعي </w:t>
            </w:r>
            <w:r w:rsidR="00E21C8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. </w:t>
            </w:r>
          </w:p>
        </w:tc>
      </w:tr>
      <w:tr w:rsidR="00D00E7B" w:rsidRPr="00980C07" w14:paraId="076EEEC5" w14:textId="77777777" w:rsidTr="006C4E21">
        <w:trPr>
          <w:jc w:val="center"/>
        </w:trPr>
        <w:tc>
          <w:tcPr>
            <w:tcW w:w="454" w:type="dxa"/>
          </w:tcPr>
          <w:p w14:paraId="12383053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0A28DA3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أوبك </w:t>
            </w:r>
          </w:p>
        </w:tc>
        <w:tc>
          <w:tcPr>
            <w:tcW w:w="454" w:type="dxa"/>
          </w:tcPr>
          <w:p w14:paraId="4720638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0963C08" w14:textId="2042B70F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رابطة العالم 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سلامي </w:t>
            </w:r>
          </w:p>
        </w:tc>
        <w:tc>
          <w:tcPr>
            <w:tcW w:w="454" w:type="dxa"/>
          </w:tcPr>
          <w:p w14:paraId="5E89D58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8D14E9E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الأمم المتحدة </w:t>
            </w:r>
          </w:p>
        </w:tc>
        <w:tc>
          <w:tcPr>
            <w:tcW w:w="454" w:type="dxa"/>
          </w:tcPr>
          <w:p w14:paraId="40C1F48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CF369C" w14:textId="459C938E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تحاد الأوربي </w:t>
            </w:r>
          </w:p>
        </w:tc>
      </w:tr>
    </w:tbl>
    <w:p w14:paraId="45CAA4DA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1569A33E" w14:textId="77777777" w:rsidTr="006C4E21">
        <w:trPr>
          <w:jc w:val="center"/>
        </w:trPr>
        <w:tc>
          <w:tcPr>
            <w:tcW w:w="454" w:type="dxa"/>
          </w:tcPr>
          <w:p w14:paraId="0A231C43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7FFFDA60" w14:textId="77777777" w:rsidR="00D00E7B" w:rsidRPr="00980C07" w:rsidRDefault="0091461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وصل عدد الدول الأعضاء في هيئة الأمم المتحدة </w:t>
            </w:r>
            <w:r w:rsidR="00E21C8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إلى ...........دولة. </w:t>
            </w:r>
          </w:p>
        </w:tc>
      </w:tr>
      <w:tr w:rsidR="00D00E7B" w:rsidRPr="00980C07" w14:paraId="7751F54A" w14:textId="77777777" w:rsidTr="006C4E21">
        <w:trPr>
          <w:jc w:val="center"/>
        </w:trPr>
        <w:tc>
          <w:tcPr>
            <w:tcW w:w="454" w:type="dxa"/>
          </w:tcPr>
          <w:p w14:paraId="10A8398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0B28AEA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133</w:t>
            </w:r>
          </w:p>
        </w:tc>
        <w:tc>
          <w:tcPr>
            <w:tcW w:w="454" w:type="dxa"/>
          </w:tcPr>
          <w:p w14:paraId="7C87FB4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7C110C5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165</w:t>
            </w:r>
          </w:p>
        </w:tc>
        <w:tc>
          <w:tcPr>
            <w:tcW w:w="454" w:type="dxa"/>
          </w:tcPr>
          <w:p w14:paraId="14AD0DD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DF8B464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192</w:t>
            </w:r>
          </w:p>
        </w:tc>
        <w:tc>
          <w:tcPr>
            <w:tcW w:w="454" w:type="dxa"/>
          </w:tcPr>
          <w:p w14:paraId="592D3E83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7C40DCB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154</w:t>
            </w:r>
          </w:p>
        </w:tc>
      </w:tr>
    </w:tbl>
    <w:p w14:paraId="1E3C2234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5C18032F" w14:textId="77777777" w:rsidTr="006C4E21">
        <w:trPr>
          <w:jc w:val="center"/>
        </w:trPr>
        <w:tc>
          <w:tcPr>
            <w:tcW w:w="454" w:type="dxa"/>
          </w:tcPr>
          <w:p w14:paraId="03F8E45C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7E5D4B20" w14:textId="77777777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ظهرت حركة عدم الإنحياز بعد ...............</w:t>
            </w:r>
          </w:p>
        </w:tc>
      </w:tr>
      <w:tr w:rsidR="00D00E7B" w:rsidRPr="00980C07" w14:paraId="6B3E3F0F" w14:textId="77777777" w:rsidTr="006C4E21">
        <w:trPr>
          <w:jc w:val="center"/>
        </w:trPr>
        <w:tc>
          <w:tcPr>
            <w:tcW w:w="454" w:type="dxa"/>
          </w:tcPr>
          <w:p w14:paraId="203F05F5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CD4405A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الأولى </w:t>
            </w:r>
          </w:p>
        </w:tc>
        <w:tc>
          <w:tcPr>
            <w:tcW w:w="454" w:type="dxa"/>
          </w:tcPr>
          <w:p w14:paraId="65B586F3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006F258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الثانية </w:t>
            </w:r>
          </w:p>
        </w:tc>
        <w:tc>
          <w:tcPr>
            <w:tcW w:w="454" w:type="dxa"/>
          </w:tcPr>
          <w:p w14:paraId="258BDA2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13E0A1B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الإستعمار </w:t>
            </w:r>
          </w:p>
        </w:tc>
        <w:tc>
          <w:tcPr>
            <w:tcW w:w="454" w:type="dxa"/>
          </w:tcPr>
          <w:p w14:paraId="4416646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A17B9C3" w14:textId="77777777" w:rsidR="00D00E7B" w:rsidRPr="00980C07" w:rsidRDefault="00980C0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E21C8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لقضية اللبنانية </w:t>
            </w:r>
          </w:p>
        </w:tc>
      </w:tr>
    </w:tbl>
    <w:p w14:paraId="4E061EC1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DC98035" w14:textId="77777777" w:rsidTr="006C4E21">
        <w:trPr>
          <w:jc w:val="center"/>
        </w:trPr>
        <w:tc>
          <w:tcPr>
            <w:tcW w:w="454" w:type="dxa"/>
          </w:tcPr>
          <w:p w14:paraId="5BD6B923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57896A8D" w14:textId="32354870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وصف الله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 xml:space="preserve"> عز وجل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أرض .........بالأرض المباركة. </w:t>
            </w:r>
          </w:p>
        </w:tc>
      </w:tr>
      <w:tr w:rsidR="00D00E7B" w:rsidRPr="00980C07" w14:paraId="69817174" w14:textId="77777777" w:rsidTr="006C4E21">
        <w:trPr>
          <w:jc w:val="center"/>
        </w:trPr>
        <w:tc>
          <w:tcPr>
            <w:tcW w:w="454" w:type="dxa"/>
          </w:tcPr>
          <w:p w14:paraId="46485B0D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098" w:type="dxa"/>
          </w:tcPr>
          <w:p w14:paraId="60D9EDD8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فلسطين </w:t>
            </w:r>
          </w:p>
        </w:tc>
        <w:tc>
          <w:tcPr>
            <w:tcW w:w="454" w:type="dxa"/>
          </w:tcPr>
          <w:p w14:paraId="2386556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3882E41" w14:textId="52846A85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القرن 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فريقي </w:t>
            </w:r>
          </w:p>
        </w:tc>
        <w:tc>
          <w:tcPr>
            <w:tcW w:w="454" w:type="dxa"/>
          </w:tcPr>
          <w:p w14:paraId="4A6376E3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4D4C54B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المغرب العربي </w:t>
            </w:r>
          </w:p>
        </w:tc>
        <w:tc>
          <w:tcPr>
            <w:tcW w:w="454" w:type="dxa"/>
          </w:tcPr>
          <w:p w14:paraId="51A1BE7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5159EFF" w14:textId="03E808DD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العالم العربي </w:t>
            </w:r>
          </w:p>
        </w:tc>
      </w:tr>
    </w:tbl>
    <w:p w14:paraId="25EA60A9" w14:textId="77777777" w:rsidR="00692F2D" w:rsidRPr="00980C07" w:rsidRDefault="00692F2D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19D8C094" w14:textId="77777777" w:rsidTr="006C4E21">
        <w:trPr>
          <w:jc w:val="center"/>
        </w:trPr>
        <w:tc>
          <w:tcPr>
            <w:tcW w:w="454" w:type="dxa"/>
          </w:tcPr>
          <w:p w14:paraId="2B8AEDFD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0BD8DE67" w14:textId="3B86A987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قاد نبي الله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 xml:space="preserve"> تعالى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............... عليه السلام  بني إسرائيل ودخل بهم فلسطين. </w:t>
            </w:r>
          </w:p>
        </w:tc>
      </w:tr>
      <w:tr w:rsidR="00D00E7B" w:rsidRPr="00980C07" w14:paraId="4289BBB9" w14:textId="77777777" w:rsidTr="006C4E21">
        <w:trPr>
          <w:jc w:val="center"/>
        </w:trPr>
        <w:tc>
          <w:tcPr>
            <w:tcW w:w="454" w:type="dxa"/>
          </w:tcPr>
          <w:p w14:paraId="2B60B938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8AE6FD0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موسى </w:t>
            </w:r>
          </w:p>
        </w:tc>
        <w:tc>
          <w:tcPr>
            <w:tcW w:w="454" w:type="dxa"/>
          </w:tcPr>
          <w:p w14:paraId="1704499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A8712B3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عيسى </w:t>
            </w:r>
          </w:p>
        </w:tc>
        <w:tc>
          <w:tcPr>
            <w:tcW w:w="454" w:type="dxa"/>
          </w:tcPr>
          <w:p w14:paraId="4AE51A6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2326577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يوشع بن نون </w:t>
            </w:r>
          </w:p>
        </w:tc>
        <w:tc>
          <w:tcPr>
            <w:tcW w:w="454" w:type="dxa"/>
          </w:tcPr>
          <w:p w14:paraId="726B58B9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B37B0E3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إبراهيم </w:t>
            </w:r>
          </w:p>
        </w:tc>
      </w:tr>
    </w:tbl>
    <w:p w14:paraId="38F37815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9C67ADE" w14:textId="77777777" w:rsidTr="006C4E21">
        <w:trPr>
          <w:jc w:val="center"/>
        </w:trPr>
        <w:tc>
          <w:tcPr>
            <w:tcW w:w="454" w:type="dxa"/>
          </w:tcPr>
          <w:p w14:paraId="6F52893B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4C6780D6" w14:textId="200AB295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حدثت حرب السويس (العدوان الثلاثي على مصر) عام..........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00E7B" w:rsidRPr="00980C07" w14:paraId="432F456A" w14:textId="77777777" w:rsidTr="006C4E21">
        <w:trPr>
          <w:jc w:val="center"/>
        </w:trPr>
        <w:tc>
          <w:tcPr>
            <w:tcW w:w="454" w:type="dxa"/>
          </w:tcPr>
          <w:p w14:paraId="0E646A6C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D53678F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1944</w:t>
            </w:r>
          </w:p>
        </w:tc>
        <w:tc>
          <w:tcPr>
            <w:tcW w:w="454" w:type="dxa"/>
          </w:tcPr>
          <w:p w14:paraId="43B8A6E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DE6B59F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1954</w:t>
            </w:r>
          </w:p>
        </w:tc>
        <w:tc>
          <w:tcPr>
            <w:tcW w:w="454" w:type="dxa"/>
          </w:tcPr>
          <w:p w14:paraId="36D24AD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C8EB94E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1956</w:t>
            </w:r>
          </w:p>
        </w:tc>
        <w:tc>
          <w:tcPr>
            <w:tcW w:w="454" w:type="dxa"/>
          </w:tcPr>
          <w:p w14:paraId="4A67C7F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A6E43E4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1938</w:t>
            </w:r>
          </w:p>
        </w:tc>
      </w:tr>
    </w:tbl>
    <w:p w14:paraId="0786C735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2A2615B7" w14:textId="77777777" w:rsidTr="00692F2D">
        <w:trPr>
          <w:jc w:val="center"/>
        </w:trPr>
        <w:tc>
          <w:tcPr>
            <w:tcW w:w="536" w:type="dxa"/>
          </w:tcPr>
          <w:p w14:paraId="5894EB9B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641F91B7" w14:textId="2748F8CF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أسهمت .............في تشكيل الوعي الحقيقي </w:t>
            </w:r>
            <w:r w:rsidR="00C3092E" w:rsidRPr="00980C07">
              <w:rPr>
                <w:rFonts w:hint="cs"/>
                <w:b/>
                <w:bCs/>
                <w:sz w:val="28"/>
                <w:szCs w:val="28"/>
                <w:rtl/>
              </w:rPr>
              <w:t>لل</w:t>
            </w:r>
            <w:r w:rsidR="00946120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أمة العربي والأسلامية للقضية الفلسطينية. </w:t>
            </w:r>
          </w:p>
        </w:tc>
      </w:tr>
      <w:tr w:rsidR="00D00E7B" w:rsidRPr="00980C07" w14:paraId="4D88C221" w14:textId="77777777" w:rsidTr="00692F2D">
        <w:trPr>
          <w:jc w:val="center"/>
        </w:trPr>
        <w:tc>
          <w:tcPr>
            <w:tcW w:w="536" w:type="dxa"/>
          </w:tcPr>
          <w:p w14:paraId="121BC71A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EB1FE12" w14:textId="1D4A62D6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حرب </w:t>
            </w:r>
            <w:r w:rsidR="00946120" w:rsidRPr="00980C07">
              <w:rPr>
                <w:rFonts w:hint="cs"/>
                <w:b/>
                <w:bCs/>
                <w:sz w:val="28"/>
                <w:szCs w:val="28"/>
                <w:rtl/>
              </w:rPr>
              <w:t>العدوان الثلاثي</w:t>
            </w:r>
          </w:p>
        </w:tc>
        <w:tc>
          <w:tcPr>
            <w:tcW w:w="454" w:type="dxa"/>
          </w:tcPr>
          <w:p w14:paraId="1D6CD94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3D81902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الفلسطينية </w:t>
            </w:r>
          </w:p>
        </w:tc>
        <w:tc>
          <w:tcPr>
            <w:tcW w:w="454" w:type="dxa"/>
          </w:tcPr>
          <w:p w14:paraId="444465F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F08F23A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حرب النكسة الكبرى </w:t>
            </w:r>
          </w:p>
        </w:tc>
        <w:tc>
          <w:tcPr>
            <w:tcW w:w="454" w:type="dxa"/>
          </w:tcPr>
          <w:p w14:paraId="65415CB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78E6A17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حرب العاشر من رمضان </w:t>
            </w:r>
          </w:p>
        </w:tc>
      </w:tr>
    </w:tbl>
    <w:p w14:paraId="128C5AA9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5C13511C" w14:textId="77777777" w:rsidTr="00692F2D">
        <w:trPr>
          <w:jc w:val="center"/>
        </w:trPr>
        <w:tc>
          <w:tcPr>
            <w:tcW w:w="536" w:type="dxa"/>
          </w:tcPr>
          <w:p w14:paraId="2D7EC3BD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14:paraId="7327E1EE" w14:textId="49BE612A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يقصد ب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..............تلك المساحة من الأرض التي تقع بين جنوبي غرب آسيا وشمالي أفريقيا, ويدين معظم سكانه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بدين الإسلام. </w:t>
            </w:r>
          </w:p>
        </w:tc>
      </w:tr>
      <w:tr w:rsidR="00D00E7B" w:rsidRPr="00980C07" w14:paraId="7CCD0665" w14:textId="77777777" w:rsidTr="00692F2D">
        <w:trPr>
          <w:jc w:val="center"/>
        </w:trPr>
        <w:tc>
          <w:tcPr>
            <w:tcW w:w="536" w:type="dxa"/>
          </w:tcPr>
          <w:p w14:paraId="6C1B7D81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5AAB200" w14:textId="1E886901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القرن 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فريقي </w:t>
            </w:r>
          </w:p>
        </w:tc>
        <w:tc>
          <w:tcPr>
            <w:tcW w:w="454" w:type="dxa"/>
          </w:tcPr>
          <w:p w14:paraId="307B98D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0A27CA5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المغرب العربي </w:t>
            </w:r>
          </w:p>
        </w:tc>
        <w:tc>
          <w:tcPr>
            <w:tcW w:w="454" w:type="dxa"/>
          </w:tcPr>
          <w:p w14:paraId="44947CF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F89E978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شبه الجزيرة العربي </w:t>
            </w:r>
          </w:p>
        </w:tc>
        <w:tc>
          <w:tcPr>
            <w:tcW w:w="454" w:type="dxa"/>
          </w:tcPr>
          <w:p w14:paraId="38CE51B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22EC38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نهر النيل </w:t>
            </w:r>
          </w:p>
        </w:tc>
      </w:tr>
    </w:tbl>
    <w:p w14:paraId="607B39AA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865031B" w14:textId="77777777" w:rsidTr="00692F2D">
        <w:trPr>
          <w:jc w:val="center"/>
        </w:trPr>
        <w:tc>
          <w:tcPr>
            <w:tcW w:w="536" w:type="dxa"/>
          </w:tcPr>
          <w:p w14:paraId="72601B07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6BF9C770" w14:textId="77777777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تتوزع أراضي العالم العربي على ........وحدة سياسية. </w:t>
            </w:r>
          </w:p>
        </w:tc>
      </w:tr>
      <w:tr w:rsidR="00D00E7B" w:rsidRPr="00980C07" w14:paraId="6D1E664F" w14:textId="77777777" w:rsidTr="00692F2D">
        <w:trPr>
          <w:jc w:val="center"/>
        </w:trPr>
        <w:tc>
          <w:tcPr>
            <w:tcW w:w="536" w:type="dxa"/>
          </w:tcPr>
          <w:p w14:paraId="0635008C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A62B741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454" w:type="dxa"/>
          </w:tcPr>
          <w:p w14:paraId="781CFB8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AEA2564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454" w:type="dxa"/>
          </w:tcPr>
          <w:p w14:paraId="53A91B68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98D59D2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454" w:type="dxa"/>
          </w:tcPr>
          <w:p w14:paraId="5EBB9C7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6F4106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</w:tr>
    </w:tbl>
    <w:p w14:paraId="4247CA74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1B206852" w14:textId="77777777" w:rsidTr="00692F2D">
        <w:trPr>
          <w:jc w:val="center"/>
        </w:trPr>
        <w:tc>
          <w:tcPr>
            <w:tcW w:w="536" w:type="dxa"/>
          </w:tcPr>
          <w:p w14:paraId="572E9164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308C8D95" w14:textId="77777777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يقع إقليم  ................ موطن العرب الأول في جنوب غربي قارة أسيا. </w:t>
            </w:r>
          </w:p>
        </w:tc>
      </w:tr>
      <w:tr w:rsidR="00D00E7B" w:rsidRPr="00980C07" w14:paraId="1EFCC224" w14:textId="77777777" w:rsidTr="00692F2D">
        <w:trPr>
          <w:jc w:val="center"/>
        </w:trPr>
        <w:tc>
          <w:tcPr>
            <w:tcW w:w="536" w:type="dxa"/>
          </w:tcPr>
          <w:p w14:paraId="454EC77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A45EF9F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نهر النيل </w:t>
            </w:r>
          </w:p>
        </w:tc>
        <w:tc>
          <w:tcPr>
            <w:tcW w:w="454" w:type="dxa"/>
          </w:tcPr>
          <w:p w14:paraId="6806A21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1854BF5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المغرب العربي </w:t>
            </w:r>
          </w:p>
        </w:tc>
        <w:tc>
          <w:tcPr>
            <w:tcW w:w="454" w:type="dxa"/>
          </w:tcPr>
          <w:p w14:paraId="51BFDCA8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880ED07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شبه الجزيرة العربية </w:t>
            </w:r>
          </w:p>
        </w:tc>
        <w:tc>
          <w:tcPr>
            <w:tcW w:w="454" w:type="dxa"/>
          </w:tcPr>
          <w:p w14:paraId="1511F0C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C4E9D7D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الشام وبلاد الرافدين </w:t>
            </w:r>
          </w:p>
        </w:tc>
      </w:tr>
    </w:tbl>
    <w:p w14:paraId="61B0B11F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5C8DB1A" w14:textId="77777777" w:rsidTr="00692F2D">
        <w:trPr>
          <w:jc w:val="center"/>
        </w:trPr>
        <w:tc>
          <w:tcPr>
            <w:tcW w:w="536" w:type="dxa"/>
          </w:tcPr>
          <w:p w14:paraId="5287EE7E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43D537C2" w14:textId="77777777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يمتاز موقع إقليم ...........بإشرافه على مضيق باب المندب وخليج عدن والمحيط الهندي. </w:t>
            </w:r>
          </w:p>
        </w:tc>
      </w:tr>
      <w:tr w:rsidR="00D00E7B" w:rsidRPr="00980C07" w14:paraId="33EC7702" w14:textId="77777777" w:rsidTr="00692F2D">
        <w:trPr>
          <w:jc w:val="center"/>
        </w:trPr>
        <w:tc>
          <w:tcPr>
            <w:tcW w:w="536" w:type="dxa"/>
          </w:tcPr>
          <w:p w14:paraId="658A552D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6F28C4C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الشام وبلاد الرافدين </w:t>
            </w:r>
          </w:p>
        </w:tc>
        <w:tc>
          <w:tcPr>
            <w:tcW w:w="454" w:type="dxa"/>
          </w:tcPr>
          <w:p w14:paraId="21FCF72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0A19DAF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المغرب العربي </w:t>
            </w:r>
          </w:p>
        </w:tc>
        <w:tc>
          <w:tcPr>
            <w:tcW w:w="454" w:type="dxa"/>
          </w:tcPr>
          <w:p w14:paraId="532AFD3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34215FB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القرن الإفريقي</w:t>
            </w:r>
          </w:p>
        </w:tc>
        <w:tc>
          <w:tcPr>
            <w:tcW w:w="454" w:type="dxa"/>
          </w:tcPr>
          <w:p w14:paraId="0952170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D4B1189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نهر النيل </w:t>
            </w:r>
          </w:p>
        </w:tc>
      </w:tr>
    </w:tbl>
    <w:p w14:paraId="119E5116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B6C7ED3" w14:textId="77777777" w:rsidTr="00692F2D">
        <w:trPr>
          <w:jc w:val="center"/>
        </w:trPr>
        <w:tc>
          <w:tcPr>
            <w:tcW w:w="536" w:type="dxa"/>
          </w:tcPr>
          <w:p w14:paraId="019965CE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14:paraId="74E334C6" w14:textId="77777777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الأقاليم ذات </w:t>
            </w:r>
            <w:r w:rsidR="00AD5379"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كثافة </w:t>
            </w:r>
            <w:r w:rsidR="00AD5379"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سكانية </w:t>
            </w:r>
            <w:r w:rsidR="00AD5379"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منخفضة</w:t>
            </w:r>
            <w:r w:rsidR="00AD537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العالم العربي منطقة .....................</w:t>
            </w:r>
          </w:p>
        </w:tc>
      </w:tr>
      <w:tr w:rsidR="00D00E7B" w:rsidRPr="00980C07" w14:paraId="2137A053" w14:textId="77777777" w:rsidTr="00692F2D">
        <w:trPr>
          <w:jc w:val="center"/>
        </w:trPr>
        <w:tc>
          <w:tcPr>
            <w:tcW w:w="536" w:type="dxa"/>
          </w:tcPr>
          <w:p w14:paraId="1C4A437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809F0E8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هضبة الشطوط </w:t>
            </w:r>
          </w:p>
        </w:tc>
        <w:tc>
          <w:tcPr>
            <w:tcW w:w="454" w:type="dxa"/>
          </w:tcPr>
          <w:p w14:paraId="606BF09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7F99172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دلتا نهر النيل </w:t>
            </w:r>
          </w:p>
        </w:tc>
        <w:tc>
          <w:tcPr>
            <w:tcW w:w="454" w:type="dxa"/>
          </w:tcPr>
          <w:p w14:paraId="2C4D8BE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5FD977B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السواحل الشرقية والجنوبية  للبحر المتوسط </w:t>
            </w:r>
          </w:p>
        </w:tc>
        <w:tc>
          <w:tcPr>
            <w:tcW w:w="454" w:type="dxa"/>
          </w:tcPr>
          <w:p w14:paraId="5CA90CB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C5AC4AA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السودان</w:t>
            </w:r>
          </w:p>
        </w:tc>
      </w:tr>
    </w:tbl>
    <w:p w14:paraId="6E0E5F93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931113F" w14:textId="77777777" w:rsidTr="00692F2D">
        <w:trPr>
          <w:jc w:val="center"/>
        </w:trPr>
        <w:tc>
          <w:tcPr>
            <w:tcW w:w="536" w:type="dxa"/>
          </w:tcPr>
          <w:p w14:paraId="387578EC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0DACCC94" w14:textId="77777777" w:rsidR="00D00E7B" w:rsidRPr="00980C07" w:rsidRDefault="00AD537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وفرة المياه والتربة الخصبة والمناخ الملائم من المقومات الطبيعية لقيام ..................في العالم العربي. </w:t>
            </w:r>
          </w:p>
        </w:tc>
      </w:tr>
      <w:tr w:rsidR="00D00E7B" w:rsidRPr="00980C07" w14:paraId="35CF0F09" w14:textId="77777777" w:rsidTr="00692F2D">
        <w:trPr>
          <w:jc w:val="center"/>
        </w:trPr>
        <w:tc>
          <w:tcPr>
            <w:tcW w:w="536" w:type="dxa"/>
          </w:tcPr>
          <w:p w14:paraId="2A6F82AB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2F4995D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الصناعة </w:t>
            </w:r>
          </w:p>
        </w:tc>
        <w:tc>
          <w:tcPr>
            <w:tcW w:w="454" w:type="dxa"/>
          </w:tcPr>
          <w:p w14:paraId="4CAC43F3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7B79FD7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التجارة </w:t>
            </w:r>
          </w:p>
        </w:tc>
        <w:tc>
          <w:tcPr>
            <w:tcW w:w="454" w:type="dxa"/>
          </w:tcPr>
          <w:p w14:paraId="2A7BB76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7388C8A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التعدين </w:t>
            </w:r>
          </w:p>
        </w:tc>
        <w:tc>
          <w:tcPr>
            <w:tcW w:w="454" w:type="dxa"/>
          </w:tcPr>
          <w:p w14:paraId="7F746FF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0F80470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الزراعة </w:t>
            </w:r>
          </w:p>
        </w:tc>
      </w:tr>
    </w:tbl>
    <w:p w14:paraId="638097A5" w14:textId="77777777"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14:paraId="57468ACD" w14:textId="77777777" w:rsidR="00980C07" w:rsidRDefault="00980C07" w:rsidP="00D00E7B">
      <w:pPr>
        <w:jc w:val="lowKashida"/>
        <w:rPr>
          <w:b/>
          <w:bCs/>
          <w:sz w:val="28"/>
          <w:szCs w:val="28"/>
          <w:rtl/>
        </w:rPr>
      </w:pPr>
    </w:p>
    <w:p w14:paraId="4847CFF6" w14:textId="77777777" w:rsidR="00980C07" w:rsidRPr="00980C07" w:rsidRDefault="00980C07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361DBFB" w14:textId="77777777" w:rsidTr="00692F2D">
        <w:trPr>
          <w:jc w:val="center"/>
        </w:trPr>
        <w:tc>
          <w:tcPr>
            <w:tcW w:w="536" w:type="dxa"/>
          </w:tcPr>
          <w:p w14:paraId="0601E304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14:paraId="116ED158" w14:textId="77777777" w:rsidR="00D00E7B" w:rsidRPr="00980C07" w:rsidRDefault="00AD537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...............هي الرحلات البحرية الواسعة التي قام بها بعض الأوربيين في القرن الخامس عشر الميلادي, لإكتشاف مناطق وطرق جديدة. </w:t>
            </w:r>
          </w:p>
        </w:tc>
      </w:tr>
      <w:tr w:rsidR="00D00E7B" w:rsidRPr="00980C07" w14:paraId="0743CD8F" w14:textId="77777777" w:rsidTr="00692F2D">
        <w:trPr>
          <w:jc w:val="center"/>
        </w:trPr>
        <w:tc>
          <w:tcPr>
            <w:tcW w:w="536" w:type="dxa"/>
          </w:tcPr>
          <w:p w14:paraId="3C41232C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098" w:type="dxa"/>
          </w:tcPr>
          <w:p w14:paraId="29EF138C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الإستعمار العسكري </w:t>
            </w:r>
          </w:p>
        </w:tc>
        <w:tc>
          <w:tcPr>
            <w:tcW w:w="454" w:type="dxa"/>
          </w:tcPr>
          <w:p w14:paraId="53CD9D0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20EE899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الكشوف الجغرافية </w:t>
            </w:r>
          </w:p>
        </w:tc>
        <w:tc>
          <w:tcPr>
            <w:tcW w:w="454" w:type="dxa"/>
          </w:tcPr>
          <w:p w14:paraId="60FDE62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7729B2B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حركة عدم الإنحياز </w:t>
            </w:r>
          </w:p>
        </w:tc>
        <w:tc>
          <w:tcPr>
            <w:tcW w:w="454" w:type="dxa"/>
          </w:tcPr>
          <w:p w14:paraId="52B77AE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3F348FC" w14:textId="24F7CDE0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لا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نتفاضة </w:t>
            </w:r>
          </w:p>
        </w:tc>
      </w:tr>
    </w:tbl>
    <w:p w14:paraId="4F318A8A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B6EFCBE" w14:textId="77777777" w:rsidTr="00692F2D">
        <w:trPr>
          <w:jc w:val="center"/>
        </w:trPr>
        <w:tc>
          <w:tcPr>
            <w:tcW w:w="536" w:type="dxa"/>
          </w:tcPr>
          <w:p w14:paraId="3A9CB4B0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28CC94A3" w14:textId="62ECABC4" w:rsidR="00D00E7B" w:rsidRPr="00980C07" w:rsidRDefault="00AD537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بحار إيطالي ك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ن على معرفة بما تناولته الكتب الجغرافية وكان مقتنعاً بكروية الأرض</w:t>
            </w:r>
            <w:r w:rsidR="004B21C9" w:rsidRPr="00980C07">
              <w:rPr>
                <w:rFonts w:hint="cs"/>
                <w:b/>
                <w:bCs/>
                <w:sz w:val="28"/>
                <w:szCs w:val="28"/>
                <w:rtl/>
              </w:rPr>
              <w:t>:...................</w:t>
            </w:r>
          </w:p>
        </w:tc>
      </w:tr>
      <w:tr w:rsidR="00D00E7B" w:rsidRPr="00980C07" w14:paraId="092CFC05" w14:textId="77777777" w:rsidTr="00692F2D">
        <w:trPr>
          <w:jc w:val="center"/>
        </w:trPr>
        <w:tc>
          <w:tcPr>
            <w:tcW w:w="536" w:type="dxa"/>
          </w:tcPr>
          <w:p w14:paraId="7BE2E275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A168FC0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فاسكو داجاما</w:t>
            </w:r>
          </w:p>
        </w:tc>
        <w:tc>
          <w:tcPr>
            <w:tcW w:w="454" w:type="dxa"/>
          </w:tcPr>
          <w:p w14:paraId="5E958C4B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A340764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ماجلان </w:t>
            </w:r>
          </w:p>
        </w:tc>
        <w:tc>
          <w:tcPr>
            <w:tcW w:w="454" w:type="dxa"/>
          </w:tcPr>
          <w:p w14:paraId="290C619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B09BF84" w14:textId="67487CE8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كروستوفر كولومبس</w:t>
            </w:r>
            <w:r w:rsidR="004B21C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00511FB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D8F9AA7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جيمس كوك</w:t>
            </w:r>
          </w:p>
        </w:tc>
      </w:tr>
    </w:tbl>
    <w:p w14:paraId="1DCD0F54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33CDB75" w14:textId="77777777" w:rsidTr="00692F2D">
        <w:trPr>
          <w:jc w:val="center"/>
        </w:trPr>
        <w:tc>
          <w:tcPr>
            <w:tcW w:w="536" w:type="dxa"/>
          </w:tcPr>
          <w:p w14:paraId="5ED1D63E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3314E25D" w14:textId="77777777" w:rsidR="00D00E7B" w:rsidRPr="00980C07" w:rsidRDefault="004B21C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قام الرحالة الإنجليزي ............ بعدة رحلات بحرية تمكن فيها من الوصول إلى السواحل الشرقية لإستراليا ونيوزيلندا.</w:t>
            </w:r>
          </w:p>
        </w:tc>
      </w:tr>
      <w:tr w:rsidR="00D00E7B" w:rsidRPr="00980C07" w14:paraId="15D86900" w14:textId="77777777" w:rsidTr="00692F2D">
        <w:trPr>
          <w:jc w:val="center"/>
        </w:trPr>
        <w:tc>
          <w:tcPr>
            <w:tcW w:w="536" w:type="dxa"/>
          </w:tcPr>
          <w:p w14:paraId="10BBF0E6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5154F6B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حنا الأول </w:t>
            </w:r>
          </w:p>
        </w:tc>
        <w:tc>
          <w:tcPr>
            <w:tcW w:w="454" w:type="dxa"/>
          </w:tcPr>
          <w:p w14:paraId="6D94879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623D119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هنري الملاح </w:t>
            </w:r>
          </w:p>
        </w:tc>
        <w:tc>
          <w:tcPr>
            <w:tcW w:w="454" w:type="dxa"/>
          </w:tcPr>
          <w:p w14:paraId="5719B37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00731DB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جيمس كوك </w:t>
            </w:r>
          </w:p>
        </w:tc>
        <w:tc>
          <w:tcPr>
            <w:tcW w:w="454" w:type="dxa"/>
          </w:tcPr>
          <w:p w14:paraId="7F104C9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F561E62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هنري السابع </w:t>
            </w:r>
          </w:p>
        </w:tc>
      </w:tr>
    </w:tbl>
    <w:p w14:paraId="2A40DED9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0F756739" w14:textId="77777777" w:rsidTr="00692F2D">
        <w:trPr>
          <w:jc w:val="center"/>
        </w:trPr>
        <w:tc>
          <w:tcPr>
            <w:tcW w:w="536" w:type="dxa"/>
          </w:tcPr>
          <w:p w14:paraId="15B1E701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64F7BF5E" w14:textId="77777777" w:rsidR="00D00E7B" w:rsidRPr="00980C07" w:rsidRDefault="004B21C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من دوافع ...........الرغبة في التخلص من الأزمة الغذائية في 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>أور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و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با التي حدثت بعد الثورة الصناعية. </w:t>
            </w:r>
          </w:p>
        </w:tc>
      </w:tr>
      <w:tr w:rsidR="00D00E7B" w:rsidRPr="00980C07" w14:paraId="591EBA92" w14:textId="77777777" w:rsidTr="00692F2D">
        <w:trPr>
          <w:jc w:val="center"/>
        </w:trPr>
        <w:tc>
          <w:tcPr>
            <w:tcW w:w="536" w:type="dxa"/>
          </w:tcPr>
          <w:p w14:paraId="2605A2AA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13E2CFF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الكشوف الجغرافية </w:t>
            </w:r>
          </w:p>
        </w:tc>
        <w:tc>
          <w:tcPr>
            <w:tcW w:w="454" w:type="dxa"/>
          </w:tcPr>
          <w:p w14:paraId="0951194B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743FFE2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الإستعمار </w:t>
            </w:r>
          </w:p>
        </w:tc>
        <w:tc>
          <w:tcPr>
            <w:tcW w:w="454" w:type="dxa"/>
          </w:tcPr>
          <w:p w14:paraId="56BC25F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B095CA9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الأولى </w:t>
            </w:r>
          </w:p>
        </w:tc>
        <w:tc>
          <w:tcPr>
            <w:tcW w:w="454" w:type="dxa"/>
          </w:tcPr>
          <w:p w14:paraId="0134706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3C8CAF3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الثانية </w:t>
            </w:r>
          </w:p>
        </w:tc>
      </w:tr>
    </w:tbl>
    <w:p w14:paraId="0AE866BB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41199F2" w14:textId="77777777" w:rsidTr="00692F2D">
        <w:trPr>
          <w:jc w:val="center"/>
        </w:trPr>
        <w:tc>
          <w:tcPr>
            <w:tcW w:w="536" w:type="dxa"/>
          </w:tcPr>
          <w:p w14:paraId="10B9D8CC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14:paraId="44BEBAD0" w14:textId="77777777" w:rsidR="00D00E7B" w:rsidRPr="00980C07" w:rsidRDefault="00B758B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من الآثار السياسية ل..................حرمان الشعوب من حريتها وحقها في تقرير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المصير. </w:t>
            </w:r>
          </w:p>
        </w:tc>
      </w:tr>
      <w:tr w:rsidR="00D00E7B" w:rsidRPr="00980C07" w14:paraId="305AD86A" w14:textId="77777777" w:rsidTr="00692F2D">
        <w:trPr>
          <w:jc w:val="center"/>
        </w:trPr>
        <w:tc>
          <w:tcPr>
            <w:tcW w:w="536" w:type="dxa"/>
          </w:tcPr>
          <w:p w14:paraId="124BD7B2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29E8808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الكشوف الجغرافية </w:t>
            </w:r>
          </w:p>
        </w:tc>
        <w:tc>
          <w:tcPr>
            <w:tcW w:w="454" w:type="dxa"/>
          </w:tcPr>
          <w:p w14:paraId="16D54F8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057F557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القضية اللبنانية </w:t>
            </w:r>
          </w:p>
        </w:tc>
        <w:tc>
          <w:tcPr>
            <w:tcW w:w="454" w:type="dxa"/>
          </w:tcPr>
          <w:p w14:paraId="196BBD2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5457EDA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الإستعمار </w:t>
            </w:r>
          </w:p>
        </w:tc>
        <w:tc>
          <w:tcPr>
            <w:tcW w:w="454" w:type="dxa"/>
          </w:tcPr>
          <w:p w14:paraId="662055A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1839795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الأولى </w:t>
            </w:r>
          </w:p>
        </w:tc>
      </w:tr>
    </w:tbl>
    <w:p w14:paraId="282D3792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E59C03C" w14:textId="77777777" w:rsidTr="00692F2D">
        <w:trPr>
          <w:jc w:val="center"/>
        </w:trPr>
        <w:tc>
          <w:tcPr>
            <w:tcW w:w="536" w:type="dxa"/>
          </w:tcPr>
          <w:p w14:paraId="69B9B1F1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14:paraId="13EC6134" w14:textId="3D6D1BCF" w:rsidR="00D00E7B" w:rsidRPr="00980C07" w:rsidRDefault="002658D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نتهت الحرب العالمية الثانية عام ........م </w:t>
            </w:r>
          </w:p>
        </w:tc>
      </w:tr>
      <w:tr w:rsidR="00D00E7B" w:rsidRPr="00980C07" w14:paraId="3E973966" w14:textId="77777777" w:rsidTr="00692F2D">
        <w:trPr>
          <w:jc w:val="center"/>
        </w:trPr>
        <w:tc>
          <w:tcPr>
            <w:tcW w:w="536" w:type="dxa"/>
          </w:tcPr>
          <w:p w14:paraId="0430AE6B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A9FF2A5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1919</w:t>
            </w:r>
          </w:p>
        </w:tc>
        <w:tc>
          <w:tcPr>
            <w:tcW w:w="454" w:type="dxa"/>
          </w:tcPr>
          <w:p w14:paraId="452C917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9D63150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1933</w:t>
            </w:r>
          </w:p>
        </w:tc>
        <w:tc>
          <w:tcPr>
            <w:tcW w:w="454" w:type="dxa"/>
          </w:tcPr>
          <w:p w14:paraId="092EC02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18E55D5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1945</w:t>
            </w:r>
          </w:p>
        </w:tc>
        <w:tc>
          <w:tcPr>
            <w:tcW w:w="454" w:type="dxa"/>
          </w:tcPr>
          <w:p w14:paraId="2C7FB90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AEA038E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1939</w:t>
            </w:r>
          </w:p>
        </w:tc>
      </w:tr>
    </w:tbl>
    <w:p w14:paraId="4A81DD97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3C82A8E" w14:textId="77777777" w:rsidTr="00692F2D">
        <w:trPr>
          <w:jc w:val="center"/>
        </w:trPr>
        <w:tc>
          <w:tcPr>
            <w:tcW w:w="536" w:type="dxa"/>
          </w:tcPr>
          <w:p w14:paraId="731EB408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14:paraId="7BED905D" w14:textId="490C58AC" w:rsidR="00D00E7B" w:rsidRPr="00980C07" w:rsidRDefault="00B758B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هيمنت ................على القارة الأمريكية وأتبعت سياسة العزلة الرامية إلى 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بعاد النفوذ الأوربي. </w:t>
            </w:r>
          </w:p>
        </w:tc>
      </w:tr>
      <w:tr w:rsidR="00D00E7B" w:rsidRPr="00980C07" w14:paraId="26B4DC7D" w14:textId="77777777" w:rsidTr="00692F2D">
        <w:trPr>
          <w:jc w:val="center"/>
        </w:trPr>
        <w:tc>
          <w:tcPr>
            <w:tcW w:w="536" w:type="dxa"/>
          </w:tcPr>
          <w:p w14:paraId="111583A6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16826AA" w14:textId="488BC041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اليابان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139FF37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A4B0BEB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الولايات المتحدة الأمريكية </w:t>
            </w:r>
          </w:p>
        </w:tc>
        <w:tc>
          <w:tcPr>
            <w:tcW w:w="454" w:type="dxa"/>
          </w:tcPr>
          <w:p w14:paraId="2C1521DB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1C0AAF2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بريطانيا </w:t>
            </w:r>
          </w:p>
        </w:tc>
        <w:tc>
          <w:tcPr>
            <w:tcW w:w="454" w:type="dxa"/>
          </w:tcPr>
          <w:p w14:paraId="176ADE5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9E0233D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المانيا </w:t>
            </w:r>
          </w:p>
        </w:tc>
      </w:tr>
    </w:tbl>
    <w:p w14:paraId="037B6EAC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A630F91" w14:textId="77777777" w:rsidTr="00692F2D">
        <w:trPr>
          <w:jc w:val="center"/>
        </w:trPr>
        <w:tc>
          <w:tcPr>
            <w:tcW w:w="536" w:type="dxa"/>
          </w:tcPr>
          <w:p w14:paraId="315165FF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14:paraId="1AC2B33E" w14:textId="30AC7E00" w:rsidR="00D00E7B" w:rsidRPr="00980C07" w:rsidRDefault="002658D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نتهت الحرب العالمية الأولى بهزيمة ...........في معركة المارن الثانية. </w:t>
            </w:r>
          </w:p>
        </w:tc>
      </w:tr>
      <w:tr w:rsidR="00D00E7B" w:rsidRPr="00980C07" w14:paraId="327F64B6" w14:textId="77777777" w:rsidTr="00692F2D">
        <w:trPr>
          <w:jc w:val="center"/>
        </w:trPr>
        <w:tc>
          <w:tcPr>
            <w:tcW w:w="536" w:type="dxa"/>
          </w:tcPr>
          <w:p w14:paraId="0558F071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00CCC75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روسيا </w:t>
            </w:r>
          </w:p>
        </w:tc>
        <w:tc>
          <w:tcPr>
            <w:tcW w:w="454" w:type="dxa"/>
          </w:tcPr>
          <w:p w14:paraId="460C813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8C502B9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إيطاليا </w:t>
            </w:r>
          </w:p>
        </w:tc>
        <w:tc>
          <w:tcPr>
            <w:tcW w:w="454" w:type="dxa"/>
          </w:tcPr>
          <w:p w14:paraId="69066FD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6FC5B06" w14:textId="69A54B39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لمانيا </w:t>
            </w:r>
          </w:p>
        </w:tc>
        <w:tc>
          <w:tcPr>
            <w:tcW w:w="454" w:type="dxa"/>
          </w:tcPr>
          <w:p w14:paraId="0A3CD49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AB37AEB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بريطانيا </w:t>
            </w:r>
          </w:p>
        </w:tc>
      </w:tr>
    </w:tbl>
    <w:p w14:paraId="5C475DB3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18FDB2A" w14:textId="77777777" w:rsidTr="00692F2D">
        <w:trPr>
          <w:jc w:val="center"/>
        </w:trPr>
        <w:tc>
          <w:tcPr>
            <w:tcW w:w="536" w:type="dxa"/>
          </w:tcPr>
          <w:p w14:paraId="38E29616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14:paraId="67A49FB5" w14:textId="77777777" w:rsidR="00D00E7B" w:rsidRPr="00980C07" w:rsidRDefault="00E920AA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شهدت روسيا في عام.......م قيام الثورة الشيوعية التي قادها البلاشفة. </w:t>
            </w:r>
          </w:p>
        </w:tc>
      </w:tr>
      <w:tr w:rsidR="00D00E7B" w:rsidRPr="00980C07" w14:paraId="3F324D04" w14:textId="77777777" w:rsidTr="00692F2D">
        <w:trPr>
          <w:jc w:val="center"/>
        </w:trPr>
        <w:tc>
          <w:tcPr>
            <w:tcW w:w="536" w:type="dxa"/>
          </w:tcPr>
          <w:p w14:paraId="76D7B01F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B8C9B9C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1915</w:t>
            </w:r>
          </w:p>
        </w:tc>
        <w:tc>
          <w:tcPr>
            <w:tcW w:w="454" w:type="dxa"/>
          </w:tcPr>
          <w:p w14:paraId="6C3A7D5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AE88D37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1911</w:t>
            </w:r>
          </w:p>
        </w:tc>
        <w:tc>
          <w:tcPr>
            <w:tcW w:w="454" w:type="dxa"/>
          </w:tcPr>
          <w:p w14:paraId="667E397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36E8250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1955</w:t>
            </w:r>
          </w:p>
        </w:tc>
        <w:tc>
          <w:tcPr>
            <w:tcW w:w="454" w:type="dxa"/>
          </w:tcPr>
          <w:p w14:paraId="1189FDD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5DD2070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1917</w:t>
            </w:r>
          </w:p>
        </w:tc>
      </w:tr>
    </w:tbl>
    <w:p w14:paraId="07C174B0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50C307C6" w14:textId="77777777" w:rsidTr="00692F2D">
        <w:trPr>
          <w:jc w:val="center"/>
        </w:trPr>
        <w:tc>
          <w:tcPr>
            <w:tcW w:w="536" w:type="dxa"/>
          </w:tcPr>
          <w:p w14:paraId="23A63C6F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14:paraId="3B694684" w14:textId="77777777" w:rsidR="00D00E7B" w:rsidRPr="00980C07" w:rsidRDefault="00E920AA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انتشرت الأفكار الشيوعية في ............ونجح موسوليني زعيم الحزب الفاشي في أحكام السيطرة عليها. </w:t>
            </w:r>
          </w:p>
        </w:tc>
      </w:tr>
      <w:tr w:rsidR="00D00E7B" w:rsidRPr="00980C07" w14:paraId="2AD81BEE" w14:textId="77777777" w:rsidTr="00692F2D">
        <w:trPr>
          <w:jc w:val="center"/>
        </w:trPr>
        <w:tc>
          <w:tcPr>
            <w:tcW w:w="536" w:type="dxa"/>
          </w:tcPr>
          <w:p w14:paraId="650E1E41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9AB8FF5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فرنسا </w:t>
            </w:r>
          </w:p>
        </w:tc>
        <w:tc>
          <w:tcPr>
            <w:tcW w:w="454" w:type="dxa"/>
          </w:tcPr>
          <w:p w14:paraId="75BE9CD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C94DBF2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إيطاليا</w:t>
            </w:r>
          </w:p>
        </w:tc>
        <w:tc>
          <w:tcPr>
            <w:tcW w:w="454" w:type="dxa"/>
          </w:tcPr>
          <w:p w14:paraId="65C6B0F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27F328C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الولايات المتحدة الامريكية </w:t>
            </w:r>
          </w:p>
        </w:tc>
        <w:tc>
          <w:tcPr>
            <w:tcW w:w="454" w:type="dxa"/>
          </w:tcPr>
          <w:p w14:paraId="34C2D74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1C9EEBA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روسيا </w:t>
            </w:r>
          </w:p>
        </w:tc>
      </w:tr>
    </w:tbl>
    <w:p w14:paraId="3FB44271" w14:textId="77777777"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14:paraId="0165BFBF" w14:textId="77777777" w:rsidR="00980C07" w:rsidRPr="00980C07" w:rsidRDefault="00980C07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24D30D01" w14:textId="77777777" w:rsidTr="00692F2D">
        <w:trPr>
          <w:jc w:val="center"/>
        </w:trPr>
        <w:tc>
          <w:tcPr>
            <w:tcW w:w="536" w:type="dxa"/>
          </w:tcPr>
          <w:p w14:paraId="3779BBEF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14:paraId="542B867B" w14:textId="12EB153C" w:rsidR="00D00E7B" w:rsidRPr="00980C07" w:rsidRDefault="0024329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تمكن 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bookmarkStart w:id="0" w:name="_GoBack"/>
            <w:bookmarkEnd w:id="0"/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حزب ........من تسلم الحكم  في المانيا عام 1933م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00E7B" w:rsidRPr="00980C07" w14:paraId="49EE8322" w14:textId="77777777" w:rsidTr="00692F2D">
        <w:trPr>
          <w:jc w:val="center"/>
        </w:trPr>
        <w:tc>
          <w:tcPr>
            <w:tcW w:w="536" w:type="dxa"/>
          </w:tcPr>
          <w:p w14:paraId="4FA69D8E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5F72149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النازي </w:t>
            </w:r>
          </w:p>
        </w:tc>
        <w:tc>
          <w:tcPr>
            <w:tcW w:w="454" w:type="dxa"/>
          </w:tcPr>
          <w:p w14:paraId="34C4B90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9FBDECB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الفاشي </w:t>
            </w:r>
          </w:p>
        </w:tc>
        <w:tc>
          <w:tcPr>
            <w:tcW w:w="454" w:type="dxa"/>
          </w:tcPr>
          <w:p w14:paraId="4E9EFEF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4A929D2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البلاشفة  </w:t>
            </w:r>
          </w:p>
        </w:tc>
        <w:tc>
          <w:tcPr>
            <w:tcW w:w="454" w:type="dxa"/>
          </w:tcPr>
          <w:p w14:paraId="28B6251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EB8FDD3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الشيوعي </w:t>
            </w:r>
          </w:p>
        </w:tc>
      </w:tr>
    </w:tbl>
    <w:p w14:paraId="5E299660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4055552" w14:textId="77777777" w:rsidTr="00692F2D">
        <w:trPr>
          <w:jc w:val="center"/>
        </w:trPr>
        <w:tc>
          <w:tcPr>
            <w:tcW w:w="536" w:type="dxa"/>
          </w:tcPr>
          <w:p w14:paraId="7C7AD7B5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14:paraId="0FB23E1B" w14:textId="77777777" w:rsidR="00D00E7B" w:rsidRPr="00980C07" w:rsidRDefault="0024329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من أسباب الحرب العالمية الثانية معاهدة ............ التي عقدت بعد الحرب العالمية الأولى </w:t>
            </w:r>
          </w:p>
        </w:tc>
      </w:tr>
      <w:tr w:rsidR="00D00E7B" w:rsidRPr="00980C07" w14:paraId="48D99547" w14:textId="77777777" w:rsidTr="00692F2D">
        <w:trPr>
          <w:jc w:val="center"/>
        </w:trPr>
        <w:tc>
          <w:tcPr>
            <w:tcW w:w="536" w:type="dxa"/>
          </w:tcPr>
          <w:p w14:paraId="1BA6F785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F725CCA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فرساي </w:t>
            </w:r>
          </w:p>
        </w:tc>
        <w:tc>
          <w:tcPr>
            <w:tcW w:w="454" w:type="dxa"/>
          </w:tcPr>
          <w:p w14:paraId="115EA96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7964768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سيفر </w:t>
            </w:r>
          </w:p>
        </w:tc>
        <w:tc>
          <w:tcPr>
            <w:tcW w:w="454" w:type="dxa"/>
          </w:tcPr>
          <w:p w14:paraId="5B3E634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374915D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سايكس بيكو </w:t>
            </w:r>
          </w:p>
        </w:tc>
        <w:tc>
          <w:tcPr>
            <w:tcW w:w="454" w:type="dxa"/>
          </w:tcPr>
          <w:p w14:paraId="29F9511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CA88A96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اتفاقية الطائف </w:t>
            </w:r>
          </w:p>
        </w:tc>
      </w:tr>
    </w:tbl>
    <w:p w14:paraId="5E409723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7159090" w14:textId="77777777" w:rsidTr="00692F2D">
        <w:trPr>
          <w:jc w:val="center"/>
        </w:trPr>
        <w:tc>
          <w:tcPr>
            <w:tcW w:w="536" w:type="dxa"/>
          </w:tcPr>
          <w:p w14:paraId="6EF30B74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14:paraId="7D0B5700" w14:textId="77777777" w:rsidR="00D00E7B" w:rsidRPr="00980C07" w:rsidRDefault="009818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أجتمع مندبو 50 دولة في ..............لصياغة ميثاق هيئة الأمم المتحدة. </w:t>
            </w:r>
          </w:p>
        </w:tc>
      </w:tr>
      <w:tr w:rsidR="00D00E7B" w:rsidRPr="00980C07" w14:paraId="2A94C0A1" w14:textId="77777777" w:rsidTr="00692F2D">
        <w:trPr>
          <w:jc w:val="center"/>
        </w:trPr>
        <w:tc>
          <w:tcPr>
            <w:tcW w:w="536" w:type="dxa"/>
          </w:tcPr>
          <w:p w14:paraId="5157BE0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E20F01A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نيويورك </w:t>
            </w:r>
          </w:p>
        </w:tc>
        <w:tc>
          <w:tcPr>
            <w:tcW w:w="454" w:type="dxa"/>
          </w:tcPr>
          <w:p w14:paraId="40A7D0B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0FEC9F6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سان فرانسسكو </w:t>
            </w:r>
          </w:p>
        </w:tc>
        <w:tc>
          <w:tcPr>
            <w:tcW w:w="454" w:type="dxa"/>
          </w:tcPr>
          <w:p w14:paraId="49968EC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FF11D4D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دانزنج </w:t>
            </w:r>
          </w:p>
        </w:tc>
        <w:tc>
          <w:tcPr>
            <w:tcW w:w="454" w:type="dxa"/>
          </w:tcPr>
          <w:p w14:paraId="4FFDD53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7E941F9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باوندنغ </w:t>
            </w:r>
          </w:p>
        </w:tc>
      </w:tr>
    </w:tbl>
    <w:p w14:paraId="27AEABCB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218FB7FB" w14:textId="77777777" w:rsidTr="00692F2D">
        <w:trPr>
          <w:jc w:val="center"/>
        </w:trPr>
        <w:tc>
          <w:tcPr>
            <w:tcW w:w="536" w:type="dxa"/>
          </w:tcPr>
          <w:p w14:paraId="73015346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14:paraId="14E49E0B" w14:textId="77777777" w:rsidR="00D00E7B" w:rsidRPr="00980C07" w:rsidRDefault="009818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تتخذ جامعة الدول العربية من مدينة ...........مقراً لها.</w:t>
            </w:r>
          </w:p>
        </w:tc>
      </w:tr>
      <w:tr w:rsidR="00D00E7B" w:rsidRPr="00980C07" w14:paraId="35B6A296" w14:textId="77777777" w:rsidTr="00692F2D">
        <w:trPr>
          <w:jc w:val="center"/>
        </w:trPr>
        <w:tc>
          <w:tcPr>
            <w:tcW w:w="536" w:type="dxa"/>
          </w:tcPr>
          <w:p w14:paraId="2191E39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4D3DACF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دمشق </w:t>
            </w:r>
          </w:p>
        </w:tc>
        <w:tc>
          <w:tcPr>
            <w:tcW w:w="454" w:type="dxa"/>
          </w:tcPr>
          <w:p w14:paraId="7E7E2CA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9852E95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القاهرة </w:t>
            </w:r>
          </w:p>
        </w:tc>
        <w:tc>
          <w:tcPr>
            <w:tcW w:w="454" w:type="dxa"/>
          </w:tcPr>
          <w:p w14:paraId="1558F17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033DB7D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مكة المكرمة </w:t>
            </w:r>
          </w:p>
        </w:tc>
        <w:tc>
          <w:tcPr>
            <w:tcW w:w="454" w:type="dxa"/>
          </w:tcPr>
          <w:p w14:paraId="307816E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A13D3F2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الرياض </w:t>
            </w:r>
          </w:p>
        </w:tc>
      </w:tr>
    </w:tbl>
    <w:p w14:paraId="3A882CC2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5D4F701" w14:textId="77777777" w:rsidTr="00692F2D">
        <w:trPr>
          <w:jc w:val="center"/>
        </w:trPr>
        <w:tc>
          <w:tcPr>
            <w:tcW w:w="536" w:type="dxa"/>
          </w:tcPr>
          <w:p w14:paraId="1529E745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14:paraId="0399FEEA" w14:textId="77777777" w:rsidR="00D00E7B" w:rsidRPr="00980C07" w:rsidRDefault="009818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شن الجيش الألماني في عام 1939م هجوما بريا وبحريا وجويا على مدينة .........البولندية. </w:t>
            </w:r>
          </w:p>
        </w:tc>
      </w:tr>
      <w:tr w:rsidR="00D00E7B" w:rsidRPr="00980C07" w14:paraId="4676679E" w14:textId="77777777" w:rsidTr="00981820">
        <w:trPr>
          <w:trHeight w:val="151"/>
          <w:jc w:val="center"/>
        </w:trPr>
        <w:tc>
          <w:tcPr>
            <w:tcW w:w="536" w:type="dxa"/>
          </w:tcPr>
          <w:p w14:paraId="1614AA59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1D7C8A9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موسكو </w:t>
            </w:r>
          </w:p>
        </w:tc>
        <w:tc>
          <w:tcPr>
            <w:tcW w:w="454" w:type="dxa"/>
          </w:tcPr>
          <w:p w14:paraId="3E39DB4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C9F05FE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منشوريا </w:t>
            </w:r>
          </w:p>
        </w:tc>
        <w:tc>
          <w:tcPr>
            <w:tcW w:w="454" w:type="dxa"/>
          </w:tcPr>
          <w:p w14:paraId="0BB5C62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77EA632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دانزنج </w:t>
            </w:r>
          </w:p>
        </w:tc>
        <w:tc>
          <w:tcPr>
            <w:tcW w:w="454" w:type="dxa"/>
          </w:tcPr>
          <w:p w14:paraId="30BAAD9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4A198FA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سرايفو </w:t>
            </w:r>
          </w:p>
        </w:tc>
      </w:tr>
    </w:tbl>
    <w:p w14:paraId="4771E619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2EA2DE05" w14:textId="77777777" w:rsidTr="00692F2D">
        <w:trPr>
          <w:jc w:val="center"/>
        </w:trPr>
        <w:tc>
          <w:tcPr>
            <w:tcW w:w="536" w:type="dxa"/>
          </w:tcPr>
          <w:p w14:paraId="779534C8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14:paraId="3216C57B" w14:textId="77777777" w:rsidR="00D00E7B" w:rsidRPr="00980C07" w:rsidRDefault="009818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القت ............ قنبلة ذرية على مدينة  هيروشيما اليابانية.</w:t>
            </w:r>
          </w:p>
        </w:tc>
      </w:tr>
      <w:tr w:rsidR="00D00E7B" w:rsidRPr="00980C07" w14:paraId="4DD67185" w14:textId="77777777" w:rsidTr="00692F2D">
        <w:trPr>
          <w:jc w:val="center"/>
        </w:trPr>
        <w:tc>
          <w:tcPr>
            <w:tcW w:w="536" w:type="dxa"/>
          </w:tcPr>
          <w:p w14:paraId="392C3398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FC41686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فرنسا </w:t>
            </w:r>
          </w:p>
        </w:tc>
        <w:tc>
          <w:tcPr>
            <w:tcW w:w="454" w:type="dxa"/>
          </w:tcPr>
          <w:p w14:paraId="50A0F76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A3F493C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المانيا </w:t>
            </w:r>
          </w:p>
        </w:tc>
        <w:tc>
          <w:tcPr>
            <w:tcW w:w="454" w:type="dxa"/>
          </w:tcPr>
          <w:p w14:paraId="78E96C7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DF22F9A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الولايات المتجدة الأمريكية </w:t>
            </w:r>
          </w:p>
        </w:tc>
        <w:tc>
          <w:tcPr>
            <w:tcW w:w="454" w:type="dxa"/>
          </w:tcPr>
          <w:p w14:paraId="3F18E6D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95D5D70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الاتحاد السوفيتي</w:t>
            </w:r>
          </w:p>
        </w:tc>
      </w:tr>
    </w:tbl>
    <w:p w14:paraId="36CDE15F" w14:textId="77777777" w:rsid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p w14:paraId="134BBC20" w14:textId="77777777" w:rsidR="00692F2D" w:rsidRDefault="00692F2D" w:rsidP="00D00E7B">
      <w:pPr>
        <w:jc w:val="lowKashida"/>
        <w:rPr>
          <w:b/>
          <w:bCs/>
          <w:sz w:val="10"/>
          <w:szCs w:val="10"/>
          <w:rtl/>
        </w:rPr>
      </w:pPr>
    </w:p>
    <w:p w14:paraId="5B7CDD75" w14:textId="77777777" w:rsidR="00692F2D" w:rsidRDefault="00692F2D" w:rsidP="00D00E7B">
      <w:pPr>
        <w:jc w:val="lowKashida"/>
        <w:rPr>
          <w:b/>
          <w:bCs/>
          <w:sz w:val="10"/>
          <w:szCs w:val="10"/>
          <w:rtl/>
        </w:rPr>
      </w:pPr>
    </w:p>
    <w:p w14:paraId="6048B66E" w14:textId="77777777" w:rsidR="00692F2D" w:rsidRDefault="00692F2D" w:rsidP="00D00E7B">
      <w:pPr>
        <w:jc w:val="lowKashida"/>
        <w:rPr>
          <w:b/>
          <w:bCs/>
          <w:sz w:val="10"/>
          <w:szCs w:val="10"/>
          <w:rtl/>
        </w:rPr>
      </w:pPr>
    </w:p>
    <w:p w14:paraId="608B8D80" w14:textId="77777777" w:rsidR="00692F2D" w:rsidRPr="00D00E7B" w:rsidRDefault="00692F2D" w:rsidP="00D00E7B">
      <w:pPr>
        <w:jc w:val="lowKashida"/>
        <w:rPr>
          <w:b/>
          <w:bCs/>
          <w:sz w:val="10"/>
          <w:szCs w:val="10"/>
          <w:rtl/>
        </w:rPr>
      </w:pPr>
    </w:p>
    <w:p w14:paraId="64C044C9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3F1BB254" w14:textId="77777777"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CD2B9" wp14:editId="25BCCE4A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E226" id="رابط كسهم مستقيم 11" o:spid="_x0000_s1026" type="#_x0000_t32" style="position:absolute;left:0;text-align:left;margin-left:11.15pt;margin-top:23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" strokeweight="1.5pt"/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2A082" wp14:editId="32147AD6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B6175" w14:textId="77777777" w:rsidR="00D34BDD" w:rsidRDefault="00D34BDD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496CB2E" w14:textId="77777777" w:rsidR="00D34BDD" w:rsidRDefault="00D34BDD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47FD58FC" w14:textId="77777777" w:rsidR="00D34BDD" w:rsidRPr="00CC23D9" w:rsidRDefault="00D34BDD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2A082" id="مربع نص 10" o:spid="_x0000_s1027" type="#_x0000_t202" style="position:absolute;left:0;text-align:left;margin-left:-1.85pt;margin-top:-10.4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xPoix98AAAAJ&#10;AQAADwAAAAAAAAAAAAAAAACaBAAAZHJzL2Rvd25yZXYueG1sUEsFBgAAAAAEAAQA8wAAAKYFAAAA&#10;AA==&#10;">
                <v:textbox>
                  <w:txbxContent>
                    <w:p w14:paraId="79BB6175" w14:textId="77777777" w:rsidR="00D34BDD" w:rsidRDefault="00D34BDD" w:rsidP="00CC23D9">
                      <w:pPr>
                        <w:rPr>
                          <w:rtl/>
                        </w:rPr>
                      </w:pPr>
                    </w:p>
                    <w:p w14:paraId="2496CB2E" w14:textId="77777777" w:rsidR="00D34BDD" w:rsidRDefault="00D34BDD" w:rsidP="00CC23D9">
                      <w:pPr>
                        <w:rPr>
                          <w:rtl/>
                        </w:rPr>
                      </w:pPr>
                    </w:p>
                    <w:p w14:paraId="47FD58FC" w14:textId="77777777" w:rsidR="00D34BDD" w:rsidRPr="00CC23D9" w:rsidRDefault="00D34BDD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السؤال الثاني :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اختر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اختر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14:paraId="24951C28" w14:textId="77777777"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14:paraId="09307502" w14:textId="77777777" w:rsidTr="00E21C89">
        <w:trPr>
          <w:jc w:val="center"/>
        </w:trPr>
        <w:tc>
          <w:tcPr>
            <w:tcW w:w="624" w:type="dxa"/>
          </w:tcPr>
          <w:p w14:paraId="0765E3A1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14:paraId="6ADA5AB2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14:paraId="55D65C3E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14:paraId="1B9DA0D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14:paraId="45A7D34F" w14:textId="77777777" w:rsidTr="00E21C89">
        <w:trPr>
          <w:jc w:val="center"/>
        </w:trPr>
        <w:tc>
          <w:tcPr>
            <w:tcW w:w="624" w:type="dxa"/>
          </w:tcPr>
          <w:p w14:paraId="23058ED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7088" w:type="dxa"/>
          </w:tcPr>
          <w:p w14:paraId="2745A207" w14:textId="77777777" w:rsidR="00CC23D9" w:rsidRPr="00B843A7" w:rsidRDefault="00981820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يعتمد النظام الملكي في المملكة العربية السعودية على البيعة وهو مبدأ إسلامي أصيل. </w:t>
            </w:r>
          </w:p>
        </w:tc>
        <w:tc>
          <w:tcPr>
            <w:tcW w:w="1588" w:type="dxa"/>
          </w:tcPr>
          <w:p w14:paraId="3565AACE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8566686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1304A998" w14:textId="77777777" w:rsidTr="00E21C89">
        <w:trPr>
          <w:jc w:val="center"/>
        </w:trPr>
        <w:tc>
          <w:tcPr>
            <w:tcW w:w="624" w:type="dxa"/>
          </w:tcPr>
          <w:p w14:paraId="5262531E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7088" w:type="dxa"/>
          </w:tcPr>
          <w:p w14:paraId="211B8270" w14:textId="77777777" w:rsidR="00CC23D9" w:rsidRPr="00B843A7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>أتخذت المملكة العربية السعودية موقف الحياد في الحرب العالمية الثانية.</w:t>
            </w:r>
          </w:p>
        </w:tc>
        <w:tc>
          <w:tcPr>
            <w:tcW w:w="1588" w:type="dxa"/>
          </w:tcPr>
          <w:p w14:paraId="3767C2AD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2A44556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CE2E303" w14:textId="77777777" w:rsidTr="00E21C89">
        <w:trPr>
          <w:jc w:val="center"/>
        </w:trPr>
        <w:tc>
          <w:tcPr>
            <w:tcW w:w="624" w:type="dxa"/>
          </w:tcPr>
          <w:p w14:paraId="34EAEC4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7088" w:type="dxa"/>
          </w:tcPr>
          <w:p w14:paraId="33776B9C" w14:textId="77777777" w:rsidR="00CC23D9" w:rsidRPr="00B7402F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من أهداف حركة عدم الإنحياز إحترام حقوق الإنسان. </w:t>
            </w:r>
          </w:p>
        </w:tc>
        <w:tc>
          <w:tcPr>
            <w:tcW w:w="1588" w:type="dxa"/>
          </w:tcPr>
          <w:p w14:paraId="07681744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F514C24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60379ED" w14:textId="77777777" w:rsidTr="00E21C89">
        <w:trPr>
          <w:jc w:val="center"/>
        </w:trPr>
        <w:tc>
          <w:tcPr>
            <w:tcW w:w="624" w:type="dxa"/>
          </w:tcPr>
          <w:p w14:paraId="172BAD14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7088" w:type="dxa"/>
          </w:tcPr>
          <w:p w14:paraId="019B9A95" w14:textId="77777777" w:rsidR="00CC23D9" w:rsidRPr="00B7402F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تقع جبال نابلس في جنوب فلسطين.  </w:t>
            </w:r>
          </w:p>
        </w:tc>
        <w:tc>
          <w:tcPr>
            <w:tcW w:w="1588" w:type="dxa"/>
          </w:tcPr>
          <w:p w14:paraId="4985F01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2587168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2CBAF92" w14:textId="77777777" w:rsidTr="00E21C89">
        <w:trPr>
          <w:jc w:val="center"/>
        </w:trPr>
        <w:tc>
          <w:tcPr>
            <w:tcW w:w="624" w:type="dxa"/>
          </w:tcPr>
          <w:p w14:paraId="4E69361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7088" w:type="dxa"/>
          </w:tcPr>
          <w:p w14:paraId="354CE4A7" w14:textId="77777777" w:rsidR="00CC23D9" w:rsidRPr="00B7402F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يبلغ مستوى إنخفاض البحر الميت 509م تحت مستوى سطح البحر. </w:t>
            </w:r>
          </w:p>
        </w:tc>
        <w:tc>
          <w:tcPr>
            <w:tcW w:w="1588" w:type="dxa"/>
          </w:tcPr>
          <w:p w14:paraId="61EC9B6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D12BC3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478BD0D5" w14:textId="77777777" w:rsidTr="00E21C89">
        <w:trPr>
          <w:jc w:val="center"/>
        </w:trPr>
        <w:tc>
          <w:tcPr>
            <w:tcW w:w="624" w:type="dxa"/>
          </w:tcPr>
          <w:p w14:paraId="3B1B5E3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7088" w:type="dxa"/>
          </w:tcPr>
          <w:p w14:paraId="23FA2638" w14:textId="77777777" w:rsidR="00CC23D9" w:rsidRPr="00F77971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يطلق أسم القرن الإفريقي على بلاد الصومال وجيبوتي. </w:t>
            </w:r>
          </w:p>
        </w:tc>
        <w:tc>
          <w:tcPr>
            <w:tcW w:w="1588" w:type="dxa"/>
          </w:tcPr>
          <w:p w14:paraId="4E98FBB3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DFCD532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448132E" w14:textId="77777777" w:rsidTr="00E21C89">
        <w:trPr>
          <w:jc w:val="center"/>
        </w:trPr>
        <w:tc>
          <w:tcPr>
            <w:tcW w:w="624" w:type="dxa"/>
          </w:tcPr>
          <w:p w14:paraId="59D743E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7088" w:type="dxa"/>
          </w:tcPr>
          <w:p w14:paraId="325514E4" w14:textId="77777777" w:rsidR="00CC23D9" w:rsidRPr="00BF3426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يشكل الذكور 49% </w:t>
            </w:r>
            <w:r w:rsidR="007745E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من مجموع سكان العالم العربي. </w:t>
            </w:r>
          </w:p>
        </w:tc>
        <w:tc>
          <w:tcPr>
            <w:tcW w:w="1588" w:type="dxa"/>
          </w:tcPr>
          <w:p w14:paraId="050F411A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54146DB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37B82FA" w14:textId="77777777" w:rsidTr="00E21C89">
        <w:trPr>
          <w:jc w:val="center"/>
        </w:trPr>
        <w:tc>
          <w:tcPr>
            <w:tcW w:w="624" w:type="dxa"/>
          </w:tcPr>
          <w:p w14:paraId="7C149A75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7088" w:type="dxa"/>
          </w:tcPr>
          <w:p w14:paraId="3D767709" w14:textId="77777777" w:rsidR="00CC23D9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من دوافع الاستعمار الرغبة في الحصول على منتجات من الشرق. </w:t>
            </w:r>
          </w:p>
        </w:tc>
        <w:tc>
          <w:tcPr>
            <w:tcW w:w="1588" w:type="dxa"/>
          </w:tcPr>
          <w:p w14:paraId="04C169EB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B09011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D5B0616" w14:textId="77777777" w:rsidTr="00E21C89">
        <w:trPr>
          <w:jc w:val="center"/>
        </w:trPr>
        <w:tc>
          <w:tcPr>
            <w:tcW w:w="624" w:type="dxa"/>
          </w:tcPr>
          <w:p w14:paraId="645CB6CA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lastRenderedPageBreak/>
              <w:t>9</w:t>
            </w:r>
          </w:p>
        </w:tc>
        <w:tc>
          <w:tcPr>
            <w:tcW w:w="7088" w:type="dxa"/>
          </w:tcPr>
          <w:p w14:paraId="53DD5AE4" w14:textId="77777777" w:rsidR="00CC23D9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من الأسباب المباشرة للحرب العالمية الثانية أزمة مراكش التي نشأت بين فرنسا وألمانيا. </w:t>
            </w:r>
          </w:p>
        </w:tc>
        <w:tc>
          <w:tcPr>
            <w:tcW w:w="1588" w:type="dxa"/>
          </w:tcPr>
          <w:p w14:paraId="6DF4D22A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42F8054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E0A61E1" w14:textId="77777777" w:rsidTr="00E21C89">
        <w:trPr>
          <w:jc w:val="center"/>
        </w:trPr>
        <w:tc>
          <w:tcPr>
            <w:tcW w:w="624" w:type="dxa"/>
          </w:tcPr>
          <w:p w14:paraId="78053F3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10</w:t>
            </w:r>
          </w:p>
        </w:tc>
        <w:tc>
          <w:tcPr>
            <w:tcW w:w="7088" w:type="dxa"/>
          </w:tcPr>
          <w:p w14:paraId="7C57679D" w14:textId="77777777" w:rsidR="00CC23D9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أدت الثورة الصناعية في أوروبا إلى تقدمها اقتصاديا. </w:t>
            </w:r>
          </w:p>
        </w:tc>
        <w:tc>
          <w:tcPr>
            <w:tcW w:w="1588" w:type="dxa"/>
          </w:tcPr>
          <w:p w14:paraId="402EE041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15DFEF2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1DB9D239" w14:textId="77777777" w:rsidTr="00E21C89">
        <w:trPr>
          <w:jc w:val="center"/>
        </w:trPr>
        <w:tc>
          <w:tcPr>
            <w:tcW w:w="624" w:type="dxa"/>
          </w:tcPr>
          <w:p w14:paraId="1F59D80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11</w:t>
            </w:r>
          </w:p>
        </w:tc>
        <w:tc>
          <w:tcPr>
            <w:tcW w:w="7088" w:type="dxa"/>
          </w:tcPr>
          <w:p w14:paraId="54C10537" w14:textId="77777777" w:rsidR="007745E7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كانت بلدان قارة أوروبا ميدان للتنافس الرامي إلى السيطرة والإستعمار. </w:t>
            </w:r>
          </w:p>
        </w:tc>
        <w:tc>
          <w:tcPr>
            <w:tcW w:w="1588" w:type="dxa"/>
          </w:tcPr>
          <w:p w14:paraId="0BF2012D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E23C7EE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51879CA4" w14:textId="77777777" w:rsidTr="00E21C89">
        <w:trPr>
          <w:jc w:val="center"/>
        </w:trPr>
        <w:tc>
          <w:tcPr>
            <w:tcW w:w="624" w:type="dxa"/>
          </w:tcPr>
          <w:p w14:paraId="7CC2A999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12</w:t>
            </w:r>
          </w:p>
        </w:tc>
        <w:tc>
          <w:tcPr>
            <w:tcW w:w="7088" w:type="dxa"/>
          </w:tcPr>
          <w:p w14:paraId="52F14B11" w14:textId="77777777" w:rsidR="007745E7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تفككت الدولة العثمانية بموجب معاهدة سيفر بعد الحرب العالمية الأولى. </w:t>
            </w:r>
          </w:p>
        </w:tc>
        <w:tc>
          <w:tcPr>
            <w:tcW w:w="1588" w:type="dxa"/>
          </w:tcPr>
          <w:p w14:paraId="0DD9A804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720F56F3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0DCACF2E" w14:textId="77777777" w:rsidTr="00E21C89">
        <w:trPr>
          <w:jc w:val="center"/>
        </w:trPr>
        <w:tc>
          <w:tcPr>
            <w:tcW w:w="624" w:type="dxa"/>
          </w:tcPr>
          <w:p w14:paraId="5A911CDD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13</w:t>
            </w:r>
          </w:p>
        </w:tc>
        <w:tc>
          <w:tcPr>
            <w:tcW w:w="7088" w:type="dxa"/>
          </w:tcPr>
          <w:p w14:paraId="0C0D2999" w14:textId="77777777" w:rsidR="007745E7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بلغت الخسائر البشرية في الحرب العالمية الثانية خمسة ملايين قتيل. </w:t>
            </w:r>
          </w:p>
        </w:tc>
        <w:tc>
          <w:tcPr>
            <w:tcW w:w="1588" w:type="dxa"/>
          </w:tcPr>
          <w:p w14:paraId="700187DA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5C5BC0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0B33899B" w14:textId="77777777" w:rsidTr="00E21C89">
        <w:trPr>
          <w:jc w:val="center"/>
        </w:trPr>
        <w:tc>
          <w:tcPr>
            <w:tcW w:w="624" w:type="dxa"/>
          </w:tcPr>
          <w:p w14:paraId="387AD680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14</w:t>
            </w:r>
          </w:p>
        </w:tc>
        <w:tc>
          <w:tcPr>
            <w:tcW w:w="7088" w:type="dxa"/>
          </w:tcPr>
          <w:p w14:paraId="5B83CE94" w14:textId="77777777" w:rsidR="007745E7" w:rsidRDefault="00F3725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يعد عنصر المغول الأسيوي أول جنس بشري أستوطن الأراضي التي تكونت منها الولايات المتحدة الأمريكية. </w:t>
            </w:r>
          </w:p>
        </w:tc>
        <w:tc>
          <w:tcPr>
            <w:tcW w:w="1588" w:type="dxa"/>
          </w:tcPr>
          <w:p w14:paraId="6A98FB0D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9E40229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206DA70D" w14:textId="77777777" w:rsidTr="00E21C89">
        <w:trPr>
          <w:jc w:val="center"/>
        </w:trPr>
        <w:tc>
          <w:tcPr>
            <w:tcW w:w="624" w:type="dxa"/>
          </w:tcPr>
          <w:p w14:paraId="5332C750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15</w:t>
            </w:r>
          </w:p>
        </w:tc>
        <w:tc>
          <w:tcPr>
            <w:tcW w:w="7088" w:type="dxa"/>
          </w:tcPr>
          <w:p w14:paraId="5E153741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أصبح اقتصاد الولايات المتحدة الأمريكية أضخم إقتصاد في العالم بحلول عام 1870م</w:t>
            </w:r>
            <w:r w:rsidR="00980C0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.</w:t>
            </w:r>
          </w:p>
        </w:tc>
        <w:tc>
          <w:tcPr>
            <w:tcW w:w="1588" w:type="dxa"/>
          </w:tcPr>
          <w:p w14:paraId="6EF5A7BB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130991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607758E5" w14:textId="77777777" w:rsidTr="00E21C89">
        <w:trPr>
          <w:jc w:val="center"/>
        </w:trPr>
        <w:tc>
          <w:tcPr>
            <w:tcW w:w="624" w:type="dxa"/>
          </w:tcPr>
          <w:p w14:paraId="29AE7132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16</w:t>
            </w:r>
          </w:p>
        </w:tc>
        <w:tc>
          <w:tcPr>
            <w:tcW w:w="7088" w:type="dxa"/>
          </w:tcPr>
          <w:p w14:paraId="24394BFB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يقع مقر رابطة العالم الأسلامي في القاهرة. </w:t>
            </w:r>
          </w:p>
        </w:tc>
        <w:tc>
          <w:tcPr>
            <w:tcW w:w="1588" w:type="dxa"/>
          </w:tcPr>
          <w:p w14:paraId="4524943B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757702E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16843174" w14:textId="77777777" w:rsidTr="00E21C89">
        <w:trPr>
          <w:jc w:val="center"/>
        </w:trPr>
        <w:tc>
          <w:tcPr>
            <w:tcW w:w="624" w:type="dxa"/>
          </w:tcPr>
          <w:p w14:paraId="5D9A2E4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17</w:t>
            </w:r>
          </w:p>
        </w:tc>
        <w:tc>
          <w:tcPr>
            <w:tcW w:w="7088" w:type="dxa"/>
          </w:tcPr>
          <w:p w14:paraId="7EEDE82D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ظهر في الساحة السياسية فرانكلين روزفلت الذي أصدر كتابه (الدولة اليهودية) ودعا فيه إلى إقامة دولة يهودية في فلسطين. </w:t>
            </w:r>
          </w:p>
        </w:tc>
        <w:tc>
          <w:tcPr>
            <w:tcW w:w="1588" w:type="dxa"/>
          </w:tcPr>
          <w:p w14:paraId="07F101C2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3DD293F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7464BF0C" w14:textId="77777777" w:rsidTr="00E21C89">
        <w:trPr>
          <w:jc w:val="center"/>
        </w:trPr>
        <w:tc>
          <w:tcPr>
            <w:tcW w:w="624" w:type="dxa"/>
          </w:tcPr>
          <w:p w14:paraId="6869E144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18</w:t>
            </w:r>
          </w:p>
        </w:tc>
        <w:tc>
          <w:tcPr>
            <w:tcW w:w="7088" w:type="dxa"/>
          </w:tcPr>
          <w:p w14:paraId="40F3DB66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يتحكم العالم العربي بعدة مضائق مهمة في العالم منها مضيق بيرنغ. </w:t>
            </w:r>
          </w:p>
        </w:tc>
        <w:tc>
          <w:tcPr>
            <w:tcW w:w="1588" w:type="dxa"/>
          </w:tcPr>
          <w:p w14:paraId="6634AEE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E26750A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64356B57" w14:textId="77777777" w:rsidTr="00E21C89">
        <w:trPr>
          <w:jc w:val="center"/>
        </w:trPr>
        <w:tc>
          <w:tcPr>
            <w:tcW w:w="624" w:type="dxa"/>
          </w:tcPr>
          <w:p w14:paraId="580214F6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19</w:t>
            </w:r>
          </w:p>
        </w:tc>
        <w:tc>
          <w:tcPr>
            <w:tcW w:w="7088" w:type="dxa"/>
          </w:tcPr>
          <w:p w14:paraId="62EB06E5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يطلق لفظ الشام على (سوريا ولبنان والأردن وفلسطين). </w:t>
            </w:r>
          </w:p>
        </w:tc>
        <w:tc>
          <w:tcPr>
            <w:tcW w:w="1588" w:type="dxa"/>
          </w:tcPr>
          <w:p w14:paraId="6D745DC0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43D716F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377D2E04" w14:textId="77777777" w:rsidTr="00E21C89">
        <w:trPr>
          <w:jc w:val="center"/>
        </w:trPr>
        <w:tc>
          <w:tcPr>
            <w:tcW w:w="624" w:type="dxa"/>
          </w:tcPr>
          <w:p w14:paraId="7063D566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20</w:t>
            </w:r>
          </w:p>
        </w:tc>
        <w:tc>
          <w:tcPr>
            <w:tcW w:w="7088" w:type="dxa"/>
          </w:tcPr>
          <w:p w14:paraId="40FEA05E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المناخ الصحراوي يظهر على معظم أجزاء شبه الجزيرة العربية. </w:t>
            </w:r>
          </w:p>
        </w:tc>
        <w:tc>
          <w:tcPr>
            <w:tcW w:w="1588" w:type="dxa"/>
          </w:tcPr>
          <w:p w14:paraId="035B08CC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66D3AFF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17F6B78B" w14:textId="77777777" w:rsidTr="00E21C89">
        <w:trPr>
          <w:jc w:val="center"/>
        </w:trPr>
        <w:tc>
          <w:tcPr>
            <w:tcW w:w="624" w:type="dxa"/>
          </w:tcPr>
          <w:p w14:paraId="585B2013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21</w:t>
            </w:r>
          </w:p>
        </w:tc>
        <w:tc>
          <w:tcPr>
            <w:tcW w:w="7088" w:type="dxa"/>
          </w:tcPr>
          <w:p w14:paraId="3AEA63D3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كان رأس الرجاء الصالح أخر نقطة بلغتها الكشوف الجغرافية في عهد هنري الملاح. </w:t>
            </w:r>
          </w:p>
        </w:tc>
        <w:tc>
          <w:tcPr>
            <w:tcW w:w="1588" w:type="dxa"/>
          </w:tcPr>
          <w:p w14:paraId="4D04773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F5E1920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06937B7A" w14:textId="77777777" w:rsidTr="00E21C89">
        <w:trPr>
          <w:jc w:val="center"/>
        </w:trPr>
        <w:tc>
          <w:tcPr>
            <w:tcW w:w="624" w:type="dxa"/>
          </w:tcPr>
          <w:p w14:paraId="6EEC1DF2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22</w:t>
            </w:r>
          </w:p>
        </w:tc>
        <w:tc>
          <w:tcPr>
            <w:tcW w:w="7088" w:type="dxa"/>
          </w:tcPr>
          <w:p w14:paraId="7345AD92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أُنشئت عصبة الأمم المتحدة بعد الحرب الباردة بين حلفي وارسو والأطلسي. </w:t>
            </w:r>
          </w:p>
        </w:tc>
        <w:tc>
          <w:tcPr>
            <w:tcW w:w="1588" w:type="dxa"/>
          </w:tcPr>
          <w:p w14:paraId="5320A02A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5AD5B47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43DE4568" w14:textId="77777777" w:rsidTr="00E21C89">
        <w:trPr>
          <w:jc w:val="center"/>
        </w:trPr>
        <w:tc>
          <w:tcPr>
            <w:tcW w:w="624" w:type="dxa"/>
          </w:tcPr>
          <w:p w14:paraId="62F4B223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23</w:t>
            </w:r>
          </w:p>
        </w:tc>
        <w:tc>
          <w:tcPr>
            <w:tcW w:w="7088" w:type="dxa"/>
          </w:tcPr>
          <w:p w14:paraId="6062D91B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أندفعت اليابان إلى إحتلال منشوريا الغنية بالفحم قبيل الحرب العالمية الثانية. </w:t>
            </w:r>
          </w:p>
        </w:tc>
        <w:tc>
          <w:tcPr>
            <w:tcW w:w="1588" w:type="dxa"/>
          </w:tcPr>
          <w:p w14:paraId="4B2FCC5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3BEA576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5AE720E0" w14:textId="77777777" w:rsidTr="00E21C89">
        <w:trPr>
          <w:jc w:val="center"/>
        </w:trPr>
        <w:tc>
          <w:tcPr>
            <w:tcW w:w="624" w:type="dxa"/>
          </w:tcPr>
          <w:p w14:paraId="411980B2" w14:textId="36B95721" w:rsidR="007745E7" w:rsidRPr="00B7402F" w:rsidRDefault="00194560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24</w:t>
            </w:r>
          </w:p>
        </w:tc>
        <w:tc>
          <w:tcPr>
            <w:tcW w:w="7088" w:type="dxa"/>
          </w:tcPr>
          <w:p w14:paraId="0A6B054F" w14:textId="77777777" w:rsidR="007745E7" w:rsidRDefault="00DD008C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يضم الإتحاد الأوربي 50 دولة تغطي معظم أجزاء قارة أوروبا. </w:t>
            </w:r>
          </w:p>
        </w:tc>
        <w:tc>
          <w:tcPr>
            <w:tcW w:w="1588" w:type="dxa"/>
          </w:tcPr>
          <w:p w14:paraId="46B7569B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28246EA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6FE50F1C" w14:textId="77777777" w:rsidR="00692F2D" w:rsidRDefault="00FA57A5" w:rsidP="009A4D59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289F50" wp14:editId="2C74A298">
                <wp:simplePos x="0" y="0"/>
                <wp:positionH relativeFrom="column">
                  <wp:posOffset>152019</wp:posOffset>
                </wp:positionH>
                <wp:positionV relativeFrom="paragraph">
                  <wp:posOffset>81966</wp:posOffset>
                </wp:positionV>
                <wp:extent cx="862330" cy="898398"/>
                <wp:effectExtent l="0" t="0" r="13970" b="1651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898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5EF0" w14:textId="77777777" w:rsidR="00D34BDD" w:rsidRDefault="00D34BDD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5F4F468" w14:textId="77777777" w:rsidR="00D34BDD" w:rsidRDefault="00D34BDD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150FDBD" w14:textId="77777777" w:rsidR="00D34BDD" w:rsidRPr="00FA57A5" w:rsidRDefault="00D34BDD" w:rsidP="00FA57A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FA57A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  <w:p w14:paraId="4B233232" w14:textId="77777777" w:rsidR="00D34BDD" w:rsidRDefault="00D34BDD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0498FCB" w14:textId="77777777" w:rsidR="00D34BDD" w:rsidRPr="00CC23D9" w:rsidRDefault="00D34BDD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9F50" id="مربع نص 16" o:spid="_x0000_s1028" type="#_x0000_t202" style="position:absolute;left:0;text-align:left;margin-left:11.95pt;margin-top:6.45pt;width:67.9pt;height:7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">
                <v:textbox>
                  <w:txbxContent>
                    <w:p w14:paraId="38865EF0" w14:textId="77777777" w:rsidR="00D34BDD" w:rsidRDefault="00D34BDD" w:rsidP="00CC23D9">
                      <w:pPr>
                        <w:rPr>
                          <w:rtl/>
                        </w:rPr>
                      </w:pPr>
                    </w:p>
                    <w:p w14:paraId="15F4F468" w14:textId="77777777" w:rsidR="00D34BDD" w:rsidRDefault="00D34BDD" w:rsidP="00CC23D9">
                      <w:pPr>
                        <w:rPr>
                          <w:rtl/>
                        </w:rPr>
                      </w:pPr>
                    </w:p>
                    <w:p w14:paraId="7150FDBD" w14:textId="77777777" w:rsidR="00D34BDD" w:rsidRPr="00FA57A5" w:rsidRDefault="00D34BDD" w:rsidP="00FA57A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FA57A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  <w:p w14:paraId="4B233232" w14:textId="77777777" w:rsidR="00D34BDD" w:rsidRDefault="00D34BDD" w:rsidP="00CC23D9">
                      <w:pPr>
                        <w:rPr>
                          <w:rtl/>
                        </w:rPr>
                      </w:pPr>
                    </w:p>
                    <w:p w14:paraId="20498FCB" w14:textId="77777777" w:rsidR="00D34BDD" w:rsidRPr="00CC23D9" w:rsidRDefault="00D34BDD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819EEE" w14:textId="77777777" w:rsidR="009A4D59" w:rsidRPr="00DD008C" w:rsidRDefault="00FA57A5" w:rsidP="00DD008C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AA0CA1" wp14:editId="2EB37C18">
                <wp:simplePos x="0" y="0"/>
                <wp:positionH relativeFrom="column">
                  <wp:posOffset>240944</wp:posOffset>
                </wp:positionH>
                <wp:positionV relativeFrom="paragraph">
                  <wp:posOffset>217906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BB6AF" id="رابط كسهم مستقيم 17" o:spid="_x0000_s1026" type="#_x0000_t32" style="position:absolute;left:0;text-align:left;margin-left:18.95pt;margin-top:17.15pt;width:5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" strokeweight="1.5pt"/>
            </w:pict>
          </mc:Fallback>
        </mc:AlternateConten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="00CC23D9"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14:paraId="24BAF0BF" w14:textId="77777777" w:rsidR="009A4D59" w:rsidRPr="00980C07" w:rsidRDefault="00DD008C" w:rsidP="00980C07">
      <w:pPr>
        <w:pStyle w:val="a7"/>
        <w:numPr>
          <w:ilvl w:val="0"/>
          <w:numId w:val="5"/>
        </w:numPr>
        <w:jc w:val="lowKashida"/>
        <w:rPr>
          <w:b/>
          <w:bCs/>
          <w:sz w:val="32"/>
          <w:szCs w:val="32"/>
          <w:rtl/>
        </w:rPr>
      </w:pPr>
      <w:r w:rsidRPr="00980C07">
        <w:rPr>
          <w:rFonts w:hint="cs"/>
          <w:b/>
          <w:bCs/>
          <w:sz w:val="32"/>
          <w:szCs w:val="32"/>
          <w:rtl/>
        </w:rPr>
        <w:t xml:space="preserve">أكملي الفراغات التالية بما يناسبها من كلمات: </w:t>
      </w:r>
    </w:p>
    <w:p w14:paraId="32B29286" w14:textId="77777777" w:rsidR="00DD008C" w:rsidRDefault="00DD008C" w:rsidP="00DD008C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أ_ ...............وادٍ انكساري, يمثل جزءاً من أخدود البحر الأحمر والأخدود الإفريقي في فلسطين. </w:t>
      </w:r>
    </w:p>
    <w:p w14:paraId="07ABEEEF" w14:textId="77777777" w:rsidR="00DD008C" w:rsidRDefault="00DD008C" w:rsidP="00DD008C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ب-استولى الصليبيون على القدس عام ..........م</w:t>
      </w:r>
      <w:r w:rsidR="00980C07">
        <w:rPr>
          <w:rFonts w:hint="cs"/>
          <w:b/>
          <w:bCs/>
          <w:sz w:val="32"/>
          <w:szCs w:val="32"/>
          <w:rtl/>
        </w:rPr>
        <w:t>.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69F9E88A" w14:textId="77777777" w:rsidR="00DD008C" w:rsidRDefault="00DD008C" w:rsidP="00DD008C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ج- أصدرت بريطانيا على لسان وزير خارجيتها آنذاك  ........... وعده الذي ينص على تأسيس وطن قومي لليهود في فلسطين</w:t>
      </w:r>
      <w:r w:rsidR="00980C07">
        <w:rPr>
          <w:rFonts w:hint="cs"/>
          <w:b/>
          <w:bCs/>
          <w:sz w:val="32"/>
          <w:szCs w:val="32"/>
          <w:rtl/>
        </w:rPr>
        <w:t>.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335AEC4C" w14:textId="77777777" w:rsidR="00DD008C" w:rsidRDefault="00DD008C" w:rsidP="00DD008C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د- عبرت القوات المصرية خط ............وتوغلت داخل سيناء في حرب العاشر من رمضان. </w:t>
      </w:r>
    </w:p>
    <w:p w14:paraId="4227E43E" w14:textId="77777777" w:rsidR="00980C07" w:rsidRDefault="00980C07" w:rsidP="00DD008C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</w:p>
    <w:p w14:paraId="0F6C070D" w14:textId="77777777" w:rsidR="00DD008C" w:rsidRPr="00980C07" w:rsidRDefault="00B0397F" w:rsidP="00980C07">
      <w:pPr>
        <w:pStyle w:val="a7"/>
        <w:numPr>
          <w:ilvl w:val="0"/>
          <w:numId w:val="5"/>
        </w:numPr>
        <w:jc w:val="lowKashida"/>
        <w:rPr>
          <w:b/>
          <w:bCs/>
          <w:sz w:val="32"/>
          <w:szCs w:val="32"/>
          <w:rtl/>
        </w:rPr>
      </w:pPr>
      <w:r w:rsidRPr="00980C07">
        <w:rPr>
          <w:rFonts w:hint="cs"/>
          <w:b/>
          <w:bCs/>
          <w:sz w:val="32"/>
          <w:szCs w:val="32"/>
          <w:rtl/>
        </w:rPr>
        <w:lastRenderedPageBreak/>
        <w:t xml:space="preserve">عللي لما يلي : </w:t>
      </w:r>
    </w:p>
    <w:p w14:paraId="3E57401C" w14:textId="77777777" w:rsidR="00B0397F" w:rsidRDefault="00B0397F" w:rsidP="00B0397F">
      <w:pPr>
        <w:pStyle w:val="a7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تعتبر الولايات المتحدة الأمريكية من أكثر دول العالم تنوعاً في العرق والثقافة. </w:t>
      </w:r>
    </w:p>
    <w:p w14:paraId="34434977" w14:textId="77777777" w:rsidR="00B0397F" w:rsidRDefault="00B0397F" w:rsidP="00B0397F">
      <w:pPr>
        <w:pStyle w:val="a7"/>
        <w:ind w:left="1035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</w:t>
      </w:r>
    </w:p>
    <w:p w14:paraId="14662529" w14:textId="77777777" w:rsidR="00B0397F" w:rsidRPr="00980C07" w:rsidRDefault="00B0397F" w:rsidP="00980C07">
      <w:pPr>
        <w:pStyle w:val="a7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 w:rsidRPr="00980C07">
        <w:rPr>
          <w:rFonts w:hint="cs"/>
          <w:b/>
          <w:bCs/>
          <w:sz w:val="32"/>
          <w:szCs w:val="32"/>
          <w:rtl/>
        </w:rPr>
        <w:t>إعتدال درجات الحرارة في معظم أشهر السنة.</w:t>
      </w:r>
    </w:p>
    <w:p w14:paraId="2DAC61F3" w14:textId="77777777" w:rsidR="00980C07" w:rsidRPr="00980C07" w:rsidRDefault="00B0397F" w:rsidP="00980C07">
      <w:pPr>
        <w:pStyle w:val="a7"/>
        <w:ind w:left="1035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</w:t>
      </w:r>
    </w:p>
    <w:p w14:paraId="493668C4" w14:textId="77777777" w:rsidR="00B0397F" w:rsidRDefault="00B0397F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r w:rsidR="00980C07">
        <w:rPr>
          <w:rFonts w:hint="cs"/>
          <w:b/>
          <w:bCs/>
          <w:sz w:val="32"/>
          <w:szCs w:val="32"/>
          <w:rtl/>
        </w:rPr>
        <w:t xml:space="preserve">    ج- </w:t>
      </w:r>
      <w:r>
        <w:rPr>
          <w:rFonts w:hint="cs"/>
          <w:b/>
          <w:bCs/>
          <w:sz w:val="32"/>
          <w:szCs w:val="32"/>
          <w:rtl/>
        </w:rPr>
        <w:t xml:space="preserve"> لقب الأمير هنري بالملاح</w:t>
      </w:r>
      <w:r w:rsidR="00980C07">
        <w:rPr>
          <w:rFonts w:hint="cs"/>
          <w:b/>
          <w:bCs/>
          <w:sz w:val="32"/>
          <w:szCs w:val="32"/>
          <w:rtl/>
        </w:rPr>
        <w:t>.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475DF79A" w14:textId="77777777" w:rsidR="00B0397F" w:rsidRDefault="00980C07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</w:t>
      </w:r>
      <w:r w:rsidR="00B0397F"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</w:t>
      </w:r>
    </w:p>
    <w:p w14:paraId="7AF0A4F6" w14:textId="77777777" w:rsidR="00B0397F" w:rsidRDefault="00980C07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</w:t>
      </w:r>
      <w:r w:rsidR="00B0397F">
        <w:rPr>
          <w:rFonts w:hint="cs"/>
          <w:b/>
          <w:bCs/>
          <w:sz w:val="32"/>
          <w:szCs w:val="32"/>
          <w:rtl/>
        </w:rPr>
        <w:t>د- فشل المحاولات المتكررة الرامية لتوحيد أمم أوروبا</w:t>
      </w:r>
      <w:r>
        <w:rPr>
          <w:rFonts w:hint="cs"/>
          <w:b/>
          <w:bCs/>
          <w:sz w:val="32"/>
          <w:szCs w:val="32"/>
          <w:rtl/>
        </w:rPr>
        <w:t>.</w:t>
      </w:r>
      <w:r w:rsidR="00B0397F">
        <w:rPr>
          <w:rFonts w:hint="cs"/>
          <w:b/>
          <w:bCs/>
          <w:sz w:val="32"/>
          <w:szCs w:val="32"/>
          <w:rtl/>
        </w:rPr>
        <w:t xml:space="preserve"> </w:t>
      </w:r>
    </w:p>
    <w:p w14:paraId="7CF55F49" w14:textId="77777777" w:rsidR="00B0397F" w:rsidRDefault="00980C07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</w:t>
      </w:r>
      <w:r w:rsidR="00B0397F"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</w:t>
      </w:r>
    </w:p>
    <w:p w14:paraId="6C555F57" w14:textId="77777777" w:rsidR="00B0397F" w:rsidRDefault="00FA57A5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B8719A" wp14:editId="09EB0893">
                <wp:simplePos x="0" y="0"/>
                <wp:positionH relativeFrom="column">
                  <wp:posOffset>217856</wp:posOffset>
                </wp:positionH>
                <wp:positionV relativeFrom="paragraph">
                  <wp:posOffset>276174</wp:posOffset>
                </wp:positionV>
                <wp:extent cx="1008304" cy="797357"/>
                <wp:effectExtent l="0" t="0" r="20955" b="2222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04" cy="797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1788B" w14:textId="77777777" w:rsidR="00D34BDD" w:rsidRDefault="00D34BDD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6DA32ED" w14:textId="77777777" w:rsidR="00D34BDD" w:rsidRDefault="00D34BDD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BE0A469" w14:textId="77777777" w:rsidR="00D34BDD" w:rsidRPr="00CC23D9" w:rsidRDefault="00D34BDD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8719A" id="مربع نص 18" o:spid="_x0000_s1029" type="#_x0000_t202" style="position:absolute;left:0;text-align:left;margin-left:17.15pt;margin-top:21.75pt;width:79.4pt;height:6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">
                <v:textbox>
                  <w:txbxContent>
                    <w:p w14:paraId="3AE1788B" w14:textId="77777777" w:rsidR="00D34BDD" w:rsidRDefault="00D34BDD" w:rsidP="00CC23D9">
                      <w:pPr>
                        <w:rPr>
                          <w:rtl/>
                        </w:rPr>
                      </w:pPr>
                    </w:p>
                    <w:p w14:paraId="76DA32ED" w14:textId="77777777" w:rsidR="00D34BDD" w:rsidRDefault="00D34BDD" w:rsidP="00CC23D9">
                      <w:pPr>
                        <w:rPr>
                          <w:rtl/>
                        </w:rPr>
                      </w:pPr>
                    </w:p>
                    <w:p w14:paraId="2BE0A469" w14:textId="77777777" w:rsidR="00D34BDD" w:rsidRPr="00CC23D9" w:rsidRDefault="00D34BDD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2377522" w14:textId="77777777" w:rsidR="00B0397F" w:rsidRDefault="00B0397F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السؤال الرابع:</w:t>
      </w:r>
    </w:p>
    <w:p w14:paraId="44955BD0" w14:textId="77777777" w:rsidR="00B0397F" w:rsidRDefault="00FA57A5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9AECE0" wp14:editId="3A7E07AB">
                <wp:simplePos x="0" y="0"/>
                <wp:positionH relativeFrom="column">
                  <wp:posOffset>340716</wp:posOffset>
                </wp:positionH>
                <wp:positionV relativeFrom="paragraph">
                  <wp:posOffset>6528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AFBD1" id="رابط كسهم مستقيم 19" o:spid="_x0000_s1026" type="#_x0000_t32" style="position:absolute;left:0;text-align:left;margin-left:26.85pt;margin-top:.5pt;width:5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" strokeweight="1.5pt"/>
            </w:pict>
          </mc:Fallback>
        </mc:AlternateContent>
      </w:r>
      <w:r w:rsidR="00B0397F">
        <w:rPr>
          <w:rFonts w:hint="cs"/>
          <w:b/>
          <w:bCs/>
          <w:sz w:val="32"/>
          <w:szCs w:val="32"/>
          <w:rtl/>
        </w:rPr>
        <w:t>عددي لما يلي :</w:t>
      </w:r>
    </w:p>
    <w:p w14:paraId="30F018D3" w14:textId="77777777" w:rsidR="00654082" w:rsidRPr="00654082" w:rsidRDefault="00654082" w:rsidP="00654082">
      <w:pPr>
        <w:pStyle w:val="a7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أهداف منظمة الأمم المتحدة</w:t>
      </w:r>
    </w:p>
    <w:p w14:paraId="05F51D77" w14:textId="77777777" w:rsidR="00654082" w:rsidRDefault="00654082" w:rsidP="00654082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78044C" w14:textId="77777777" w:rsidR="00654082" w:rsidRDefault="00654082" w:rsidP="00654082">
      <w:pPr>
        <w:pStyle w:val="a7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الاهداف الاسترات</w:t>
      </w:r>
      <w:r w:rsidR="00980C07">
        <w:rPr>
          <w:rFonts w:hint="cs"/>
          <w:b/>
          <w:bCs/>
          <w:sz w:val="32"/>
          <w:szCs w:val="32"/>
          <w:rtl/>
        </w:rPr>
        <w:t>يجي</w:t>
      </w:r>
      <w:r>
        <w:rPr>
          <w:rFonts w:hint="cs"/>
          <w:b/>
          <w:bCs/>
          <w:sz w:val="32"/>
          <w:szCs w:val="32"/>
          <w:rtl/>
        </w:rPr>
        <w:t>ة لمركز العالمي لمكافحة الفكر المتطرف.</w:t>
      </w:r>
    </w:p>
    <w:p w14:paraId="42499593" w14:textId="77777777" w:rsidR="00654082" w:rsidRDefault="00654082" w:rsidP="00654082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FC0A90" w14:textId="77777777" w:rsidR="00654082" w:rsidRDefault="00654082" w:rsidP="00654082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ج- ممقومات الصناعة البشرية.</w:t>
      </w:r>
    </w:p>
    <w:p w14:paraId="2F2DE7D7" w14:textId="77777777" w:rsidR="00654082" w:rsidRDefault="00654082" w:rsidP="00654082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     د- أنواع الإستعمار. </w:t>
      </w:r>
    </w:p>
    <w:p w14:paraId="0F23FF6C" w14:textId="77777777" w:rsidR="00654082" w:rsidRDefault="00654082" w:rsidP="00654082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0DF142" w14:textId="2D5D3053"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</w:p>
    <w:p w14:paraId="0D1FB14D" w14:textId="77777777" w:rsidR="007F374D" w:rsidRDefault="007F374D" w:rsidP="007F374D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أنتهت الأسئلة .......وفقك ِ الله </w:t>
      </w:r>
    </w:p>
    <w:p w14:paraId="28ED4FC3" w14:textId="03F4E4CD" w:rsidR="00CC23D9" w:rsidRDefault="007F374D" w:rsidP="007F374D">
      <w:pPr>
        <w:tabs>
          <w:tab w:val="left" w:pos="6319"/>
        </w:tabs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    معلمة المادة: نسرين الصغير </w:t>
      </w:r>
    </w:p>
    <w:p w14:paraId="31A104E2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0437E759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1C372" w14:textId="77777777" w:rsidR="008D6A5C" w:rsidRDefault="008D6A5C" w:rsidP="00A92AB4">
      <w:r>
        <w:separator/>
      </w:r>
    </w:p>
  </w:endnote>
  <w:endnote w:type="continuationSeparator" w:id="0">
    <w:p w14:paraId="5D5E6FC7" w14:textId="77777777" w:rsidR="008D6A5C" w:rsidRDefault="008D6A5C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32080B2-428A-4437-B83A-56CF46F2F104}"/>
    <w:embedBold r:id="rId2" w:fontKey="{ACDA32D3-00A2-4590-A7CA-75F2ACBF1349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8BC98BA-2D2E-458A-AA2F-91D8BBD139D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6689513-A117-4D17-93E0-6604571235DE}"/>
    <w:embedBold r:id="rId5" w:fontKey="{D3D57DD3-D436-4087-B078-BF3CC9878FE5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511F56C-3F7B-4202-B9E1-E9F184FE5DF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ABA66" w14:textId="77777777" w:rsidR="00D34BDD" w:rsidRDefault="00D34BDD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44CD55" wp14:editId="3A85E29D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0DA3B" w14:textId="77777777" w:rsidR="00D34BDD" w:rsidRPr="00374657" w:rsidRDefault="00D34BDD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1960DA0F" w14:textId="77777777" w:rsidR="00D34BDD" w:rsidRPr="00374657" w:rsidRDefault="00D34BDD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39A3602" w14:textId="77777777" w:rsidR="00D34BDD" w:rsidRPr="00374657" w:rsidRDefault="00D34BDD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E16CC49" w14:textId="77777777" w:rsidR="00D34BDD" w:rsidRPr="00374657" w:rsidRDefault="00D34BDD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4CD5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" filled="f" stroked="f">
              <v:textbox>
                <w:txbxContent>
                  <w:p w14:paraId="3A20DA3B" w14:textId="77777777" w:rsidR="00D34BDD" w:rsidRPr="00374657" w:rsidRDefault="00D34BDD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1960DA0F" w14:textId="77777777" w:rsidR="00D34BDD" w:rsidRPr="00374657" w:rsidRDefault="00D34BDD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39A3602" w14:textId="77777777" w:rsidR="00D34BDD" w:rsidRPr="00374657" w:rsidRDefault="00D34BDD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E16CC49" w14:textId="77777777" w:rsidR="00D34BDD" w:rsidRPr="00374657" w:rsidRDefault="00D34BDD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D53655F" wp14:editId="4364BA2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78A76" w14:textId="77777777" w:rsidR="00D34BDD" w:rsidRPr="00374657" w:rsidRDefault="00D34BDD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79679F50" w14:textId="77777777" w:rsidR="00D34BDD" w:rsidRPr="00374657" w:rsidRDefault="00D34BDD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3655F"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40578A76" w14:textId="77777777" w:rsidR="00D34BDD" w:rsidRPr="00374657" w:rsidRDefault="00D34BDD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79679F50" w14:textId="77777777" w:rsidR="00D34BDD" w:rsidRPr="00374657" w:rsidRDefault="00D34BDD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BD50A" w14:textId="77777777" w:rsidR="00D34BDD" w:rsidRDefault="00D34BDD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F28806" wp14:editId="6A592B8A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13B0E" w14:textId="77777777" w:rsidR="00D34BDD" w:rsidRPr="00374657" w:rsidRDefault="00D34BDD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12634CA6" w14:textId="77777777" w:rsidR="00D34BDD" w:rsidRPr="00374657" w:rsidRDefault="00D34BDD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6803780" w14:textId="77777777" w:rsidR="00D34BDD" w:rsidRPr="00374657" w:rsidRDefault="00D34BDD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7FDDF001" w14:textId="77777777" w:rsidR="00D34BDD" w:rsidRPr="00374657" w:rsidRDefault="00D34BDD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2880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" filled="f" stroked="f">
              <v:textbox>
                <w:txbxContent>
                  <w:p w14:paraId="26A13B0E" w14:textId="77777777" w:rsidR="00D34BDD" w:rsidRPr="00374657" w:rsidRDefault="00D34BDD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12634CA6" w14:textId="77777777" w:rsidR="00D34BDD" w:rsidRPr="00374657" w:rsidRDefault="00D34BDD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6803780" w14:textId="77777777" w:rsidR="00D34BDD" w:rsidRPr="00374657" w:rsidRDefault="00D34BDD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7FDDF001" w14:textId="77777777" w:rsidR="00D34BDD" w:rsidRPr="00374657" w:rsidRDefault="00D34BDD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E83368" wp14:editId="5C091AA9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EAF64" w14:textId="77777777" w:rsidR="00D34BDD" w:rsidRPr="00374657" w:rsidRDefault="00D34BDD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9EB6FFD" w14:textId="77777777" w:rsidR="00D34BDD" w:rsidRPr="00374657" w:rsidRDefault="00D34BDD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83368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318EAF64" w14:textId="77777777" w:rsidR="00D34BDD" w:rsidRPr="00374657" w:rsidRDefault="00D34BDD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9EB6FFD" w14:textId="77777777" w:rsidR="00D34BDD" w:rsidRPr="00374657" w:rsidRDefault="00D34BDD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50A53A" wp14:editId="04DF8820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F9369DB" w14:textId="77777777" w:rsidR="00D34BDD" w:rsidRPr="00021D6D" w:rsidRDefault="00D34BDD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692F2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692F2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50A53A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2F9369DB" w14:textId="77777777" w:rsidR="00D34BDD" w:rsidRPr="00021D6D" w:rsidRDefault="00D34BDD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692F2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692F2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60D38" w14:textId="77777777" w:rsidR="008D6A5C" w:rsidRDefault="008D6A5C" w:rsidP="00A92AB4">
      <w:r>
        <w:separator/>
      </w:r>
    </w:p>
  </w:footnote>
  <w:footnote w:type="continuationSeparator" w:id="0">
    <w:p w14:paraId="215C048D" w14:textId="77777777" w:rsidR="008D6A5C" w:rsidRDefault="008D6A5C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4D118" w14:textId="77777777" w:rsidR="00D34BDD" w:rsidRDefault="00D34BDD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38851DA" wp14:editId="1FB8D15E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DB8793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D34BDD" w:rsidRPr="004A5331" w14:paraId="54E2B817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1F374075" w14:textId="77777777" w:rsidR="00D34BDD" w:rsidRPr="00CB7830" w:rsidRDefault="00D34BDD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5B07F34" w14:textId="77777777" w:rsidR="00D34BDD" w:rsidRPr="00CB7830" w:rsidRDefault="00D34BDD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7F0CB84A" w14:textId="77777777" w:rsidR="00D34BDD" w:rsidRPr="00CB7830" w:rsidRDefault="00D34BD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2606FD40" w14:textId="77777777" w:rsidR="00D34BDD" w:rsidRPr="00CB7830" w:rsidRDefault="00D34BD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752E3838" w14:textId="77777777" w:rsidR="00D34BDD" w:rsidRPr="00CB7830" w:rsidRDefault="00D34BDD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92FB07C" w14:textId="77777777" w:rsidR="00D34BDD" w:rsidRPr="00CF70DF" w:rsidRDefault="00D34BDD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A46B022" wp14:editId="54DFB7C8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D56C2" w14:textId="77777777" w:rsidR="00D34BDD" w:rsidRDefault="00D34BDD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46B02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1D7D56C2" w14:textId="77777777" w:rsidR="00D34BDD" w:rsidRDefault="00D34BDD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5924D82" w14:textId="77777777" w:rsidR="00D34BDD" w:rsidRDefault="00D34BDD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259A4CAC" wp14:editId="2B7C343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58B41A24" w14:textId="77777777" w:rsidR="00D34BDD" w:rsidRDefault="00D34BDD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105BAD79" w14:textId="2C3ABD2A" w:rsidR="00D34BDD" w:rsidRDefault="00D34BDD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الدراسي1441هـ </w:t>
          </w:r>
        </w:p>
        <w:p w14:paraId="281ABEFE" w14:textId="77777777" w:rsidR="00D34BDD" w:rsidRPr="0067565F" w:rsidRDefault="00D34BDD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1DED6B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829DEDE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49579894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40854CDE" w14:textId="77777777" w:rsidR="00D34BDD" w:rsidRPr="00816F73" w:rsidRDefault="00D34BDD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D34BDD" w:rsidRPr="004A5331" w14:paraId="0AD3CB83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18BD2339" w14:textId="77777777" w:rsidR="00D34BDD" w:rsidRPr="00FF44B1" w:rsidRDefault="00D34BDD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FD0585" w14:textId="77777777" w:rsidR="00D34BDD" w:rsidRPr="00FF44B1" w:rsidRDefault="00D34BDD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7C9818E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87BEDF2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56409B8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9D5C982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29A06F1F" w14:textId="77777777" w:rsidR="00D34BDD" w:rsidRPr="00816F73" w:rsidRDefault="00D34BD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34BDD" w:rsidRPr="004A5331" w14:paraId="10091B7A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A330C7F" w14:textId="77777777" w:rsidR="00D34BDD" w:rsidRPr="00FF44B1" w:rsidRDefault="00D34BDD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3734EEA" w14:textId="77777777" w:rsidR="00D34BDD" w:rsidRPr="00FF44B1" w:rsidRDefault="00D34BDD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9A71457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9C42353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48BF932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8E3EF65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0B63D5AE" w14:textId="77777777" w:rsidR="00D34BDD" w:rsidRPr="00816F73" w:rsidRDefault="00D34BD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34BDD" w:rsidRPr="004A5331" w14:paraId="449C32D4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486FD1B0" w14:textId="77777777" w:rsidR="00D34BDD" w:rsidRPr="00FF44B1" w:rsidRDefault="00D34BDD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04CC39E3" w14:textId="77777777" w:rsidR="00D34BDD" w:rsidRPr="00FF44B1" w:rsidRDefault="00D34BDD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9D570FD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7C5C643C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F7E5930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2D308F55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3AF78453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34BDD" w:rsidRPr="004A5331" w14:paraId="09D8514B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756BE37" w14:textId="77777777" w:rsidR="00D34BDD" w:rsidRPr="004A5331" w:rsidRDefault="00D34BDD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15CC1D99" w14:textId="77777777" w:rsidR="00D34BDD" w:rsidRPr="004A5331" w:rsidRDefault="00D34BDD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2983359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33F6C316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1CA6F019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4B559F09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EC2FFB3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34BDD" w:rsidRPr="004A5331" w14:paraId="7FA0A678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4AB366DD" w14:textId="77777777" w:rsidR="00D34BDD" w:rsidRPr="00CB7830" w:rsidRDefault="00D34BDD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F7E0419" w14:textId="77777777" w:rsidR="00D34BDD" w:rsidRPr="004A5331" w:rsidRDefault="00D34BDD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أولى ثانوي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00702ECB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ABFD0F3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BBFE4C0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BB78352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7A35DE5E" w14:textId="77777777" w:rsidR="00D34BDD" w:rsidRPr="00816F73" w:rsidRDefault="00D34BD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34BDD" w:rsidRPr="004A5331" w14:paraId="2E857924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511F4034" w14:textId="77777777" w:rsidR="00D34BDD" w:rsidRPr="004A5331" w:rsidRDefault="00D34BDD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36EEF969" w14:textId="77777777" w:rsidR="00D34BDD" w:rsidRPr="00EC6AB2" w:rsidRDefault="00D34BDD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الدراسات الاجتماعية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8E307EA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8B35C86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3F14337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9AC7A36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8D92C4E" w14:textId="77777777" w:rsidR="00D34BDD" w:rsidRPr="00816F73" w:rsidRDefault="00D34BD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34BDD" w:rsidRPr="004A5331" w14:paraId="49121BBD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51851485" w14:textId="77777777" w:rsidR="00D34BDD" w:rsidRPr="00F93A25" w:rsidRDefault="00D34BDD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234C74B0" w14:textId="3A3F087F" w:rsidR="00D34BDD" w:rsidRPr="008D6602" w:rsidRDefault="00D34BDD" w:rsidP="008D6602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8D6602">
            <w:rPr>
              <w:rFonts w:cs="AL-Mohanad Bold" w:hint="cs"/>
              <w:b/>
              <w:bCs/>
              <w:sz w:val="24"/>
              <w:szCs w:val="24"/>
              <w:rtl/>
            </w:rPr>
            <w:t>الثلاثاء 27/4/144هـ</w:t>
          </w:r>
        </w:p>
        <w:p w14:paraId="7971263A" w14:textId="6477B4FE" w:rsidR="00D34BDD" w:rsidRPr="00F93A25" w:rsidRDefault="00D34BDD" w:rsidP="005F023E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4D47F34" w14:textId="77777777" w:rsidR="00D34BDD" w:rsidRPr="00F93A25" w:rsidRDefault="00D34BDD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7209261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79C7EAF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9B4EB8B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CBD29E2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FFC9CA3" w14:textId="77777777" w:rsidR="00D34BDD" w:rsidRPr="00816F73" w:rsidRDefault="00D34BD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34BDD" w:rsidRPr="004A5331" w14:paraId="6C15CF96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56BF0BAF" w14:textId="77777777" w:rsidR="00D34BDD" w:rsidRPr="004A5331" w:rsidRDefault="00D34BDD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A30133C" w14:textId="77777777" w:rsidR="00D34BDD" w:rsidRPr="00B141FF" w:rsidRDefault="00D34BDD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15EDCC2" w14:textId="77777777" w:rsidR="00D34BDD" w:rsidRPr="00B141FF" w:rsidRDefault="00D34BDD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F47D0F9" w14:textId="77777777" w:rsidR="00D34BDD" w:rsidRPr="00B141FF" w:rsidRDefault="00D34BDD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128B9C6" w14:textId="77777777" w:rsidR="00D34BDD" w:rsidRPr="00B141FF" w:rsidRDefault="00D34BDD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26BA82F" w14:textId="77777777" w:rsidR="00D34BDD" w:rsidRPr="00816F73" w:rsidRDefault="00D34BDD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720094F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3120DAB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6A31729" w14:textId="77777777" w:rsidR="00D34BDD" w:rsidRPr="00816F73" w:rsidRDefault="00D34BD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19BC6906" w14:textId="77777777" w:rsidR="00D34BDD" w:rsidRPr="00816F73" w:rsidRDefault="00D34BD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34BDD" w:rsidRPr="004A5331" w14:paraId="5124ADA1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1BC9A77A" w14:textId="77777777" w:rsidR="00D34BDD" w:rsidRDefault="00D34BDD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22AC212" w14:textId="77777777" w:rsidR="00D34BDD" w:rsidRPr="00B141FF" w:rsidRDefault="00D34BD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5D6402B5" w14:textId="77777777" w:rsidR="00D34BDD" w:rsidRPr="00B141FF" w:rsidRDefault="00D34BD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60C8AF3F" w14:textId="77777777" w:rsidR="00D34BDD" w:rsidRPr="00B141FF" w:rsidRDefault="00D34BD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0DF7E765" w14:textId="77777777" w:rsidR="00D34BDD" w:rsidRPr="00B141FF" w:rsidRDefault="00D34BD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7A74C98E" w14:textId="77777777" w:rsidR="00D34BDD" w:rsidRPr="000F6296" w:rsidRDefault="00D34BDD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6D6551CE" w14:textId="77777777" w:rsidR="00D34BDD" w:rsidRPr="00DF0CBD" w:rsidRDefault="00D34BDD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63004A8A" w14:textId="77777777" w:rsidR="00D34BDD" w:rsidRPr="00DF0CBD" w:rsidRDefault="00D34BDD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1D386FF8" w14:textId="77777777" w:rsidR="00D34BDD" w:rsidRPr="00DF0CBD" w:rsidRDefault="00D34BDD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192C3CC9" w14:textId="77777777" w:rsidR="00D34BDD" w:rsidRPr="00DF0CBD" w:rsidRDefault="00D34BDD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0725E5B0" w14:textId="77777777" w:rsidR="00D34BDD" w:rsidRDefault="00D34BDD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EC9BCA" wp14:editId="4E2184DA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C11428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F26B52" wp14:editId="4D0C179C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D2732A" w14:textId="77777777" w:rsidR="00D34BDD" w:rsidRPr="008A7580" w:rsidRDefault="00D34BDD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إبنتي الطالبة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26B52" id="مربع نص 14" o:spid="_x0000_s1033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09D2732A" w14:textId="77777777" w:rsidR="00D34BDD" w:rsidRPr="008A7580" w:rsidRDefault="00D34BDD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إبنتي الطالبة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25550"/>
    <w:multiLevelType w:val="hybridMultilevel"/>
    <w:tmpl w:val="67B6416E"/>
    <w:lvl w:ilvl="0" w:tplc="C0E48204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F0D67"/>
    <w:multiLevelType w:val="hybridMultilevel"/>
    <w:tmpl w:val="DF566E98"/>
    <w:lvl w:ilvl="0" w:tplc="B080B276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70768"/>
    <w:multiLevelType w:val="hybridMultilevel"/>
    <w:tmpl w:val="8E6E8270"/>
    <w:lvl w:ilvl="0" w:tplc="86166F0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A20C4"/>
    <w:multiLevelType w:val="hybridMultilevel"/>
    <w:tmpl w:val="049C32DE"/>
    <w:lvl w:ilvl="0" w:tplc="71A09CC6">
      <w:start w:val="1"/>
      <w:numFmt w:val="arabicAlpha"/>
      <w:lvlText w:val="%1-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C772E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52E1"/>
    <w:rsid w:val="001464F8"/>
    <w:rsid w:val="00150C7A"/>
    <w:rsid w:val="0017777D"/>
    <w:rsid w:val="00177FE5"/>
    <w:rsid w:val="00192289"/>
    <w:rsid w:val="00194560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329D"/>
    <w:rsid w:val="0024538C"/>
    <w:rsid w:val="002658D0"/>
    <w:rsid w:val="00281DE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2231A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2589D"/>
    <w:rsid w:val="00433718"/>
    <w:rsid w:val="0044766D"/>
    <w:rsid w:val="00452E34"/>
    <w:rsid w:val="00457A94"/>
    <w:rsid w:val="00471286"/>
    <w:rsid w:val="00495CE2"/>
    <w:rsid w:val="004A5331"/>
    <w:rsid w:val="004B21C9"/>
    <w:rsid w:val="004B4718"/>
    <w:rsid w:val="004C056D"/>
    <w:rsid w:val="004C532C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26F0"/>
    <w:rsid w:val="005938D0"/>
    <w:rsid w:val="005A6742"/>
    <w:rsid w:val="005B1A09"/>
    <w:rsid w:val="005C2CE2"/>
    <w:rsid w:val="005D037F"/>
    <w:rsid w:val="005D549B"/>
    <w:rsid w:val="005D5CE9"/>
    <w:rsid w:val="005E32E8"/>
    <w:rsid w:val="005E5532"/>
    <w:rsid w:val="005F023E"/>
    <w:rsid w:val="005F31DA"/>
    <w:rsid w:val="005F73FF"/>
    <w:rsid w:val="00603640"/>
    <w:rsid w:val="0063440F"/>
    <w:rsid w:val="00650B02"/>
    <w:rsid w:val="00653F1B"/>
    <w:rsid w:val="00654082"/>
    <w:rsid w:val="00655957"/>
    <w:rsid w:val="00661D21"/>
    <w:rsid w:val="0067012F"/>
    <w:rsid w:val="00672298"/>
    <w:rsid w:val="0067565F"/>
    <w:rsid w:val="00680D03"/>
    <w:rsid w:val="006866AA"/>
    <w:rsid w:val="00692F2D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42240"/>
    <w:rsid w:val="00752470"/>
    <w:rsid w:val="00754DE3"/>
    <w:rsid w:val="00760000"/>
    <w:rsid w:val="007625AF"/>
    <w:rsid w:val="0076764A"/>
    <w:rsid w:val="00767998"/>
    <w:rsid w:val="007679B7"/>
    <w:rsid w:val="007745E7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7F374D"/>
    <w:rsid w:val="00801F50"/>
    <w:rsid w:val="008020F4"/>
    <w:rsid w:val="008153A2"/>
    <w:rsid w:val="00816F73"/>
    <w:rsid w:val="00820CEF"/>
    <w:rsid w:val="0082225F"/>
    <w:rsid w:val="00853206"/>
    <w:rsid w:val="0086432A"/>
    <w:rsid w:val="0087704E"/>
    <w:rsid w:val="0088547D"/>
    <w:rsid w:val="00887D39"/>
    <w:rsid w:val="008A3221"/>
    <w:rsid w:val="008A7580"/>
    <w:rsid w:val="008C44CF"/>
    <w:rsid w:val="008C777F"/>
    <w:rsid w:val="008D6602"/>
    <w:rsid w:val="008D6A5C"/>
    <w:rsid w:val="008E009A"/>
    <w:rsid w:val="008E76C6"/>
    <w:rsid w:val="008F1F9B"/>
    <w:rsid w:val="008F6CD3"/>
    <w:rsid w:val="00901A1B"/>
    <w:rsid w:val="009031AF"/>
    <w:rsid w:val="00906C24"/>
    <w:rsid w:val="00912385"/>
    <w:rsid w:val="00914614"/>
    <w:rsid w:val="00917A21"/>
    <w:rsid w:val="009238D8"/>
    <w:rsid w:val="009310EC"/>
    <w:rsid w:val="009318A7"/>
    <w:rsid w:val="0093753B"/>
    <w:rsid w:val="00944314"/>
    <w:rsid w:val="00946120"/>
    <w:rsid w:val="0095204D"/>
    <w:rsid w:val="00960F39"/>
    <w:rsid w:val="00977FFD"/>
    <w:rsid w:val="00980C07"/>
    <w:rsid w:val="00981820"/>
    <w:rsid w:val="00982434"/>
    <w:rsid w:val="009876BD"/>
    <w:rsid w:val="0099745C"/>
    <w:rsid w:val="009A4D59"/>
    <w:rsid w:val="009B2A18"/>
    <w:rsid w:val="009C7A1E"/>
    <w:rsid w:val="009D3EB8"/>
    <w:rsid w:val="009E7C6B"/>
    <w:rsid w:val="00A07BFB"/>
    <w:rsid w:val="00A168CE"/>
    <w:rsid w:val="00A23BA6"/>
    <w:rsid w:val="00A6080C"/>
    <w:rsid w:val="00A62FC8"/>
    <w:rsid w:val="00A90042"/>
    <w:rsid w:val="00A91602"/>
    <w:rsid w:val="00A92AB4"/>
    <w:rsid w:val="00A96FBE"/>
    <w:rsid w:val="00AA5E23"/>
    <w:rsid w:val="00AA717E"/>
    <w:rsid w:val="00AD5379"/>
    <w:rsid w:val="00AD615E"/>
    <w:rsid w:val="00AE61A3"/>
    <w:rsid w:val="00B0397F"/>
    <w:rsid w:val="00B06F54"/>
    <w:rsid w:val="00B10F0F"/>
    <w:rsid w:val="00B141FF"/>
    <w:rsid w:val="00B259E5"/>
    <w:rsid w:val="00B30234"/>
    <w:rsid w:val="00B46885"/>
    <w:rsid w:val="00B60404"/>
    <w:rsid w:val="00B71448"/>
    <w:rsid w:val="00B758B4"/>
    <w:rsid w:val="00B75CE6"/>
    <w:rsid w:val="00B865FD"/>
    <w:rsid w:val="00BD01B9"/>
    <w:rsid w:val="00BD7364"/>
    <w:rsid w:val="00BF3A4E"/>
    <w:rsid w:val="00C01217"/>
    <w:rsid w:val="00C013F8"/>
    <w:rsid w:val="00C2129E"/>
    <w:rsid w:val="00C3092E"/>
    <w:rsid w:val="00C366A8"/>
    <w:rsid w:val="00C40699"/>
    <w:rsid w:val="00C44C00"/>
    <w:rsid w:val="00C45DB9"/>
    <w:rsid w:val="00C50983"/>
    <w:rsid w:val="00C62543"/>
    <w:rsid w:val="00C62646"/>
    <w:rsid w:val="00C626A7"/>
    <w:rsid w:val="00C65D3E"/>
    <w:rsid w:val="00CB7830"/>
    <w:rsid w:val="00CC1381"/>
    <w:rsid w:val="00CC23D9"/>
    <w:rsid w:val="00CC7F21"/>
    <w:rsid w:val="00CD0299"/>
    <w:rsid w:val="00CF70DF"/>
    <w:rsid w:val="00D00E7B"/>
    <w:rsid w:val="00D14D29"/>
    <w:rsid w:val="00D34BDD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D008C"/>
    <w:rsid w:val="00DF0CBD"/>
    <w:rsid w:val="00DF7891"/>
    <w:rsid w:val="00E133DB"/>
    <w:rsid w:val="00E14777"/>
    <w:rsid w:val="00E17E4F"/>
    <w:rsid w:val="00E21C89"/>
    <w:rsid w:val="00E32373"/>
    <w:rsid w:val="00E34474"/>
    <w:rsid w:val="00E6016B"/>
    <w:rsid w:val="00E658DC"/>
    <w:rsid w:val="00E7039C"/>
    <w:rsid w:val="00E86356"/>
    <w:rsid w:val="00E920AA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37253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57A5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E2B31AA"/>
  <w15:docId w15:val="{64D976C7-454A-42B2-ADF7-132317DA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D0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D8A2-96DC-4836-830B-45D466623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577</TotalTime>
  <Pages>6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AD</cp:lastModifiedBy>
  <cp:revision>28</cp:revision>
  <cp:lastPrinted>2019-12-19T07:00:00Z</cp:lastPrinted>
  <dcterms:created xsi:type="dcterms:W3CDTF">2019-11-20T08:13:00Z</dcterms:created>
  <dcterms:modified xsi:type="dcterms:W3CDTF">2019-12-21T08:48:00Z</dcterms:modified>
</cp:coreProperties>
</file>