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626"/>
        <w:bidiVisual/>
        <w:tblW w:w="10915" w:type="dxa"/>
        <w:tblBorders>
          <w:top w:val="thinThickLargeGap" w:sz="18" w:space="0" w:color="auto"/>
          <w:left w:val="thickThinLargeGap" w:sz="18" w:space="0" w:color="auto"/>
          <w:bottom w:val="thickThinLargeGap" w:sz="18" w:space="0" w:color="auto"/>
          <w:right w:val="thinThickLarge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5915"/>
        <w:gridCol w:w="2590"/>
      </w:tblGrid>
      <w:tr w:rsidR="00313E77" w:rsidRPr="004A5331" w14:paraId="36536FD6" w14:textId="77777777" w:rsidTr="00371BD8">
        <w:trPr>
          <w:cantSplit/>
          <w:trHeight w:val="2060"/>
        </w:trPr>
        <w:tc>
          <w:tcPr>
            <w:tcW w:w="2410" w:type="dxa"/>
            <w:vMerge w:val="restart"/>
            <w:tcBorders>
              <w:top w:val="thickThinLargeGap" w:sz="24" w:space="0" w:color="auto"/>
              <w:left w:val="thickThinLargeGap" w:sz="24" w:space="0" w:color="auto"/>
              <w:right w:val="single" w:sz="4" w:space="0" w:color="auto"/>
            </w:tcBorders>
            <w:vAlign w:val="center"/>
          </w:tcPr>
          <w:p w14:paraId="34635916" w14:textId="77777777" w:rsidR="00313E77" w:rsidRPr="00CF70DF" w:rsidRDefault="00313E77" w:rsidP="00313E7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BCC5B4E" wp14:editId="79D799EC">
                  <wp:extent cx="1315735" cy="1160890"/>
                  <wp:effectExtent l="0" t="0" r="0" b="1270"/>
                  <wp:docPr id="22" name="صورة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344" cy="1217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F38E3BA" wp14:editId="24852D1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-573405</wp:posOffset>
                      </wp:positionV>
                      <wp:extent cx="1595755" cy="1440180"/>
                      <wp:effectExtent l="10795" t="10795" r="12700" b="635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5755" cy="144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90096F" w14:textId="77777777" w:rsidR="00313E77" w:rsidRDefault="00313E77" w:rsidP="006C55B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38E3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23pt;margin-top:-45.15pt;width:125.65pt;height:11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">
                      <v:textbox>
                        <w:txbxContent>
                          <w:p w14:paraId="6690096F" w14:textId="77777777" w:rsidR="00313E77" w:rsidRDefault="00313E77" w:rsidP="006C55B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915" w:type="dxa"/>
            <w:tcBorders>
              <w:top w:val="thickThinLargeGap" w:sz="24" w:space="0" w:color="auto"/>
              <w:left w:val="thickThinLargeGap" w:sz="24" w:space="0" w:color="auto"/>
              <w:bottom w:val="single" w:sz="6" w:space="0" w:color="auto"/>
              <w:right w:val="thickThinLargeGap" w:sz="24" w:space="0" w:color="auto"/>
            </w:tcBorders>
            <w:vAlign w:val="center"/>
          </w:tcPr>
          <w:p w14:paraId="34F3A96F" w14:textId="615E3526" w:rsidR="001A0BBE" w:rsidRPr="00A443EA" w:rsidRDefault="00313E77" w:rsidP="00A443EA">
            <w:pPr>
              <w:pStyle w:val="4"/>
              <w:rPr>
                <w:rFonts w:cs="mohammad bold art 1"/>
                <w:sz w:val="22"/>
                <w:szCs w:val="22"/>
                <w:rtl/>
              </w:rPr>
            </w:pPr>
            <w:r w:rsidRPr="001A0BBE">
              <w:rPr>
                <w:rFonts w:cs="MCS Jeddah S_U normal." w:hint="cs"/>
                <w:b w:val="0"/>
                <w:bCs w:val="0"/>
                <w:rtl/>
              </w:rPr>
              <w:t>أسئلة اختبار الفترة</w:t>
            </w:r>
            <w:r w:rsidRPr="0042788E">
              <w:rPr>
                <w:rFonts w:cs="mohammad bold art 1" w:hint="cs"/>
                <w:rtl/>
              </w:rPr>
              <w:t xml:space="preserve">  </w:t>
            </w:r>
            <w:sdt>
              <w:sdtPr>
                <w:rPr>
                  <w:rFonts w:cs="mohammad bold art 1" w:hint="cs"/>
                  <w:rtl/>
                </w:rPr>
                <w:id w:val="-1971122405"/>
                <w:placeholder>
                  <w:docPart w:val="94D8208633F340CF9B1E4782DF15A752"/>
                </w:placeholder>
              </w:sdtPr>
              <w:sdtEndPr/>
              <w:sdtContent>
                <w:r w:rsidR="0076343A">
                  <w:rPr>
                    <w:rFonts w:cs="mohammad bold art 1" w:hint="cs"/>
                    <w:sz w:val="28"/>
                    <w:szCs w:val="28"/>
                    <w:rtl/>
                  </w:rPr>
                  <w:t>ال</w:t>
                </w:r>
                <w:r w:rsidR="00F4373A">
                  <w:rPr>
                    <w:rFonts w:cs="mohammad bold art 1" w:hint="cs"/>
                    <w:sz w:val="28"/>
                    <w:szCs w:val="28"/>
                    <w:rtl/>
                  </w:rPr>
                  <w:t>أ</w:t>
                </w:r>
                <w:r w:rsidR="0076343A">
                  <w:rPr>
                    <w:rFonts w:cs="mohammad bold art 1" w:hint="cs"/>
                    <w:sz w:val="28"/>
                    <w:szCs w:val="28"/>
                    <w:rtl/>
                  </w:rPr>
                  <w:t>ولى</w:t>
                </w:r>
              </w:sdtContent>
            </w:sdt>
          </w:p>
          <w:p w14:paraId="02B7DD6C" w14:textId="6829D2FF" w:rsidR="00313E77" w:rsidRPr="001A0BBE" w:rsidRDefault="00313E77" w:rsidP="001A0BBE">
            <w:pPr>
              <w:pStyle w:val="4"/>
              <w:jc w:val="left"/>
              <w:rPr>
                <w:rFonts w:cs="mohammad bold art 1"/>
                <w:b w:val="0"/>
                <w:bCs w:val="0"/>
                <w:sz w:val="22"/>
                <w:szCs w:val="22"/>
                <w:rtl/>
              </w:rPr>
            </w:pPr>
            <w:r w:rsidRPr="001A0BBE">
              <w:rPr>
                <w:rFonts w:cs="mohammad bold art 1" w:hint="cs"/>
                <w:b w:val="0"/>
                <w:bCs w:val="0"/>
                <w:sz w:val="22"/>
                <w:szCs w:val="22"/>
                <w:rtl/>
              </w:rPr>
              <w:t xml:space="preserve"> الفصل الدراسي </w:t>
            </w:r>
            <w:sdt>
              <w:sdtPr>
                <w:rPr>
                  <w:rFonts w:cs="mohammad bold art 1" w:hint="cs"/>
                  <w:b w:val="0"/>
                  <w:bCs w:val="0"/>
                  <w:sz w:val="22"/>
                  <w:szCs w:val="22"/>
                  <w:rtl/>
                </w:rPr>
                <w:id w:val="137225169"/>
                <w:placeholder>
                  <w:docPart w:val="94D8208633F340CF9B1E4782DF15A752"/>
                </w:placeholder>
              </w:sdtPr>
              <w:sdtEndPr/>
              <w:sdtContent>
                <w:r w:rsidR="00F4373A">
                  <w:rPr>
                    <w:rFonts w:cs="mohammad bold art 1" w:hint="cs"/>
                    <w:b w:val="0"/>
                    <w:bCs w:val="0"/>
                    <w:sz w:val="28"/>
                    <w:szCs w:val="28"/>
                    <w:rtl/>
                  </w:rPr>
                  <w:t>الثالث</w:t>
                </w:r>
              </w:sdtContent>
            </w:sdt>
            <w:r w:rsidRPr="001A0BBE">
              <w:rPr>
                <w:rFonts w:cs="mohammad bold art 1" w:hint="cs"/>
                <w:b w:val="0"/>
                <w:bCs w:val="0"/>
                <w:sz w:val="22"/>
                <w:szCs w:val="22"/>
                <w:rtl/>
              </w:rPr>
              <w:t xml:space="preserve">  للعام الدراسي</w:t>
            </w:r>
            <w:sdt>
              <w:sdtPr>
                <w:rPr>
                  <w:rFonts w:cs="mohammad bold art 1" w:hint="cs"/>
                  <w:b w:val="0"/>
                  <w:bCs w:val="0"/>
                  <w:sz w:val="22"/>
                  <w:szCs w:val="22"/>
                  <w:rtl/>
                </w:rPr>
                <w:id w:val="743386540"/>
                <w:placeholder>
                  <w:docPart w:val="94D8208633F340CF9B1E4782DF15A752"/>
                </w:placeholder>
              </w:sdtPr>
              <w:sdtEndPr/>
              <w:sdtContent>
                <w:r w:rsidR="001A0BBE" w:rsidRPr="001A0BBE">
                  <w:rPr>
                    <w:rFonts w:cs="mohammad bold art 1" w:hint="cs"/>
                    <w:b w:val="0"/>
                    <w:bCs w:val="0"/>
                    <w:sz w:val="22"/>
                    <w:szCs w:val="22"/>
                    <w:rtl/>
                  </w:rPr>
                  <w:t xml:space="preserve"> </w:t>
                </w:r>
                <w:r w:rsidR="0076343A" w:rsidRPr="0076343A">
                  <w:rPr>
                    <w:rFonts w:cs="mohammad bold art 1" w:hint="cs"/>
                    <w:b w:val="0"/>
                    <w:bCs w:val="0"/>
                    <w:sz w:val="28"/>
                    <w:szCs w:val="28"/>
                    <w:rtl/>
                  </w:rPr>
                  <w:t>1443</w:t>
                </w:r>
                <w:r w:rsidR="0076343A">
                  <w:rPr>
                    <w:rFonts w:cs="mohammad bold art 1" w:hint="cs"/>
                    <w:b w:val="0"/>
                    <w:bCs w:val="0"/>
                    <w:sz w:val="28"/>
                    <w:szCs w:val="28"/>
                    <w:rtl/>
                  </w:rPr>
                  <w:t>هـ</w:t>
                </w:r>
              </w:sdtContent>
            </w:sdt>
          </w:p>
          <w:p w14:paraId="62B62065" w14:textId="40FA7D8C" w:rsidR="00313E77" w:rsidRPr="001A0BBE" w:rsidRDefault="00313E77" w:rsidP="00313E77">
            <w:pPr>
              <w:rPr>
                <w:rFonts w:ascii="Times New Roman" w:eastAsia="Times New Roman" w:hAnsi="Times New Roman" w:cs="mohammad bold art 1"/>
                <w:noProof/>
                <w:sz w:val="22"/>
                <w:szCs w:val="22"/>
                <w:rtl/>
                <w:lang w:eastAsia="ar-SA"/>
              </w:rPr>
            </w:pPr>
            <w:r w:rsidRPr="001A0BBE">
              <w:rPr>
                <w:rFonts w:ascii="Times New Roman" w:eastAsia="Times New Roman" w:hAnsi="Times New Roman" w:cs="mohammad bold art 1" w:hint="cs"/>
                <w:noProof/>
                <w:sz w:val="22"/>
                <w:szCs w:val="22"/>
                <w:rtl/>
                <w:lang w:eastAsia="ar-SA"/>
              </w:rPr>
              <w:t>المادة</w:t>
            </w:r>
            <w:sdt>
              <w:sdtPr>
                <w:rPr>
                  <w:rFonts w:ascii="Times New Roman" w:eastAsia="Times New Roman" w:hAnsi="Times New Roman" w:cs="mohammad bold art 1" w:hint="cs"/>
                  <w:noProof/>
                  <w:sz w:val="22"/>
                  <w:szCs w:val="22"/>
                  <w:rtl/>
                  <w:lang w:eastAsia="ar-SA"/>
                </w:rPr>
                <w:id w:val="2131122639"/>
                <w:placeholder>
                  <w:docPart w:val="94D8208633F340CF9B1E4782DF15A752"/>
                </w:placeholder>
              </w:sdtPr>
              <w:sdtEndPr/>
              <w:sdtContent>
                <w:r w:rsidRPr="001A0BBE">
                  <w:rPr>
                    <w:rFonts w:ascii="Times New Roman" w:eastAsia="Times New Roman" w:hAnsi="Times New Roman" w:cs="mohammad bold art 1" w:hint="cs"/>
                    <w:noProof/>
                    <w:sz w:val="22"/>
                    <w:szCs w:val="22"/>
                    <w:rtl/>
                    <w:lang w:eastAsia="ar-SA"/>
                  </w:rPr>
                  <w:t>:</w:t>
                </w:r>
                <w:r w:rsidR="001A0BBE" w:rsidRPr="001A0BBE">
                  <w:rPr>
                    <w:rFonts w:ascii="Times New Roman" w:eastAsia="Times New Roman" w:hAnsi="Times New Roman" w:cs="mohammad bold art 1" w:hint="cs"/>
                    <w:noProof/>
                    <w:sz w:val="22"/>
                    <w:szCs w:val="22"/>
                    <w:rtl/>
                    <w:lang w:eastAsia="ar-SA"/>
                  </w:rPr>
                  <w:t xml:space="preserve">  </w:t>
                </w:r>
                <w:r w:rsidR="00F4373A">
                  <w:rPr>
                    <w:rFonts w:ascii="Times New Roman" w:eastAsia="Times New Roman" w:hAnsi="Times New Roman" w:cs="mohammad bold art 1" w:hint="cs"/>
                    <w:noProof/>
                    <w:rtl/>
                    <w:lang w:eastAsia="ar-SA"/>
                  </w:rPr>
                  <w:t>ل</w:t>
                </w:r>
                <w:r w:rsidR="00E22042">
                  <w:rPr>
                    <w:rFonts w:ascii="Times New Roman" w:eastAsia="Times New Roman" w:hAnsi="Times New Roman" w:cs="mohammad bold art 1" w:hint="cs"/>
                    <w:noProof/>
                    <w:rtl/>
                    <w:lang w:eastAsia="ar-SA"/>
                  </w:rPr>
                  <w:t>غ</w:t>
                </w:r>
                <w:r w:rsidR="00F4373A">
                  <w:rPr>
                    <w:rFonts w:ascii="Times New Roman" w:eastAsia="Times New Roman" w:hAnsi="Times New Roman" w:cs="mohammad bold art 1" w:hint="cs"/>
                    <w:noProof/>
                    <w:rtl/>
                    <w:lang w:eastAsia="ar-SA"/>
                  </w:rPr>
                  <w:t>ة عربية</w:t>
                </w:r>
                <w:r w:rsidR="001A0BBE" w:rsidRPr="0076343A">
                  <w:rPr>
                    <w:rFonts w:ascii="Times New Roman" w:eastAsia="Times New Roman" w:hAnsi="Times New Roman" w:cs="mohammad bold art 1" w:hint="cs"/>
                    <w:noProof/>
                    <w:rtl/>
                    <w:lang w:eastAsia="ar-SA"/>
                  </w:rPr>
                  <w:t xml:space="preserve">  </w:t>
                </w:r>
                <w:r w:rsidR="001A0BBE" w:rsidRPr="001A0BBE">
                  <w:rPr>
                    <w:rFonts w:ascii="Times New Roman" w:eastAsia="Times New Roman" w:hAnsi="Times New Roman" w:cs="mohammad bold art 1" w:hint="cs"/>
                    <w:noProof/>
                    <w:sz w:val="22"/>
                    <w:szCs w:val="22"/>
                    <w:rtl/>
                    <w:lang w:eastAsia="ar-SA"/>
                  </w:rPr>
                  <w:t xml:space="preserve">   </w:t>
                </w:r>
              </w:sdtContent>
            </w:sdt>
            <w:r w:rsidRPr="001A0BBE">
              <w:rPr>
                <w:rFonts w:ascii="Times New Roman" w:eastAsia="Times New Roman" w:hAnsi="Times New Roman" w:cs="mohammad bold art 1" w:hint="cs"/>
                <w:noProof/>
                <w:sz w:val="22"/>
                <w:szCs w:val="22"/>
                <w:rtl/>
                <w:lang w:eastAsia="ar-SA"/>
              </w:rPr>
              <w:t xml:space="preserve">الصف </w:t>
            </w:r>
            <w:r w:rsidR="0076343A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 xml:space="preserve">: </w:t>
            </w:r>
            <w:r w:rsidR="00F337DD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>السادس</w:t>
            </w:r>
            <w:r w:rsidR="00F4373A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 xml:space="preserve"> الابتدائي</w:t>
            </w:r>
          </w:p>
          <w:p w14:paraId="0005AA53" w14:textId="0CD14D4B" w:rsidR="00313E77" w:rsidRPr="0042788E" w:rsidRDefault="00313E77" w:rsidP="00313E77">
            <w:pPr>
              <w:rPr>
                <w:rFonts w:ascii="Times New Roman" w:eastAsia="Times New Roman" w:hAnsi="Times New Roman" w:cs="mohammad bold art 1"/>
                <w:b/>
                <w:bCs/>
                <w:noProof/>
                <w:sz w:val="22"/>
                <w:szCs w:val="22"/>
                <w:rtl/>
                <w:lang w:eastAsia="ar-SA"/>
              </w:rPr>
            </w:pPr>
            <w:r w:rsidRPr="001A0BBE">
              <w:rPr>
                <w:rFonts w:ascii="Times New Roman" w:eastAsia="Times New Roman" w:hAnsi="Times New Roman" w:cs="mohammad bold art 1" w:hint="cs"/>
                <w:noProof/>
                <w:sz w:val="22"/>
                <w:szCs w:val="22"/>
                <w:rtl/>
                <w:lang w:eastAsia="ar-SA"/>
              </w:rPr>
              <w:t>اليوم والتاريخ</w:t>
            </w:r>
            <w:r w:rsidR="0076343A">
              <w:rPr>
                <w:rFonts w:ascii="Times New Roman" w:eastAsia="Times New Roman" w:hAnsi="Times New Roman" w:cs="mohammad bold art 1" w:hint="cs"/>
                <w:noProof/>
                <w:sz w:val="22"/>
                <w:szCs w:val="22"/>
                <w:rtl/>
                <w:lang w:eastAsia="ar-SA"/>
              </w:rPr>
              <w:t xml:space="preserve"> : الأربعاء </w:t>
            </w:r>
            <w:r w:rsidR="00F4373A">
              <w:rPr>
                <w:rFonts w:ascii="Times New Roman" w:eastAsia="Times New Roman" w:hAnsi="Times New Roman" w:cs="mohammad bold art 1" w:hint="cs"/>
                <w:noProof/>
                <w:sz w:val="22"/>
                <w:szCs w:val="22"/>
                <w:rtl/>
                <w:lang w:eastAsia="ar-SA"/>
              </w:rPr>
              <w:t>12</w:t>
            </w:r>
            <w:r w:rsidR="0076343A">
              <w:rPr>
                <w:rFonts w:ascii="Times New Roman" w:eastAsia="Times New Roman" w:hAnsi="Times New Roman" w:cs="mohammad bold art 1" w:hint="cs"/>
                <w:noProof/>
                <w:sz w:val="22"/>
                <w:szCs w:val="22"/>
                <w:rtl/>
                <w:lang w:eastAsia="ar-SA"/>
              </w:rPr>
              <w:t>/</w:t>
            </w:r>
            <w:r w:rsidR="00E22042">
              <w:rPr>
                <w:rFonts w:ascii="Times New Roman" w:eastAsia="Times New Roman" w:hAnsi="Times New Roman" w:cs="mohammad bold art 1" w:hint="cs"/>
                <w:noProof/>
                <w:sz w:val="22"/>
                <w:szCs w:val="22"/>
                <w:rtl/>
                <w:lang w:eastAsia="ar-SA"/>
              </w:rPr>
              <w:t>9</w:t>
            </w:r>
            <w:r w:rsidR="0076343A">
              <w:rPr>
                <w:rFonts w:ascii="Times New Roman" w:eastAsia="Times New Roman" w:hAnsi="Times New Roman" w:cs="mohammad bold art 1" w:hint="cs"/>
                <w:noProof/>
                <w:sz w:val="22"/>
                <w:szCs w:val="22"/>
                <w:rtl/>
                <w:lang w:eastAsia="ar-SA"/>
              </w:rPr>
              <w:t>/1443 هـ</w:t>
            </w:r>
          </w:p>
        </w:tc>
        <w:tc>
          <w:tcPr>
            <w:tcW w:w="2590" w:type="dxa"/>
            <w:vMerge w:val="restart"/>
            <w:tcBorders>
              <w:top w:val="thickThinLargeGap" w:sz="24" w:space="0" w:color="auto"/>
              <w:left w:val="thickThinLargeGap" w:sz="24" w:space="0" w:color="auto"/>
              <w:right w:val="thickThinLargeGap" w:sz="24" w:space="0" w:color="auto"/>
            </w:tcBorders>
          </w:tcPr>
          <w:p w14:paraId="7463DE48" w14:textId="77777777" w:rsidR="00313E77" w:rsidRPr="00A10559" w:rsidRDefault="00313E77" w:rsidP="00313E77">
            <w:pPr>
              <w:pStyle w:val="4"/>
              <w:tabs>
                <w:tab w:val="left" w:pos="2541"/>
              </w:tabs>
              <w:rPr>
                <w:rFonts w:cs="mohammad bold art 1"/>
                <w:sz w:val="22"/>
                <w:szCs w:val="22"/>
                <w:rtl/>
              </w:rPr>
            </w:pPr>
            <w:r w:rsidRPr="00A10559">
              <w:rPr>
                <w:rFonts w:cs="mohammad bold art 1"/>
                <w:sz w:val="22"/>
                <w:szCs w:val="22"/>
                <w:lang w:eastAsia="en-US"/>
              </w:rPr>
              <w:drawing>
                <wp:anchor distT="0" distB="0" distL="114300" distR="114300" simplePos="0" relativeHeight="251674624" behindDoc="1" locked="0" layoutInCell="1" allowOverlap="1" wp14:anchorId="24208382" wp14:editId="0E61E121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247650</wp:posOffset>
                  </wp:positionV>
                  <wp:extent cx="1311910" cy="1446530"/>
                  <wp:effectExtent l="0" t="0" r="2540" b="1270"/>
                  <wp:wrapTight wrapText="bothSides">
                    <wp:wrapPolygon edited="0">
                      <wp:start x="15369" y="0"/>
                      <wp:lineTo x="14428" y="1707"/>
                      <wp:lineTo x="14428" y="4551"/>
                      <wp:lineTo x="9096" y="4551"/>
                      <wp:lineTo x="5332" y="6543"/>
                      <wp:lineTo x="5332" y="9103"/>
                      <wp:lineTo x="4077" y="9956"/>
                      <wp:lineTo x="1255" y="13085"/>
                      <wp:lineTo x="0" y="17637"/>
                      <wp:lineTo x="0" y="19343"/>
                      <wp:lineTo x="9096" y="21335"/>
                      <wp:lineTo x="12232" y="21335"/>
                      <wp:lineTo x="21328" y="19343"/>
                      <wp:lineTo x="21328" y="16783"/>
                      <wp:lineTo x="19760" y="13654"/>
                      <wp:lineTo x="18505" y="9103"/>
                      <wp:lineTo x="17564" y="1138"/>
                      <wp:lineTo x="16937" y="0"/>
                      <wp:lineTo x="15369" y="0"/>
                    </wp:wrapPolygon>
                  </wp:wrapTight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est.jp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144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3E77" w:rsidRPr="004A5331" w14:paraId="1D346FF1" w14:textId="77777777" w:rsidTr="00371BD8">
        <w:trPr>
          <w:cantSplit/>
          <w:trHeight w:val="521"/>
        </w:trPr>
        <w:tc>
          <w:tcPr>
            <w:tcW w:w="2410" w:type="dxa"/>
            <w:vMerge/>
            <w:tcBorders>
              <w:left w:val="thickThinLargeGap" w:sz="24" w:space="0" w:color="auto"/>
              <w:right w:val="single" w:sz="4" w:space="0" w:color="auto"/>
            </w:tcBorders>
            <w:vAlign w:val="center"/>
          </w:tcPr>
          <w:p w14:paraId="39F639F0" w14:textId="77777777" w:rsidR="00313E77" w:rsidRPr="00FF44B1" w:rsidRDefault="00313E77" w:rsidP="00313E77">
            <w:pPr>
              <w:pStyle w:val="4"/>
              <w:rPr>
                <w:rFonts w:cs="AL-Mohanad Bold"/>
                <w:sz w:val="24"/>
                <w:szCs w:val="30"/>
                <w:rtl/>
              </w:rPr>
            </w:pPr>
          </w:p>
        </w:tc>
        <w:tc>
          <w:tcPr>
            <w:tcW w:w="5915" w:type="dxa"/>
            <w:tcBorders>
              <w:top w:val="thickThinLargeGap" w:sz="24" w:space="0" w:color="auto"/>
              <w:left w:val="thickThin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361973D2" w14:textId="4325E492" w:rsidR="00313E77" w:rsidRPr="001A0BBE" w:rsidRDefault="00313E77" w:rsidP="008957FC">
            <w:pPr>
              <w:pStyle w:val="4"/>
              <w:jc w:val="left"/>
              <w:rPr>
                <w:rFonts w:cs="AL-Mohanad Bold"/>
                <w:b w:val="0"/>
                <w:bCs w:val="0"/>
                <w:sz w:val="26"/>
                <w:szCs w:val="32"/>
              </w:rPr>
            </w:pPr>
            <w:r w:rsidRPr="008957FC">
              <w:rPr>
                <w:rFonts w:cs="MCS Jeddah S_U normal." w:hint="cs"/>
                <w:b w:val="0"/>
                <w:bCs w:val="0"/>
                <w:sz w:val="16"/>
                <w:szCs w:val="32"/>
                <w:rtl/>
              </w:rPr>
              <w:t>اسم الطالبة :</w:t>
            </w:r>
            <w:r w:rsidRPr="001A0BBE">
              <w:rPr>
                <w:rFonts w:cs="mohammad bold art 1" w:hint="cs"/>
                <w:b w:val="0"/>
                <w:bCs w:val="0"/>
                <w:sz w:val="16"/>
                <w:szCs w:val="32"/>
                <w:rtl/>
              </w:rPr>
              <w:t xml:space="preserve"> </w:t>
            </w:r>
            <w:sdt>
              <w:sdtPr>
                <w:rPr>
                  <w:rFonts w:cs="mohammad bold art 1" w:hint="cs"/>
                  <w:b w:val="0"/>
                  <w:bCs w:val="0"/>
                  <w:color w:val="F2F2F2" w:themeColor="background1" w:themeShade="F2"/>
                  <w:rtl/>
                </w:rPr>
                <w:id w:val="691888070"/>
                <w:placeholder>
                  <w:docPart w:val="94D8208633F340CF9B1E4782DF15A752"/>
                </w:placeholder>
              </w:sdtPr>
              <w:sdtEndPr>
                <w:rPr>
                  <w:rFonts w:cs="AL-Mohanad Bold" w:hint="default"/>
                  <w:color w:val="auto"/>
                  <w:sz w:val="26"/>
                  <w:szCs w:val="32"/>
                </w:rPr>
              </w:sdtEndPr>
              <w:sdtContent>
                <w:sdt>
                  <w:sdtPr>
                    <w:rPr>
                      <w:rFonts w:cs="mohammad bold art 1" w:hint="cs"/>
                      <w:b w:val="0"/>
                      <w:bCs w:val="0"/>
                      <w:color w:val="F2F2F2" w:themeColor="background1" w:themeShade="F2"/>
                      <w:rtl/>
                    </w:rPr>
                    <w:id w:val="1994990504"/>
                    <w:placeholder>
                      <w:docPart w:val="94D8208633F340CF9B1E4782DF15A752"/>
                    </w:placeholder>
                  </w:sdtPr>
                  <w:sdtEndPr>
                    <w:rPr>
                      <w:rFonts w:cs="AL-Mohanad Bold" w:hint="default"/>
                      <w:color w:val="auto"/>
                      <w:sz w:val="26"/>
                      <w:szCs w:val="32"/>
                    </w:rPr>
                  </w:sdtEndPr>
                  <w:sdtContent>
                    <w:r w:rsidR="008957FC">
                      <w:rPr>
                        <w:rFonts w:cs="mohammad bold art 1" w:hint="cs"/>
                        <w:sz w:val="10"/>
                        <w:szCs w:val="10"/>
                        <w:rtl/>
                      </w:rPr>
                      <w:t>....................................................................................................................................</w:t>
                    </w:r>
                  </w:sdtContent>
                </w:sdt>
              </w:sdtContent>
            </w:sdt>
          </w:p>
        </w:tc>
        <w:tc>
          <w:tcPr>
            <w:tcW w:w="2590" w:type="dxa"/>
            <w:vMerge/>
            <w:tcBorders>
              <w:left w:val="thickThinLargeGap" w:sz="24" w:space="0" w:color="auto"/>
              <w:right w:val="thickThinLargeGap" w:sz="24" w:space="0" w:color="auto"/>
            </w:tcBorders>
          </w:tcPr>
          <w:p w14:paraId="097D0BA5" w14:textId="77777777" w:rsidR="00313E77" w:rsidRDefault="00313E77" w:rsidP="00313E77">
            <w:pPr>
              <w:pStyle w:val="4"/>
              <w:rPr>
                <w:rFonts w:cs="mohammad bold art 1"/>
                <w:rtl/>
              </w:rPr>
            </w:pPr>
          </w:p>
        </w:tc>
      </w:tr>
      <w:tr w:rsidR="00313E77" w:rsidRPr="004A5331" w14:paraId="12276966" w14:textId="77777777" w:rsidTr="00371BD8">
        <w:trPr>
          <w:cantSplit/>
          <w:trHeight w:val="460"/>
        </w:trPr>
        <w:tc>
          <w:tcPr>
            <w:tcW w:w="2410" w:type="dxa"/>
            <w:vMerge/>
            <w:tcBorders>
              <w:left w:val="thickThin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</w:tcPr>
          <w:p w14:paraId="7FB73076" w14:textId="77777777" w:rsidR="00313E77" w:rsidRPr="00FF44B1" w:rsidRDefault="00313E77" w:rsidP="00313E77">
            <w:pPr>
              <w:pStyle w:val="4"/>
              <w:rPr>
                <w:rFonts w:cs="AL-Mohanad Bold"/>
                <w:sz w:val="24"/>
                <w:szCs w:val="30"/>
                <w:rtl/>
              </w:rPr>
            </w:pPr>
          </w:p>
        </w:tc>
        <w:tc>
          <w:tcPr>
            <w:tcW w:w="5915" w:type="dxa"/>
            <w:tcBorders>
              <w:top w:val="single" w:sz="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14:paraId="31CB1CBF" w14:textId="18FA4D1F" w:rsidR="00313E77" w:rsidRPr="001A0BBE" w:rsidRDefault="00313E77" w:rsidP="008957FC">
            <w:pPr>
              <w:pStyle w:val="4"/>
              <w:rPr>
                <w:rFonts w:cs="mohammad bold art 1"/>
                <w:b w:val="0"/>
                <w:bCs w:val="0"/>
                <w:sz w:val="14"/>
                <w:szCs w:val="30"/>
                <w:rtl/>
              </w:rPr>
            </w:pPr>
            <w:r w:rsidRPr="008957FC">
              <w:rPr>
                <w:rFonts w:cs="MCS Jeddah S_U normal." w:hint="cs"/>
                <w:b w:val="0"/>
                <w:bCs w:val="0"/>
                <w:sz w:val="14"/>
                <w:szCs w:val="30"/>
                <w:rtl/>
              </w:rPr>
              <w:t>الدرجة:</w:t>
            </w:r>
            <w:r w:rsidR="008957FC">
              <w:rPr>
                <w:rFonts w:cs="mohammad bold art 1" w:hint="cs"/>
                <w:b w:val="0"/>
                <w:bCs w:val="0"/>
                <w:sz w:val="14"/>
                <w:szCs w:val="30"/>
                <w:rtl/>
              </w:rPr>
              <w:t xml:space="preserve"> </w:t>
            </w:r>
            <w:r w:rsidR="004A4104" w:rsidRPr="001A0BBE">
              <w:rPr>
                <w:rFonts w:cs="mohammad bold art 1" w:hint="cs"/>
                <w:b w:val="0"/>
                <w:bCs w:val="0"/>
                <w:sz w:val="14"/>
                <w:szCs w:val="30"/>
                <w:rtl/>
              </w:rPr>
              <w:t xml:space="preserve"> </w:t>
            </w:r>
            <w:r w:rsidR="0076343A">
              <w:rPr>
                <w:rFonts w:cs="mohammad bold art 1" w:hint="cs"/>
                <w:b w:val="0"/>
                <w:bCs w:val="0"/>
                <w:sz w:val="14"/>
                <w:szCs w:val="30"/>
                <w:rtl/>
              </w:rPr>
              <w:t xml:space="preserve">(      </w:t>
            </w:r>
            <w:r w:rsidR="004A4104" w:rsidRPr="001A0BBE">
              <w:rPr>
                <w:rFonts w:cs="mohammad bold art 1" w:hint="cs"/>
                <w:b w:val="0"/>
                <w:bCs w:val="0"/>
                <w:sz w:val="14"/>
                <w:szCs w:val="30"/>
                <w:rtl/>
              </w:rPr>
              <w:t>) (</w:t>
            </w:r>
            <w:r w:rsidR="008957FC" w:rsidRPr="001A0BBE">
              <w:rPr>
                <w:rFonts w:cs="mohammad bold art 1" w:hint="cs"/>
                <w:sz w:val="10"/>
                <w:szCs w:val="10"/>
                <w:rtl/>
              </w:rPr>
              <w:t>.....</w:t>
            </w:r>
            <w:r w:rsidR="008957FC">
              <w:rPr>
                <w:rFonts w:cs="mohammad bold art 1" w:hint="cs"/>
                <w:sz w:val="10"/>
                <w:szCs w:val="10"/>
                <w:rtl/>
              </w:rPr>
              <w:t>.........................................................................................................</w:t>
            </w:r>
            <w:r w:rsidR="004A4104" w:rsidRPr="001A0BBE">
              <w:rPr>
                <w:rFonts w:cs="mohammad bold art 1" w:hint="cs"/>
                <w:b w:val="0"/>
                <w:bCs w:val="0"/>
                <w:sz w:val="14"/>
                <w:szCs w:val="30"/>
                <w:rtl/>
              </w:rPr>
              <w:t>)</w:t>
            </w:r>
          </w:p>
        </w:tc>
        <w:tc>
          <w:tcPr>
            <w:tcW w:w="2590" w:type="dxa"/>
            <w:vMerge/>
            <w:tcBorders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14:paraId="581AAB38" w14:textId="77777777" w:rsidR="00313E77" w:rsidRDefault="00313E77" w:rsidP="00313E77">
            <w:pPr>
              <w:pStyle w:val="4"/>
              <w:rPr>
                <w:rFonts w:cs="mohammad bold art 1"/>
                <w:rtl/>
              </w:rPr>
            </w:pPr>
          </w:p>
        </w:tc>
      </w:tr>
    </w:tbl>
    <w:p w14:paraId="0A5DE87A" w14:textId="77777777" w:rsidR="00F4373A" w:rsidRDefault="00F4373A" w:rsidP="006C55BF">
      <w:pPr>
        <w:spacing w:line="240" w:lineRule="auto"/>
        <w:rPr>
          <w:rFonts w:cs="PT Bold Heading"/>
          <w:u w:val="single"/>
          <w:rtl/>
        </w:rPr>
      </w:pPr>
    </w:p>
    <w:tbl>
      <w:tblPr>
        <w:tblStyle w:val="TableGrid"/>
        <w:tblpPr w:vertAnchor="text" w:horzAnchor="margin" w:tblpY="107"/>
        <w:tblOverlap w:val="never"/>
        <w:tblW w:w="1293" w:type="dxa"/>
        <w:tblInd w:w="0" w:type="dxa"/>
        <w:tblCellMar>
          <w:left w:w="115" w:type="dxa"/>
          <w:bottom w:w="104" w:type="dxa"/>
          <w:right w:w="115" w:type="dxa"/>
        </w:tblCellMar>
        <w:tblLook w:val="04A0" w:firstRow="1" w:lastRow="0" w:firstColumn="1" w:lastColumn="0" w:noHBand="0" w:noVBand="1"/>
      </w:tblPr>
      <w:tblGrid>
        <w:gridCol w:w="1293"/>
      </w:tblGrid>
      <w:tr w:rsidR="00C66017" w14:paraId="34D60BD3" w14:textId="77777777" w:rsidTr="00C66017">
        <w:trPr>
          <w:trHeight w:val="660"/>
        </w:trPr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E238348" w14:textId="77777777" w:rsidR="00C66017" w:rsidRDefault="00C66017" w:rsidP="00C66017">
            <w:pPr>
              <w:bidi w:val="0"/>
              <w:ind w:left="68"/>
              <w:jc w:val="center"/>
            </w:pPr>
            <w:r>
              <w:rPr>
                <w:rFonts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29075FF" wp14:editId="4B0B7108">
                      <wp:extent cx="155448" cy="9144"/>
                      <wp:effectExtent l="0" t="0" r="0" b="0"/>
                      <wp:docPr id="40595" name="Group 40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448" cy="9144"/>
                                <a:chOff x="0" y="0"/>
                                <a:chExt cx="155448" cy="9144"/>
                              </a:xfrm>
                            </wpg:grpSpPr>
                            <wps:wsp>
                              <wps:cNvPr id="46251" name="Shape 46251"/>
                              <wps:cNvSpPr/>
                              <wps:spPr>
                                <a:xfrm>
                                  <a:off x="0" y="0"/>
                                  <a:ext cx="15544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448" h="9144">
                                      <a:moveTo>
                                        <a:pt x="0" y="0"/>
                                      </a:moveTo>
                                      <a:lnTo>
                                        <a:pt x="155448" y="0"/>
                                      </a:lnTo>
                                      <a:lnTo>
                                        <a:pt x="15544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02A9AF" id="Group 40595" o:spid="_x0000_s1026" style="width:12.25pt;height:.7pt;mso-position-horizontal-relative:char;mso-position-vertical-relative:line" coordsize="15544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">
                      <v:shape id="Shape 46251" o:spid="_x0000_s1027" style="position:absolute;width:155448;height:9144;visibility:visible;mso-wrap-style:square;v-text-anchor:top" coordsize="1554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" path="m,l155448,r,9144l,9144,,e" fillcolor="black" stroked="f" strokeweight="0">
                        <v:path arrowok="t" textboxrect="0,0,155448,9144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3704362" w14:textId="77777777" w:rsidR="00C66017" w:rsidRDefault="00C66017" w:rsidP="00C66017">
            <w:pPr>
              <w:bidi w:val="0"/>
              <w:ind w:left="4"/>
              <w:jc w:val="center"/>
            </w:pPr>
            <w:r>
              <w:rPr>
                <w:rFonts w:ascii="Cambria Math" w:eastAsia="Cambria Math" w:hAnsi="Cambria Math" w:cs="Cambria Math"/>
                <w:sz w:val="22"/>
              </w:rPr>
              <w:t>15</w:t>
            </w:r>
          </w:p>
        </w:tc>
      </w:tr>
    </w:tbl>
    <w:p w14:paraId="1F3BB493" w14:textId="77777777" w:rsidR="00F4373A" w:rsidRDefault="00F4373A" w:rsidP="006C55BF">
      <w:pPr>
        <w:spacing w:line="240" w:lineRule="auto"/>
        <w:rPr>
          <w:rFonts w:cs="PT Bold Heading"/>
          <w:u w:val="single"/>
          <w:rtl/>
        </w:rPr>
      </w:pPr>
    </w:p>
    <w:p w14:paraId="4E6ED5F4" w14:textId="4FAC4764" w:rsidR="00B80897" w:rsidRPr="00757500" w:rsidRDefault="00F11552" w:rsidP="006C55BF">
      <w:pPr>
        <w:spacing w:line="240" w:lineRule="auto"/>
        <w:rPr>
          <w:rFonts w:cs="mohammad bold art 1"/>
        </w:rPr>
      </w:pPr>
      <w:r w:rsidRPr="00757500">
        <w:rPr>
          <w:rFonts w:cs="PT Bold Heading" w:hint="cs"/>
          <w:u w:val="single"/>
          <w:rtl/>
        </w:rPr>
        <w:t xml:space="preserve">السؤال </w:t>
      </w:r>
      <w:proofErr w:type="gramStart"/>
      <w:r w:rsidRPr="00757500">
        <w:rPr>
          <w:rFonts w:cs="PT Bold Heading" w:hint="cs"/>
          <w:u w:val="single"/>
          <w:rtl/>
        </w:rPr>
        <w:t>الأول :</w:t>
      </w:r>
      <w:proofErr w:type="gramEnd"/>
      <w:r w:rsidRPr="00757500">
        <w:rPr>
          <w:rFonts w:cs="mohammad bold art 1" w:hint="cs"/>
          <w:rtl/>
        </w:rPr>
        <w:t xml:space="preserve"> </w:t>
      </w:r>
      <w:r w:rsidR="00BE3101" w:rsidRPr="00757500">
        <w:rPr>
          <w:rFonts w:cs="mohammad bold art 1" w:hint="cs"/>
          <w:rtl/>
        </w:rPr>
        <w:t>اخت</w:t>
      </w:r>
      <w:r w:rsidR="00F4373A" w:rsidRPr="00757500">
        <w:rPr>
          <w:rFonts w:cs="mohammad bold art 1" w:hint="cs"/>
          <w:rtl/>
        </w:rPr>
        <w:t>ا</w:t>
      </w:r>
      <w:r w:rsidR="00BE3101" w:rsidRPr="00757500">
        <w:rPr>
          <w:rFonts w:cs="mohammad bold art 1" w:hint="cs"/>
          <w:rtl/>
        </w:rPr>
        <w:t xml:space="preserve">ر </w:t>
      </w:r>
      <w:r w:rsidR="00F4373A" w:rsidRPr="00757500">
        <w:rPr>
          <w:rFonts w:cs="mohammad bold art 1" w:hint="cs"/>
          <w:rtl/>
        </w:rPr>
        <w:t xml:space="preserve">ي </w:t>
      </w:r>
      <w:r w:rsidR="00BE3101" w:rsidRPr="00757500">
        <w:rPr>
          <w:rFonts w:cs="mohammad bold art 1" w:hint="cs"/>
          <w:rtl/>
        </w:rPr>
        <w:t>الإجابة الصحيحة من بين الخيارات لتصبح العبارة صحيحة</w:t>
      </w:r>
      <w:r w:rsidR="00407431" w:rsidRPr="00757500">
        <w:rPr>
          <w:rFonts w:cs="mohammad bold art 1" w:hint="cs"/>
          <w:rtl/>
        </w:rPr>
        <w:t xml:space="preserve">: </w:t>
      </w:r>
    </w:p>
    <w:tbl>
      <w:tblPr>
        <w:tblStyle w:val="TableGrid"/>
        <w:tblW w:w="10194" w:type="dxa"/>
        <w:tblInd w:w="275" w:type="dxa"/>
        <w:tblCellMar>
          <w:top w:w="6" w:type="dxa"/>
          <w:left w:w="14" w:type="dxa"/>
          <w:bottom w:w="4" w:type="dxa"/>
          <w:right w:w="104" w:type="dxa"/>
        </w:tblCellMar>
        <w:tblLook w:val="04A0" w:firstRow="1" w:lastRow="0" w:firstColumn="1" w:lastColumn="0" w:noHBand="0" w:noVBand="1"/>
      </w:tblPr>
      <w:tblGrid>
        <w:gridCol w:w="2528"/>
        <w:gridCol w:w="322"/>
        <w:gridCol w:w="1923"/>
        <w:gridCol w:w="7"/>
        <w:gridCol w:w="490"/>
        <w:gridCol w:w="8"/>
        <w:gridCol w:w="1965"/>
        <w:gridCol w:w="13"/>
        <w:gridCol w:w="535"/>
        <w:gridCol w:w="11"/>
        <w:gridCol w:w="1875"/>
        <w:gridCol w:w="19"/>
        <w:gridCol w:w="475"/>
        <w:gridCol w:w="23"/>
      </w:tblGrid>
      <w:tr w:rsidR="00F4373A" w:rsidRPr="00757500" w14:paraId="3F88F74F" w14:textId="77777777" w:rsidTr="00F71CD4">
        <w:trPr>
          <w:trHeight w:val="440"/>
        </w:trPr>
        <w:tc>
          <w:tcPr>
            <w:tcW w:w="96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237FD54" w14:textId="23278684" w:rsidR="00F4373A" w:rsidRPr="00757500" w:rsidRDefault="00F337DD" w:rsidP="009B5911">
            <w:pPr>
              <w:ind w:left="1"/>
              <w:rPr>
                <w:rtl/>
              </w:rPr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ترسم الألف اللينة في الفعل غير الثلاثي </w:t>
            </w: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على :</w:t>
            </w:r>
            <w:proofErr w:type="gramEnd"/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8FE517D" w14:textId="77777777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 xml:space="preserve"> 1</w:t>
            </w:r>
          </w:p>
        </w:tc>
      </w:tr>
      <w:tr w:rsidR="00F4373A" w:rsidRPr="00757500" w14:paraId="22BFD085" w14:textId="77777777" w:rsidTr="00F71CD4">
        <w:trPr>
          <w:trHeight w:val="44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475CF" w14:textId="27FB75E8" w:rsidR="00F4373A" w:rsidRPr="00757500" w:rsidRDefault="00F337DD" w:rsidP="009B5911">
            <w:pPr>
              <w:ind w:right="96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الألف المقصورة إذا كان ما قبلها كل الحروف باستثناء الياء </w:t>
            </w: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مثل :</w:t>
            </w:r>
            <w:proofErr w:type="gramEnd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 استعلى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82D16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68940" w14:textId="23DEF746" w:rsidR="00F4373A" w:rsidRPr="00757500" w:rsidRDefault="00F337DD" w:rsidP="009B5911">
            <w:pPr>
              <w:ind w:right="295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الألف القائمة إذا كان ما قبلها نون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C1113" w14:textId="77777777" w:rsidR="00F4373A" w:rsidRPr="00757500" w:rsidRDefault="00F4373A" w:rsidP="009B591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7E1EA" w14:textId="1F9A2DF4" w:rsidR="00F4373A" w:rsidRPr="00757500" w:rsidRDefault="00F4373A" w:rsidP="009B5911">
            <w:pPr>
              <w:ind w:left="1"/>
            </w:pPr>
            <w:r w:rsidRPr="00757500">
              <w:rPr>
                <w:rFonts w:ascii="Calibri" w:eastAsia="Calibri" w:hAnsi="Calibri" w:cs="Calibri"/>
                <w:rtl/>
              </w:rPr>
              <w:t xml:space="preserve">   </w:t>
            </w:r>
            <w:r w:rsidR="00F337DD" w:rsidRPr="00757500">
              <w:rPr>
                <w:rFonts w:ascii="Tahoma" w:hAnsi="Tahoma" w:cs="mohammad bold art 1"/>
                <w:color w:val="000000" w:themeColor="text1"/>
                <w:rtl/>
              </w:rPr>
              <w:t>الألف المقصورة</w:t>
            </w:r>
          </w:p>
        </w:tc>
        <w:tc>
          <w:tcPr>
            <w:tcW w:w="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2A9F2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E7DE1" w14:textId="18B81E14" w:rsidR="00F4373A" w:rsidRPr="00757500" w:rsidRDefault="00F337DD" w:rsidP="009B5911">
            <w:pPr>
              <w:ind w:right="96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الألف القائمة إذا كان ما قبلها ياء </w:t>
            </w: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مثل :</w:t>
            </w:r>
            <w:proofErr w:type="gramEnd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 استحيا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02032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2867C0C3" w14:textId="77777777" w:rsidTr="00F71CD4">
        <w:trPr>
          <w:trHeight w:val="442"/>
        </w:trPr>
        <w:tc>
          <w:tcPr>
            <w:tcW w:w="96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3AF3431" w14:textId="04490313" w:rsidR="00F4373A" w:rsidRPr="00757500" w:rsidRDefault="00F337DD" w:rsidP="009B5911">
            <w:pPr>
              <w:ind w:left="1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جميع الحروف المنتهية بألف تكتب ألفها قائمة </w:t>
            </w: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باستثناء :</w:t>
            </w:r>
            <w:proofErr w:type="gramEnd"/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3720647" w14:textId="77777777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 xml:space="preserve"> 2</w:t>
            </w:r>
          </w:p>
        </w:tc>
      </w:tr>
      <w:tr w:rsidR="00F4373A" w:rsidRPr="00757500" w14:paraId="1080FABD" w14:textId="77777777" w:rsidTr="00F71CD4">
        <w:trPr>
          <w:trHeight w:val="65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AD30E" w14:textId="61360DAE" w:rsidR="00F4373A" w:rsidRPr="00757500" w:rsidRDefault="00F337DD" w:rsidP="009B5911">
            <w:pPr>
              <w:ind w:left="604" w:right="167" w:hanging="604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حتى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F8E3C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07EF2" w14:textId="44657346" w:rsidR="00F4373A" w:rsidRPr="00757500" w:rsidRDefault="00F337DD" w:rsidP="009B5911">
            <w:pPr>
              <w:ind w:left="396" w:right="199" w:hanging="396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إلا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72DA04" w14:textId="77777777" w:rsidR="00F4373A" w:rsidRPr="00757500" w:rsidRDefault="00F4373A" w:rsidP="009B591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28598" w14:textId="67B0AABB" w:rsidR="00F4373A" w:rsidRPr="00757500" w:rsidRDefault="00F337DD" w:rsidP="009B5911"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ألا</w:t>
            </w:r>
          </w:p>
        </w:tc>
        <w:tc>
          <w:tcPr>
            <w:tcW w:w="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C16A0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CBC16" w14:textId="6DB6A47F" w:rsidR="00F4373A" w:rsidRPr="00757500" w:rsidRDefault="00F337DD" w:rsidP="009B5911">
            <w:pPr>
              <w:ind w:right="92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لا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8682A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400FD3E2" w14:textId="77777777" w:rsidTr="00F71CD4">
        <w:trPr>
          <w:trHeight w:val="441"/>
        </w:trPr>
        <w:tc>
          <w:tcPr>
            <w:tcW w:w="96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F1FD24B" w14:textId="18851D8A" w:rsidR="00F4373A" w:rsidRPr="00757500" w:rsidRDefault="00F337DD" w:rsidP="009B5911">
            <w:pPr>
              <w:ind w:left="2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رسم الألف اللينة في كلمة </w:t>
            </w: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( مستشفى</w:t>
            </w:r>
            <w:proofErr w:type="gramEnd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 ) على الياء غير المنقوطة لأن :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2D35279" w14:textId="77777777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 xml:space="preserve"> 3</w:t>
            </w:r>
          </w:p>
        </w:tc>
      </w:tr>
      <w:tr w:rsidR="00F4373A" w:rsidRPr="00757500" w14:paraId="7414E9E6" w14:textId="77777777" w:rsidTr="00F71CD4">
        <w:trPr>
          <w:trHeight w:val="44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05C78" w14:textId="06B710EF" w:rsidR="00F4373A" w:rsidRPr="00757500" w:rsidRDefault="00F337DD" w:rsidP="009B5911">
            <w:pPr>
              <w:ind w:right="94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الكلمة غير ثلاثية وسبقت بحرف غير الألف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8397D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25EB4" w14:textId="5FAD9385" w:rsidR="00F4373A" w:rsidRPr="00757500" w:rsidRDefault="00F337DD" w:rsidP="009B5911">
            <w:pPr>
              <w:ind w:right="91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الكلمة ثلاثية وسبقت بحرف غير الياء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8079D" w14:textId="77777777" w:rsidR="00F4373A" w:rsidRPr="00757500" w:rsidRDefault="00F4373A" w:rsidP="009B591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9055A" w14:textId="19845544" w:rsidR="00F4373A" w:rsidRPr="00757500" w:rsidRDefault="00F337DD" w:rsidP="009B5911">
            <w:pPr>
              <w:ind w:right="93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الكلمة غير ثلاثية وسبقت بحرف غير الياء</w:t>
            </w:r>
          </w:p>
        </w:tc>
        <w:tc>
          <w:tcPr>
            <w:tcW w:w="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F1613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EC294" w14:textId="77BFA866" w:rsidR="00F4373A" w:rsidRPr="00757500" w:rsidRDefault="00F337DD" w:rsidP="009B5911">
            <w:pPr>
              <w:ind w:right="95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ما قبلها ياء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B5BFD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0E9B07E1" w14:textId="77777777" w:rsidTr="00F71CD4">
        <w:trPr>
          <w:trHeight w:val="442"/>
        </w:trPr>
        <w:tc>
          <w:tcPr>
            <w:tcW w:w="96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15E1975" w14:textId="1E2B5EE4" w:rsidR="00F4373A" w:rsidRPr="00757500" w:rsidRDefault="00232AFE" w:rsidP="009B5911">
            <w:pPr>
              <w:ind w:left="4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سبب رسم الألف اللينة في كلمة الهدى على الياء غير </w:t>
            </w: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المنقوطة :</w:t>
            </w:r>
            <w:proofErr w:type="gramEnd"/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20395E9" w14:textId="77777777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 xml:space="preserve"> 4</w:t>
            </w:r>
          </w:p>
        </w:tc>
      </w:tr>
      <w:tr w:rsidR="00F4373A" w:rsidRPr="00757500" w14:paraId="4F50EC57" w14:textId="77777777" w:rsidTr="00F71CD4">
        <w:trPr>
          <w:trHeight w:val="44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3E1BF" w14:textId="77777777" w:rsidR="00F4373A" w:rsidRPr="00757500" w:rsidRDefault="00232AFE" w:rsidP="00232AFE">
            <w:pPr>
              <w:ind w:right="688"/>
              <w:rPr>
                <w:rFonts w:ascii="Tahoma" w:hAnsi="Tahoma" w:cs="mohammad bold art 1"/>
                <w:color w:val="000000" w:themeColor="text1"/>
                <w:rtl/>
              </w:rPr>
            </w:pP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الكلمة  ثلاثية</w:t>
            </w:r>
            <w:proofErr w:type="gramEnd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 وأصل الألف </w:t>
            </w:r>
            <w:r w:rsidRPr="00757500">
              <w:rPr>
                <w:rFonts w:ascii="Tahoma" w:hAnsi="Tahoma" w:cs="mohammad bold art 1" w:hint="cs"/>
                <w:color w:val="000000" w:themeColor="text1"/>
                <w:rtl/>
              </w:rPr>
              <w:t>واو</w:t>
            </w:r>
          </w:p>
          <w:p w14:paraId="08F68114" w14:textId="77777777" w:rsidR="00232AFE" w:rsidRPr="00757500" w:rsidRDefault="00232AFE" w:rsidP="00232AFE">
            <w:pPr>
              <w:ind w:right="688"/>
              <w:rPr>
                <w:rFonts w:ascii="Tahoma" w:hAnsi="Tahoma" w:cs="mohammad bold art 1"/>
                <w:color w:val="000000" w:themeColor="text1"/>
                <w:rtl/>
              </w:rPr>
            </w:pPr>
          </w:p>
          <w:p w14:paraId="092B480C" w14:textId="77777777" w:rsidR="00232AFE" w:rsidRPr="00757500" w:rsidRDefault="00232AFE" w:rsidP="00232AFE">
            <w:pPr>
              <w:ind w:right="688"/>
              <w:rPr>
                <w:rFonts w:ascii="Tahoma" w:hAnsi="Tahoma" w:cs="mohammad bold art 1"/>
                <w:color w:val="000000" w:themeColor="text1"/>
                <w:rtl/>
              </w:rPr>
            </w:pPr>
          </w:p>
          <w:p w14:paraId="730D29D4" w14:textId="77777777" w:rsidR="00232AFE" w:rsidRPr="00757500" w:rsidRDefault="00232AFE" w:rsidP="00232AFE">
            <w:pPr>
              <w:ind w:right="688"/>
              <w:rPr>
                <w:rFonts w:ascii="Tahoma" w:hAnsi="Tahoma" w:cs="mohammad bold art 1"/>
                <w:color w:val="000000" w:themeColor="text1"/>
                <w:rtl/>
              </w:rPr>
            </w:pPr>
          </w:p>
          <w:p w14:paraId="41D247DE" w14:textId="77777777" w:rsidR="00232AFE" w:rsidRPr="00757500" w:rsidRDefault="00232AFE" w:rsidP="00232AFE">
            <w:pPr>
              <w:ind w:right="688"/>
              <w:rPr>
                <w:rFonts w:ascii="Tahoma" w:hAnsi="Tahoma" w:cs="mohammad bold art 1"/>
                <w:color w:val="000000" w:themeColor="text1"/>
                <w:rtl/>
              </w:rPr>
            </w:pPr>
          </w:p>
          <w:p w14:paraId="3A6E7FD9" w14:textId="77777777" w:rsidR="00232AFE" w:rsidRPr="00757500" w:rsidRDefault="00232AFE" w:rsidP="00232AFE">
            <w:pPr>
              <w:ind w:right="688"/>
              <w:rPr>
                <w:rFonts w:ascii="Tahoma" w:hAnsi="Tahoma" w:cs="mohammad bold art 1"/>
                <w:color w:val="000000" w:themeColor="text1"/>
                <w:rtl/>
              </w:rPr>
            </w:pPr>
          </w:p>
          <w:p w14:paraId="6C89FC81" w14:textId="3B1BF40E" w:rsidR="00232AFE" w:rsidRPr="00757500" w:rsidRDefault="00232AFE" w:rsidP="00232AFE">
            <w:pPr>
              <w:ind w:right="688"/>
              <w:rPr>
                <w:rFonts w:ascii="Tahoma" w:hAnsi="Tahoma" w:cs="mohammad bold art 1"/>
                <w:color w:val="000000" w:themeColor="text1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8E2CB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13805" w14:textId="74B9406F" w:rsidR="00F4373A" w:rsidRPr="00757500" w:rsidRDefault="00232AFE" w:rsidP="009B5911">
            <w:pPr>
              <w:ind w:right="90"/>
              <w:jc w:val="center"/>
            </w:pP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الكلمة  ثلاثية</w:t>
            </w:r>
            <w:proofErr w:type="gramEnd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 وأصل الألف ياء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F1372" w14:textId="77777777" w:rsidR="00F4373A" w:rsidRPr="00757500" w:rsidRDefault="00F4373A" w:rsidP="009B591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9F160" w14:textId="59990571" w:rsidR="00F4373A" w:rsidRPr="00757500" w:rsidRDefault="00232AFE" w:rsidP="009B5911">
            <w:pPr>
              <w:ind w:right="89"/>
              <w:jc w:val="center"/>
            </w:pP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الكلمة  ثلاثية</w:t>
            </w:r>
            <w:proofErr w:type="gramEnd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 وسبقت بحرف </w:t>
            </w:r>
            <w:proofErr w:type="spell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بحرف</w:t>
            </w:r>
            <w:proofErr w:type="spellEnd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 الألف</w:t>
            </w:r>
          </w:p>
        </w:tc>
        <w:tc>
          <w:tcPr>
            <w:tcW w:w="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DDE78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C7F55" w14:textId="6B319FA1" w:rsidR="00F4373A" w:rsidRPr="00757500" w:rsidRDefault="00232AFE" w:rsidP="009B5911">
            <w:pPr>
              <w:ind w:right="829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الكلمة</w:t>
            </w:r>
            <w:r w:rsidRPr="00757500">
              <w:rPr>
                <w:rFonts w:ascii="Tahoma" w:hAnsi="Tahoma" w:cs="mohammad bold art 1" w:hint="cs"/>
                <w:color w:val="000000" w:themeColor="text1"/>
                <w:rtl/>
              </w:rPr>
              <w:t xml:space="preserve"> </w:t>
            </w: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غير ثلاثية وسبقت بحرف غير الياء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D9C45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183DBFCB" w14:textId="77777777" w:rsidTr="00F71CD4">
        <w:trPr>
          <w:trHeight w:val="439"/>
        </w:trPr>
        <w:tc>
          <w:tcPr>
            <w:tcW w:w="96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E87A762" w14:textId="3A65F396" w:rsidR="00F4373A" w:rsidRPr="00757500" w:rsidRDefault="00232AFE" w:rsidP="009B5911">
            <w:pPr>
              <w:ind w:left="4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lastRenderedPageBreak/>
              <w:t xml:space="preserve">رسمت الألف اللينة في الفعل </w:t>
            </w: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( نما</w:t>
            </w:r>
            <w:proofErr w:type="gramEnd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 ) على الألف القائمة ؟ </w:t>
            </w: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لأن :</w:t>
            </w:r>
            <w:proofErr w:type="gramEnd"/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52D5C60" w14:textId="77777777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 xml:space="preserve"> 5</w:t>
            </w:r>
          </w:p>
        </w:tc>
      </w:tr>
      <w:tr w:rsidR="00F4373A" w:rsidRPr="00757500" w14:paraId="4CF56075" w14:textId="77777777" w:rsidTr="00F71CD4">
        <w:trPr>
          <w:trHeight w:val="44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39E53" w14:textId="4D60449E" w:rsidR="00F4373A" w:rsidRPr="00757500" w:rsidRDefault="00232AFE" w:rsidP="009B5911">
            <w:pPr>
              <w:ind w:right="97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المضارع منه ينموا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D85E3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5FDA1" w14:textId="75207270" w:rsidR="00F4373A" w:rsidRPr="00757500" w:rsidRDefault="00232AFE" w:rsidP="009B5911">
            <w:pPr>
              <w:ind w:right="730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المضارع منه ينم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FCAC0" w14:textId="77777777" w:rsidR="00F4373A" w:rsidRPr="00757500" w:rsidRDefault="00F4373A" w:rsidP="009B591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2099B" w14:textId="6B6A25D1" w:rsidR="00F4373A" w:rsidRPr="00757500" w:rsidRDefault="00232AFE" w:rsidP="009B5911">
            <w:pPr>
              <w:ind w:right="811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المضارع منه ينمو</w:t>
            </w:r>
          </w:p>
        </w:tc>
        <w:tc>
          <w:tcPr>
            <w:tcW w:w="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761B1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B89BB" w14:textId="2F470BF8" w:rsidR="00F4373A" w:rsidRPr="00757500" w:rsidRDefault="00232AFE" w:rsidP="009B5911">
            <w:pPr>
              <w:ind w:right="95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المضارع منه ينمي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FC13F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06652E92" w14:textId="77777777" w:rsidTr="00F71CD4">
        <w:trPr>
          <w:trHeight w:val="442"/>
        </w:trPr>
        <w:tc>
          <w:tcPr>
            <w:tcW w:w="96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C8248C9" w14:textId="0F197BCB" w:rsidR="00F4373A" w:rsidRPr="00757500" w:rsidRDefault="00232AFE" w:rsidP="009B5911">
            <w:pPr>
              <w:ind w:left="3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تكتب الألف اللينة في الفعل الثلاثي قائمة إذا كان </w:t>
            </w: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أصلها :</w:t>
            </w:r>
            <w:proofErr w:type="gramEnd"/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D2F3085" w14:textId="77777777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 xml:space="preserve"> 6</w:t>
            </w:r>
          </w:p>
        </w:tc>
      </w:tr>
      <w:tr w:rsidR="00F4373A" w:rsidRPr="00757500" w14:paraId="0CD67A81" w14:textId="77777777" w:rsidTr="00F71CD4">
        <w:trPr>
          <w:trHeight w:val="447"/>
        </w:trPr>
        <w:tc>
          <w:tcPr>
            <w:tcW w:w="96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838C1" w14:textId="57F98100" w:rsidR="00F4373A" w:rsidRPr="00757500" w:rsidRDefault="00F4373A" w:rsidP="009B5911">
            <w:pPr>
              <w:tabs>
                <w:tab w:val="center" w:pos="947"/>
                <w:tab w:val="center" w:pos="2287"/>
                <w:tab w:val="center" w:pos="3623"/>
                <w:tab w:val="center" w:pos="4958"/>
                <w:tab w:val="center" w:pos="6181"/>
                <w:tab w:val="center" w:pos="7273"/>
                <w:tab w:val="center" w:pos="8481"/>
              </w:tabs>
            </w:pPr>
            <w:r w:rsidRPr="00757500">
              <w:rPr>
                <w:rFonts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6672" behindDoc="1" locked="0" layoutInCell="1" allowOverlap="1" wp14:anchorId="18EEBA9B" wp14:editId="19798DB9">
                      <wp:simplePos x="0" y="0"/>
                      <wp:positionH relativeFrom="column">
                        <wp:posOffset>1334516</wp:posOffset>
                      </wp:positionH>
                      <wp:positionV relativeFrom="paragraph">
                        <wp:posOffset>-46788</wp:posOffset>
                      </wp:positionV>
                      <wp:extent cx="201168" cy="276148"/>
                      <wp:effectExtent l="0" t="0" r="0" b="0"/>
                      <wp:wrapNone/>
                      <wp:docPr id="38973" name="Group 389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168" cy="276148"/>
                                <a:chOff x="0" y="0"/>
                                <a:chExt cx="201168" cy="276148"/>
                              </a:xfrm>
                            </wpg:grpSpPr>
                            <wps:wsp>
                              <wps:cNvPr id="46781" name="Shape 46781"/>
                              <wps:cNvSpPr/>
                              <wps:spPr>
                                <a:xfrm>
                                  <a:off x="0" y="0"/>
                                  <a:ext cx="9144" cy="276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761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76148"/>
                                      </a:lnTo>
                                      <a:lnTo>
                                        <a:pt x="0" y="2761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82" name="Shape 46782"/>
                              <wps:cNvSpPr/>
                              <wps:spPr>
                                <a:xfrm>
                                  <a:off x="195072" y="0"/>
                                  <a:ext cx="9144" cy="276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761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76148"/>
                                      </a:lnTo>
                                      <a:lnTo>
                                        <a:pt x="0" y="2761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A2CB42" id="Group 38973" o:spid="_x0000_s1026" style="position:absolute;left:0;text-align:left;margin-left:105.1pt;margin-top:-3.7pt;width:15.85pt;height:21.75pt;z-index:-251639808" coordsize="201168,276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">
                      <v:shape id="Shape 46781" o:spid="_x0000_s1027" style="position:absolute;width:9144;height:276148;visibility:visible;mso-wrap-style:square;v-text-anchor:top" coordsize="9144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" path="m,l9144,r,276148l,276148,,e" fillcolor="black" stroked="f" strokeweight="0">
                        <v:stroke miterlimit="83231f" joinstyle="miter"/>
                        <v:path arrowok="t" textboxrect="0,0,9144,276148"/>
                      </v:shape>
                      <v:shape id="Shape 46782" o:spid="_x0000_s1028" style="position:absolute;left:195072;width:9144;height:276148;visibility:visible;mso-wrap-style:square;v-text-anchor:top" coordsize="9144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" path="m,l9144,r,276148l,276148,,e" fillcolor="black" stroked="f" strokeweight="0">
                        <v:stroke miterlimit="83231f" joinstyle="miter"/>
                        <v:path arrowok="t" textboxrect="0,0,9144,276148"/>
                      </v:shape>
                    </v:group>
                  </w:pict>
                </mc:Fallback>
              </mc:AlternateContent>
            </w:r>
            <w:r w:rsidRPr="00757500">
              <w:rPr>
                <w:rFonts w:ascii="Calibri" w:eastAsia="Calibri" w:hAnsi="Calibri" w:cs="Calibri"/>
                <w:sz w:val="22"/>
                <w:rtl/>
              </w:rPr>
              <w:tab/>
            </w:r>
            <w:r w:rsidR="009E516E"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 </w:t>
            </w:r>
            <w:r w:rsidR="00232AFE" w:rsidRPr="00757500">
              <w:rPr>
                <w:rFonts w:ascii="Tahoma" w:hAnsi="Tahoma" w:cs="mohammad bold art 1"/>
                <w:color w:val="000000" w:themeColor="text1"/>
                <w:rtl/>
              </w:rPr>
              <w:t>ياء</w:t>
            </w:r>
            <w:r w:rsidRPr="00757500">
              <w:rPr>
                <w:rFonts w:ascii="Calibri" w:eastAsia="Calibri" w:hAnsi="Calibri" w:cs="Calibri"/>
                <w:rtl/>
              </w:rPr>
              <w:tab/>
            </w:r>
            <w:r w:rsidRPr="00757500">
              <w:rPr>
                <w:rFonts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73EBBA2" wp14:editId="6CB1365A">
                      <wp:extent cx="365760" cy="277127"/>
                      <wp:effectExtent l="0" t="0" r="0" b="0"/>
                      <wp:docPr id="38975" name="Group 389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" cy="277127"/>
                                <a:chOff x="0" y="0"/>
                                <a:chExt cx="365760" cy="277127"/>
                              </a:xfrm>
                            </wpg:grpSpPr>
                            <wps:wsp>
                              <wps:cNvPr id="602" name="Rectangle 602"/>
                              <wps:cNvSpPr/>
                              <wps:spPr>
                                <a:xfrm>
                                  <a:off x="135636" y="91855"/>
                                  <a:ext cx="132092" cy="2464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466589" w14:textId="77777777" w:rsidR="00F4373A" w:rsidRDefault="00F4373A" w:rsidP="00F4373A">
                                    <w:pPr>
                                      <w:bidi w:val="0"/>
                                      <w:spacing w:after="160"/>
                                    </w:pPr>
                                    <w:r>
                                      <w:rPr>
                                        <w:rFonts w:cs="Calibri"/>
                                        <w:w w:val="70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3" name="Rectangle 603"/>
                              <wps:cNvSpPr/>
                              <wps:spPr>
                                <a:xfrm>
                                  <a:off x="74676" y="25772"/>
                                  <a:ext cx="47904" cy="2481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8E992B" w14:textId="77777777" w:rsidR="00F4373A" w:rsidRDefault="00F4373A" w:rsidP="00F4373A">
                                    <w:pPr>
                                      <w:bidi w:val="0"/>
                                      <w:spacing w:after="160"/>
                                    </w:pPr>
                                    <w:r>
                                      <w:rPr>
                                        <w:rFonts w:cs="Calibri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85" name="Shape 46785"/>
                              <wps:cNvSpPr/>
                              <wps:spPr>
                                <a:xfrm>
                                  <a:off x="0" y="0"/>
                                  <a:ext cx="9144" cy="276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761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76148"/>
                                      </a:lnTo>
                                      <a:lnTo>
                                        <a:pt x="0" y="2761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86" name="Shape 46786"/>
                              <wps:cNvSpPr/>
                              <wps:spPr>
                                <a:xfrm>
                                  <a:off x="359664" y="0"/>
                                  <a:ext cx="9144" cy="276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761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76148"/>
                                      </a:lnTo>
                                      <a:lnTo>
                                        <a:pt x="0" y="2761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3EBBA2" id="Group 38975" o:spid="_x0000_s1027" style="width:28.8pt;height:21.8pt;mso-position-horizontal-relative:char;mso-position-vertical-relative:line" coordsize="365760,277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">
                      <v:rect id="Rectangle 602" o:spid="_x0000_s1028" style="position:absolute;left:135636;top:91855;width:132092;height:246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rD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RRDH9nwhGQ618AAAD//wMAUEsBAi0AFAAGAAgAAAAhANvh9svuAAAAhQEAABMAAAAAAAAA&#10;AAAAAAAAAAAAAFtDb250ZW50X1R5cGVzXS54bWxQSwECLQAUAAYACAAAACEAWvQsW78AAAAVAQAA&#10;CwAAAAAAAAAAAAAAAAAfAQAAX3JlbHMvLnJlbHNQSwECLQAUAAYACAAAACEAkA8aw8YAAADcAAAA&#10;DwAAAAAAAAAAAAAAAAAHAgAAZHJzL2Rvd25yZXYueG1sUEsFBgAAAAADAAMAtwAAAPoCAAAAAA==&#10;" filled="f" stroked="f">
                        <v:textbox inset="0,0,0,0">
                          <w:txbxContent>
                            <w:p w14:paraId="6A466589" w14:textId="77777777" w:rsidR="00F4373A" w:rsidRDefault="00F4373A" w:rsidP="00F4373A">
                              <w:pPr>
                                <w:bidi w:val="0"/>
                                <w:spacing w:after="160"/>
                              </w:pPr>
                              <w:r>
                                <w:rPr>
                                  <w:rFonts w:cs="Calibri"/>
                                  <w:w w:val="70"/>
                                  <w:rtl/>
                                </w:rPr>
                                <w:t>ب</w:t>
                              </w:r>
                            </w:p>
                          </w:txbxContent>
                        </v:textbox>
                      </v:rect>
                      <v:rect id="Rectangle 603" o:spid="_x0000_s1029" style="position:absolute;left:74676;top:25772;width:47904;height:248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79Y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D/Q79YxQAAANwAAAAP&#10;AAAAAAAAAAAAAAAAAAcCAABkcnMvZG93bnJldi54bWxQSwUGAAAAAAMAAwC3AAAA+QIAAAAA&#10;" filled="f" stroked="f">
                        <v:textbox inset="0,0,0,0">
                          <w:txbxContent>
                            <w:p w14:paraId="328E992B" w14:textId="77777777" w:rsidR="00F4373A" w:rsidRDefault="00F4373A" w:rsidP="00F4373A">
                              <w:pPr>
                                <w:bidi w:val="0"/>
                                <w:spacing w:after="160"/>
                              </w:pPr>
                              <w:r>
                                <w:rPr>
                                  <w:rFonts w:cs="Calibri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6785" o:spid="_x0000_s1030" style="position:absolute;width:9144;height:276148;visibility:visible;mso-wrap-style:square;v-text-anchor:top" coordsize="9144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" path="m,l9144,r,276148l,276148,,e" fillcolor="black" stroked="f" strokeweight="0">
                        <v:stroke miterlimit="83231f" joinstyle="miter"/>
                        <v:path arrowok="t" textboxrect="0,0,9144,276148"/>
                      </v:shape>
                      <v:shape id="Shape 46786" o:spid="_x0000_s1031" style="position:absolute;left:359664;width:9144;height:276148;visibility:visible;mso-wrap-style:square;v-text-anchor:top" coordsize="9144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" path="m,l9144,r,276148l,276148,,e" fillcolor="black" stroked="f" strokeweight="0">
                        <v:stroke miterlimit="83231f" joinstyle="miter"/>
                        <v:path arrowok="t" textboxrect="0,0,9144,276148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 w:rsidRPr="00757500">
              <w:rPr>
                <w:rtl/>
              </w:rPr>
              <w:tab/>
            </w:r>
            <w:r w:rsidR="00232AFE" w:rsidRPr="00757500">
              <w:rPr>
                <w:rFonts w:ascii="Tahoma" w:hAnsi="Tahoma" w:cs="mohammad bold art 1"/>
                <w:color w:val="000000" w:themeColor="text1"/>
                <w:rtl/>
              </w:rPr>
              <w:t>ألف</w:t>
            </w:r>
            <w:r w:rsidRPr="00757500">
              <w:rPr>
                <w:rFonts w:ascii="Calibri" w:eastAsia="Calibri" w:hAnsi="Calibri" w:cs="Calibri"/>
                <w:rtl/>
              </w:rPr>
              <w:tab/>
            </w:r>
            <w:r w:rsidRPr="00757500">
              <w:rPr>
                <w:rFonts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57F083D" wp14:editId="556BFB94">
                      <wp:extent cx="365760" cy="277127"/>
                      <wp:effectExtent l="0" t="0" r="0" b="0"/>
                      <wp:docPr id="38974" name="Group 389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" cy="277127"/>
                                <a:chOff x="0" y="0"/>
                                <a:chExt cx="365760" cy="277127"/>
                              </a:xfrm>
                            </wpg:grpSpPr>
                            <wps:wsp>
                              <wps:cNvPr id="609" name="Rectangle 609"/>
                              <wps:cNvSpPr/>
                              <wps:spPr>
                                <a:xfrm>
                                  <a:off x="120396" y="91855"/>
                                  <a:ext cx="166484" cy="2464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DAAFCC" w14:textId="77777777" w:rsidR="00F4373A" w:rsidRDefault="00F4373A" w:rsidP="00F4373A">
                                    <w:pPr>
                                      <w:bidi w:val="0"/>
                                      <w:spacing w:after="160"/>
                                    </w:pPr>
                                    <w:r>
                                      <w:rPr>
                                        <w:rFonts w:cs="Calibri"/>
                                        <w:spacing w:val="1"/>
                                        <w:w w:val="110"/>
                                        <w:rtl/>
                                      </w:rPr>
                                      <w:t>جـ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0" name="Rectangle 610"/>
                              <wps:cNvSpPr/>
                              <wps:spPr>
                                <a:xfrm>
                                  <a:off x="59436" y="25772"/>
                                  <a:ext cx="47904" cy="2481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90D60D" w14:textId="77777777" w:rsidR="00F4373A" w:rsidRDefault="00F4373A" w:rsidP="00F4373A">
                                    <w:pPr>
                                      <w:bidi w:val="0"/>
                                      <w:spacing w:after="160"/>
                                    </w:pPr>
                                    <w:r>
                                      <w:rPr>
                                        <w:rFonts w:cs="Calibri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91" name="Shape 46791"/>
                              <wps:cNvSpPr/>
                              <wps:spPr>
                                <a:xfrm>
                                  <a:off x="0" y="0"/>
                                  <a:ext cx="9144" cy="276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761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76148"/>
                                      </a:lnTo>
                                      <a:lnTo>
                                        <a:pt x="0" y="2761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92" name="Shape 46792"/>
                              <wps:cNvSpPr/>
                              <wps:spPr>
                                <a:xfrm>
                                  <a:off x="359664" y="0"/>
                                  <a:ext cx="9144" cy="276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761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76148"/>
                                      </a:lnTo>
                                      <a:lnTo>
                                        <a:pt x="0" y="2761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7F083D" id="Group 38974" o:spid="_x0000_s1032" style="width:28.8pt;height:21.8pt;mso-position-horizontal-relative:char;mso-position-vertical-relative:line" coordsize="365760,277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">
                      <v:rect id="Rectangle 609" o:spid="_x0000_s1033" style="position:absolute;left:120396;top:91855;width:166484;height:246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iy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RTD80w4AnLxAAAA//8DAFBLAQItABQABgAIAAAAIQDb4fbL7gAAAIUBAAATAAAAAAAAAAAA&#10;AAAAAAAAAABbQ29udGVudF9UeXBlc10ueG1sUEsBAi0AFAAGAAgAAAAhAFr0LFu/AAAAFQEAAAsA&#10;AAAAAAAAAAAAAAAAHwEAAF9yZWxzLy5yZWxzUEsBAi0AFAAGAAgAAAAhAJ6riLLEAAAA3AAAAA8A&#10;AAAAAAAAAAAAAAAABwIAAGRycy9kb3ducmV2LnhtbFBLBQYAAAAAAwADALcAAAD4AgAAAAA=&#10;" filled="f" stroked="f">
                        <v:textbox inset="0,0,0,0">
                          <w:txbxContent>
                            <w:p w14:paraId="6CDAAFCC" w14:textId="77777777" w:rsidR="00F4373A" w:rsidRDefault="00F4373A" w:rsidP="00F4373A">
                              <w:pPr>
                                <w:bidi w:val="0"/>
                                <w:spacing w:after="160"/>
                              </w:pPr>
                              <w:r>
                                <w:rPr>
                                  <w:rFonts w:cs="Calibri"/>
                                  <w:spacing w:val="1"/>
                                  <w:w w:val="110"/>
                                  <w:rtl/>
                                </w:rPr>
                                <w:t>جـ</w:t>
                              </w:r>
                            </w:p>
                          </w:txbxContent>
                        </v:textbox>
                      </v:rect>
                      <v:rect id="Rectangle 610" o:spid="_x0000_s1034" style="position:absolute;left:59436;top:25772;width:47904;height:248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      <v:textbox inset="0,0,0,0">
                          <w:txbxContent>
                            <w:p w14:paraId="6B90D60D" w14:textId="77777777" w:rsidR="00F4373A" w:rsidRDefault="00F4373A" w:rsidP="00F4373A">
                              <w:pPr>
                                <w:bidi w:val="0"/>
                                <w:spacing w:after="160"/>
                              </w:pPr>
                              <w:r>
                                <w:rPr>
                                  <w:rFonts w:cs="Calibri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6791" o:spid="_x0000_s1035" style="position:absolute;width:9144;height:276148;visibility:visible;mso-wrap-style:square;v-text-anchor:top" coordsize="9144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" path="m,l9144,r,276148l,276148,,e" fillcolor="black" stroked="f" strokeweight="0">
                        <v:stroke miterlimit="83231f" joinstyle="miter"/>
                        <v:path arrowok="t" textboxrect="0,0,9144,276148"/>
                      </v:shape>
                      <v:shape id="Shape 46792" o:spid="_x0000_s1036" style="position:absolute;left:359664;width:9144;height:276148;visibility:visible;mso-wrap-style:square;v-text-anchor:top" coordsize="9144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" path="m,l9144,r,276148l,276148,,e" fillcolor="black" stroked="f" strokeweight="0">
                        <v:stroke miterlimit="83231f" joinstyle="miter"/>
                        <v:path arrowok="t" textboxrect="0,0,9144,276148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 w:rsidRPr="00757500">
              <w:rPr>
                <w:rtl/>
              </w:rPr>
              <w:tab/>
            </w:r>
            <w:r w:rsidR="00232AFE" w:rsidRPr="00757500">
              <w:rPr>
                <w:rFonts w:ascii="Tahoma" w:hAnsi="Tahoma" w:cs="mohammad bold art 1"/>
                <w:color w:val="000000" w:themeColor="text1"/>
                <w:rtl/>
              </w:rPr>
              <w:t>واو</w:t>
            </w:r>
            <w:r w:rsidRPr="00757500">
              <w:rPr>
                <w:rFonts w:ascii="Calibri" w:eastAsia="Calibri" w:hAnsi="Calibri" w:cs="Calibri"/>
                <w:rtl/>
              </w:rPr>
              <w:tab/>
              <w:t xml:space="preserve">د </w:t>
            </w:r>
            <w:r w:rsidRPr="00757500">
              <w:rPr>
                <w:rtl/>
              </w:rPr>
              <w:tab/>
            </w:r>
            <w:r w:rsidR="00232AFE" w:rsidRPr="00757500">
              <w:rPr>
                <w:rFonts w:ascii="Tahoma" w:hAnsi="Tahoma" w:cs="mohammad bold art 1"/>
                <w:color w:val="000000" w:themeColor="text1"/>
                <w:rtl/>
              </w:rPr>
              <w:t>تاء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63A47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0F0A4096" w14:textId="77777777" w:rsidTr="00F71CD4">
        <w:trPr>
          <w:trHeight w:val="442"/>
        </w:trPr>
        <w:tc>
          <w:tcPr>
            <w:tcW w:w="96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B266FFF" w14:textId="64131B04" w:rsidR="00F4373A" w:rsidRPr="00757500" w:rsidRDefault="00232AFE" w:rsidP="009B5911">
            <w:pPr>
              <w:ind w:left="3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الفعل الماضي من </w:t>
            </w: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( يقضي</w:t>
            </w:r>
            <w:proofErr w:type="gramEnd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 )</w:t>
            </w:r>
            <w:r w:rsidRPr="00757500">
              <w:rPr>
                <w:rFonts w:ascii="Tahoma" w:hAnsi="Tahoma" w:cs="mohammad bold art 1" w:hint="cs"/>
                <w:color w:val="000000" w:themeColor="text1"/>
                <w:rtl/>
              </w:rPr>
              <w:t xml:space="preserve"> :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CA347E7" w14:textId="77777777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 xml:space="preserve"> 7</w:t>
            </w:r>
          </w:p>
        </w:tc>
      </w:tr>
      <w:tr w:rsidR="00F4373A" w:rsidRPr="00757500" w14:paraId="2FB3F39E" w14:textId="77777777" w:rsidTr="00F71CD4">
        <w:trPr>
          <w:trHeight w:val="445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C81E7" w14:textId="782F82EE" w:rsidR="00F4373A" w:rsidRPr="00757500" w:rsidRDefault="00232AFE" w:rsidP="009B5911">
            <w:pPr>
              <w:ind w:right="378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قضى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0325D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90382" w14:textId="40FBC692" w:rsidR="00F4373A" w:rsidRPr="00757500" w:rsidRDefault="00232AFE" w:rsidP="009B5911">
            <w:pPr>
              <w:ind w:right="290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قضي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87762" w14:textId="77777777" w:rsidR="00F4373A" w:rsidRPr="00757500" w:rsidRDefault="00F4373A" w:rsidP="009B591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8A652" w14:textId="6607274B" w:rsidR="00F4373A" w:rsidRPr="00757500" w:rsidRDefault="00232AFE" w:rsidP="009B5911">
            <w:pPr>
              <w:ind w:right="90"/>
              <w:jc w:val="center"/>
            </w:pP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قضة</w:t>
            </w:r>
            <w:proofErr w:type="gramEnd"/>
          </w:p>
        </w:tc>
        <w:tc>
          <w:tcPr>
            <w:tcW w:w="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168B6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AEE8D" w14:textId="4F0F07AC" w:rsidR="00F4373A" w:rsidRPr="00757500" w:rsidRDefault="00232AFE" w:rsidP="009B5911">
            <w:pPr>
              <w:ind w:right="93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قضا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E684B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2810087B" w14:textId="77777777" w:rsidTr="00F71CD4">
        <w:trPr>
          <w:trHeight w:val="440"/>
        </w:trPr>
        <w:tc>
          <w:tcPr>
            <w:tcW w:w="96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595BD4E" w14:textId="7AE06EB3" w:rsidR="00F4373A" w:rsidRPr="00757500" w:rsidRDefault="00295A0D" w:rsidP="00295A0D">
            <w:pPr>
              <w:pStyle w:val="aa"/>
              <w:bidi/>
              <w:rPr>
                <w:rFonts w:ascii="Tahoma" w:hAnsi="Tahoma" w:cs="mohammad bold art 1"/>
                <w:color w:val="000000" w:themeColor="text1"/>
                <w:sz w:val="28"/>
                <w:szCs w:val="28"/>
              </w:rPr>
            </w:pPr>
            <w:r w:rsidRPr="0075750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الفعل الماضي من (</w:t>
            </w: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يدعو )</w:t>
            </w:r>
            <w:proofErr w:type="gramEnd"/>
            <w:r w:rsidRPr="0075750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57500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: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C8C290E" w14:textId="77777777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 xml:space="preserve"> 8</w:t>
            </w:r>
          </w:p>
        </w:tc>
      </w:tr>
      <w:tr w:rsidR="00F4373A" w:rsidRPr="00757500" w14:paraId="00B8F544" w14:textId="77777777" w:rsidTr="00F71CD4">
        <w:trPr>
          <w:trHeight w:val="44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D0654" w14:textId="6C461410" w:rsidR="00A21FA6" w:rsidRPr="00757500" w:rsidRDefault="00295A0D" w:rsidP="009B5911">
            <w:pPr>
              <w:ind w:right="94"/>
              <w:jc w:val="center"/>
              <w:rPr>
                <w:rtl/>
              </w:rPr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دعه</w:t>
            </w:r>
          </w:p>
          <w:p w14:paraId="0A221D0B" w14:textId="4077B8E5" w:rsidR="00A21FA6" w:rsidRPr="00757500" w:rsidRDefault="00A21FA6" w:rsidP="009B5911">
            <w:pPr>
              <w:ind w:right="94"/>
              <w:jc w:val="center"/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0F7FA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60883" w14:textId="295BA5F7" w:rsidR="00F4373A" w:rsidRPr="00757500" w:rsidRDefault="00295A0D" w:rsidP="009B5911">
            <w:pPr>
              <w:ind w:right="603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دعي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16980" w14:textId="77777777" w:rsidR="00F4373A" w:rsidRPr="00757500" w:rsidRDefault="00F4373A" w:rsidP="009B591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91A28" w14:textId="21AF249C" w:rsidR="00F4373A" w:rsidRPr="00757500" w:rsidRDefault="00295A0D" w:rsidP="009B5911">
            <w:pPr>
              <w:ind w:right="89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دعا</w:t>
            </w:r>
          </w:p>
        </w:tc>
        <w:tc>
          <w:tcPr>
            <w:tcW w:w="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D5562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17D2C" w14:textId="68707EFD" w:rsidR="00F4373A" w:rsidRPr="00757500" w:rsidRDefault="00295A0D" w:rsidP="009B5911">
            <w:pPr>
              <w:ind w:right="94"/>
              <w:jc w:val="center"/>
            </w:pPr>
            <w:proofErr w:type="spell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دعى</w:t>
            </w:r>
            <w:proofErr w:type="spellEnd"/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BE264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2D21DDB2" w14:textId="77777777" w:rsidTr="00F71CD4">
        <w:trPr>
          <w:trHeight w:val="442"/>
        </w:trPr>
        <w:tc>
          <w:tcPr>
            <w:tcW w:w="96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2A5EA7F" w14:textId="77D79400" w:rsidR="00F4373A" w:rsidRPr="00757500" w:rsidRDefault="00295A0D" w:rsidP="009B5911">
            <w:pPr>
              <w:ind w:left="1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الفعل المضارع المعتل الآخر فيما يأتي </w:t>
            </w: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هو :</w:t>
            </w:r>
            <w:proofErr w:type="gramEnd"/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221FE34" w14:textId="77777777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 xml:space="preserve"> 9</w:t>
            </w:r>
          </w:p>
        </w:tc>
      </w:tr>
      <w:tr w:rsidR="00F4373A" w:rsidRPr="00757500" w14:paraId="40F6BF01" w14:textId="77777777" w:rsidTr="00F71CD4">
        <w:trPr>
          <w:trHeight w:val="44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2B01D" w14:textId="5156A12D" w:rsidR="00F4373A" w:rsidRPr="00757500" w:rsidRDefault="00295A0D" w:rsidP="009B5911">
            <w:pPr>
              <w:ind w:right="97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يركض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AEFBA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B65F9" w14:textId="4385D305" w:rsidR="00F4373A" w:rsidRPr="00757500" w:rsidRDefault="00295A0D" w:rsidP="009B5911">
            <w:pPr>
              <w:ind w:right="91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يسعى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03CC29" w14:textId="77777777" w:rsidR="00F4373A" w:rsidRPr="00757500" w:rsidRDefault="00F4373A" w:rsidP="009B591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C1E67" w14:textId="65333717" w:rsidR="00F4373A" w:rsidRPr="00757500" w:rsidRDefault="00295A0D" w:rsidP="009B5911">
            <w:pPr>
              <w:ind w:right="92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لؤلؤ</w:t>
            </w:r>
          </w:p>
        </w:tc>
        <w:tc>
          <w:tcPr>
            <w:tcW w:w="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749A1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09B20" w14:textId="0EC2B1E8" w:rsidR="00F4373A" w:rsidRPr="00757500" w:rsidRDefault="00F4373A" w:rsidP="009B5911">
            <w:pPr>
              <w:ind w:right="814"/>
            </w:pPr>
            <w:r w:rsidRPr="00757500">
              <w:rPr>
                <w:rtl/>
              </w:rPr>
              <w:t xml:space="preserve"> </w:t>
            </w:r>
            <w:r w:rsidR="00295A0D" w:rsidRPr="00757500">
              <w:rPr>
                <w:rFonts w:ascii="Tahoma" w:hAnsi="Tahoma" w:cs="mohammad bold art 1"/>
                <w:color w:val="000000" w:themeColor="text1"/>
                <w:rtl/>
              </w:rPr>
              <w:t>ينشأ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BFB5C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5AD597A9" w14:textId="77777777" w:rsidTr="00F71CD4">
        <w:tblPrEx>
          <w:tblCellMar>
            <w:top w:w="55" w:type="dxa"/>
            <w:left w:w="12" w:type="dxa"/>
            <w:bottom w:w="17" w:type="dxa"/>
            <w:right w:w="106" w:type="dxa"/>
          </w:tblCellMar>
        </w:tblPrEx>
        <w:trPr>
          <w:gridAfter w:val="1"/>
          <w:wAfter w:w="23" w:type="dxa"/>
          <w:trHeight w:val="442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550A673F" w14:textId="77777777" w:rsidR="00F4373A" w:rsidRPr="00757500" w:rsidRDefault="00F4373A" w:rsidP="009B5911">
            <w:pPr>
              <w:bidi w:val="0"/>
              <w:spacing w:after="160"/>
            </w:pPr>
          </w:p>
        </w:tc>
        <w:tc>
          <w:tcPr>
            <w:tcW w:w="3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0B27CC95" w14:textId="77777777" w:rsidR="00F4373A" w:rsidRPr="00757500" w:rsidRDefault="00F4373A" w:rsidP="009B5911">
            <w:pPr>
              <w:bidi w:val="0"/>
              <w:spacing w:after="160"/>
            </w:pPr>
          </w:p>
        </w:tc>
        <w:tc>
          <w:tcPr>
            <w:tcW w:w="19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10E02ACD" w14:textId="77777777" w:rsidR="00F4373A" w:rsidRPr="00757500" w:rsidRDefault="00F4373A" w:rsidP="009B5911">
            <w:pPr>
              <w:bidi w:val="0"/>
              <w:spacing w:after="160"/>
            </w:pPr>
          </w:p>
        </w:tc>
        <w:tc>
          <w:tcPr>
            <w:tcW w:w="4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02D6B692" w14:textId="77777777" w:rsidR="00F4373A" w:rsidRPr="00757500" w:rsidRDefault="00F4373A" w:rsidP="009B5911">
            <w:pPr>
              <w:bidi w:val="0"/>
              <w:spacing w:after="160"/>
            </w:pPr>
          </w:p>
        </w:tc>
        <w:tc>
          <w:tcPr>
            <w:tcW w:w="4407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226A615" w14:textId="03A9C929" w:rsidR="00F4373A" w:rsidRPr="00757500" w:rsidRDefault="00295A0D" w:rsidP="009B5911">
            <w:pPr>
              <w:rPr>
                <w:rtl/>
              </w:rPr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علامة رفع الأفعال </w:t>
            </w: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الخمسة :</w:t>
            </w:r>
            <w:proofErr w:type="gramEnd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 يدرسان</w:t>
            </w:r>
            <w:r w:rsidRPr="00757500">
              <w:rPr>
                <w:rFonts w:ascii="Tahoma" w:hAnsi="Tahoma" w:cs="mohammad bold art 1" w:hint="cs"/>
                <w:color w:val="000000" w:themeColor="text1"/>
                <w:rtl/>
              </w:rPr>
              <w:t xml:space="preserve"> </w:t>
            </w: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تدرسان يدرسون تدرسون تدرسين</w:t>
            </w: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14:paraId="1FBE1919" w14:textId="77777777" w:rsidR="00F4373A" w:rsidRPr="00757500" w:rsidRDefault="00F4373A" w:rsidP="009B5911">
            <w:pPr>
              <w:bidi w:val="0"/>
              <w:ind w:left="19"/>
            </w:pPr>
            <w:r w:rsidRPr="00757500">
              <w:rPr>
                <w:rFonts w:ascii="Calibri" w:eastAsia="Calibri" w:hAnsi="Calibri" w:cs="Calibri"/>
              </w:rPr>
              <w:t xml:space="preserve"> 10</w:t>
            </w:r>
          </w:p>
        </w:tc>
      </w:tr>
      <w:tr w:rsidR="00F4373A" w:rsidRPr="00757500" w14:paraId="5859500C" w14:textId="77777777" w:rsidTr="00F71CD4">
        <w:tblPrEx>
          <w:tblCellMar>
            <w:top w:w="55" w:type="dxa"/>
            <w:left w:w="12" w:type="dxa"/>
            <w:bottom w:w="17" w:type="dxa"/>
            <w:right w:w="106" w:type="dxa"/>
          </w:tblCellMar>
        </w:tblPrEx>
        <w:trPr>
          <w:gridAfter w:val="1"/>
          <w:wAfter w:w="23" w:type="dxa"/>
          <w:trHeight w:val="494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820CF" w14:textId="4BD39D05" w:rsidR="00F4373A" w:rsidRPr="00757500" w:rsidRDefault="00295A0D" w:rsidP="009B5911">
            <w:pPr>
              <w:ind w:right="91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الواو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F8D0D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2FC1F" w14:textId="45C22D4D" w:rsidR="00F4373A" w:rsidRPr="00757500" w:rsidRDefault="00295A0D" w:rsidP="009B5911">
            <w:pPr>
              <w:ind w:right="632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ثبوت النون</w:t>
            </w:r>
          </w:p>
        </w:tc>
        <w:tc>
          <w:tcPr>
            <w:tcW w:w="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F0747" w14:textId="77777777" w:rsidR="00F4373A" w:rsidRPr="00757500" w:rsidRDefault="00F4373A" w:rsidP="009B5911">
            <w:pPr>
              <w:ind w:right="173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71CB7" w14:textId="1374A1D6" w:rsidR="00F4373A" w:rsidRPr="00757500" w:rsidRDefault="00295A0D" w:rsidP="009B5911">
            <w:pPr>
              <w:ind w:right="677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الفتحة</w:t>
            </w:r>
          </w:p>
        </w:tc>
        <w:tc>
          <w:tcPr>
            <w:tcW w:w="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455DF1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>ب</w:t>
            </w:r>
          </w:p>
        </w:tc>
        <w:tc>
          <w:tcPr>
            <w:tcW w:w="1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1A8A3" w14:textId="1DB18410" w:rsidR="00F4373A" w:rsidRPr="00757500" w:rsidRDefault="00295A0D" w:rsidP="009B5911">
            <w:pPr>
              <w:ind w:right="96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الضمة</w:t>
            </w: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F5700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26BDEDC0" w14:textId="77777777" w:rsidTr="00F71CD4">
        <w:tblPrEx>
          <w:tblCellMar>
            <w:top w:w="55" w:type="dxa"/>
            <w:left w:w="12" w:type="dxa"/>
            <w:bottom w:w="17" w:type="dxa"/>
            <w:right w:w="106" w:type="dxa"/>
          </w:tblCellMar>
        </w:tblPrEx>
        <w:trPr>
          <w:gridAfter w:val="1"/>
          <w:wAfter w:w="23" w:type="dxa"/>
          <w:trHeight w:val="439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7560CD46" w14:textId="77777777" w:rsidR="00F4373A" w:rsidRPr="00757500" w:rsidRDefault="00F4373A" w:rsidP="009B5911">
            <w:pPr>
              <w:bidi w:val="0"/>
              <w:spacing w:after="160"/>
            </w:pPr>
          </w:p>
        </w:tc>
        <w:tc>
          <w:tcPr>
            <w:tcW w:w="3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1DAFEC5F" w14:textId="77777777" w:rsidR="00F4373A" w:rsidRPr="00757500" w:rsidRDefault="00F4373A" w:rsidP="009B5911">
            <w:pPr>
              <w:bidi w:val="0"/>
              <w:spacing w:after="160"/>
            </w:pPr>
          </w:p>
        </w:tc>
        <w:tc>
          <w:tcPr>
            <w:tcW w:w="19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010BA865" w14:textId="77777777" w:rsidR="00F4373A" w:rsidRPr="00757500" w:rsidRDefault="00F4373A" w:rsidP="009B5911">
            <w:pPr>
              <w:bidi w:val="0"/>
              <w:spacing w:after="160"/>
            </w:pPr>
          </w:p>
        </w:tc>
        <w:tc>
          <w:tcPr>
            <w:tcW w:w="4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3747E0CA" w14:textId="77777777" w:rsidR="00F4373A" w:rsidRPr="00757500" w:rsidRDefault="00F4373A" w:rsidP="009B5911">
            <w:pPr>
              <w:bidi w:val="0"/>
              <w:spacing w:after="160"/>
            </w:pPr>
          </w:p>
        </w:tc>
        <w:tc>
          <w:tcPr>
            <w:tcW w:w="4407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B8784C4" w14:textId="0C260344" w:rsidR="00F4373A" w:rsidRPr="00757500" w:rsidRDefault="00295A0D" w:rsidP="009B5911">
            <w:pPr>
              <w:ind w:left="3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الأفعال الخمسة من </w:t>
            </w: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الفعل :</w:t>
            </w:r>
            <w:proofErr w:type="gramEnd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 يأكل</w:t>
            </w: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14:paraId="78FD4145" w14:textId="77777777" w:rsidR="00F4373A" w:rsidRPr="00757500" w:rsidRDefault="00F4373A" w:rsidP="009B5911">
            <w:pPr>
              <w:bidi w:val="0"/>
              <w:ind w:left="19"/>
            </w:pPr>
            <w:r w:rsidRPr="00757500">
              <w:rPr>
                <w:rFonts w:ascii="Calibri" w:eastAsia="Calibri" w:hAnsi="Calibri" w:cs="Calibri"/>
              </w:rPr>
              <w:t xml:space="preserve"> 11</w:t>
            </w:r>
          </w:p>
        </w:tc>
      </w:tr>
      <w:tr w:rsidR="00F4373A" w:rsidRPr="00757500" w14:paraId="41EC1502" w14:textId="77777777" w:rsidTr="00F71CD4">
        <w:tblPrEx>
          <w:tblCellMar>
            <w:top w:w="55" w:type="dxa"/>
            <w:left w:w="12" w:type="dxa"/>
            <w:bottom w:w="17" w:type="dxa"/>
            <w:right w:w="106" w:type="dxa"/>
          </w:tblCellMar>
        </w:tblPrEx>
        <w:trPr>
          <w:gridAfter w:val="1"/>
          <w:wAfter w:w="23" w:type="dxa"/>
          <w:trHeight w:val="445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6B7FD" w14:textId="76623F18" w:rsidR="00F4373A" w:rsidRPr="00757500" w:rsidRDefault="00295A0D" w:rsidP="009B5911">
            <w:pPr>
              <w:ind w:right="93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يأكلان تأكلان تأكلون يأكلون تأكلين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D4B90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8A74E" w14:textId="3747DF48" w:rsidR="00F4373A" w:rsidRPr="00757500" w:rsidRDefault="00295A0D" w:rsidP="009B5911">
            <w:pPr>
              <w:ind w:right="653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يأكلان تأكلان تأكلون فقط</w:t>
            </w:r>
          </w:p>
        </w:tc>
        <w:tc>
          <w:tcPr>
            <w:tcW w:w="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274CEE" w14:textId="77777777" w:rsidR="00F4373A" w:rsidRPr="00757500" w:rsidRDefault="00F4373A" w:rsidP="009B5911">
            <w:pPr>
              <w:ind w:right="173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F0806" w14:textId="691EDD5B" w:rsidR="00F4373A" w:rsidRPr="00757500" w:rsidRDefault="00295A0D" w:rsidP="009B5911">
            <w:pPr>
              <w:ind w:right="99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يأكلان تأكلان فقط</w:t>
            </w:r>
          </w:p>
        </w:tc>
        <w:tc>
          <w:tcPr>
            <w:tcW w:w="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3A58B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2BDC1" w14:textId="19C3AC03" w:rsidR="00F4373A" w:rsidRPr="00757500" w:rsidRDefault="00295A0D" w:rsidP="009B5911">
            <w:pPr>
              <w:ind w:right="98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يأكلً</w:t>
            </w: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68369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558C0443" w14:textId="77777777" w:rsidTr="00F71CD4">
        <w:trPr>
          <w:trHeight w:val="440"/>
        </w:trPr>
        <w:tc>
          <w:tcPr>
            <w:tcW w:w="96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99B9577" w14:textId="77777777" w:rsidR="00F4373A" w:rsidRDefault="00295A0D" w:rsidP="00996EAB">
            <w:pPr>
              <w:pStyle w:val="aa"/>
              <w:bidi/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</w:pPr>
            <w:r w:rsidRPr="0075750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الأفعال الخمسة </w:t>
            </w: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هي :</w:t>
            </w:r>
            <w:proofErr w:type="gramEnd"/>
          </w:p>
          <w:p w14:paraId="75540C3C" w14:textId="74E328A7" w:rsidR="00757500" w:rsidRPr="00757500" w:rsidRDefault="00757500" w:rsidP="00757500">
            <w:pPr>
              <w:pStyle w:val="aa"/>
              <w:bidi/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46659B3" w14:textId="7217BE75" w:rsidR="00F4373A" w:rsidRPr="00757500" w:rsidRDefault="00F4373A" w:rsidP="00F4373A">
            <w:r w:rsidRPr="00757500">
              <w:t>12</w:t>
            </w:r>
          </w:p>
        </w:tc>
      </w:tr>
      <w:tr w:rsidR="00F4373A" w:rsidRPr="00757500" w14:paraId="50BC315F" w14:textId="77777777" w:rsidTr="00F71CD4">
        <w:trPr>
          <w:trHeight w:val="44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C6F2E" w14:textId="1D90D197" w:rsidR="00F4373A" w:rsidRPr="00757500" w:rsidRDefault="00295A0D" w:rsidP="009B5911">
            <w:pPr>
              <w:ind w:right="96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كل اسم اتصلت به ألف </w:t>
            </w: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الاثنين ،</w:t>
            </w:r>
            <w:proofErr w:type="gramEnd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 واو الجماعة ، ياء المخاطبة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226AE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2BB80" w14:textId="1E191F1F" w:rsidR="00F4373A" w:rsidRPr="00757500" w:rsidRDefault="00295A0D" w:rsidP="009B5911">
            <w:pPr>
              <w:ind w:right="295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كل فعل أمر اتصلت به ألف </w:t>
            </w: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الاثنين ،</w:t>
            </w:r>
            <w:proofErr w:type="gramEnd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 واو الجماعة ، ياء المخاطبة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FF29F" w14:textId="77777777" w:rsidR="00F4373A" w:rsidRPr="00757500" w:rsidRDefault="00F4373A" w:rsidP="009B591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B7E6C" w14:textId="7109C7DD" w:rsidR="00F4373A" w:rsidRPr="00757500" w:rsidRDefault="00F4373A" w:rsidP="009B5911">
            <w:pPr>
              <w:ind w:left="1"/>
            </w:pPr>
            <w:r w:rsidRPr="00757500">
              <w:rPr>
                <w:rFonts w:ascii="Calibri" w:eastAsia="Calibri" w:hAnsi="Calibri" w:cs="Calibri"/>
                <w:rtl/>
              </w:rPr>
              <w:t xml:space="preserve">   </w:t>
            </w:r>
            <w:r w:rsidR="00295A0D"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كل فعل ماض اتصلت به ألف </w:t>
            </w:r>
            <w:proofErr w:type="gramStart"/>
            <w:r w:rsidR="00295A0D" w:rsidRPr="00757500">
              <w:rPr>
                <w:rFonts w:ascii="Tahoma" w:hAnsi="Tahoma" w:cs="mohammad bold art 1"/>
                <w:color w:val="000000" w:themeColor="text1"/>
                <w:rtl/>
              </w:rPr>
              <w:t>الاثنين ،</w:t>
            </w:r>
            <w:proofErr w:type="gramEnd"/>
            <w:r w:rsidR="00295A0D"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 واو الجماعة ، ياء المخاطبة</w:t>
            </w:r>
          </w:p>
        </w:tc>
        <w:tc>
          <w:tcPr>
            <w:tcW w:w="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DEC13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64BAC" w14:textId="5B1E99FE" w:rsidR="00F4373A" w:rsidRPr="00757500" w:rsidRDefault="00295A0D" w:rsidP="009B5911">
            <w:pPr>
              <w:ind w:right="96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كل فعل مضارع اتصلت به ألف </w:t>
            </w: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الاثنين ،</w:t>
            </w:r>
            <w:proofErr w:type="gramEnd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 واو الجماعة ، ياء المخاطبة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1FD38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28BE5319" w14:textId="77777777" w:rsidTr="00F71CD4">
        <w:trPr>
          <w:trHeight w:val="442"/>
        </w:trPr>
        <w:tc>
          <w:tcPr>
            <w:tcW w:w="96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EBEF628" w14:textId="484817C1" w:rsidR="00F4373A" w:rsidRPr="00757500" w:rsidRDefault="00F71CD4" w:rsidP="009B5911">
            <w:pPr>
              <w:ind w:left="1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lastRenderedPageBreak/>
              <w:t xml:space="preserve">هو طريقة لوزن الكلمات في اللغة </w:t>
            </w: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العربية :</w:t>
            </w:r>
            <w:proofErr w:type="gramEnd"/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EF644E8" w14:textId="18FA566A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 xml:space="preserve"> 13</w:t>
            </w:r>
          </w:p>
        </w:tc>
      </w:tr>
      <w:tr w:rsidR="00F4373A" w:rsidRPr="00757500" w14:paraId="6B8D37FE" w14:textId="77777777" w:rsidTr="00F71CD4">
        <w:trPr>
          <w:trHeight w:val="65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69F41" w14:textId="181EC33C" w:rsidR="00F4373A" w:rsidRPr="00757500" w:rsidRDefault="00F71CD4" w:rsidP="009B5911">
            <w:pPr>
              <w:ind w:left="604" w:right="167" w:hanging="604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الميزان النحوي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84ACB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A20D8" w14:textId="4FBB28E1" w:rsidR="00F4373A" w:rsidRPr="00757500" w:rsidRDefault="00F71CD4" w:rsidP="00F71CD4">
            <w:pPr>
              <w:ind w:left="396" w:right="199" w:hanging="396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الميزان</w:t>
            </w:r>
            <w:r w:rsidRPr="00757500">
              <w:rPr>
                <w:rFonts w:ascii="Tahoma" w:hAnsi="Tahoma" w:cs="mohammad bold art 1" w:hint="cs"/>
                <w:color w:val="000000" w:themeColor="text1"/>
                <w:rtl/>
              </w:rPr>
              <w:t xml:space="preserve"> </w:t>
            </w: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المعنوي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4AC2CF" w14:textId="77777777" w:rsidR="00F4373A" w:rsidRPr="00757500" w:rsidRDefault="00F4373A" w:rsidP="009B591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0257D" w14:textId="6D18533C" w:rsidR="00F4373A" w:rsidRPr="00757500" w:rsidRDefault="00F71CD4" w:rsidP="009B5911"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الميزان الصرفي</w:t>
            </w:r>
          </w:p>
        </w:tc>
        <w:tc>
          <w:tcPr>
            <w:tcW w:w="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AFF47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042F3" w14:textId="3461135B" w:rsidR="00F4373A" w:rsidRPr="00757500" w:rsidRDefault="00F71CD4" w:rsidP="009B5911">
            <w:pPr>
              <w:ind w:right="92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الميزان اللفظي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53D4B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71CD4" w:rsidRPr="00757500" w14:paraId="3FF695DF" w14:textId="77777777" w:rsidTr="00F71CD4">
        <w:trPr>
          <w:trHeight w:val="441"/>
        </w:trPr>
        <w:tc>
          <w:tcPr>
            <w:tcW w:w="96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3A9EBA2" w14:textId="672FC392" w:rsidR="00F71CD4" w:rsidRPr="00757500" w:rsidRDefault="00F71CD4" w:rsidP="00F71CD4">
            <w:pPr>
              <w:pStyle w:val="aa"/>
              <w:bidi/>
              <w:rPr>
                <w:rFonts w:ascii="Tahoma" w:hAnsi="Tahoma" w:cs="mohammad bold art 1"/>
                <w:color w:val="000000" w:themeColor="text1"/>
                <w:sz w:val="28"/>
                <w:szCs w:val="28"/>
              </w:rPr>
            </w:pPr>
            <w:r w:rsidRPr="0075750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هو اسم من لفظ الفعل يدل على حدث مجرد من الزمن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8C1701B" w14:textId="4544B387" w:rsidR="00F71CD4" w:rsidRPr="00757500" w:rsidRDefault="00F71CD4" w:rsidP="00F71CD4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 xml:space="preserve"> 14</w:t>
            </w:r>
          </w:p>
        </w:tc>
      </w:tr>
      <w:tr w:rsidR="00F71CD4" w:rsidRPr="00757500" w14:paraId="5E955C4E" w14:textId="77777777" w:rsidTr="00F71CD4">
        <w:trPr>
          <w:trHeight w:val="44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07296" w14:textId="3D24CC10" w:rsidR="00F71CD4" w:rsidRPr="00757500" w:rsidRDefault="00F71CD4" w:rsidP="00F71CD4">
            <w:pPr>
              <w:ind w:right="94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الميزان النحوي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8D7E2" w14:textId="77777777" w:rsidR="00F71CD4" w:rsidRPr="00757500" w:rsidRDefault="00F71CD4" w:rsidP="00F71CD4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EC873" w14:textId="6D7C1DB2" w:rsidR="00F71CD4" w:rsidRPr="00757500" w:rsidRDefault="00F71CD4" w:rsidP="00F71CD4">
            <w:pPr>
              <w:ind w:right="91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المصدر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CCB54" w14:textId="77777777" w:rsidR="00F71CD4" w:rsidRPr="00757500" w:rsidRDefault="00F71CD4" w:rsidP="00F71CD4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13067" w14:textId="4F42C1B1" w:rsidR="00F71CD4" w:rsidRPr="00757500" w:rsidRDefault="00F71CD4" w:rsidP="00F71CD4">
            <w:pPr>
              <w:ind w:right="93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الحرف</w:t>
            </w:r>
          </w:p>
        </w:tc>
        <w:tc>
          <w:tcPr>
            <w:tcW w:w="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AC5EC" w14:textId="77777777" w:rsidR="00F71CD4" w:rsidRPr="00757500" w:rsidRDefault="00F71CD4" w:rsidP="00F71CD4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7B4CA" w14:textId="32119F62" w:rsidR="00F71CD4" w:rsidRPr="00757500" w:rsidRDefault="00F71CD4" w:rsidP="00F71CD4">
            <w:pPr>
              <w:ind w:right="95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الميزان اللفظي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FA338" w14:textId="77777777" w:rsidR="00F71CD4" w:rsidRPr="00757500" w:rsidRDefault="00F71CD4" w:rsidP="00F71CD4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71CD4" w:rsidRPr="00757500" w14:paraId="756A3A32" w14:textId="77777777" w:rsidTr="00F71CD4">
        <w:trPr>
          <w:trHeight w:val="442"/>
        </w:trPr>
        <w:tc>
          <w:tcPr>
            <w:tcW w:w="96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30308AF" w14:textId="5561EACB" w:rsidR="00F71CD4" w:rsidRPr="00757500" w:rsidRDefault="00F71CD4" w:rsidP="00F71CD4">
            <w:pPr>
              <w:pStyle w:val="aa"/>
              <w:bidi/>
              <w:rPr>
                <w:rFonts w:ascii="Tahoma" w:hAnsi="Tahoma" w:cs="mohammad bold art 1"/>
                <w:color w:val="000000" w:themeColor="text1"/>
                <w:sz w:val="28"/>
                <w:szCs w:val="28"/>
              </w:rPr>
            </w:pPr>
            <w:r w:rsidRPr="0075750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مصدر </w:t>
            </w: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زرع :</w:t>
            </w:r>
            <w:proofErr w:type="gramEnd"/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670EE13" w14:textId="10C32744" w:rsidR="00F71CD4" w:rsidRPr="00757500" w:rsidRDefault="00F71CD4" w:rsidP="00F71CD4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>15</w:t>
            </w:r>
          </w:p>
        </w:tc>
      </w:tr>
      <w:tr w:rsidR="00F71CD4" w:rsidRPr="00757500" w14:paraId="15EBD125" w14:textId="77777777" w:rsidTr="00F71CD4">
        <w:trPr>
          <w:trHeight w:val="44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79491" w14:textId="53A1A634" w:rsidR="00F71CD4" w:rsidRPr="00757500" w:rsidRDefault="00757500" w:rsidP="00F71CD4">
            <w:pPr>
              <w:ind w:right="688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مزرعة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B30A7" w14:textId="77777777" w:rsidR="00F71CD4" w:rsidRPr="00757500" w:rsidRDefault="00F71CD4" w:rsidP="00F71CD4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6566E" w14:textId="7E67E35D" w:rsidR="00F71CD4" w:rsidRPr="00757500" w:rsidRDefault="00757500" w:rsidP="00F71CD4">
            <w:pPr>
              <w:ind w:right="90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زروع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E72AE" w14:textId="77777777" w:rsidR="00F71CD4" w:rsidRPr="00757500" w:rsidRDefault="00F71CD4" w:rsidP="00F71CD4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26A4E" w14:textId="4DC609DB" w:rsidR="00F71CD4" w:rsidRPr="00757500" w:rsidRDefault="00F71CD4" w:rsidP="00F71CD4">
            <w:pPr>
              <w:ind w:right="89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زراعة</w:t>
            </w:r>
          </w:p>
        </w:tc>
        <w:tc>
          <w:tcPr>
            <w:tcW w:w="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51E29" w14:textId="77777777" w:rsidR="00F71CD4" w:rsidRPr="00757500" w:rsidRDefault="00F71CD4" w:rsidP="00F71CD4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2CCFC" w14:textId="2D0B5B92" w:rsidR="00F71CD4" w:rsidRPr="00757500" w:rsidRDefault="00F71CD4" w:rsidP="00F71CD4">
            <w:pPr>
              <w:ind w:right="829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زارع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E9AF7" w14:textId="77777777" w:rsidR="00F71CD4" w:rsidRPr="00757500" w:rsidRDefault="00F71CD4" w:rsidP="00F71CD4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</w:tbl>
    <w:tbl>
      <w:tblPr>
        <w:tblStyle w:val="TableGrid"/>
        <w:tblpPr w:vertAnchor="text" w:horzAnchor="margin" w:tblpY="390"/>
        <w:tblOverlap w:val="never"/>
        <w:tblW w:w="1245" w:type="dxa"/>
        <w:tblInd w:w="0" w:type="dxa"/>
        <w:tblCellMar>
          <w:left w:w="115" w:type="dxa"/>
          <w:bottom w:w="162" w:type="dxa"/>
          <w:right w:w="115" w:type="dxa"/>
        </w:tblCellMar>
        <w:tblLook w:val="04A0" w:firstRow="1" w:lastRow="0" w:firstColumn="1" w:lastColumn="0" w:noHBand="0" w:noVBand="1"/>
      </w:tblPr>
      <w:tblGrid>
        <w:gridCol w:w="1245"/>
      </w:tblGrid>
      <w:tr w:rsidR="00C66017" w14:paraId="3B1584D1" w14:textId="77777777" w:rsidTr="00C66017">
        <w:trPr>
          <w:trHeight w:val="960"/>
        </w:trPr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1EBC0DD" w14:textId="77777777" w:rsidR="00C66017" w:rsidRDefault="00C66017" w:rsidP="00C66017">
            <w:pPr>
              <w:bidi w:val="0"/>
              <w:ind w:left="63"/>
              <w:jc w:val="center"/>
            </w:pPr>
            <w:r>
              <w:rPr>
                <w:rFonts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3951B45" wp14:editId="4A43FBA2">
                      <wp:extent cx="163373" cy="12192"/>
                      <wp:effectExtent l="0" t="0" r="0" b="0"/>
                      <wp:docPr id="32239" name="Group 32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373" cy="12192"/>
                                <a:chOff x="0" y="0"/>
                                <a:chExt cx="163373" cy="12192"/>
                              </a:xfrm>
                            </wpg:grpSpPr>
                            <wps:wsp>
                              <wps:cNvPr id="47809" name="Shape 47809"/>
                              <wps:cNvSpPr/>
                              <wps:spPr>
                                <a:xfrm>
                                  <a:off x="0" y="0"/>
                                  <a:ext cx="163373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373" h="12192">
                                      <a:moveTo>
                                        <a:pt x="0" y="0"/>
                                      </a:moveTo>
                                      <a:lnTo>
                                        <a:pt x="163373" y="0"/>
                                      </a:lnTo>
                                      <a:lnTo>
                                        <a:pt x="163373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979D92" id="Group 32239" o:spid="_x0000_s1026" style="width:12.85pt;height:.95pt;mso-position-horizontal-relative:char;mso-position-vertical-relative:line" coordsize="16337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">
                      <v:shape id="Shape 47809" o:spid="_x0000_s1027" style="position:absolute;width:163373;height:12192;visibility:visible;mso-wrap-style:square;v-text-anchor:top" coordsize="16337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" path="m,l163373,r,12192l,12192,,e" fillcolor="black" stroked="f" strokeweight="0">
                        <v:path arrowok="t" textboxrect="0,0,163373,12192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C52AF21" w14:textId="77777777" w:rsidR="00C66017" w:rsidRDefault="00C66017" w:rsidP="00C66017">
            <w:pPr>
              <w:bidi w:val="0"/>
              <w:ind w:right="1"/>
              <w:jc w:val="center"/>
            </w:pPr>
            <w:r>
              <w:rPr>
                <w:rFonts w:ascii="Cambria Math" w:eastAsia="Cambria Math" w:hAnsi="Cambria Math" w:cs="Cambria Math"/>
              </w:rPr>
              <w:t>5</w:t>
            </w:r>
          </w:p>
        </w:tc>
      </w:tr>
    </w:tbl>
    <w:p w14:paraId="2F015315" w14:textId="77777777" w:rsidR="00BD1722" w:rsidRDefault="00BD1722" w:rsidP="006C55BF">
      <w:pPr>
        <w:spacing w:line="240" w:lineRule="auto"/>
        <w:rPr>
          <w:rFonts w:cs="PT Bold Heading"/>
          <w:u w:val="single"/>
          <w:rtl/>
        </w:rPr>
      </w:pPr>
    </w:p>
    <w:p w14:paraId="38D07A2A" w14:textId="77777777" w:rsidR="00C66017" w:rsidRDefault="00914954" w:rsidP="006C55BF">
      <w:pPr>
        <w:spacing w:line="240" w:lineRule="auto"/>
        <w:rPr>
          <w:rFonts w:cs="mohammad bold art 1"/>
          <w:rtl/>
        </w:rPr>
      </w:pPr>
      <w:r w:rsidRPr="00914954">
        <w:rPr>
          <w:rFonts w:cs="PT Bold Heading" w:hint="cs"/>
          <w:u w:val="single"/>
          <w:rtl/>
        </w:rPr>
        <w:t xml:space="preserve">السؤال الثاني: </w:t>
      </w:r>
    </w:p>
    <w:p w14:paraId="035E5A1A" w14:textId="793B582F" w:rsidR="00C66017" w:rsidRDefault="00C66017" w:rsidP="00A443EA">
      <w:pPr>
        <w:ind w:right="494"/>
        <w:rPr>
          <w:rtl/>
        </w:rPr>
      </w:pPr>
      <w:r>
        <w:rPr>
          <w:u w:val="single" w:color="000000"/>
          <w:rtl/>
        </w:rPr>
        <w:t xml:space="preserve">السؤال </w:t>
      </w:r>
      <w:proofErr w:type="gramStart"/>
      <w:r>
        <w:rPr>
          <w:u w:val="single" w:color="000000"/>
          <w:rtl/>
        </w:rPr>
        <w:t>الثاني :</w:t>
      </w:r>
      <w:proofErr w:type="gramEnd"/>
      <w:r>
        <w:rPr>
          <w:u w:val="single" w:color="000000"/>
          <w:rtl/>
        </w:rPr>
        <w:t xml:space="preserve"> ضعي علامة</w:t>
      </w:r>
      <w:r>
        <w:rPr>
          <w:rFonts w:hint="cs"/>
          <w:u w:val="single" w:color="000000"/>
          <w:rtl/>
        </w:rPr>
        <w:t>(</w:t>
      </w:r>
      <w:r>
        <w:rPr>
          <w:u w:val="single" w:color="000000"/>
          <w:rtl/>
        </w:rPr>
        <w:t xml:space="preserve"> √</w:t>
      </w:r>
      <w:r>
        <w:rPr>
          <w:rFonts w:hint="cs"/>
          <w:u w:val="single" w:color="000000"/>
          <w:rtl/>
        </w:rPr>
        <w:t>)</w:t>
      </w:r>
      <w:r>
        <w:rPr>
          <w:u w:val="single" w:color="000000"/>
          <w:rtl/>
        </w:rPr>
        <w:t xml:space="preserve"> أمام العبارة الصحيحة وعلامة </w:t>
      </w:r>
      <w:r>
        <w:rPr>
          <w:rFonts w:hint="cs"/>
          <w:u w:val="single" w:color="000000"/>
          <w:rtl/>
        </w:rPr>
        <w:t>(</w:t>
      </w:r>
      <w:r>
        <w:rPr>
          <w:u w:val="single" w:color="000000"/>
          <w:rtl/>
        </w:rPr>
        <w:t>×</w:t>
      </w:r>
      <w:r>
        <w:rPr>
          <w:rFonts w:hint="cs"/>
          <w:u w:val="single" w:color="000000"/>
          <w:rtl/>
        </w:rPr>
        <w:t>)</w:t>
      </w:r>
      <w:r>
        <w:rPr>
          <w:u w:val="single" w:color="000000"/>
          <w:rtl/>
        </w:rPr>
        <w:t xml:space="preserve"> أمام العبارة الخاطئة:  </w:t>
      </w:r>
      <w:r>
        <w:rPr>
          <w:rtl/>
        </w:rPr>
        <w:t xml:space="preserve"> </w:t>
      </w:r>
    </w:p>
    <w:tbl>
      <w:tblPr>
        <w:tblStyle w:val="TableGrid"/>
        <w:tblpPr w:leftFromText="180" w:rightFromText="180" w:vertAnchor="text" w:horzAnchor="margin" w:tblpY="199"/>
        <w:tblW w:w="10197" w:type="dxa"/>
        <w:tblInd w:w="0" w:type="dxa"/>
        <w:tblCellMar>
          <w:top w:w="62" w:type="dxa"/>
          <w:right w:w="104" w:type="dxa"/>
        </w:tblCellMar>
        <w:tblLook w:val="04A0" w:firstRow="1" w:lastRow="0" w:firstColumn="1" w:lastColumn="0" w:noHBand="0" w:noVBand="1"/>
      </w:tblPr>
      <w:tblGrid>
        <w:gridCol w:w="852"/>
        <w:gridCol w:w="8817"/>
        <w:gridCol w:w="528"/>
      </w:tblGrid>
      <w:tr w:rsidR="00C66017" w14:paraId="449127E0" w14:textId="77777777" w:rsidTr="00C66017">
        <w:trPr>
          <w:trHeight w:val="33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A0A09" w14:textId="77777777" w:rsidR="00C66017" w:rsidRDefault="00C66017" w:rsidP="00C66017">
            <w:pPr>
              <w:bidi w:val="0"/>
              <w:ind w:left="502"/>
              <w:jc w:val="center"/>
            </w:pPr>
          </w:p>
        </w:tc>
        <w:tc>
          <w:tcPr>
            <w:tcW w:w="8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FB9B0" w14:textId="6E23E73F" w:rsidR="00C66017" w:rsidRPr="00757500" w:rsidRDefault="00757500" w:rsidP="00C66017">
            <w:pPr>
              <w:ind w:left="4"/>
              <w:rPr>
                <w:rFonts w:cs="mohammad bold art 1"/>
              </w:rPr>
            </w:pPr>
            <w:r w:rsidRPr="00757500">
              <w:rPr>
                <w:rFonts w:ascii="Arial" w:hAnsi="Arial" w:cs="mohammad bold art 1"/>
                <w:color w:val="000000" w:themeColor="text1"/>
                <w:rtl/>
              </w:rPr>
              <w:t>ترسم الألف اللينة في الفعل الثلاثي قائمة إذا كان أصلها ياء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3542E" w14:textId="77777777" w:rsidR="00C66017" w:rsidRDefault="00C66017" w:rsidP="00C66017">
            <w:pPr>
              <w:bidi w:val="0"/>
              <w:ind w:left="-31"/>
              <w:jc w:val="both"/>
            </w:pPr>
            <w:r>
              <w:t xml:space="preserve"> 16</w:t>
            </w:r>
          </w:p>
        </w:tc>
      </w:tr>
      <w:tr w:rsidR="00C66017" w14:paraId="2526DF73" w14:textId="77777777" w:rsidTr="00C66017">
        <w:trPr>
          <w:trHeight w:val="33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39AF0" w14:textId="77777777" w:rsidR="00C66017" w:rsidRDefault="00C66017" w:rsidP="00C66017">
            <w:pPr>
              <w:bidi w:val="0"/>
              <w:ind w:left="502"/>
              <w:jc w:val="center"/>
            </w:pPr>
            <w:r>
              <w:t xml:space="preserve"> </w:t>
            </w:r>
          </w:p>
        </w:tc>
        <w:tc>
          <w:tcPr>
            <w:tcW w:w="8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BA580" w14:textId="476D3298" w:rsidR="00C66017" w:rsidRPr="00757500" w:rsidRDefault="00757500" w:rsidP="00C66017">
            <w:pPr>
              <w:ind w:left="3"/>
            </w:pPr>
            <w:r w:rsidRPr="00757500">
              <w:rPr>
                <w:rFonts w:ascii="Arial" w:hAnsi="Arial" w:cs="mohammad bold art 1"/>
                <w:color w:val="000000" w:themeColor="text1"/>
                <w:rtl/>
              </w:rPr>
              <w:t xml:space="preserve">الأفعال الخمسة هي كل فعل مضارع اتصلت به واو الجماعة </w:t>
            </w:r>
            <w:proofErr w:type="gramStart"/>
            <w:r w:rsidRPr="00757500">
              <w:rPr>
                <w:rFonts w:ascii="Arial" w:hAnsi="Arial" w:cs="mohammad bold art 1"/>
                <w:color w:val="000000" w:themeColor="text1"/>
                <w:rtl/>
              </w:rPr>
              <w:t>و ألف</w:t>
            </w:r>
            <w:proofErr w:type="gramEnd"/>
            <w:r w:rsidRPr="00757500">
              <w:rPr>
                <w:rFonts w:ascii="Arial" w:hAnsi="Arial" w:cs="mohammad bold art 1"/>
                <w:color w:val="000000" w:themeColor="text1"/>
                <w:rtl/>
              </w:rPr>
              <w:t xml:space="preserve"> الاثنين و ياء المخاطبة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9282C" w14:textId="77777777" w:rsidR="00C66017" w:rsidRDefault="00C66017" w:rsidP="00C66017">
            <w:pPr>
              <w:bidi w:val="0"/>
              <w:ind w:left="-31"/>
              <w:jc w:val="both"/>
            </w:pPr>
            <w:r>
              <w:t xml:space="preserve"> 17</w:t>
            </w:r>
          </w:p>
        </w:tc>
      </w:tr>
      <w:tr w:rsidR="00C66017" w14:paraId="72620712" w14:textId="77777777" w:rsidTr="00C66017">
        <w:trPr>
          <w:trHeight w:val="33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712D8" w14:textId="77777777" w:rsidR="00C66017" w:rsidRDefault="00C66017" w:rsidP="00C66017">
            <w:pPr>
              <w:bidi w:val="0"/>
              <w:ind w:left="502"/>
              <w:jc w:val="center"/>
            </w:pPr>
            <w:r>
              <w:t xml:space="preserve"> </w:t>
            </w:r>
          </w:p>
        </w:tc>
        <w:tc>
          <w:tcPr>
            <w:tcW w:w="8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AE108" w14:textId="2AB779DB" w:rsidR="00C66017" w:rsidRPr="00757500" w:rsidRDefault="00757500" w:rsidP="00C66017">
            <w:r w:rsidRPr="00757500">
              <w:rPr>
                <w:rFonts w:ascii="Arial" w:hAnsi="Arial" w:cs="mohammad bold art 1"/>
                <w:color w:val="000000" w:themeColor="text1"/>
                <w:rtl/>
              </w:rPr>
              <w:t xml:space="preserve">يرفع الفعل المضارع بالضمة المقدرة إذا كان صحيح </w:t>
            </w:r>
            <w:proofErr w:type="gramStart"/>
            <w:r w:rsidRPr="00757500">
              <w:rPr>
                <w:rFonts w:ascii="Arial" w:hAnsi="Arial" w:cs="mohammad bold art 1"/>
                <w:color w:val="000000" w:themeColor="text1"/>
                <w:rtl/>
              </w:rPr>
              <w:t>الآخر</w:t>
            </w:r>
            <w:r w:rsidRPr="00757500">
              <w:rPr>
                <w:rFonts w:hint="cs"/>
                <w:rtl/>
              </w:rPr>
              <w:t xml:space="preserve"> </w:t>
            </w:r>
            <w:r w:rsidR="009E516E" w:rsidRPr="00757500">
              <w:rPr>
                <w:rFonts w:hint="cs"/>
                <w:rtl/>
              </w:rPr>
              <w:t>.</w:t>
            </w:r>
            <w:proofErr w:type="gram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7AD59" w14:textId="77777777" w:rsidR="00C66017" w:rsidRDefault="00C66017" w:rsidP="00C66017">
            <w:pPr>
              <w:bidi w:val="0"/>
              <w:ind w:left="-31"/>
              <w:jc w:val="both"/>
            </w:pPr>
            <w:r>
              <w:t xml:space="preserve"> 18</w:t>
            </w:r>
          </w:p>
        </w:tc>
      </w:tr>
      <w:tr w:rsidR="00C66017" w14:paraId="7283C511" w14:textId="77777777" w:rsidTr="00C66017">
        <w:trPr>
          <w:trHeight w:val="33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63247" w14:textId="77777777" w:rsidR="00C66017" w:rsidRDefault="00C66017" w:rsidP="00C66017">
            <w:pPr>
              <w:bidi w:val="0"/>
              <w:ind w:left="502"/>
              <w:jc w:val="center"/>
            </w:pPr>
            <w:r>
              <w:t xml:space="preserve"> </w:t>
            </w:r>
          </w:p>
        </w:tc>
        <w:tc>
          <w:tcPr>
            <w:tcW w:w="8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3A7A2" w14:textId="2FBD3ABC" w:rsidR="00C66017" w:rsidRPr="00757500" w:rsidRDefault="00757500" w:rsidP="00C66017">
            <w:pPr>
              <w:ind w:left="2"/>
            </w:pPr>
            <w:r w:rsidRPr="00757500">
              <w:rPr>
                <w:rFonts w:ascii="Arial" w:hAnsi="Arial" w:cs="mohammad bold art 1"/>
                <w:color w:val="000000" w:themeColor="text1"/>
                <w:rtl/>
              </w:rPr>
              <w:t xml:space="preserve">مصدر الفعل نام هو </w:t>
            </w:r>
            <w:proofErr w:type="gramStart"/>
            <w:r w:rsidRPr="00757500">
              <w:rPr>
                <w:rFonts w:ascii="Arial" w:hAnsi="Arial" w:cs="mohammad bold art 1"/>
                <w:color w:val="000000" w:themeColor="text1"/>
                <w:rtl/>
              </w:rPr>
              <w:t>( ينام</w:t>
            </w:r>
            <w:proofErr w:type="gramEnd"/>
            <w:r w:rsidRPr="00757500">
              <w:rPr>
                <w:rFonts w:ascii="Arial" w:hAnsi="Arial" w:cs="mohammad bold art 1"/>
                <w:color w:val="000000" w:themeColor="text1"/>
                <w:rtl/>
              </w:rPr>
              <w:t xml:space="preserve"> 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2C385" w14:textId="77777777" w:rsidR="00C66017" w:rsidRDefault="00C66017" w:rsidP="00C66017">
            <w:pPr>
              <w:bidi w:val="0"/>
              <w:ind w:left="-31"/>
              <w:jc w:val="both"/>
            </w:pPr>
            <w:r>
              <w:t xml:space="preserve"> 19</w:t>
            </w:r>
          </w:p>
        </w:tc>
      </w:tr>
      <w:tr w:rsidR="00C66017" w14:paraId="574EC129" w14:textId="77777777" w:rsidTr="00C66017">
        <w:trPr>
          <w:trHeight w:val="33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C11D7" w14:textId="77777777" w:rsidR="00C66017" w:rsidRDefault="00C66017" w:rsidP="00C66017">
            <w:pPr>
              <w:bidi w:val="0"/>
              <w:ind w:left="502"/>
              <w:jc w:val="center"/>
            </w:pPr>
            <w:r>
              <w:t xml:space="preserve"> </w:t>
            </w:r>
          </w:p>
        </w:tc>
        <w:tc>
          <w:tcPr>
            <w:tcW w:w="8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537E6" w14:textId="55102E63" w:rsidR="00C66017" w:rsidRPr="00757500" w:rsidRDefault="00757500" w:rsidP="00C66017">
            <w:pPr>
              <w:ind w:left="4"/>
            </w:pPr>
            <w:r w:rsidRPr="00757500">
              <w:rPr>
                <w:rFonts w:ascii="Arial" w:hAnsi="Arial" w:cs="mohammad bold art 1"/>
                <w:color w:val="000000" w:themeColor="text1"/>
                <w:rtl/>
              </w:rPr>
              <w:t>المصادر ليس لها وزن محدد 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E67BE" w14:textId="77777777" w:rsidR="00C66017" w:rsidRDefault="00C66017" w:rsidP="00C66017">
            <w:pPr>
              <w:bidi w:val="0"/>
              <w:ind w:left="-31"/>
              <w:jc w:val="both"/>
            </w:pPr>
            <w:r>
              <w:t xml:space="preserve"> 20</w:t>
            </w:r>
          </w:p>
        </w:tc>
      </w:tr>
    </w:tbl>
    <w:p w14:paraId="70F151FC" w14:textId="77777777" w:rsidR="00757500" w:rsidRDefault="00757500" w:rsidP="00A443EA">
      <w:pPr>
        <w:spacing w:line="240" w:lineRule="auto"/>
        <w:jc w:val="right"/>
        <w:rPr>
          <w:rFonts w:cs="mohammad bold art 1"/>
          <w:b/>
          <w:bCs/>
          <w:sz w:val="24"/>
          <w:szCs w:val="24"/>
          <w:rtl/>
        </w:rPr>
      </w:pPr>
    </w:p>
    <w:p w14:paraId="731889F6" w14:textId="7DEFBB4C" w:rsidR="004D51DA" w:rsidRPr="00A443EA" w:rsidRDefault="004D51DA" w:rsidP="00A443EA">
      <w:pPr>
        <w:spacing w:line="240" w:lineRule="auto"/>
        <w:jc w:val="right"/>
        <w:rPr>
          <w:rFonts w:cs="mohammad bold art 1"/>
          <w:b/>
          <w:bCs/>
          <w:sz w:val="24"/>
          <w:szCs w:val="24"/>
          <w:rtl/>
        </w:rPr>
      </w:pPr>
      <w:r w:rsidRPr="00A443EA">
        <w:rPr>
          <w:rFonts w:cs="mohammad bold art 1" w:hint="cs"/>
          <w:b/>
          <w:bCs/>
          <w:sz w:val="24"/>
          <w:szCs w:val="24"/>
          <w:rtl/>
        </w:rPr>
        <w:t xml:space="preserve">انتهت </w:t>
      </w:r>
      <w:r w:rsidRPr="00A443EA">
        <w:rPr>
          <w:rFonts w:cs="mohammad bold art 1" w:hint="eastAsia"/>
          <w:b/>
          <w:bCs/>
          <w:sz w:val="24"/>
          <w:szCs w:val="24"/>
          <w:rtl/>
        </w:rPr>
        <w:t>الأسئلة</w:t>
      </w:r>
      <w:r w:rsidRPr="00A443EA">
        <w:rPr>
          <w:rFonts w:cs="mohammad bold art 1" w:hint="cs"/>
          <w:b/>
          <w:bCs/>
          <w:sz w:val="24"/>
          <w:szCs w:val="24"/>
          <w:rtl/>
        </w:rPr>
        <w:t xml:space="preserve"> مع خالص دعائي لك </w:t>
      </w:r>
    </w:p>
    <w:p w14:paraId="3120A0FA" w14:textId="57EB9E80" w:rsidR="0094300B" w:rsidRPr="00A443EA" w:rsidRDefault="004D51DA" w:rsidP="00A443EA">
      <w:pPr>
        <w:pStyle w:val="a3"/>
        <w:spacing w:line="240" w:lineRule="auto"/>
        <w:jc w:val="right"/>
        <w:rPr>
          <w:rFonts w:cs="mohammad bold art 1"/>
          <w:b/>
          <w:bCs/>
          <w:sz w:val="24"/>
          <w:szCs w:val="24"/>
          <w:rtl/>
        </w:rPr>
      </w:pPr>
      <w:r w:rsidRPr="00A443EA">
        <w:rPr>
          <w:rFonts w:cs="mohammad bold art 1" w:hint="cs"/>
          <w:b/>
          <w:bCs/>
          <w:sz w:val="24"/>
          <w:szCs w:val="24"/>
          <w:rtl/>
        </w:rPr>
        <w:t xml:space="preserve">معلمة </w:t>
      </w:r>
      <w:proofErr w:type="gramStart"/>
      <w:r w:rsidRPr="00A443EA">
        <w:rPr>
          <w:rFonts w:cs="mohammad bold art 1" w:hint="cs"/>
          <w:b/>
          <w:bCs/>
          <w:sz w:val="24"/>
          <w:szCs w:val="24"/>
          <w:rtl/>
        </w:rPr>
        <w:t>المادة</w:t>
      </w:r>
      <w:r w:rsidR="00F4373A" w:rsidRPr="00A443EA">
        <w:rPr>
          <w:rFonts w:cs="mohammad bold art 1" w:hint="cs"/>
          <w:b/>
          <w:bCs/>
          <w:sz w:val="24"/>
          <w:szCs w:val="24"/>
          <w:rtl/>
        </w:rPr>
        <w:t xml:space="preserve"> :</w:t>
      </w:r>
      <w:proofErr w:type="gramEnd"/>
      <w:r w:rsidR="00F4373A" w:rsidRPr="00A443EA">
        <w:rPr>
          <w:rFonts w:cs="mohammad bold art 1" w:hint="cs"/>
          <w:b/>
          <w:bCs/>
          <w:sz w:val="24"/>
          <w:szCs w:val="24"/>
          <w:rtl/>
        </w:rPr>
        <w:t xml:space="preserve"> فاطمة الرشيدي</w:t>
      </w:r>
    </w:p>
    <w:sectPr w:rsidR="0094300B" w:rsidRPr="00A443EA" w:rsidSect="00003EC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749" w:right="851" w:bottom="709" w:left="851" w:header="426" w:footer="709" w:gutter="0"/>
      <w:cols w:space="708"/>
      <w:titlePg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F5F7A" w14:textId="77777777" w:rsidR="00B61F8D" w:rsidRDefault="00B61F8D" w:rsidP="00B51A2E">
      <w:r>
        <w:separator/>
      </w:r>
    </w:p>
  </w:endnote>
  <w:endnote w:type="continuationSeparator" w:id="0">
    <w:p w14:paraId="2BF66F54" w14:textId="77777777" w:rsidR="00B61F8D" w:rsidRDefault="00B61F8D" w:rsidP="00B51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CEFD02-4EEC-4B49-B009-9E23F6CBBCC5}"/>
    <w:embedBold r:id="rId2" w:fontKey="{A9DA7C4B-A7DA-48F3-83EC-8610918FBA87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" w:fontKey="{4D901415-E7ED-40C3-86CC-E518053EAC5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4" w:fontKey="{D3677F1B-7CAE-46D6-BE36-E78DBEDD3F0F}"/>
    <w:embedBold r:id="rId5" w:fontKey="{23B1EBB8-9D4B-46FB-B8D2-591E57010DD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6" w:fontKey="{39D9BE97-0342-40E9-B0AB-5C315C11ADE9}"/>
  </w:font>
  <w:font w:name="AF_Jeddah">
    <w:altName w:val="Arial"/>
    <w:charset w:val="B2"/>
    <w:family w:val="auto"/>
    <w:pitch w:val="variable"/>
    <w:sig w:usb0="00002001" w:usb1="00000000" w:usb2="00000000" w:usb3="00000000" w:csb0="0000004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EA2F5F91-2450-47F2-8EFD-BA842983F022}"/>
    <w:embedBold r:id="rId8" w:fontKey="{E1189F26-699B-4E43-9DD1-2DD2C61F3DE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A1FC412-8EB4-48AD-9A4B-645B815A8E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CS Jedd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mohammad bold art 1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0" w:fontKey="{88B48240-6C70-475C-B89C-864B31E6230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47C0435-715B-4F8C-836D-8D4BFAB627B7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6B6A0451-84AC-4DD8-AAC1-474D588FBA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0DFE17D8-0A6C-4480-B37C-941E2F1C6C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2CE82" w14:textId="77777777" w:rsidR="00E02F9F" w:rsidRDefault="00E02F9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F9538" w14:textId="77777777" w:rsidR="006703F5" w:rsidRDefault="006703F5" w:rsidP="004C780F">
    <w:pPr>
      <w:rPr>
        <w:rFonts w:cs="Simplified Arabic"/>
        <w:sz w:val="26"/>
        <w:szCs w:val="26"/>
        <w:rtl/>
      </w:rPr>
    </w:pPr>
    <w:r>
      <w:rPr>
        <w:rFonts w:cs="Simplified Arabic" w:hint="cs"/>
        <w:noProof/>
        <w:sz w:val="26"/>
        <w:szCs w:val="26"/>
        <w:rtl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8DB0511" wp14:editId="255E0DCE">
              <wp:simplePos x="0" y="0"/>
              <wp:positionH relativeFrom="column">
                <wp:posOffset>-310625</wp:posOffset>
              </wp:positionH>
              <wp:positionV relativeFrom="paragraph">
                <wp:posOffset>277964</wp:posOffset>
              </wp:positionV>
              <wp:extent cx="908467" cy="308084"/>
              <wp:effectExtent l="0" t="0" r="0" b="0"/>
              <wp:wrapNone/>
              <wp:docPr id="20" name="مربع نص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8467" cy="30808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29EAD8" w14:textId="77777777" w:rsidR="006703F5" w:rsidRPr="00A62795" w:rsidRDefault="006703F5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62795">
                            <w:rPr>
                              <w:sz w:val="16"/>
                              <w:szCs w:val="16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begin"/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separate"/>
                          </w:r>
                          <w:r w:rsidR="00E02F9F" w:rsidRPr="00E02F9F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  <w:rtl/>
                              <w:lang w:val="ar-SA"/>
                            </w:rPr>
                            <w:t>2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end"/>
                          </w:r>
                          <w:r w:rsidRPr="00A62795">
                            <w:rPr>
                              <w:sz w:val="16"/>
                              <w:szCs w:val="16"/>
                              <w:rtl/>
                              <w:lang w:val="ar-SA"/>
                            </w:rPr>
                            <w:t xml:space="preserve"> من 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begin"/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separate"/>
                          </w:r>
                          <w:r w:rsidR="00E02F9F" w:rsidRPr="00E02F9F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  <w:rtl/>
                              <w:lang w:val="ar-SA"/>
                            </w:rPr>
                            <w:t>2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DB0511" id="_x0000_t202" coordsize="21600,21600" o:spt="202" path="m,l,21600r21600,l21600,xe">
              <v:stroke joinstyle="miter"/>
              <v:path gradientshapeok="t" o:connecttype="rect"/>
            </v:shapetype>
            <v:shape id="مربع نص 20" o:spid="_x0000_s1037" type="#_x0000_t202" style="position:absolute;left:0;text-align:left;margin-left:-24.45pt;margin-top:21.9pt;width:71.55pt;height:24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" filled="f" stroked="f" strokeweight=".5pt">
              <v:textbox>
                <w:txbxContent>
                  <w:p w14:paraId="2129EAD8" w14:textId="77777777" w:rsidR="006703F5" w:rsidRPr="00A62795" w:rsidRDefault="006703F5">
                    <w:pPr>
                      <w:rPr>
                        <w:sz w:val="16"/>
                        <w:szCs w:val="16"/>
                      </w:rPr>
                    </w:pPr>
                    <w:r w:rsidRPr="00A62795">
                      <w:rPr>
                        <w:sz w:val="16"/>
                        <w:szCs w:val="16"/>
                        <w:rtl/>
                        <w:lang w:val="ar-SA"/>
                      </w:rPr>
                      <w:t xml:space="preserve">الصفحة 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begin"/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separate"/>
                    </w:r>
                    <w:r w:rsidR="00E02F9F" w:rsidRPr="00E02F9F">
                      <w:rPr>
                        <w:b/>
                        <w:bCs/>
                        <w:noProof/>
                        <w:sz w:val="16"/>
                        <w:szCs w:val="16"/>
                        <w:rtl/>
                        <w:lang w:val="ar-SA"/>
                      </w:rPr>
                      <w:t>2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end"/>
                    </w:r>
                    <w:r w:rsidRPr="00A62795">
                      <w:rPr>
                        <w:sz w:val="16"/>
                        <w:szCs w:val="16"/>
                        <w:rtl/>
                        <w:lang w:val="ar-SA"/>
                      </w:rPr>
                      <w:t xml:space="preserve"> من 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begin"/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</w:rPr>
                      <w:instrText>NUMPAGES  \* Arabic  \* MERGEFORMAT</w:instrTex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separate"/>
                    </w:r>
                    <w:r w:rsidR="00E02F9F" w:rsidRPr="00E02F9F">
                      <w:rPr>
                        <w:b/>
                        <w:bCs/>
                        <w:noProof/>
                        <w:sz w:val="16"/>
                        <w:szCs w:val="16"/>
                        <w:rtl/>
                        <w:lang w:val="ar-SA"/>
                      </w:rPr>
                      <w:t>2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cs="Simplified Arabic" w:hint="cs"/>
        <w:sz w:val="26"/>
        <w:szCs w:val="26"/>
        <w:rtl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8BB39" w14:textId="77777777" w:rsidR="00944C39" w:rsidRDefault="00E02F9F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571F29" wp14:editId="0F53202B">
              <wp:simplePos x="0" y="0"/>
              <wp:positionH relativeFrom="page">
                <wp:posOffset>2691415</wp:posOffset>
              </wp:positionH>
              <wp:positionV relativeFrom="page">
                <wp:posOffset>10255383</wp:posOffset>
              </wp:positionV>
              <wp:extent cx="4597400" cy="277495"/>
              <wp:effectExtent l="0" t="0" r="0" b="8255"/>
              <wp:wrapNone/>
              <wp:docPr id="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740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89DC83" w14:textId="77777777" w:rsidR="00E02F9F" w:rsidRPr="00E02F9F" w:rsidRDefault="00E02F9F" w:rsidP="00E02F9F">
                          <w:pPr>
                            <w:rPr>
                              <w:rFonts w:cs="mohammad bold art 1"/>
                              <w:b/>
                              <w:sz w:val="18"/>
                              <w:szCs w:val="18"/>
                              <w:rtl/>
                            </w:rPr>
                          </w:pPr>
                          <w:r w:rsidRPr="00E02F9F">
                            <w:rPr>
                              <w:rFonts w:cs="mohammad bold art 1" w:hint="cs"/>
                              <w:b/>
                              <w:sz w:val="18"/>
                              <w:szCs w:val="18"/>
                              <w:rtl/>
                            </w:rPr>
                            <w:t xml:space="preserve">رقم </w:t>
                          </w:r>
                          <w:proofErr w:type="gramStart"/>
                          <w:r w:rsidRPr="00E02F9F">
                            <w:rPr>
                              <w:rFonts w:cs="mohammad bold art 1" w:hint="cs"/>
                              <w:b/>
                              <w:sz w:val="18"/>
                              <w:szCs w:val="18"/>
                              <w:rtl/>
                            </w:rPr>
                            <w:t>النموذج :</w:t>
                          </w:r>
                          <w:proofErr w:type="gramEnd"/>
                          <w:r w:rsidRPr="00E02F9F">
                            <w:rPr>
                              <w:rFonts w:cs="mohammad bold art 1" w:hint="cs"/>
                              <w:b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mohammad bold art 1"/>
                              <w:b/>
                              <w:sz w:val="18"/>
                              <w:szCs w:val="18"/>
                            </w:rPr>
                            <w:t>KH-P028-F11(D</w:t>
                          </w:r>
                          <w:r w:rsidRPr="00E02F9F">
                            <w:rPr>
                              <w:rFonts w:cs="mohammad bold art 1"/>
                              <w:b/>
                              <w:sz w:val="18"/>
                              <w:szCs w:val="18"/>
                            </w:rPr>
                            <w:t>)</w:t>
                          </w:r>
                          <w:r w:rsidRPr="00E02F9F">
                            <w:rPr>
                              <w:rFonts w:cs="mohammad bold art 1" w:hint="cs"/>
                              <w:b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E02F9F"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>رقم الإصدار :    0/</w:t>
                          </w:r>
                          <w:r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>1</w:t>
                          </w:r>
                          <w:r w:rsidRPr="00E02F9F"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 xml:space="preserve">    تاريخ الإصدار :  01/</w:t>
                          </w:r>
                          <w:r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>09</w:t>
                          </w:r>
                          <w:r w:rsidRPr="00E02F9F"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>/</w:t>
                          </w:r>
                          <w:r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>2019م</w:t>
                          </w:r>
                          <w:r w:rsidRPr="00E02F9F"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</w:p>
                        <w:p w14:paraId="26DD74C5" w14:textId="77777777" w:rsidR="00E02F9F" w:rsidRPr="00E02F9F" w:rsidRDefault="00E02F9F" w:rsidP="00E02F9F">
                          <w:pPr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</w:pPr>
                        </w:p>
                        <w:p w14:paraId="18D5619E" w14:textId="77777777" w:rsidR="00E02F9F" w:rsidRPr="00E02F9F" w:rsidRDefault="00E02F9F" w:rsidP="00E02F9F">
                          <w:pPr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</w:pPr>
                        </w:p>
                        <w:p w14:paraId="4D0E98C7" w14:textId="77777777" w:rsidR="00E02F9F" w:rsidRPr="00E02F9F" w:rsidRDefault="00E02F9F" w:rsidP="00E02F9F">
                          <w:pPr>
                            <w:rPr>
                              <w:rFonts w:cs="mohammad bold art 1"/>
                              <w:b/>
                              <w:sz w:val="18"/>
                              <w:szCs w:val="1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571F2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8" type="#_x0000_t202" style="position:absolute;left:0;text-align:left;margin-left:211.9pt;margin-top:807.5pt;width:362pt;height:21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" filled="f" stroked="f">
              <v:textbox>
                <w:txbxContent>
                  <w:p w14:paraId="3F89DC83" w14:textId="77777777" w:rsidR="00E02F9F" w:rsidRPr="00E02F9F" w:rsidRDefault="00E02F9F" w:rsidP="00E02F9F">
                    <w:pPr>
                      <w:rPr>
                        <w:rFonts w:cs="mohammad bold art 1"/>
                        <w:b/>
                        <w:sz w:val="18"/>
                        <w:szCs w:val="18"/>
                        <w:rtl/>
                      </w:rPr>
                    </w:pPr>
                    <w:r w:rsidRPr="00E02F9F">
                      <w:rPr>
                        <w:rFonts w:cs="mohammad bold art 1" w:hint="cs"/>
                        <w:b/>
                        <w:sz w:val="18"/>
                        <w:szCs w:val="18"/>
                        <w:rtl/>
                      </w:rPr>
                      <w:t xml:space="preserve">رقم </w:t>
                    </w:r>
                    <w:proofErr w:type="gramStart"/>
                    <w:r w:rsidRPr="00E02F9F">
                      <w:rPr>
                        <w:rFonts w:cs="mohammad bold art 1" w:hint="cs"/>
                        <w:b/>
                        <w:sz w:val="18"/>
                        <w:szCs w:val="18"/>
                        <w:rtl/>
                      </w:rPr>
                      <w:t>النموذج :</w:t>
                    </w:r>
                    <w:proofErr w:type="gramEnd"/>
                    <w:r w:rsidRPr="00E02F9F">
                      <w:rPr>
                        <w:rFonts w:cs="mohammad bold art 1" w:hint="cs"/>
                        <w:b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cs="mohammad bold art 1"/>
                        <w:b/>
                        <w:sz w:val="18"/>
                        <w:szCs w:val="18"/>
                      </w:rPr>
                      <w:t>KH-P028-F11(D</w:t>
                    </w:r>
                    <w:r w:rsidRPr="00E02F9F">
                      <w:rPr>
                        <w:rFonts w:cs="mohammad bold art 1"/>
                        <w:b/>
                        <w:sz w:val="18"/>
                        <w:szCs w:val="18"/>
                      </w:rPr>
                      <w:t>)</w:t>
                    </w:r>
                    <w:r w:rsidRPr="00E02F9F">
                      <w:rPr>
                        <w:rFonts w:cs="mohammad bold art 1" w:hint="cs"/>
                        <w:b/>
                        <w:sz w:val="18"/>
                        <w:szCs w:val="18"/>
                        <w:rtl/>
                      </w:rPr>
                      <w:t xml:space="preserve"> </w:t>
                    </w:r>
                    <w:r w:rsidRPr="00E02F9F"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>رقم الإصدار :    0/</w:t>
                    </w:r>
                    <w:r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>1</w:t>
                    </w:r>
                    <w:r w:rsidRPr="00E02F9F"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 xml:space="preserve">    تاريخ الإصدار :  01/</w:t>
                    </w:r>
                    <w:r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>09</w:t>
                    </w:r>
                    <w:r w:rsidRPr="00E02F9F"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>/</w:t>
                    </w:r>
                    <w:r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>2019م</w:t>
                    </w:r>
                    <w:r w:rsidRPr="00E02F9F"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 xml:space="preserve"> </w:t>
                    </w:r>
                  </w:p>
                  <w:p w14:paraId="26DD74C5" w14:textId="77777777" w:rsidR="00E02F9F" w:rsidRPr="00E02F9F" w:rsidRDefault="00E02F9F" w:rsidP="00E02F9F">
                    <w:pPr>
                      <w:rPr>
                        <w:rFonts w:cs="mohammad bold art 1"/>
                        <w:sz w:val="18"/>
                        <w:szCs w:val="18"/>
                        <w:rtl/>
                      </w:rPr>
                    </w:pPr>
                  </w:p>
                  <w:p w14:paraId="18D5619E" w14:textId="77777777" w:rsidR="00E02F9F" w:rsidRPr="00E02F9F" w:rsidRDefault="00E02F9F" w:rsidP="00E02F9F">
                    <w:pPr>
                      <w:rPr>
                        <w:rFonts w:cs="mohammad bold art 1"/>
                        <w:sz w:val="18"/>
                        <w:szCs w:val="18"/>
                        <w:rtl/>
                      </w:rPr>
                    </w:pPr>
                  </w:p>
                  <w:p w14:paraId="4D0E98C7" w14:textId="77777777" w:rsidR="00E02F9F" w:rsidRPr="00E02F9F" w:rsidRDefault="00E02F9F" w:rsidP="00E02F9F">
                    <w:pPr>
                      <w:rPr>
                        <w:rFonts w:cs="mohammad bold art 1"/>
                        <w:b/>
                        <w:sz w:val="18"/>
                        <w:szCs w:val="18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944C39">
      <w:rPr>
        <w:rFonts w:cs="Simplified Arabic" w:hint="cs"/>
        <w:noProof/>
        <w:sz w:val="26"/>
        <w:szCs w:val="26"/>
        <w:rtl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0305D4E9" wp14:editId="11C5A678">
              <wp:simplePos x="0" y="0"/>
              <wp:positionH relativeFrom="column">
                <wp:posOffset>-423158</wp:posOffset>
              </wp:positionH>
              <wp:positionV relativeFrom="paragraph">
                <wp:posOffset>0</wp:posOffset>
              </wp:positionV>
              <wp:extent cx="908467" cy="308084"/>
              <wp:effectExtent l="0" t="0" r="0" b="0"/>
              <wp:wrapNone/>
              <wp:docPr id="26" name="مربع نص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8467" cy="30808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48C130" w14:textId="77777777" w:rsidR="00944C39" w:rsidRPr="00A62795" w:rsidRDefault="00944C39" w:rsidP="00944C3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62795">
                            <w:rPr>
                              <w:sz w:val="16"/>
                              <w:szCs w:val="16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begin"/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separate"/>
                          </w:r>
                          <w:r w:rsidR="00E02F9F" w:rsidRPr="00E02F9F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  <w:rtl/>
                              <w:lang w:val="ar-SA"/>
                            </w:rPr>
                            <w:t>1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end"/>
                          </w:r>
                          <w:r w:rsidRPr="00A62795">
                            <w:rPr>
                              <w:sz w:val="16"/>
                              <w:szCs w:val="16"/>
                              <w:rtl/>
                              <w:lang w:val="ar-SA"/>
                            </w:rPr>
                            <w:t xml:space="preserve"> من 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begin"/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separate"/>
                          </w:r>
                          <w:r w:rsidR="00E02F9F" w:rsidRPr="00E02F9F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  <w:rtl/>
                              <w:lang w:val="ar-SA"/>
                            </w:rPr>
                            <w:t>2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05D4E9" id="مربع نص 26" o:spid="_x0000_s1039" type="#_x0000_t202" style="position:absolute;left:0;text-align:left;margin-left:-33.3pt;margin-top:0;width:71.55pt;height:24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" filled="f" stroked="f" strokeweight=".5pt">
              <v:textbox>
                <w:txbxContent>
                  <w:p w14:paraId="0048C130" w14:textId="77777777" w:rsidR="00944C39" w:rsidRPr="00A62795" w:rsidRDefault="00944C39" w:rsidP="00944C39">
                    <w:pPr>
                      <w:rPr>
                        <w:sz w:val="16"/>
                        <w:szCs w:val="16"/>
                      </w:rPr>
                    </w:pPr>
                    <w:r w:rsidRPr="00A62795">
                      <w:rPr>
                        <w:sz w:val="16"/>
                        <w:szCs w:val="16"/>
                        <w:rtl/>
                        <w:lang w:val="ar-SA"/>
                      </w:rPr>
                      <w:t xml:space="preserve">الصفحة 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begin"/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separate"/>
                    </w:r>
                    <w:r w:rsidR="00E02F9F" w:rsidRPr="00E02F9F">
                      <w:rPr>
                        <w:b/>
                        <w:bCs/>
                        <w:noProof/>
                        <w:sz w:val="16"/>
                        <w:szCs w:val="16"/>
                        <w:rtl/>
                        <w:lang w:val="ar-SA"/>
                      </w:rPr>
                      <w:t>1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end"/>
                    </w:r>
                    <w:r w:rsidRPr="00A62795">
                      <w:rPr>
                        <w:sz w:val="16"/>
                        <w:szCs w:val="16"/>
                        <w:rtl/>
                        <w:lang w:val="ar-SA"/>
                      </w:rPr>
                      <w:t xml:space="preserve"> من 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begin"/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</w:rPr>
                      <w:instrText>NUMPAGES  \* Arabic  \* MERGEFORMAT</w:instrTex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separate"/>
                    </w:r>
                    <w:r w:rsidR="00E02F9F" w:rsidRPr="00E02F9F">
                      <w:rPr>
                        <w:b/>
                        <w:bCs/>
                        <w:noProof/>
                        <w:sz w:val="16"/>
                        <w:szCs w:val="16"/>
                        <w:rtl/>
                        <w:lang w:val="ar-SA"/>
                      </w:rPr>
                      <w:t>2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17C6A" w14:textId="77777777" w:rsidR="00B61F8D" w:rsidRDefault="00B61F8D" w:rsidP="00B51A2E">
      <w:r>
        <w:separator/>
      </w:r>
    </w:p>
  </w:footnote>
  <w:footnote w:type="continuationSeparator" w:id="0">
    <w:p w14:paraId="088901AB" w14:textId="77777777" w:rsidR="00B61F8D" w:rsidRDefault="00B61F8D" w:rsidP="00B51A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59960" w14:textId="77777777" w:rsidR="00E02F9F" w:rsidRDefault="00E02F9F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A9E68" w14:textId="77777777" w:rsidR="006703F5" w:rsidRDefault="00CF6FF0" w:rsidP="008D350A">
    <w:pPr>
      <w:pStyle w:val="10"/>
      <w:tabs>
        <w:tab w:val="clear" w:pos="4153"/>
        <w:tab w:val="clear" w:pos="8306"/>
        <w:tab w:val="left" w:pos="1424"/>
      </w:tabs>
      <w:rPr>
        <w:rtl/>
      </w:rPr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36D72843" wp14:editId="773073E5">
              <wp:simplePos x="0" y="0"/>
              <wp:positionH relativeFrom="column">
                <wp:posOffset>-309245</wp:posOffset>
              </wp:positionH>
              <wp:positionV relativeFrom="paragraph">
                <wp:posOffset>966</wp:posOffset>
              </wp:positionV>
              <wp:extent cx="7060454" cy="10209475"/>
              <wp:effectExtent l="19050" t="19050" r="45720" b="40005"/>
              <wp:wrapNone/>
              <wp:docPr id="24" name="مستطيل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60454" cy="10209475"/>
                      </a:xfrm>
                      <a:prstGeom prst="rect">
                        <a:avLst/>
                      </a:prstGeom>
                      <a:noFill/>
                      <a:ln w="53975" cmpd="dbl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CE5657" id="مستطيل 24" o:spid="_x0000_s1026" style="position:absolute;left:0;text-align:left;margin-left:-24.35pt;margin-top:.1pt;width:555.95pt;height:803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" filled="f" strokecolor="black [3213]" strokeweight="4.25pt">
              <v:stroke linestyle="thinTh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9D6E6" w14:textId="77777777" w:rsidR="00CF6FF0" w:rsidRDefault="00CF6FF0">
    <w:pPr>
      <w:pStyle w:val="a6"/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24446D42" wp14:editId="70203326">
              <wp:simplePos x="0" y="0"/>
              <wp:positionH relativeFrom="column">
                <wp:posOffset>-230284</wp:posOffset>
              </wp:positionH>
              <wp:positionV relativeFrom="paragraph">
                <wp:posOffset>2361372</wp:posOffset>
              </wp:positionV>
              <wp:extent cx="6981107" cy="7659784"/>
              <wp:effectExtent l="19050" t="19050" r="29845" b="36830"/>
              <wp:wrapNone/>
              <wp:docPr id="23" name="مستطيل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81107" cy="7659784"/>
                      </a:xfrm>
                      <a:prstGeom prst="rect">
                        <a:avLst/>
                      </a:prstGeom>
                      <a:noFill/>
                      <a:ln w="53975" cmpd="dbl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E6870C" id="مستطيل 23" o:spid="_x0000_s1026" style="position:absolute;left:0;text-align:left;margin-left:-18.15pt;margin-top:185.95pt;width:549.7pt;height:603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" filled="f" strokecolor="black [3213]" strokeweight="4.25pt">
              <v:stroke linestyle="thinTh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B365F"/>
    <w:multiLevelType w:val="hybridMultilevel"/>
    <w:tmpl w:val="9D264500"/>
    <w:lvl w:ilvl="0" w:tplc="60A4CD32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54032"/>
    <w:multiLevelType w:val="hybridMultilevel"/>
    <w:tmpl w:val="2E141760"/>
    <w:lvl w:ilvl="0" w:tplc="B31230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B06DA"/>
    <w:multiLevelType w:val="hybridMultilevel"/>
    <w:tmpl w:val="062621C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C40541"/>
    <w:multiLevelType w:val="hybridMultilevel"/>
    <w:tmpl w:val="C85C1AD2"/>
    <w:lvl w:ilvl="0" w:tplc="911E9392">
      <w:numFmt w:val="bullet"/>
      <w:lvlText w:val=""/>
      <w:lvlJc w:val="left"/>
      <w:pPr>
        <w:ind w:left="720" w:hanging="360"/>
      </w:pPr>
      <w:rPr>
        <w:rFonts w:ascii="Symbol" w:eastAsia="Calibri" w:hAnsi="Symbol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E38A6"/>
    <w:multiLevelType w:val="hybridMultilevel"/>
    <w:tmpl w:val="20C6D624"/>
    <w:lvl w:ilvl="0" w:tplc="A82E6132">
      <w:start w:val="1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94171"/>
    <w:multiLevelType w:val="hybridMultilevel"/>
    <w:tmpl w:val="46520456"/>
    <w:lvl w:ilvl="0" w:tplc="11927DCA">
      <w:numFmt w:val="bullet"/>
      <w:lvlText w:val="-"/>
      <w:lvlJc w:val="left"/>
      <w:pPr>
        <w:ind w:left="720" w:hanging="360"/>
      </w:pPr>
      <w:rPr>
        <w:rFonts w:ascii="Calibri" w:eastAsia="Calibri" w:hAnsi="Calibri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5B2638"/>
    <w:multiLevelType w:val="hybridMultilevel"/>
    <w:tmpl w:val="74069E28"/>
    <w:lvl w:ilvl="0" w:tplc="199A97F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5D52AF"/>
    <w:multiLevelType w:val="hybridMultilevel"/>
    <w:tmpl w:val="A32A175C"/>
    <w:lvl w:ilvl="0" w:tplc="9C748F3E">
      <w:numFmt w:val="bullet"/>
      <w:lvlText w:val=""/>
      <w:lvlJc w:val="left"/>
      <w:pPr>
        <w:ind w:left="720" w:hanging="360"/>
      </w:pPr>
      <w:rPr>
        <w:rFonts w:ascii="Symbol" w:eastAsia="Calibri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1809C3"/>
    <w:multiLevelType w:val="hybridMultilevel"/>
    <w:tmpl w:val="0A9C3DC6"/>
    <w:lvl w:ilvl="0" w:tplc="419C7F3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22517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3607B9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611379D"/>
    <w:multiLevelType w:val="hybridMultilevel"/>
    <w:tmpl w:val="B59478BA"/>
    <w:lvl w:ilvl="0" w:tplc="70B8B50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BA2E1C"/>
    <w:multiLevelType w:val="hybridMultilevel"/>
    <w:tmpl w:val="314A29C0"/>
    <w:lvl w:ilvl="0" w:tplc="439E6F8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F577132"/>
    <w:multiLevelType w:val="hybridMultilevel"/>
    <w:tmpl w:val="3A7E49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E94D7E"/>
    <w:multiLevelType w:val="hybridMultilevel"/>
    <w:tmpl w:val="96B65110"/>
    <w:lvl w:ilvl="0" w:tplc="8C62074E">
      <w:start w:val="1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961B6B"/>
    <w:multiLevelType w:val="hybridMultilevel"/>
    <w:tmpl w:val="C7801714"/>
    <w:lvl w:ilvl="0" w:tplc="97BEEC96">
      <w:numFmt w:val="bullet"/>
      <w:lvlText w:val="-"/>
      <w:lvlJc w:val="left"/>
      <w:pPr>
        <w:ind w:left="720" w:hanging="360"/>
      </w:pPr>
      <w:rPr>
        <w:rFonts w:ascii="Calibri" w:eastAsia="Calibri" w:hAnsi="Calibri" w:cs="AL-Mohanad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1F5823"/>
    <w:multiLevelType w:val="hybridMultilevel"/>
    <w:tmpl w:val="F050E80E"/>
    <w:lvl w:ilvl="0" w:tplc="3B187F0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167DCB"/>
    <w:multiLevelType w:val="hybridMultilevel"/>
    <w:tmpl w:val="F308FEC4"/>
    <w:lvl w:ilvl="0" w:tplc="D95ADDD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A631C7"/>
    <w:multiLevelType w:val="hybridMultilevel"/>
    <w:tmpl w:val="C9544E9E"/>
    <w:lvl w:ilvl="0" w:tplc="04090005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8" w15:restartNumberingAfterBreak="0">
    <w:nsid w:val="76020256"/>
    <w:multiLevelType w:val="hybridMultilevel"/>
    <w:tmpl w:val="21EA57FE"/>
    <w:lvl w:ilvl="0" w:tplc="D2CC53B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DEF0C84"/>
    <w:multiLevelType w:val="hybridMultilevel"/>
    <w:tmpl w:val="A67C4E44"/>
    <w:lvl w:ilvl="0" w:tplc="AC000A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8567000">
    <w:abstractNumId w:val="7"/>
  </w:num>
  <w:num w:numId="2" w16cid:durableId="1496729783">
    <w:abstractNumId w:val="13"/>
  </w:num>
  <w:num w:numId="3" w16cid:durableId="1082412173">
    <w:abstractNumId w:val="0"/>
  </w:num>
  <w:num w:numId="4" w16cid:durableId="1831486805">
    <w:abstractNumId w:val="15"/>
  </w:num>
  <w:num w:numId="5" w16cid:durableId="632177229">
    <w:abstractNumId w:val="16"/>
  </w:num>
  <w:num w:numId="6" w16cid:durableId="1287157176">
    <w:abstractNumId w:val="4"/>
  </w:num>
  <w:num w:numId="7" w16cid:durableId="1983921904">
    <w:abstractNumId w:val="2"/>
  </w:num>
  <w:num w:numId="8" w16cid:durableId="1128544802">
    <w:abstractNumId w:val="17"/>
  </w:num>
  <w:num w:numId="9" w16cid:durableId="1022508826">
    <w:abstractNumId w:val="12"/>
  </w:num>
  <w:num w:numId="10" w16cid:durableId="1002664075">
    <w:abstractNumId w:val="14"/>
  </w:num>
  <w:num w:numId="11" w16cid:durableId="1279684122">
    <w:abstractNumId w:val="5"/>
  </w:num>
  <w:num w:numId="12" w16cid:durableId="1227258886">
    <w:abstractNumId w:val="9"/>
  </w:num>
  <w:num w:numId="13" w16cid:durableId="31461691">
    <w:abstractNumId w:val="8"/>
  </w:num>
  <w:num w:numId="14" w16cid:durableId="2082170891">
    <w:abstractNumId w:val="1"/>
  </w:num>
  <w:num w:numId="15" w16cid:durableId="830213678">
    <w:abstractNumId w:val="3"/>
  </w:num>
  <w:num w:numId="16" w16cid:durableId="1015814405">
    <w:abstractNumId w:val="10"/>
  </w:num>
  <w:num w:numId="17" w16cid:durableId="195851533">
    <w:abstractNumId w:val="19"/>
  </w:num>
  <w:num w:numId="18" w16cid:durableId="494297710">
    <w:abstractNumId w:val="11"/>
  </w:num>
  <w:num w:numId="19" w16cid:durableId="1276476721">
    <w:abstractNumId w:val="6"/>
  </w:num>
  <w:num w:numId="20" w16cid:durableId="5350431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drawingGridHorizontalSpacing w:val="241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67"/>
    <w:rsid w:val="00003EC2"/>
    <w:rsid w:val="00007295"/>
    <w:rsid w:val="000219EF"/>
    <w:rsid w:val="0003425D"/>
    <w:rsid w:val="00042B69"/>
    <w:rsid w:val="00043A6C"/>
    <w:rsid w:val="00044AFF"/>
    <w:rsid w:val="00047E0B"/>
    <w:rsid w:val="0005417D"/>
    <w:rsid w:val="0005503C"/>
    <w:rsid w:val="00075784"/>
    <w:rsid w:val="00097940"/>
    <w:rsid w:val="000A326B"/>
    <w:rsid w:val="000A54CC"/>
    <w:rsid w:val="000B0BF8"/>
    <w:rsid w:val="000E1BBF"/>
    <w:rsid w:val="000E337D"/>
    <w:rsid w:val="000F0B95"/>
    <w:rsid w:val="001108A1"/>
    <w:rsid w:val="00123A98"/>
    <w:rsid w:val="001311BF"/>
    <w:rsid w:val="00131894"/>
    <w:rsid w:val="00133621"/>
    <w:rsid w:val="001408B1"/>
    <w:rsid w:val="00147572"/>
    <w:rsid w:val="00147C1E"/>
    <w:rsid w:val="00151D2A"/>
    <w:rsid w:val="00152253"/>
    <w:rsid w:val="00152E31"/>
    <w:rsid w:val="00157C32"/>
    <w:rsid w:val="001603B3"/>
    <w:rsid w:val="001733C7"/>
    <w:rsid w:val="0017398C"/>
    <w:rsid w:val="00175D8D"/>
    <w:rsid w:val="001A0BBE"/>
    <w:rsid w:val="001B221B"/>
    <w:rsid w:val="001B4248"/>
    <w:rsid w:val="001C3414"/>
    <w:rsid w:val="001C3751"/>
    <w:rsid w:val="001F7C46"/>
    <w:rsid w:val="00204AAE"/>
    <w:rsid w:val="00210A22"/>
    <w:rsid w:val="00212810"/>
    <w:rsid w:val="0021589A"/>
    <w:rsid w:val="00217ABF"/>
    <w:rsid w:val="00232AFE"/>
    <w:rsid w:val="002520CF"/>
    <w:rsid w:val="00273161"/>
    <w:rsid w:val="002942FC"/>
    <w:rsid w:val="00295626"/>
    <w:rsid w:val="00295A0D"/>
    <w:rsid w:val="002A465F"/>
    <w:rsid w:val="002B19D4"/>
    <w:rsid w:val="002B1C70"/>
    <w:rsid w:val="002B504D"/>
    <w:rsid w:val="002B6548"/>
    <w:rsid w:val="002C3049"/>
    <w:rsid w:val="002C346A"/>
    <w:rsid w:val="002C6AD4"/>
    <w:rsid w:val="002D2BBB"/>
    <w:rsid w:val="002D2CBE"/>
    <w:rsid w:val="002E0D90"/>
    <w:rsid w:val="002E2C21"/>
    <w:rsid w:val="002E3982"/>
    <w:rsid w:val="002E5329"/>
    <w:rsid w:val="002F0128"/>
    <w:rsid w:val="002F7735"/>
    <w:rsid w:val="003037B9"/>
    <w:rsid w:val="00313E77"/>
    <w:rsid w:val="00320EF9"/>
    <w:rsid w:val="003306B0"/>
    <w:rsid w:val="003343E9"/>
    <w:rsid w:val="00335A35"/>
    <w:rsid w:val="00337BF6"/>
    <w:rsid w:val="00342206"/>
    <w:rsid w:val="00345413"/>
    <w:rsid w:val="0035064D"/>
    <w:rsid w:val="003514D8"/>
    <w:rsid w:val="003527EA"/>
    <w:rsid w:val="00355898"/>
    <w:rsid w:val="003571B1"/>
    <w:rsid w:val="00371BD8"/>
    <w:rsid w:val="00372B07"/>
    <w:rsid w:val="00375E92"/>
    <w:rsid w:val="0038645C"/>
    <w:rsid w:val="00394BFC"/>
    <w:rsid w:val="00394ECC"/>
    <w:rsid w:val="0039798E"/>
    <w:rsid w:val="003A08DE"/>
    <w:rsid w:val="003A20BC"/>
    <w:rsid w:val="003B50C2"/>
    <w:rsid w:val="003C393B"/>
    <w:rsid w:val="003D3376"/>
    <w:rsid w:val="003D7EEE"/>
    <w:rsid w:val="003E64DC"/>
    <w:rsid w:val="00401D0E"/>
    <w:rsid w:val="00407431"/>
    <w:rsid w:val="00424469"/>
    <w:rsid w:val="004259E3"/>
    <w:rsid w:val="00425BDB"/>
    <w:rsid w:val="0042788E"/>
    <w:rsid w:val="0043340D"/>
    <w:rsid w:val="00440992"/>
    <w:rsid w:val="004523B9"/>
    <w:rsid w:val="0045608B"/>
    <w:rsid w:val="00461C13"/>
    <w:rsid w:val="00463F88"/>
    <w:rsid w:val="00467F77"/>
    <w:rsid w:val="00476CA2"/>
    <w:rsid w:val="00484D26"/>
    <w:rsid w:val="00485393"/>
    <w:rsid w:val="00491B3A"/>
    <w:rsid w:val="00491D5E"/>
    <w:rsid w:val="004A041C"/>
    <w:rsid w:val="004A4104"/>
    <w:rsid w:val="004B5C7B"/>
    <w:rsid w:val="004C780F"/>
    <w:rsid w:val="004D1C07"/>
    <w:rsid w:val="004D51DA"/>
    <w:rsid w:val="004D5DD4"/>
    <w:rsid w:val="004E48AD"/>
    <w:rsid w:val="004E6BBA"/>
    <w:rsid w:val="004F020E"/>
    <w:rsid w:val="00501F7D"/>
    <w:rsid w:val="00501FA8"/>
    <w:rsid w:val="0050461C"/>
    <w:rsid w:val="0051684C"/>
    <w:rsid w:val="0052432D"/>
    <w:rsid w:val="00536089"/>
    <w:rsid w:val="00536D27"/>
    <w:rsid w:val="00541977"/>
    <w:rsid w:val="0055135B"/>
    <w:rsid w:val="0055380D"/>
    <w:rsid w:val="0057003B"/>
    <w:rsid w:val="005753EC"/>
    <w:rsid w:val="00595E31"/>
    <w:rsid w:val="005A2E48"/>
    <w:rsid w:val="005A67B0"/>
    <w:rsid w:val="005A7889"/>
    <w:rsid w:val="005B7FBD"/>
    <w:rsid w:val="005C0533"/>
    <w:rsid w:val="005C6524"/>
    <w:rsid w:val="005D00A9"/>
    <w:rsid w:val="005D0B06"/>
    <w:rsid w:val="005D0DB7"/>
    <w:rsid w:val="005E4FA3"/>
    <w:rsid w:val="005E579E"/>
    <w:rsid w:val="005E70F4"/>
    <w:rsid w:val="005F2CC3"/>
    <w:rsid w:val="006066B7"/>
    <w:rsid w:val="00611FFA"/>
    <w:rsid w:val="0061250D"/>
    <w:rsid w:val="006143B0"/>
    <w:rsid w:val="00615F2A"/>
    <w:rsid w:val="006258F7"/>
    <w:rsid w:val="00633AE1"/>
    <w:rsid w:val="006342C2"/>
    <w:rsid w:val="006451EE"/>
    <w:rsid w:val="00645769"/>
    <w:rsid w:val="00653DD5"/>
    <w:rsid w:val="00655A6E"/>
    <w:rsid w:val="00656686"/>
    <w:rsid w:val="00657E91"/>
    <w:rsid w:val="00665186"/>
    <w:rsid w:val="006703F5"/>
    <w:rsid w:val="00671A26"/>
    <w:rsid w:val="00674604"/>
    <w:rsid w:val="006866E6"/>
    <w:rsid w:val="00696641"/>
    <w:rsid w:val="006B7B22"/>
    <w:rsid w:val="006C55BF"/>
    <w:rsid w:val="006D38A8"/>
    <w:rsid w:val="006D4FF2"/>
    <w:rsid w:val="006D5261"/>
    <w:rsid w:val="006D5BDF"/>
    <w:rsid w:val="006E1CC3"/>
    <w:rsid w:val="006E52CA"/>
    <w:rsid w:val="006E7A39"/>
    <w:rsid w:val="006F1167"/>
    <w:rsid w:val="006F4F32"/>
    <w:rsid w:val="006F55F4"/>
    <w:rsid w:val="006F7496"/>
    <w:rsid w:val="006F763D"/>
    <w:rsid w:val="006F77B1"/>
    <w:rsid w:val="0070727F"/>
    <w:rsid w:val="00707D80"/>
    <w:rsid w:val="00712313"/>
    <w:rsid w:val="00723681"/>
    <w:rsid w:val="0073287F"/>
    <w:rsid w:val="00740991"/>
    <w:rsid w:val="00742B87"/>
    <w:rsid w:val="00742C8B"/>
    <w:rsid w:val="007516E1"/>
    <w:rsid w:val="0075323E"/>
    <w:rsid w:val="00755676"/>
    <w:rsid w:val="00756AAF"/>
    <w:rsid w:val="00757500"/>
    <w:rsid w:val="007619C5"/>
    <w:rsid w:val="0076343A"/>
    <w:rsid w:val="00767DB2"/>
    <w:rsid w:val="0077095F"/>
    <w:rsid w:val="0077339B"/>
    <w:rsid w:val="007733B6"/>
    <w:rsid w:val="00785FB9"/>
    <w:rsid w:val="007A7138"/>
    <w:rsid w:val="007C59FE"/>
    <w:rsid w:val="007C72DF"/>
    <w:rsid w:val="007D497A"/>
    <w:rsid w:val="007E3FA1"/>
    <w:rsid w:val="007E5B7C"/>
    <w:rsid w:val="007F090B"/>
    <w:rsid w:val="007F269D"/>
    <w:rsid w:val="007F32E7"/>
    <w:rsid w:val="007F34EC"/>
    <w:rsid w:val="007F3CA0"/>
    <w:rsid w:val="007F7B5B"/>
    <w:rsid w:val="00800367"/>
    <w:rsid w:val="0080089C"/>
    <w:rsid w:val="00805A39"/>
    <w:rsid w:val="00806B18"/>
    <w:rsid w:val="008209A3"/>
    <w:rsid w:val="00831C14"/>
    <w:rsid w:val="008337C6"/>
    <w:rsid w:val="00835904"/>
    <w:rsid w:val="00840102"/>
    <w:rsid w:val="008407F3"/>
    <w:rsid w:val="008463AB"/>
    <w:rsid w:val="008555C5"/>
    <w:rsid w:val="00855A83"/>
    <w:rsid w:val="00862683"/>
    <w:rsid w:val="00871BB5"/>
    <w:rsid w:val="0088782D"/>
    <w:rsid w:val="008957FC"/>
    <w:rsid w:val="00896B52"/>
    <w:rsid w:val="00896C2B"/>
    <w:rsid w:val="008A1B92"/>
    <w:rsid w:val="008A35C0"/>
    <w:rsid w:val="008B5D88"/>
    <w:rsid w:val="008C7CC7"/>
    <w:rsid w:val="008D1BDF"/>
    <w:rsid w:val="008D2C94"/>
    <w:rsid w:val="008D350A"/>
    <w:rsid w:val="008F27D9"/>
    <w:rsid w:val="008F46EF"/>
    <w:rsid w:val="008F7E7D"/>
    <w:rsid w:val="00914954"/>
    <w:rsid w:val="00923694"/>
    <w:rsid w:val="00930D64"/>
    <w:rsid w:val="00931367"/>
    <w:rsid w:val="00933506"/>
    <w:rsid w:val="00936AD4"/>
    <w:rsid w:val="0094009A"/>
    <w:rsid w:val="0094300B"/>
    <w:rsid w:val="00944C39"/>
    <w:rsid w:val="00947CA9"/>
    <w:rsid w:val="00951FEA"/>
    <w:rsid w:val="00952C2C"/>
    <w:rsid w:val="0095322E"/>
    <w:rsid w:val="00954CD6"/>
    <w:rsid w:val="00961B9A"/>
    <w:rsid w:val="00962C7C"/>
    <w:rsid w:val="009647FD"/>
    <w:rsid w:val="00965D06"/>
    <w:rsid w:val="00982909"/>
    <w:rsid w:val="00996EAB"/>
    <w:rsid w:val="009A326F"/>
    <w:rsid w:val="009A449D"/>
    <w:rsid w:val="009B0F8E"/>
    <w:rsid w:val="009C62B3"/>
    <w:rsid w:val="009D201D"/>
    <w:rsid w:val="009D222D"/>
    <w:rsid w:val="009D6FF3"/>
    <w:rsid w:val="009D7113"/>
    <w:rsid w:val="009E516E"/>
    <w:rsid w:val="009E65B5"/>
    <w:rsid w:val="009F071B"/>
    <w:rsid w:val="009F177F"/>
    <w:rsid w:val="00A10559"/>
    <w:rsid w:val="00A120A6"/>
    <w:rsid w:val="00A156C9"/>
    <w:rsid w:val="00A21FA6"/>
    <w:rsid w:val="00A408B9"/>
    <w:rsid w:val="00A443EA"/>
    <w:rsid w:val="00A62795"/>
    <w:rsid w:val="00A642AB"/>
    <w:rsid w:val="00A72A7D"/>
    <w:rsid w:val="00A8144A"/>
    <w:rsid w:val="00A86275"/>
    <w:rsid w:val="00A8764E"/>
    <w:rsid w:val="00A948D0"/>
    <w:rsid w:val="00AA18EE"/>
    <w:rsid w:val="00AA1C7D"/>
    <w:rsid w:val="00AB10A8"/>
    <w:rsid w:val="00AB2913"/>
    <w:rsid w:val="00AD74D6"/>
    <w:rsid w:val="00AE303E"/>
    <w:rsid w:val="00AE385F"/>
    <w:rsid w:val="00AE53C5"/>
    <w:rsid w:val="00B01A29"/>
    <w:rsid w:val="00B02BD4"/>
    <w:rsid w:val="00B04DDB"/>
    <w:rsid w:val="00B05A3F"/>
    <w:rsid w:val="00B1430D"/>
    <w:rsid w:val="00B21A52"/>
    <w:rsid w:val="00B27A1F"/>
    <w:rsid w:val="00B3221A"/>
    <w:rsid w:val="00B41164"/>
    <w:rsid w:val="00B44425"/>
    <w:rsid w:val="00B44EC7"/>
    <w:rsid w:val="00B46A9C"/>
    <w:rsid w:val="00B47769"/>
    <w:rsid w:val="00B51A2E"/>
    <w:rsid w:val="00B57F8A"/>
    <w:rsid w:val="00B60792"/>
    <w:rsid w:val="00B61F8D"/>
    <w:rsid w:val="00B73BB9"/>
    <w:rsid w:val="00B7477E"/>
    <w:rsid w:val="00B748A4"/>
    <w:rsid w:val="00B77CEA"/>
    <w:rsid w:val="00B80897"/>
    <w:rsid w:val="00B85051"/>
    <w:rsid w:val="00B977D7"/>
    <w:rsid w:val="00BA53DA"/>
    <w:rsid w:val="00BA6611"/>
    <w:rsid w:val="00BB3FA6"/>
    <w:rsid w:val="00BB4F35"/>
    <w:rsid w:val="00BC1BB0"/>
    <w:rsid w:val="00BC3C18"/>
    <w:rsid w:val="00BC3C38"/>
    <w:rsid w:val="00BC674A"/>
    <w:rsid w:val="00BC6C1A"/>
    <w:rsid w:val="00BD1722"/>
    <w:rsid w:val="00BD1A81"/>
    <w:rsid w:val="00BE0023"/>
    <w:rsid w:val="00BE3101"/>
    <w:rsid w:val="00BF1DB2"/>
    <w:rsid w:val="00BF442E"/>
    <w:rsid w:val="00C07659"/>
    <w:rsid w:val="00C10C27"/>
    <w:rsid w:val="00C17467"/>
    <w:rsid w:val="00C23CB1"/>
    <w:rsid w:val="00C270EE"/>
    <w:rsid w:val="00C31300"/>
    <w:rsid w:val="00C33E16"/>
    <w:rsid w:val="00C40F7D"/>
    <w:rsid w:val="00C44AF7"/>
    <w:rsid w:val="00C45FFA"/>
    <w:rsid w:val="00C472A8"/>
    <w:rsid w:val="00C52652"/>
    <w:rsid w:val="00C52CCB"/>
    <w:rsid w:val="00C52FEB"/>
    <w:rsid w:val="00C66017"/>
    <w:rsid w:val="00C66218"/>
    <w:rsid w:val="00C804ED"/>
    <w:rsid w:val="00C92C8E"/>
    <w:rsid w:val="00CA7D1F"/>
    <w:rsid w:val="00CB2108"/>
    <w:rsid w:val="00CB3BB8"/>
    <w:rsid w:val="00CB4913"/>
    <w:rsid w:val="00CC389D"/>
    <w:rsid w:val="00CC7D62"/>
    <w:rsid w:val="00CD5677"/>
    <w:rsid w:val="00CE0FAD"/>
    <w:rsid w:val="00CF49F9"/>
    <w:rsid w:val="00CF6FF0"/>
    <w:rsid w:val="00D000CB"/>
    <w:rsid w:val="00D12008"/>
    <w:rsid w:val="00D1631E"/>
    <w:rsid w:val="00D20A07"/>
    <w:rsid w:val="00D21EF1"/>
    <w:rsid w:val="00D23C26"/>
    <w:rsid w:val="00D24035"/>
    <w:rsid w:val="00D379D4"/>
    <w:rsid w:val="00D41958"/>
    <w:rsid w:val="00D43A6D"/>
    <w:rsid w:val="00D46395"/>
    <w:rsid w:val="00D52F65"/>
    <w:rsid w:val="00D563E8"/>
    <w:rsid w:val="00D64089"/>
    <w:rsid w:val="00D66CAD"/>
    <w:rsid w:val="00D7054B"/>
    <w:rsid w:val="00D735A0"/>
    <w:rsid w:val="00D82939"/>
    <w:rsid w:val="00D83747"/>
    <w:rsid w:val="00D85557"/>
    <w:rsid w:val="00D8696C"/>
    <w:rsid w:val="00D96131"/>
    <w:rsid w:val="00DA129F"/>
    <w:rsid w:val="00DA52C0"/>
    <w:rsid w:val="00DB18CD"/>
    <w:rsid w:val="00DB36D6"/>
    <w:rsid w:val="00DD0044"/>
    <w:rsid w:val="00DD16E1"/>
    <w:rsid w:val="00DD2DBC"/>
    <w:rsid w:val="00DD34AA"/>
    <w:rsid w:val="00DE1270"/>
    <w:rsid w:val="00DF1DE8"/>
    <w:rsid w:val="00DF341E"/>
    <w:rsid w:val="00E00D44"/>
    <w:rsid w:val="00E0158B"/>
    <w:rsid w:val="00E02F9F"/>
    <w:rsid w:val="00E12D13"/>
    <w:rsid w:val="00E22042"/>
    <w:rsid w:val="00E22212"/>
    <w:rsid w:val="00E25266"/>
    <w:rsid w:val="00E2730A"/>
    <w:rsid w:val="00E34FA1"/>
    <w:rsid w:val="00E53559"/>
    <w:rsid w:val="00E61832"/>
    <w:rsid w:val="00E61F8A"/>
    <w:rsid w:val="00E67632"/>
    <w:rsid w:val="00E738F1"/>
    <w:rsid w:val="00E74B63"/>
    <w:rsid w:val="00E82648"/>
    <w:rsid w:val="00E839A1"/>
    <w:rsid w:val="00E8459B"/>
    <w:rsid w:val="00E90C64"/>
    <w:rsid w:val="00EA0A51"/>
    <w:rsid w:val="00EA0A89"/>
    <w:rsid w:val="00EA0FAE"/>
    <w:rsid w:val="00EA4DE2"/>
    <w:rsid w:val="00ED1424"/>
    <w:rsid w:val="00ED45EE"/>
    <w:rsid w:val="00EE309A"/>
    <w:rsid w:val="00F01C79"/>
    <w:rsid w:val="00F11552"/>
    <w:rsid w:val="00F12B05"/>
    <w:rsid w:val="00F266A6"/>
    <w:rsid w:val="00F30146"/>
    <w:rsid w:val="00F337DD"/>
    <w:rsid w:val="00F421F4"/>
    <w:rsid w:val="00F430A0"/>
    <w:rsid w:val="00F4373A"/>
    <w:rsid w:val="00F45E97"/>
    <w:rsid w:val="00F470AD"/>
    <w:rsid w:val="00F52A72"/>
    <w:rsid w:val="00F57994"/>
    <w:rsid w:val="00F653D2"/>
    <w:rsid w:val="00F71CD4"/>
    <w:rsid w:val="00F73624"/>
    <w:rsid w:val="00F8499D"/>
    <w:rsid w:val="00F84B23"/>
    <w:rsid w:val="00F8596A"/>
    <w:rsid w:val="00F87F05"/>
    <w:rsid w:val="00F90B53"/>
    <w:rsid w:val="00F90FC1"/>
    <w:rsid w:val="00F94503"/>
    <w:rsid w:val="00F955BD"/>
    <w:rsid w:val="00F97958"/>
    <w:rsid w:val="00FB02C4"/>
    <w:rsid w:val="00FB281F"/>
    <w:rsid w:val="00FB28FE"/>
    <w:rsid w:val="00FC04A8"/>
    <w:rsid w:val="00FC13CC"/>
    <w:rsid w:val="00FD0CFF"/>
    <w:rsid w:val="00FD3636"/>
    <w:rsid w:val="00FD3AC1"/>
    <w:rsid w:val="00FE4322"/>
    <w:rsid w:val="00FE7B93"/>
    <w:rsid w:val="00FF5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88ADCC5"/>
  <w15:docId w15:val="{04B16CC4-B18E-4E18-A6CD-29CB75C6D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L-Mohanad Bold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6C1A"/>
    <w:pPr>
      <w:bidi/>
      <w:spacing w:line="276" w:lineRule="auto"/>
    </w:pPr>
    <w:rPr>
      <w:sz w:val="28"/>
      <w:szCs w:val="28"/>
    </w:rPr>
  </w:style>
  <w:style w:type="paragraph" w:styleId="1">
    <w:name w:val="heading 1"/>
    <w:basedOn w:val="a"/>
    <w:next w:val="a"/>
    <w:link w:val="1Char"/>
    <w:qFormat/>
    <w:rsid w:val="00A156C9"/>
    <w:pPr>
      <w:keepNext/>
      <w:spacing w:line="240" w:lineRule="auto"/>
      <w:outlineLvl w:val="0"/>
    </w:pPr>
    <w:rPr>
      <w:rFonts w:ascii="Times New Roman" w:eastAsia="Times New Roman" w:hAnsi="Times New Roman" w:cs="Traditional Arabic"/>
      <w:b/>
      <w:bCs/>
      <w:noProof/>
      <w:sz w:val="20"/>
      <w:szCs w:val="26"/>
      <w:lang w:eastAsia="ar-SA"/>
    </w:rPr>
  </w:style>
  <w:style w:type="paragraph" w:styleId="4">
    <w:name w:val="heading 4"/>
    <w:basedOn w:val="a"/>
    <w:next w:val="a"/>
    <w:link w:val="4Char"/>
    <w:qFormat/>
    <w:rsid w:val="00A156C9"/>
    <w:pPr>
      <w:keepNext/>
      <w:spacing w:line="240" w:lineRule="auto"/>
      <w:jc w:val="center"/>
      <w:outlineLvl w:val="3"/>
    </w:pPr>
    <w:rPr>
      <w:rFonts w:ascii="Times New Roman" w:eastAsia="Times New Roman" w:hAnsi="Times New Roman" w:cs="AF_Jeddah"/>
      <w:b/>
      <w:bCs/>
      <w:noProof/>
      <w:sz w:val="20"/>
      <w:szCs w:val="3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رأس الصفحة1"/>
    <w:basedOn w:val="a"/>
    <w:link w:val="Char"/>
    <w:uiPriority w:val="99"/>
    <w:unhideWhenUsed/>
    <w:rsid w:val="00B51A2E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10"/>
    <w:uiPriority w:val="99"/>
    <w:rsid w:val="00B51A2E"/>
  </w:style>
  <w:style w:type="paragraph" w:customStyle="1" w:styleId="11">
    <w:name w:val="تذييل الصفحة1"/>
    <w:basedOn w:val="a"/>
    <w:link w:val="Char0"/>
    <w:uiPriority w:val="99"/>
    <w:unhideWhenUsed/>
    <w:rsid w:val="00B51A2E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11"/>
    <w:uiPriority w:val="99"/>
    <w:rsid w:val="00B51A2E"/>
  </w:style>
  <w:style w:type="paragraph" w:styleId="a3">
    <w:name w:val="List Paragraph"/>
    <w:basedOn w:val="a"/>
    <w:uiPriority w:val="34"/>
    <w:qFormat/>
    <w:rsid w:val="00B51A2E"/>
    <w:pPr>
      <w:ind w:left="720"/>
      <w:contextualSpacing/>
    </w:pPr>
    <w:rPr>
      <w:rFonts w:ascii="Verdana" w:hAnsi="Verdana"/>
      <w:color w:val="444444"/>
    </w:rPr>
  </w:style>
  <w:style w:type="character" w:styleId="Hyperlink">
    <w:name w:val="Hyperlink"/>
    <w:uiPriority w:val="99"/>
    <w:unhideWhenUsed/>
    <w:rsid w:val="005753EC"/>
    <w:rPr>
      <w:color w:val="0000FF"/>
      <w:u w:val="single"/>
    </w:rPr>
  </w:style>
  <w:style w:type="table" w:styleId="a4">
    <w:name w:val="Table Grid"/>
    <w:basedOn w:val="a1"/>
    <w:uiPriority w:val="59"/>
    <w:rsid w:val="00BC6C1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Char1"/>
    <w:uiPriority w:val="99"/>
    <w:semiHidden/>
    <w:unhideWhenUsed/>
    <w:rsid w:val="00665186"/>
    <w:pPr>
      <w:spacing w:line="240" w:lineRule="auto"/>
    </w:pPr>
    <w:rPr>
      <w:rFonts w:ascii="Tahoma" w:hAnsi="Tahoma" w:cs="Times New Roman"/>
      <w:sz w:val="16"/>
      <w:szCs w:val="16"/>
    </w:rPr>
  </w:style>
  <w:style w:type="character" w:customStyle="1" w:styleId="Char1">
    <w:name w:val="نص في بالون Char"/>
    <w:link w:val="a5"/>
    <w:uiPriority w:val="99"/>
    <w:semiHidden/>
    <w:rsid w:val="0066518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10"/>
    <w:uiPriority w:val="99"/>
    <w:unhideWhenUsed/>
    <w:rsid w:val="0055380D"/>
    <w:pPr>
      <w:tabs>
        <w:tab w:val="center" w:pos="4153"/>
        <w:tab w:val="right" w:pos="8306"/>
      </w:tabs>
      <w:spacing w:line="240" w:lineRule="auto"/>
    </w:pPr>
  </w:style>
  <w:style w:type="character" w:customStyle="1" w:styleId="Char10">
    <w:name w:val="رأس الصفحة Char1"/>
    <w:link w:val="a6"/>
    <w:uiPriority w:val="99"/>
    <w:rsid w:val="0055380D"/>
    <w:rPr>
      <w:sz w:val="28"/>
      <w:szCs w:val="28"/>
    </w:rPr>
  </w:style>
  <w:style w:type="paragraph" w:styleId="a7">
    <w:name w:val="footer"/>
    <w:basedOn w:val="a"/>
    <w:link w:val="Char11"/>
    <w:uiPriority w:val="99"/>
    <w:unhideWhenUsed/>
    <w:rsid w:val="0055380D"/>
    <w:pPr>
      <w:tabs>
        <w:tab w:val="center" w:pos="4153"/>
        <w:tab w:val="right" w:pos="8306"/>
      </w:tabs>
      <w:spacing w:line="240" w:lineRule="auto"/>
    </w:pPr>
  </w:style>
  <w:style w:type="character" w:customStyle="1" w:styleId="Char11">
    <w:name w:val="تذييل الصفحة Char1"/>
    <w:link w:val="a7"/>
    <w:uiPriority w:val="99"/>
    <w:rsid w:val="0055380D"/>
    <w:rPr>
      <w:sz w:val="28"/>
      <w:szCs w:val="28"/>
    </w:rPr>
  </w:style>
  <w:style w:type="character" w:styleId="a8">
    <w:name w:val="FollowedHyperlink"/>
    <w:basedOn w:val="a0"/>
    <w:uiPriority w:val="99"/>
    <w:semiHidden/>
    <w:unhideWhenUsed/>
    <w:rsid w:val="003B50C2"/>
    <w:rPr>
      <w:color w:val="954F72"/>
      <w:u w:val="single"/>
    </w:rPr>
  </w:style>
  <w:style w:type="paragraph" w:customStyle="1" w:styleId="xl63">
    <w:name w:val="xl63"/>
    <w:basedOn w:val="a"/>
    <w:rsid w:val="003B50C2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xl64">
    <w:name w:val="xl64"/>
    <w:basedOn w:val="a"/>
    <w:rsid w:val="003B50C2"/>
    <w:pP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xl65">
    <w:name w:val="xl65"/>
    <w:basedOn w:val="a"/>
    <w:rsid w:val="003B50C2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66">
    <w:name w:val="xl66"/>
    <w:basedOn w:val="a"/>
    <w:rsid w:val="003B50C2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67">
    <w:name w:val="xl67"/>
    <w:basedOn w:val="a"/>
    <w:rsid w:val="003B50C2"/>
    <w:pPr>
      <w:pBdr>
        <w:top w:val="single" w:sz="4" w:space="0" w:color="000000"/>
        <w:right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68">
    <w:name w:val="xl68"/>
    <w:basedOn w:val="a"/>
    <w:rsid w:val="003B50C2"/>
    <w:pPr>
      <w:pBdr>
        <w:top w:val="single" w:sz="4" w:space="0" w:color="000000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69">
    <w:name w:val="xl69"/>
    <w:basedOn w:val="a"/>
    <w:rsid w:val="003B50C2"/>
    <w:pPr>
      <w:pBdr>
        <w:top w:val="single" w:sz="4" w:space="0" w:color="000000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70">
    <w:name w:val="xl70"/>
    <w:basedOn w:val="a"/>
    <w:rsid w:val="003B50C2"/>
    <w:pPr>
      <w:pBdr>
        <w:top w:val="single" w:sz="4" w:space="0" w:color="000000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xl71">
    <w:name w:val="xl71"/>
    <w:basedOn w:val="a"/>
    <w:rsid w:val="003B50C2"/>
    <w:pPr>
      <w:pBdr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72">
    <w:name w:val="xl72"/>
    <w:basedOn w:val="a"/>
    <w:rsid w:val="003B50C2"/>
    <w:pPr>
      <w:pBdr>
        <w:bottom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73">
    <w:name w:val="xl73"/>
    <w:basedOn w:val="a"/>
    <w:rsid w:val="003B50C2"/>
    <w:pPr>
      <w:pBdr>
        <w:bottom w:val="single" w:sz="4" w:space="0" w:color="auto"/>
      </w:pBd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74">
    <w:name w:val="xl74"/>
    <w:basedOn w:val="a"/>
    <w:rsid w:val="003B50C2"/>
    <w:pPr>
      <w:pBdr>
        <w:top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75">
    <w:name w:val="xl75"/>
    <w:basedOn w:val="a"/>
    <w:rsid w:val="003B50C2"/>
    <w:pPr>
      <w:pBdr>
        <w:top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76">
    <w:name w:val="xl76"/>
    <w:basedOn w:val="a"/>
    <w:rsid w:val="003B50C2"/>
    <w:pPr>
      <w:pBdr>
        <w:top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77">
    <w:name w:val="xl77"/>
    <w:basedOn w:val="a"/>
    <w:rsid w:val="003B50C2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78">
    <w:name w:val="xl78"/>
    <w:basedOn w:val="a"/>
    <w:rsid w:val="003B50C2"/>
    <w:pP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79">
    <w:name w:val="xl79"/>
    <w:basedOn w:val="a"/>
    <w:rsid w:val="003B50C2"/>
    <w:pPr>
      <w:pBdr>
        <w:top w:val="single" w:sz="4" w:space="0" w:color="auto"/>
        <w:right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80">
    <w:name w:val="xl80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81">
    <w:name w:val="xl81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82">
    <w:name w:val="xl82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xl83">
    <w:name w:val="xl83"/>
    <w:basedOn w:val="a"/>
    <w:rsid w:val="003B50C2"/>
    <w:pPr>
      <w:pBdr>
        <w:top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84">
    <w:name w:val="xl84"/>
    <w:basedOn w:val="a"/>
    <w:rsid w:val="003B50C2"/>
    <w:pPr>
      <w:pBdr>
        <w:top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85">
    <w:name w:val="xl85"/>
    <w:basedOn w:val="a"/>
    <w:rsid w:val="003B50C2"/>
    <w:pPr>
      <w:pBdr>
        <w:top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86">
    <w:name w:val="xl86"/>
    <w:basedOn w:val="a"/>
    <w:rsid w:val="003B50C2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87">
    <w:name w:val="xl87"/>
    <w:basedOn w:val="a"/>
    <w:rsid w:val="003B50C2"/>
    <w:pP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88">
    <w:name w:val="xl88"/>
    <w:basedOn w:val="a"/>
    <w:rsid w:val="003B50C2"/>
    <w:pPr>
      <w:pBdr>
        <w:top w:val="single" w:sz="4" w:space="0" w:color="auto"/>
        <w:right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89">
    <w:name w:val="xl89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90">
    <w:name w:val="xl90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91">
    <w:name w:val="xl91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xl92">
    <w:name w:val="xl92"/>
    <w:basedOn w:val="a"/>
    <w:rsid w:val="003B50C2"/>
    <w:pPr>
      <w:pBdr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93">
    <w:name w:val="xl93"/>
    <w:basedOn w:val="a"/>
    <w:rsid w:val="003B50C2"/>
    <w:pPr>
      <w:pBdr>
        <w:bottom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94">
    <w:name w:val="xl94"/>
    <w:basedOn w:val="a"/>
    <w:rsid w:val="003B50C2"/>
    <w:pPr>
      <w:pBdr>
        <w:bottom w:val="single" w:sz="4" w:space="0" w:color="auto"/>
      </w:pBd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95">
    <w:name w:val="xl95"/>
    <w:basedOn w:val="a"/>
    <w:rsid w:val="003B50C2"/>
    <w:pPr>
      <w:pBdr>
        <w:top w:val="single" w:sz="4" w:space="0" w:color="auto"/>
        <w:right w:val="single" w:sz="4" w:space="0" w:color="auto"/>
      </w:pBdr>
      <w:shd w:val="clear" w:color="000000" w:fill="9BC2E6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96">
    <w:name w:val="xl96"/>
    <w:basedOn w:val="a"/>
    <w:rsid w:val="003B50C2"/>
    <w:pP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97">
    <w:name w:val="xl97"/>
    <w:basedOn w:val="a"/>
    <w:rsid w:val="003B50C2"/>
    <w:pPr>
      <w:pBdr>
        <w:bottom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98">
    <w:name w:val="xl98"/>
    <w:basedOn w:val="a"/>
    <w:rsid w:val="003B50C2"/>
    <w:pP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99">
    <w:name w:val="xl99"/>
    <w:basedOn w:val="a"/>
    <w:rsid w:val="003B50C2"/>
    <w:pPr>
      <w:pBdr>
        <w:bottom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100">
    <w:name w:val="xl100"/>
    <w:basedOn w:val="a"/>
    <w:rsid w:val="003B50C2"/>
    <w:pPr>
      <w:pBdr>
        <w:right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101">
    <w:name w:val="xl101"/>
    <w:basedOn w:val="a"/>
    <w:rsid w:val="003B50C2"/>
    <w:pPr>
      <w:pBdr>
        <w:bottom w:val="single" w:sz="4" w:space="0" w:color="auto"/>
        <w:right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102">
    <w:name w:val="xl102"/>
    <w:basedOn w:val="a"/>
    <w:rsid w:val="001F7C46"/>
    <w:pPr>
      <w:pBdr>
        <w:bottom w:val="single" w:sz="4" w:space="0" w:color="auto"/>
        <w:right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103">
    <w:name w:val="xl103"/>
    <w:basedOn w:val="a"/>
    <w:rsid w:val="001F7C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character" w:customStyle="1" w:styleId="1Char">
    <w:name w:val="العنوان 1 Char"/>
    <w:basedOn w:val="a0"/>
    <w:link w:val="1"/>
    <w:rsid w:val="00A156C9"/>
    <w:rPr>
      <w:rFonts w:ascii="Times New Roman" w:eastAsia="Times New Roman" w:hAnsi="Times New Roman" w:cs="Traditional Arabic"/>
      <w:b/>
      <w:bCs/>
      <w:noProof/>
      <w:szCs w:val="26"/>
      <w:lang w:eastAsia="ar-SA"/>
    </w:rPr>
  </w:style>
  <w:style w:type="character" w:customStyle="1" w:styleId="4Char">
    <w:name w:val="عنوان 4 Char"/>
    <w:basedOn w:val="a0"/>
    <w:link w:val="4"/>
    <w:rsid w:val="00A156C9"/>
    <w:rPr>
      <w:rFonts w:ascii="Times New Roman" w:eastAsia="Times New Roman" w:hAnsi="Times New Roman" w:cs="AF_Jeddah"/>
      <w:b/>
      <w:bCs/>
      <w:noProof/>
      <w:szCs w:val="36"/>
      <w:lang w:eastAsia="ar-SA"/>
    </w:rPr>
  </w:style>
  <w:style w:type="character" w:styleId="a9">
    <w:name w:val="Placeholder Text"/>
    <w:basedOn w:val="a0"/>
    <w:uiPriority w:val="99"/>
    <w:semiHidden/>
    <w:rsid w:val="00FB02C4"/>
    <w:rPr>
      <w:color w:val="808080"/>
    </w:rPr>
  </w:style>
  <w:style w:type="table" w:customStyle="1" w:styleId="TableGrid">
    <w:name w:val="TableGrid"/>
    <w:rsid w:val="00F4373A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rmal (Web)"/>
    <w:basedOn w:val="a"/>
    <w:uiPriority w:val="99"/>
    <w:unhideWhenUsed/>
    <w:rsid w:val="00996EAB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ropbox\&#1575;&#1604;&#1608;&#1585;&#1602;&#1577;%20&#1575;&#1604;&#1585;&#1587;&#1605;&#1610;&#1577;%201440\&#1575;&#1604;&#1608;&#1585;&#1602;&#1577;%20&#1575;&#1604;&#1585;&#1587;&#1605;&#1610;&#1577;%20&#1591;&#1608;&#1604;&#1610;&#1577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4D8208633F340CF9B1E4782DF15A75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F72F2B2-7B6C-4012-A455-880DF4E10F49}"/>
      </w:docPartPr>
      <w:docPartBody>
        <w:p w:rsidR="005B7042" w:rsidRDefault="00F95F23" w:rsidP="00F95F23">
          <w:pPr>
            <w:pStyle w:val="94D8208633F340CF9B1E4782DF15A752"/>
          </w:pPr>
          <w:r w:rsidRPr="00EC0DF7">
            <w:rPr>
              <w:rStyle w:val="a3"/>
              <w:rFonts w:hint="cs"/>
              <w:rtl/>
            </w:rPr>
            <w:t>انقر</w:t>
          </w:r>
          <w:r w:rsidRPr="00EC0DF7">
            <w:rPr>
              <w:rStyle w:val="a3"/>
              <w:rtl/>
            </w:rPr>
            <w:t xml:space="preserve"> </w:t>
          </w:r>
          <w:r w:rsidRPr="00EC0DF7">
            <w:rPr>
              <w:rStyle w:val="a3"/>
              <w:rFonts w:hint="cs"/>
              <w:rtl/>
            </w:rPr>
            <w:t>هنا</w:t>
          </w:r>
          <w:r w:rsidRPr="00EC0DF7">
            <w:rPr>
              <w:rStyle w:val="a3"/>
              <w:rtl/>
            </w:rPr>
            <w:t xml:space="preserve"> </w:t>
          </w:r>
          <w:r w:rsidRPr="00EC0DF7">
            <w:rPr>
              <w:rStyle w:val="a3"/>
              <w:rFonts w:hint="cs"/>
              <w:rtl/>
            </w:rPr>
            <w:t>لإدخال</w:t>
          </w:r>
          <w:r w:rsidRPr="00EC0DF7">
            <w:rPr>
              <w:rStyle w:val="a3"/>
              <w:rtl/>
            </w:rPr>
            <w:t xml:space="preserve"> </w:t>
          </w:r>
          <w:r w:rsidRPr="00EC0DF7">
            <w:rPr>
              <w:rStyle w:val="a3"/>
              <w:rFonts w:hint="cs"/>
              <w:rtl/>
            </w:rPr>
            <w:t>نص</w:t>
          </w:r>
          <w:r w:rsidRPr="00EC0DF7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F_Jeddah">
    <w:altName w:val="Arial"/>
    <w:charset w:val="B2"/>
    <w:family w:val="auto"/>
    <w:pitch w:val="variable"/>
    <w:sig w:usb0="00002001" w:usb1="00000000" w:usb2="00000000" w:usb3="00000000" w:csb0="0000004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CS Jedd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mohammad bold art 1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5F23"/>
    <w:rsid w:val="000A1479"/>
    <w:rsid w:val="00172C62"/>
    <w:rsid w:val="0020212E"/>
    <w:rsid w:val="0027165D"/>
    <w:rsid w:val="005B7042"/>
    <w:rsid w:val="00601F29"/>
    <w:rsid w:val="00694ADA"/>
    <w:rsid w:val="00886FD7"/>
    <w:rsid w:val="009E5C61"/>
    <w:rsid w:val="009F6BBA"/>
    <w:rsid w:val="00C24E4E"/>
    <w:rsid w:val="00C36311"/>
    <w:rsid w:val="00C866F8"/>
    <w:rsid w:val="00F5518F"/>
    <w:rsid w:val="00F95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95F23"/>
    <w:rPr>
      <w:color w:val="808080"/>
    </w:rPr>
  </w:style>
  <w:style w:type="paragraph" w:customStyle="1" w:styleId="94D8208633F340CF9B1E4782DF15A752">
    <w:name w:val="94D8208633F340CF9B1E4782DF15A752"/>
    <w:rsid w:val="00F95F23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75E53-1CF6-436F-9A9B-3727F4C4E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الورقة الرسمية طولية.dotx</Template>
  <TotalTime>3</TotalTime>
  <Pages>1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Mohamed Khaled ibrahim</Company>
  <LinksUpToDate>false</LinksUpToDate>
  <CharactersWithSpaces>3001</CharactersWithSpaces>
  <SharedDoc>false</SharedDoc>
  <HLinks>
    <vt:vector size="6" baseType="variant">
      <vt:variant>
        <vt:i4>6750284</vt:i4>
      </vt:variant>
      <vt:variant>
        <vt:i4>0</vt:i4>
      </vt:variant>
      <vt:variant>
        <vt:i4>0</vt:i4>
      </vt:variant>
      <vt:variant>
        <vt:i4>5</vt:i4>
      </vt:variant>
      <vt:variant>
        <vt:lpwstr>mailto:info@alkhandak.com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فاطمة ....</cp:lastModifiedBy>
  <cp:revision>5</cp:revision>
  <cp:lastPrinted>2022-04-09T20:22:00Z</cp:lastPrinted>
  <dcterms:created xsi:type="dcterms:W3CDTF">2022-04-09T20:21:00Z</dcterms:created>
  <dcterms:modified xsi:type="dcterms:W3CDTF">2022-04-09T20:23:00Z</dcterms:modified>
</cp:coreProperties>
</file>