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7E4CB0" w14:paraId="5E6C4387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697EB347" w14:textId="75D626D5" w:rsidR="007E4CB0" w:rsidRDefault="007E4CB0" w:rsidP="005B5550">
            <w:pP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الأَوَّلُ</w:t>
            </w:r>
            <w:r w:rsidRPr="00476E6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  <w:r w:rsidR="00476E6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76E6E" w:rsidRPr="00476E6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27394" w:rsidRPr="00476E6E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(</w:t>
            </w:r>
            <w:r w:rsidR="00427394" w:rsidRPr="00597F8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كل فقرة بدرجة)</w:t>
            </w:r>
          </w:p>
        </w:tc>
        <w:tc>
          <w:tcPr>
            <w:tcW w:w="985" w:type="dxa"/>
          </w:tcPr>
          <w:p w14:paraId="3CB09C63" w14:textId="1F0CA39E" w:rsidR="007E4CB0" w:rsidRPr="007E4CB0" w:rsidRDefault="007E4CB0" w:rsidP="005B5550">
            <w:pPr>
              <w:jc w:val="center"/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</w:pPr>
          </w:p>
        </w:tc>
      </w:tr>
      <w:tr w:rsidR="007E4CB0" w14:paraId="628EFB1B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0A72E0F2" w14:textId="473900DD" w:rsidR="007E4CB0" w:rsidRDefault="007E4CB0" w:rsidP="007E4CB0">
            <w:pP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</w:pPr>
            <w:r w:rsidRPr="00597F8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ظَلِّلِ</w:t>
            </w:r>
            <w:r w:rsidR="00F162D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</w:t>
            </w:r>
            <w:r w:rsidRPr="00597F8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الِاخْتِيَارَ الصَّحِيحَ فِي وَرَقَةِ الإِجَابَةِ الخَارِجِيَّةِ لِكُلِّ فَقْرَةٍ مِمَّا يَأْتِي:</w:t>
            </w:r>
            <w:r w:rsidRPr="00597F8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   </w:t>
            </w:r>
            <w:r w:rsidRPr="00597F8A">
              <w:rPr>
                <w:rFonts w:ascii="Simplified Arabic" w:hAnsi="Simplified Arabic" w:cs="Simplified Arabic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985" w:type="dxa"/>
          </w:tcPr>
          <w:p w14:paraId="742C4CE6" w14:textId="15AA107D" w:rsidR="007E4CB0" w:rsidRPr="007E4CB0" w:rsidRDefault="0013353C" w:rsidP="007E4CB0">
            <w:pPr>
              <w:spacing w:before="120"/>
              <w:jc w:val="center"/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28</w:t>
            </w:r>
          </w:p>
        </w:tc>
      </w:tr>
    </w:tbl>
    <w:p w14:paraId="123FBAC3" w14:textId="6E7F9F3A" w:rsidR="00A8724A" w:rsidRPr="00C60C17" w:rsidRDefault="00B2198A" w:rsidP="005B5550">
      <w:pPr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1 ) </w:t>
      </w:r>
      <w:r w:rsidR="00F162D7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ترسم الألف اللينة في الفعل </w:t>
      </w:r>
      <w:r w:rsidR="00F162D7" w:rsidRPr="00C60C17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الماضي من ( يقضي )</w:t>
      </w:r>
      <w:r w:rsidR="00F162D7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على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A8724A" w:rsidRPr="00C60C17" w14:paraId="5F5C5BDA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0853BA" w14:textId="594780A2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C463" w14:textId="310C6763" w:rsidR="00A8724A" w:rsidRPr="00C60C17" w:rsidRDefault="00F162D7" w:rsidP="00A8724A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الألف القائمة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DE30" w14:textId="289EB474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A9135" w14:textId="5555E723" w:rsidR="00A8724A" w:rsidRPr="00C60C17" w:rsidRDefault="00F162D7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الألف المقصورة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179D2" w14:textId="777035E7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1F6B" w14:textId="57302137" w:rsidR="00A8724A" w:rsidRPr="00C60C17" w:rsidRDefault="00DB2025" w:rsidP="00597F8A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الياء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711333" w14:textId="27BB8EDF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A88BC" w14:textId="5889D93B" w:rsidR="00A8724A" w:rsidRPr="00C60C17" w:rsidRDefault="00DB2025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</w:tr>
    </w:tbl>
    <w:p w14:paraId="5D7B7ECD" w14:textId="5AF4B7FB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2 )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F162D7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جميع الحروف المنتهية بألف تكتب ألفها قائمة باستثناء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7DDF4E3D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BC651F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050A0" w14:textId="1670F1FC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1AEF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307D6" w14:textId="2C609225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ألا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0741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32812" w14:textId="40CDC402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إلا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65027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C9DD1" w14:textId="47A8CA9D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حتى</w:t>
            </w:r>
          </w:p>
        </w:tc>
      </w:tr>
    </w:tbl>
    <w:p w14:paraId="1BCD318A" w14:textId="1043EE54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3 )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رسم الألف اللينة في كلمة ( مستشفى ) على الياء غير المنقوطة لأن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5054CAD4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F2323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CE223" w14:textId="6A7AC132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ما قبلها 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C2C1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50E61" w14:textId="0F8C2019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غير ثلاثية وسبقت بحرف غير الياء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581C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36EF" w14:textId="121BF7F9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485CE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09083" w14:textId="3B5F85F9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الألف</w:t>
            </w:r>
          </w:p>
        </w:tc>
      </w:tr>
    </w:tbl>
    <w:p w14:paraId="7D772D1D" w14:textId="5FF71774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4 )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سبب رسم الألف اللينة في كلمة ا</w:t>
      </w:r>
      <w:r w:rsidR="00DB2025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( ه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دى</w:t>
      </w:r>
      <w:r w:rsidR="00DB2025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)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على الياء غير المنقوطة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004ED116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0AA320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0EA8E" w14:textId="4788EA6A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</w:t>
            </w:r>
            <w:r w:rsidRPr="00C60C17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غير ثلاثية وسبقت بحرف غير الياء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2FA96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44C0" w14:textId="1317C142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 ثلاثية وسبقت بحرف بحرف الألف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E681F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D3618" w14:textId="3ED74B0C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 ثلاثية وأصل الألف 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F0FF79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5AD1D" w14:textId="58844BB0" w:rsidR="00B2198A" w:rsidRPr="00C60C17" w:rsidRDefault="00077541" w:rsidP="00077541">
            <w:pPr>
              <w:ind w:right="688"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الكلمة  ثلاثية وأصل الألف </w:t>
            </w:r>
            <w:r w:rsidRPr="00C60C17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واو</w:t>
            </w:r>
          </w:p>
        </w:tc>
      </w:tr>
    </w:tbl>
    <w:p w14:paraId="29EC97D0" w14:textId="6CDEA7CA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5 )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رسمت الألف اللينة في الفعل ( نما ) على الألف القائمة ؟ لأن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1A4A0DA7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88DEC0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63EF" w14:textId="71CB3126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المضارع منه ينمي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4AF26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3128" w14:textId="415CCBCE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المضارع منه ينمو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A71AC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986B" w14:textId="4556EC05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المضارع منه ينم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3F1EE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1828B" w14:textId="13805881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المضارع منه ينموا</w:t>
            </w:r>
          </w:p>
        </w:tc>
      </w:tr>
    </w:tbl>
    <w:p w14:paraId="158773F3" w14:textId="09F03FCB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6 )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تكتب الألف اللينة في الفعل الثلاثي قائمة إذا كان أصلها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274BBA30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77FA43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8CAA" w14:textId="65DE7E82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rtl/>
              </w:rPr>
              <w:t>ياءًا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95C0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6590" w14:textId="088C5679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rtl/>
              </w:rPr>
              <w:t>ألفا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12A2A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79FA" w14:textId="698BBC1D" w:rsidR="00B2198A" w:rsidRPr="00C60C17" w:rsidRDefault="00260D3B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rtl/>
              </w:rPr>
              <w:t>واوًا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F35B2B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D30F3" w14:textId="4D67599F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rtl/>
              </w:rPr>
              <w:t>تاءًا</w:t>
            </w:r>
          </w:p>
        </w:tc>
      </w:tr>
    </w:tbl>
    <w:p w14:paraId="70E89F92" w14:textId="283FC2E4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7 )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260D3B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الفعل الماضي من ( يقضي )</w:t>
      </w:r>
      <w:r w:rsidR="00260D3B" w:rsidRPr="00C60C17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6E8EE8EB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3E909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E9228" w14:textId="7BCFD42A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9C812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D3593" w14:textId="4604796A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D3CD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E84A" w14:textId="3AB2870F" w:rsidR="00B2198A" w:rsidRPr="00C60C17" w:rsidRDefault="00260D3B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قضي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C30CBC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C8ECC" w14:textId="0CFCF6EC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قضى</w:t>
            </w:r>
          </w:p>
        </w:tc>
      </w:tr>
    </w:tbl>
    <w:p w14:paraId="76118730" w14:textId="77777777" w:rsidR="006568AE" w:rsidRDefault="006568AE" w:rsidP="006568AE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  <w:rtl/>
        </w:rPr>
      </w:pPr>
    </w:p>
    <w:p w14:paraId="0BFC5430" w14:textId="197C2591" w:rsidR="00B2198A" w:rsidRPr="00C60C17" w:rsidRDefault="006568AE" w:rsidP="006568AE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lastRenderedPageBreak/>
        <w:t>8</w:t>
      </w:r>
      <w:r w:rsidR="009D5F04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260D3B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الفعل الماضي من (يدعو ) </w:t>
      </w:r>
      <w:r w:rsidR="00260D3B" w:rsidRPr="00C60C17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436B424D" w14:textId="77777777" w:rsidTr="005B5550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3679B2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78DB6" w14:textId="71FCD357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دعى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4561C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84597" w14:textId="5F97DB86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دعا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28E6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D78AE" w14:textId="0C797D37" w:rsidR="00B2198A" w:rsidRPr="00C60C17" w:rsidRDefault="00260D3B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دعي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1B89B1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E4D60" w14:textId="4FAC0028" w:rsidR="00B2198A" w:rsidRPr="00C60C17" w:rsidRDefault="00260D3B" w:rsidP="00260D3B">
            <w:pPr>
              <w:ind w:right="94"/>
              <w:jc w:val="center"/>
              <w:rPr>
                <w:rFonts w:cs="mohammad bold art 1"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دعه</w:t>
            </w:r>
          </w:p>
        </w:tc>
      </w:tr>
    </w:tbl>
    <w:p w14:paraId="7F7AE4F2" w14:textId="50963957" w:rsidR="005B5550" w:rsidRPr="0029726E" w:rsidRDefault="005B5550" w:rsidP="005B5550">
      <w:pPr>
        <w:spacing w:before="8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9 )</w:t>
      </w:r>
      <w:r w:rsidR="000A6ADC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الفعل المضارع المعتل الآخر فيما يأتي هو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5B5550" w:rsidRPr="0029726E" w14:paraId="447C1BC4" w14:textId="77777777" w:rsidTr="00C60C17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AE0310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84D10" w14:textId="585A6F34" w:rsidR="005B5550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ينشأ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126E4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DEEFE" w14:textId="396006F3" w:rsidR="005B5550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لؤلؤ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64AE9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48ECE" w14:textId="4E011536" w:rsidR="005B5550" w:rsidRPr="0029726E" w:rsidRDefault="00C60C1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يسعى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075D95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E1AEF" w14:textId="183130E2" w:rsidR="005B5550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يركض</w:t>
            </w:r>
          </w:p>
        </w:tc>
      </w:tr>
    </w:tbl>
    <w:p w14:paraId="271F849F" w14:textId="28E96BF0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10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علامة رفع الأفعال الخمسة : يدرسان</w:t>
      </w:r>
      <w:r w:rsidR="00C60C17" w:rsidRPr="0029726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تدرسان يدرسون تدرسون تدرسين</w:t>
      </w:r>
      <w:r w:rsidR="00C60C17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44BB4320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2F941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F9E5" w14:textId="7C5D4EAB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الضمة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CAC9E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70EDB" w14:textId="0351F47B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</w:t>
            </w:r>
            <w:r w:rsidRPr="0029726E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فتحة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198C9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3DD3" w14:textId="41DD3EA9" w:rsidR="009D5F04" w:rsidRPr="0029726E" w:rsidRDefault="00C60C1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ثبوت النون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738338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DE4B2" w14:textId="6F8E5A8E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الواو</w:t>
            </w:r>
          </w:p>
        </w:tc>
      </w:tr>
    </w:tbl>
    <w:p w14:paraId="5F0B00E2" w14:textId="137394C3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11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الأفعال الخمسة من الفعل : يأكل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116762D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2DCB46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8DC" w14:textId="328CF002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يأكلً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C9DE4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EFA0" w14:textId="54B68098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يأكلان تأكلان فقط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27EA6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1A8FB" w14:textId="613D21B9" w:rsidR="009D5F04" w:rsidRPr="0029726E" w:rsidRDefault="00C60C1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يأكلان تأكلان تأكلون فقط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DC76A2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FE956" w14:textId="12CD52E5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يأكلان تأكلان تأكلون يأكلون تأكلين</w:t>
            </w:r>
          </w:p>
        </w:tc>
      </w:tr>
    </w:tbl>
    <w:p w14:paraId="46475002" w14:textId="1955925E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12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الأفعال الخمسة هي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699DEE8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D53345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CB009" w14:textId="7B3179B9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 فعل مضارع اتصلت به ألف الاثنين ، واو الجماعة ، ياء المخاطبة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A3E88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DCB83" w14:textId="1DEDF4E5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 فعل ماض اتصلت به ألف الاثنين ، واو الجماعة ، ياء المخاطبة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52DD7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755D" w14:textId="5A668C28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 فعل أمر اتصلت به ألف الاثنين ، واو الجماعة ، ياء المخاطبة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BF259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2ADAE" w14:textId="529D2531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 اسم اتصلت به ألف الاثنين ، واو الجماعة ، ياء المخاطبة</w:t>
            </w:r>
          </w:p>
        </w:tc>
      </w:tr>
    </w:tbl>
    <w:p w14:paraId="6AD3EC8E" w14:textId="0F75D139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13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هو طريقة لوزن الكلمات في اللغة العربية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4F6F496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27030A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C6F6B" w14:textId="6744CCEE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اللفظي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B6570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F6669" w14:textId="3BBAA30B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الصرفي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9321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10952" w14:textId="79ED3B7D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</w:t>
            </w:r>
            <w:r w:rsidRPr="0029726E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المعنوي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3F4856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6D1E5" w14:textId="3B212EF8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النحوي</w:t>
            </w:r>
          </w:p>
        </w:tc>
      </w:tr>
    </w:tbl>
    <w:p w14:paraId="7B600780" w14:textId="761A93E2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14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هو اسم من لفظ الفعل يدل على حدث مجرد من الزمن</w:t>
      </w:r>
      <w:r w:rsidR="008D2EF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170F39DB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0CA8D8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63D50" w14:textId="57A08096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اللفظي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AED8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7D247" w14:textId="4B9EC334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الحرف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AAD07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CF16F" w14:textId="1A104BED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المصدر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070DF5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F59A7" w14:textId="1C4D6491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النحوي</w:t>
            </w:r>
          </w:p>
        </w:tc>
      </w:tr>
    </w:tbl>
    <w:p w14:paraId="3E2B4666" w14:textId="650D7C00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15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مصدر زرع :</w:t>
      </w:r>
      <w:r w:rsidR="008D2EF4" w:rsidRPr="0029726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567CCD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38879B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702E7" w14:textId="4C597DCB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زارع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7173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31EEE" w14:textId="4556F744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زراعة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66AE7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DC9D" w14:textId="30C42C21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زروع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FF2B75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2F8B9" w14:textId="78AD5A3E" w:rsidR="009D5F04" w:rsidRPr="0029726E" w:rsidRDefault="0029726E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مزرعة</w:t>
            </w:r>
          </w:p>
        </w:tc>
      </w:tr>
    </w:tbl>
    <w:p w14:paraId="0CE5019F" w14:textId="38401D16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16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سُمِّي الاسم المنقوص بذلك</w:t>
      </w:r>
      <w:r w:rsidR="006568A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لأن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  <w:r w:rsidR="006568A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الياء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6361922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7BDADF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879FF" w14:textId="0EA8956F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تنقص في أوله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D156F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2F72" w14:textId="74797EE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في وسط الكلمة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50660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622C" w14:textId="7405DA2D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في الرفع والجر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ED0EE4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14A06" w14:textId="1F8FD92D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تضاف له </w:t>
            </w:r>
          </w:p>
        </w:tc>
      </w:tr>
    </w:tbl>
    <w:p w14:paraId="313006E8" w14:textId="1A8C34E9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17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عند تنوين الاسم الممدود في حالة النصب فإنه يُكتب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72477BBF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85C2FB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E2B7" w14:textId="7786CAE3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سماءً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73D8D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13779" w14:textId="49C5930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سماءْ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9C9FD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6CF1E" w14:textId="557DBECD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سماءُ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F49FF9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9C06B" w14:textId="7529344B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سماءِ</w:t>
            </w:r>
          </w:p>
        </w:tc>
      </w:tr>
    </w:tbl>
    <w:p w14:paraId="721062AB" w14:textId="0DD34199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18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تنوين الاسم المقصور في كل الحالات الإعرابية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74267C7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A62364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8BB78" w14:textId="7A810A1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تنوين ضم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EC71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7A304" w14:textId="64BC05B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تنوين سكون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57C84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7FF0" w14:textId="6B761816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تنوين جر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16E591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1BB2D" w14:textId="5D749ECD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تنوين فتح</w:t>
            </w:r>
          </w:p>
        </w:tc>
      </w:tr>
    </w:tbl>
    <w:p w14:paraId="0382009B" w14:textId="3A067FAA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19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من شروط التوكيد بـ نفس وعين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59F17B71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DFB46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726B" w14:textId="3C0646F2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فعل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B1903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B4D06" w14:textId="3FFBFE8A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أن يتصل بجملة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6BD38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5BF3E" w14:textId="2382E57D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يكون مفردا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36ACAE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B4C0D" w14:textId="63289935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يتصل به ضمير</w:t>
            </w:r>
          </w:p>
        </w:tc>
      </w:tr>
    </w:tbl>
    <w:p w14:paraId="5749C923" w14:textId="77777777" w:rsidR="006568AE" w:rsidRDefault="006568AE" w:rsidP="00B70477">
      <w:pPr>
        <w:ind w:left="4"/>
        <w:jc w:val="both"/>
        <w:rPr>
          <w:rFonts w:ascii="Traditional Arabic" w:hAnsi="Traditional Arabic" w:cs="mohammad bold art 1"/>
          <w:b/>
          <w:bCs/>
          <w:sz w:val="28"/>
          <w:szCs w:val="28"/>
          <w:rtl/>
        </w:rPr>
      </w:pPr>
    </w:p>
    <w:p w14:paraId="20198D79" w14:textId="3DA753E2" w:rsidR="009D5F04" w:rsidRPr="007D73B1" w:rsidRDefault="006568AE" w:rsidP="00B70477">
      <w:pPr>
        <w:ind w:left="4"/>
        <w:jc w:val="both"/>
        <w:rPr>
          <w:rFonts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lastRenderedPageBreak/>
        <w:t>20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أي الجملتين تعتبر أسلوب توكيد ( حضر الطلاب كلهم ) و ( حضر كل الطلاب )</w:t>
      </w:r>
      <w:r w:rsidR="00B70477" w:rsidRPr="007D73B1">
        <w:rPr>
          <w:rFonts w:cs="mohammad bold art 1" w:hint="cs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26CF47ED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551242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A2366" w14:textId="2288B968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الأولى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CED7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E361C" w14:textId="582E86A6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الثانية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EA82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529FE" w14:textId="129081A5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كلاهما</w:t>
            </w:r>
            <w:r w:rsidR="009D5F04" w:rsidRPr="007D73B1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A8E8F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E1097" w14:textId="4D06BFF9" w:rsidR="009D5F04" w:rsidRPr="007D73B1" w:rsidRDefault="006568AE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لا شيء</w:t>
            </w:r>
          </w:p>
        </w:tc>
      </w:tr>
    </w:tbl>
    <w:p w14:paraId="7907051E" w14:textId="5038159F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21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أي الجمل التالية أسلوب توكيد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09A08C6F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5C4EAE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32992" w14:textId="79000681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هل تحضر اليوم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EC75E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2869" w14:textId="146FE79A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أتمنى 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النجاح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1EDA8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711A2" w14:textId="5AE0DF12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قرأ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الشعر 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7C5841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29EBC" w14:textId="1B171EDC" w:rsidR="009D5F04" w:rsidRPr="007D73B1" w:rsidRDefault="006568AE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الكل حاضر</w:t>
            </w:r>
            <w:r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</w:tc>
      </w:tr>
    </w:tbl>
    <w:p w14:paraId="6F3834CB" w14:textId="639A331C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22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عندما أسأل عن حديث أخي مع أبي ، أقول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2D26AAA3" w14:textId="77777777" w:rsidTr="0061615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4E51F8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8B9C" w14:textId="7BFBA610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عم تتحدثا ؟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7A476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EC9A" w14:textId="08C3E8CD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عم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تتحدثا ؟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DB07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2A2F" w14:textId="00919C65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ن 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 تتحدثا ؟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AA10F5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97693" w14:textId="544BF081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ن 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تتحدثا ؟</w:t>
            </w:r>
          </w:p>
        </w:tc>
      </w:tr>
    </w:tbl>
    <w:p w14:paraId="3F6D02C3" w14:textId="174698D3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23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عند دخول مِن على مَن ، تكتب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6BB6F89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0FBA9F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400C" w14:textId="6FFC9DB7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مِن مَن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107D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AA23" w14:textId="7832F5AC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مِمَن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9AAD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3DA3" w14:textId="5CFD3817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مِن ما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888003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3DF37" w14:textId="7F5B43C6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مِن م</w:t>
            </w:r>
          </w:p>
        </w:tc>
      </w:tr>
    </w:tbl>
    <w:p w14:paraId="656B1710" w14:textId="2BC051E5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24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الفرق بين</w:t>
      </w:r>
      <w:r w:rsidR="00B70477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أ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( علامَ ) و</w:t>
      </w:r>
      <w:r w:rsidR="00B70477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ب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( على ما أعتقد )</w:t>
      </w:r>
      <w:r w:rsidR="00B70477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0195A2F7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609DCC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84E9" w14:textId="16FF825C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cs="mohammad bold art 1" w:hint="cs"/>
                <w:sz w:val="28"/>
                <w:szCs w:val="28"/>
                <w:rtl/>
              </w:rPr>
              <w:t>(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أ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)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موصولة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1A46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CE160" w14:textId="618D4303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(أ)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568AE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اسم إشارة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F178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BFAF" w14:textId="28D233A9" w:rsidR="009D5F04" w:rsidRPr="007D73B1" w:rsidRDefault="00975E0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كلاهما استفهامية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4590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8C4E0" w14:textId="4AD84EAA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(أ)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استفهامية </w:t>
            </w:r>
          </w:p>
        </w:tc>
      </w:tr>
    </w:tbl>
    <w:p w14:paraId="64998C2F" w14:textId="4124CFD9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25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975E04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من أدوات النصب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6591994B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A3D89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0547" w14:textId="2A970BD6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C485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F962" w14:textId="39378E90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أن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F2540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03CF" w14:textId="1EB6DCE8" w:rsidR="009D5F04" w:rsidRPr="007D73B1" w:rsidRDefault="00975E0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عن</w:t>
            </w:r>
            <w:r w:rsidR="009D5F04" w:rsidRPr="007D73B1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7FE3D5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42EBC" w14:textId="56552C9E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كيف</w:t>
            </w:r>
          </w:p>
        </w:tc>
      </w:tr>
    </w:tbl>
    <w:p w14:paraId="6C5DC432" w14:textId="6D08DB56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26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975E04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علامة نصب الأفعال الخمسة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3A06A37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3C91FF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C9C5" w14:textId="7C52DB77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الضمة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E2DC9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39BB" w14:textId="4CF6D9D2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الفتحة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6B73E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8630" w14:textId="22F51C4C" w:rsidR="009D5F04" w:rsidRPr="007D73B1" w:rsidRDefault="00975E0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حذف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النون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8AFE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16904" w14:textId="4A9E2D93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ثبوت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النون</w:t>
            </w:r>
          </w:p>
        </w:tc>
      </w:tr>
    </w:tbl>
    <w:p w14:paraId="2BB993A6" w14:textId="4F984560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27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7D73B1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أي الأفعال التالية منصوب بحرف نصب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4651C0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622079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7B48" w14:textId="70E3D8EF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لم نسافرْ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2AE9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CF780" w14:textId="49C6FDF7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لن تأكلَ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FAE96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7619" w14:textId="56B5005D" w:rsidR="009D5F04" w:rsidRPr="007D73B1" w:rsidRDefault="007D73B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هم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يذاكرون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D49378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A3C22" w14:textId="5AF77A35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لتسع اليوم</w:t>
            </w:r>
          </w:p>
        </w:tc>
      </w:tr>
    </w:tbl>
    <w:p w14:paraId="49534B77" w14:textId="5E0764E3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28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7D73B1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( لا ترمِ ، لم يسعَ ، لتدعُ ) </w:t>
      </w:r>
      <w:r w:rsidR="007D73B1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، </w:t>
      </w:r>
      <w:r w:rsidR="007D73B1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علامة جزم الأفعال السابقة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7F02971F" w14:textId="77777777" w:rsidTr="00341CD5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82E0F6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F0D9" w14:textId="7F68169C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حذف النون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0602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1E77" w14:textId="554B85ED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حذف حرف العلة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AFD2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BD70A" w14:textId="3615F592" w:rsidR="009D5F04" w:rsidRPr="007D73B1" w:rsidRDefault="007D73B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الفتحة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358CF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E0D57" w14:textId="1B206FA0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السكون</w:t>
            </w:r>
          </w:p>
        </w:tc>
      </w:tr>
    </w:tbl>
    <w:tbl>
      <w:tblPr>
        <w:tblStyle w:val="a6"/>
        <w:tblpPr w:leftFromText="180" w:rightFromText="180" w:vertAnchor="text" w:horzAnchor="margin" w:tblpY="174"/>
        <w:bidiVisual/>
        <w:tblW w:w="0" w:type="auto"/>
        <w:tblLook w:val="04A0" w:firstRow="1" w:lastRow="0" w:firstColumn="1" w:lastColumn="0" w:noHBand="0" w:noVBand="1"/>
      </w:tblPr>
      <w:tblGrid>
        <w:gridCol w:w="985"/>
      </w:tblGrid>
      <w:tr w:rsidR="00D307EA" w:rsidRPr="00826B55" w14:paraId="63999EA0" w14:textId="77777777" w:rsidTr="00D307EA">
        <w:tc>
          <w:tcPr>
            <w:tcW w:w="985" w:type="dxa"/>
          </w:tcPr>
          <w:p w14:paraId="318C049C" w14:textId="77777777" w:rsidR="00D307EA" w:rsidRPr="00826B55" w:rsidRDefault="00D307EA" w:rsidP="00D307EA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</w:p>
        </w:tc>
      </w:tr>
      <w:tr w:rsidR="00D307EA" w:rsidRPr="00826B55" w14:paraId="6FC297E8" w14:textId="77777777" w:rsidTr="00D307EA">
        <w:tc>
          <w:tcPr>
            <w:tcW w:w="985" w:type="dxa"/>
          </w:tcPr>
          <w:p w14:paraId="176744AE" w14:textId="22B0226C" w:rsidR="00D307EA" w:rsidRPr="00826B55" w:rsidRDefault="00D307EA" w:rsidP="00D307EA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>
              <w:rPr>
                <w:rFonts w:ascii="Adwaa Elsalaf" w:hAnsi="Adwaa Elsalaf" w:cs="mohammad bold art 1" w:hint="cs"/>
                <w:sz w:val="28"/>
                <w:szCs w:val="28"/>
                <w:rtl/>
              </w:rPr>
              <w:t>4</w:t>
            </w:r>
          </w:p>
        </w:tc>
      </w:tr>
    </w:tbl>
    <w:p w14:paraId="37CB77B4" w14:textId="4AB9D928" w:rsidR="002516BD" w:rsidRPr="00D307EA" w:rsidRDefault="00341CD5" w:rsidP="006568AE">
      <w:pPr>
        <w:rPr>
          <w:rFonts w:cs="mohammad bold art 1"/>
          <w:sz w:val="28"/>
          <w:szCs w:val="28"/>
          <w:rtl/>
        </w:rPr>
      </w:pPr>
      <w:r w:rsidRPr="00D307EA">
        <w:rPr>
          <w:rFonts w:ascii="Adwaa Elsalaf" w:hAnsi="Adwaa Elsalaf" w:cs="mohammad bold art 1"/>
          <w:sz w:val="28"/>
          <w:szCs w:val="28"/>
          <w:u w:val="single"/>
          <w:rtl/>
        </w:rPr>
        <w:t xml:space="preserve">السُّؤَالُ </w:t>
      </w:r>
      <w:r w:rsidRPr="00D307EA">
        <w:rPr>
          <w:rFonts w:ascii="Adwaa Elsalaf" w:hAnsi="Adwaa Elsalaf" w:cs="mohammad bold art 1" w:hint="cs"/>
          <w:sz w:val="28"/>
          <w:szCs w:val="28"/>
          <w:u w:val="single"/>
          <w:rtl/>
        </w:rPr>
        <w:t>الثَّاني</w:t>
      </w:r>
      <w:r w:rsidRPr="00D307EA">
        <w:rPr>
          <w:rFonts w:ascii="Adwaa Elsalaf" w:hAnsi="Adwaa Elsalaf" w:cs="mohammad bold art 1"/>
          <w:sz w:val="28"/>
          <w:szCs w:val="28"/>
          <w:rtl/>
        </w:rPr>
        <w:t>:</w:t>
      </w:r>
      <w:r w:rsidRPr="00D307EA">
        <w:rPr>
          <w:rFonts w:ascii="Adwaa Elsalaf" w:hAnsi="Adwaa Elsalaf" w:cs="mohammad bold art 1" w:hint="cs"/>
          <w:sz w:val="28"/>
          <w:szCs w:val="28"/>
          <w:rtl/>
        </w:rPr>
        <w:t xml:space="preserve">  </w:t>
      </w:r>
      <w:r w:rsidRPr="00D307EA">
        <w:rPr>
          <w:rFonts w:ascii="Simplified Arabic" w:hAnsi="Simplified Arabic" w:cs="mohammad bold art 1"/>
          <w:sz w:val="28"/>
          <w:szCs w:val="28"/>
          <w:rtl/>
        </w:rPr>
        <w:t>(كل فقرة ب</w:t>
      </w:r>
      <w:r w:rsidRPr="00D307EA">
        <w:rPr>
          <w:rFonts w:ascii="Simplified Arabic" w:hAnsi="Simplified Arabic" w:cs="mohammad bold art 1" w:hint="cs"/>
          <w:sz w:val="28"/>
          <w:szCs w:val="28"/>
          <w:rtl/>
        </w:rPr>
        <w:t xml:space="preserve">نصف </w:t>
      </w:r>
      <w:r w:rsidRPr="00D307EA">
        <w:rPr>
          <w:rFonts w:ascii="Simplified Arabic" w:hAnsi="Simplified Arabic" w:cs="mohammad bold art 1"/>
          <w:sz w:val="28"/>
          <w:szCs w:val="28"/>
          <w:rtl/>
        </w:rPr>
        <w:t>درجة)</w:t>
      </w:r>
      <w:r w:rsidR="00D307EA" w:rsidRPr="00D307EA">
        <w:rPr>
          <w:rFonts w:cs="mohammad bold art 1" w:hint="cs"/>
          <w:sz w:val="28"/>
          <w:szCs w:val="28"/>
          <w:rtl/>
        </w:rPr>
        <w:t xml:space="preserve">                  </w:t>
      </w:r>
    </w:p>
    <w:p w14:paraId="7952168D" w14:textId="38C3D076" w:rsidR="00D307EA" w:rsidRPr="00D307EA" w:rsidRDefault="00D307EA" w:rsidP="004A3354">
      <w:pPr>
        <w:rPr>
          <w:rFonts w:cs="mohammad bold art 1"/>
          <w:sz w:val="28"/>
          <w:szCs w:val="28"/>
          <w:rtl/>
        </w:rPr>
      </w:pPr>
      <w:r w:rsidRPr="00D307EA">
        <w:rPr>
          <w:rFonts w:ascii="Simplified Arabic" w:hAnsi="Simplified Arabic" w:cs="mohammad bold art 1"/>
          <w:sz w:val="28"/>
          <w:szCs w:val="28"/>
          <w:rtl/>
        </w:rPr>
        <w:t>ظَلِّلِ</w:t>
      </w:r>
      <w:r w:rsidRPr="00D307EA">
        <w:rPr>
          <w:rFonts w:ascii="Simplified Arabic" w:hAnsi="Simplified Arabic" w:cs="mohammad bold art 1" w:hint="cs"/>
          <w:sz w:val="28"/>
          <w:szCs w:val="28"/>
          <w:rtl/>
        </w:rPr>
        <w:t>ي</w:t>
      </w:r>
      <w:r w:rsidRPr="00D307EA">
        <w:rPr>
          <w:rFonts w:cs="mohammad bold art 1" w:hint="cs"/>
          <w:sz w:val="28"/>
          <w:szCs w:val="28"/>
          <w:rtl/>
        </w:rPr>
        <w:t xml:space="preserve"> الدَّائِرةَ ( ص ) إذَا كّانتِ الْفِقْرةَ صحيحةً أو الدَّائِرةَ ( خ ) إذَا كّانتِ الْفِقْرةَ خَاطِئةً .</w:t>
      </w:r>
    </w:p>
    <w:p w14:paraId="2CDA48E1" w14:textId="4D2AAD83" w:rsidR="002516BD" w:rsidRDefault="002516BD" w:rsidP="004A3354">
      <w:pPr>
        <w:rPr>
          <w:b/>
          <w:bCs/>
          <w:sz w:val="4"/>
          <w:szCs w:val="4"/>
          <w:rtl/>
        </w:rPr>
      </w:pPr>
    </w:p>
    <w:p w14:paraId="794F6941" w14:textId="7685EDAD" w:rsidR="002516BD" w:rsidRDefault="002516BD" w:rsidP="004A3354">
      <w:pPr>
        <w:rPr>
          <w:b/>
          <w:bCs/>
          <w:sz w:val="4"/>
          <w:szCs w:val="4"/>
          <w:rtl/>
        </w:rPr>
      </w:pPr>
    </w:p>
    <w:p w14:paraId="0AFC0AD9" w14:textId="77777777" w:rsidR="002516BD" w:rsidRPr="004A3354" w:rsidRDefault="002516BD" w:rsidP="004A3354">
      <w:pPr>
        <w:rPr>
          <w:b/>
          <w:bCs/>
          <w:sz w:val="4"/>
          <w:szCs w:val="4"/>
          <w:rtl/>
        </w:rPr>
      </w:pPr>
    </w:p>
    <w:tbl>
      <w:tblPr>
        <w:tblStyle w:val="a6"/>
        <w:bidiVisual/>
        <w:tblW w:w="0" w:type="auto"/>
        <w:tblInd w:w="-25" w:type="dxa"/>
        <w:tblLook w:val="04A0" w:firstRow="1" w:lastRow="0" w:firstColumn="1" w:lastColumn="0" w:noHBand="0" w:noVBand="1"/>
      </w:tblPr>
      <w:tblGrid>
        <w:gridCol w:w="9221"/>
        <w:gridCol w:w="776"/>
        <w:gridCol w:w="776"/>
      </w:tblGrid>
      <w:tr w:rsidR="004A3354" w14:paraId="21DB7CCC" w14:textId="77777777" w:rsidTr="0097471E">
        <w:tc>
          <w:tcPr>
            <w:tcW w:w="9221" w:type="dxa"/>
            <w:shd w:val="clear" w:color="auto" w:fill="F9F9F9"/>
          </w:tcPr>
          <w:p w14:paraId="1219F056" w14:textId="286D0CB5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97471E">
              <w:rPr>
                <w:rFonts w:hint="cs"/>
                <w:b/>
                <w:bCs/>
                <w:sz w:val="32"/>
                <w:szCs w:val="32"/>
                <w:rtl/>
              </w:rPr>
              <w:t>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</w:t>
            </w:r>
            <w:r w:rsidR="0097471E">
              <w:rPr>
                <w:rFonts w:hint="cs"/>
                <w:b/>
                <w:bCs/>
                <w:sz w:val="32"/>
                <w:szCs w:val="32"/>
                <w:rtl/>
              </w:rPr>
              <w:t>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  <w:r w:rsidR="0097471E">
              <w:rPr>
                <w:rFonts w:hint="cs"/>
                <w:b/>
                <w:bCs/>
                <w:sz w:val="32"/>
                <w:szCs w:val="32"/>
                <w:rtl/>
              </w:rPr>
              <w:t>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ارة</w:t>
            </w:r>
          </w:p>
        </w:tc>
        <w:tc>
          <w:tcPr>
            <w:tcW w:w="776" w:type="dxa"/>
            <w:shd w:val="clear" w:color="auto" w:fill="F7F7F7"/>
          </w:tcPr>
          <w:p w14:paraId="0825C719" w14:textId="7C4F6E34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</w:t>
            </w:r>
          </w:p>
        </w:tc>
        <w:tc>
          <w:tcPr>
            <w:tcW w:w="776" w:type="dxa"/>
          </w:tcPr>
          <w:p w14:paraId="2C53B1DF" w14:textId="0E43C7C4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خ</w:t>
            </w:r>
          </w:p>
        </w:tc>
      </w:tr>
      <w:tr w:rsidR="004A3354" w14:paraId="0197D1BC" w14:textId="77777777" w:rsidTr="0097471E">
        <w:tc>
          <w:tcPr>
            <w:tcW w:w="9221" w:type="dxa"/>
          </w:tcPr>
          <w:p w14:paraId="7DFDD110" w14:textId="4E72545F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29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ترسم الألف اللينة في الفعل الثلاثي قائمة إذا كان أصلها ياء</w:t>
            </w:r>
          </w:p>
        </w:tc>
        <w:tc>
          <w:tcPr>
            <w:tcW w:w="776" w:type="dxa"/>
            <w:shd w:val="clear" w:color="auto" w:fill="F7F7F7"/>
          </w:tcPr>
          <w:p w14:paraId="0D4A3F2A" w14:textId="58A35358" w:rsidR="004A3354" w:rsidRPr="004A3354" w:rsidRDefault="004A3354" w:rsidP="004A3354">
            <w:pPr>
              <w:jc w:val="center"/>
              <w:rPr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7465D48B" w14:textId="35307CF4" w:rsidR="004A3354" w:rsidRPr="004A3354" w:rsidRDefault="004A3354" w:rsidP="004A3354">
            <w:pPr>
              <w:jc w:val="center"/>
              <w:rPr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5D3E6D23" w14:textId="77777777" w:rsidTr="0097471E">
        <w:tc>
          <w:tcPr>
            <w:tcW w:w="9221" w:type="dxa"/>
          </w:tcPr>
          <w:p w14:paraId="3855C8E1" w14:textId="1124127F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30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الأفعال الخمسة هي كل فعل مضارع اتصلت به واو الجماعة و ألف الاثنين و ياء المخاطبة</w:t>
            </w:r>
          </w:p>
        </w:tc>
        <w:tc>
          <w:tcPr>
            <w:tcW w:w="776" w:type="dxa"/>
            <w:shd w:val="clear" w:color="auto" w:fill="F7F7F7"/>
          </w:tcPr>
          <w:p w14:paraId="4E082054" w14:textId="098AA4AE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8CD0B7C" w14:textId="26DC6B8C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18089848" w14:textId="77777777" w:rsidTr="0097471E">
        <w:tc>
          <w:tcPr>
            <w:tcW w:w="9221" w:type="dxa"/>
          </w:tcPr>
          <w:p w14:paraId="041A3228" w14:textId="288A5895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31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)</w:t>
            </w:r>
            <w:r w:rsidR="0029726E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يرفع الفعل المضارع بالضمة المقدرة إذا كان صحيح الآخر</w:t>
            </w:r>
            <w:r w:rsidR="0029726E" w:rsidRPr="0029726E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C02CBAB" w14:textId="19C2DEC3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124C6698" w14:textId="63E8AB31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51A0470A" w14:textId="77777777" w:rsidTr="0097471E">
        <w:tc>
          <w:tcPr>
            <w:tcW w:w="9221" w:type="dxa"/>
          </w:tcPr>
          <w:p w14:paraId="674C8834" w14:textId="2B1D0C2B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32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مصدر الفعل نام هو ( ينام )</w:t>
            </w:r>
          </w:p>
        </w:tc>
        <w:tc>
          <w:tcPr>
            <w:tcW w:w="776" w:type="dxa"/>
            <w:shd w:val="clear" w:color="auto" w:fill="F7F7F7"/>
          </w:tcPr>
          <w:p w14:paraId="7E1214D2" w14:textId="41800081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16B5A5A4" w14:textId="66A0312C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0E82D8A3" w14:textId="77777777" w:rsidTr="0097471E">
        <w:tc>
          <w:tcPr>
            <w:tcW w:w="9221" w:type="dxa"/>
          </w:tcPr>
          <w:p w14:paraId="47209ED4" w14:textId="5E3A75AA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33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المصادر لها وزن محدد </w:t>
            </w:r>
          </w:p>
        </w:tc>
        <w:tc>
          <w:tcPr>
            <w:tcW w:w="776" w:type="dxa"/>
            <w:shd w:val="clear" w:color="auto" w:fill="F7F7F7"/>
          </w:tcPr>
          <w:p w14:paraId="497A018F" w14:textId="1D0EFAEC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689A9CEB" w14:textId="62BD0095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6E930481" w14:textId="77777777" w:rsidTr="0097471E">
        <w:tc>
          <w:tcPr>
            <w:tcW w:w="9221" w:type="dxa"/>
          </w:tcPr>
          <w:p w14:paraId="73FE506D" w14:textId="2B12A967" w:rsidR="004A3354" w:rsidRPr="003B5BF0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34</w:t>
            </w:r>
            <w:r w:rsidR="004A3354"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التوكيد بنفس وعين يكون بإضافة ضمير </w:t>
            </w:r>
            <w:r w:rsidR="003B5BF0" w:rsidRPr="003B5BF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E606951" w14:textId="0D58BB97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53B55537" w14:textId="20214A74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660F6A46" w14:textId="77777777" w:rsidTr="0097471E">
        <w:tc>
          <w:tcPr>
            <w:tcW w:w="9221" w:type="dxa"/>
          </w:tcPr>
          <w:p w14:paraId="40636639" w14:textId="398314C5" w:rsidR="004A3354" w:rsidRPr="003B5BF0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35</w:t>
            </w:r>
            <w:r w:rsidR="004A3354"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لا تجرِ يا محمد ، علامة جزم</w:t>
            </w:r>
            <w:r w:rsidR="003B5BF0" w:rsidRPr="003B5BF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الفعل هي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الكسرة</w:t>
            </w:r>
            <w:r w:rsidR="003B5BF0" w:rsidRPr="003B5BF0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0556AAE" w14:textId="4B984E2E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7EA641D" w14:textId="2CFC13BA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76C8F1D1" w14:textId="77777777" w:rsidTr="0097471E">
        <w:tc>
          <w:tcPr>
            <w:tcW w:w="9221" w:type="dxa"/>
          </w:tcPr>
          <w:p w14:paraId="0D9C8FC1" w14:textId="156A7D7C" w:rsidR="004A3354" w:rsidRPr="003B5BF0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36</w:t>
            </w:r>
            <w:r w:rsidR="004A3354"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عند دخول حرف الجر ( في ) على ما الاستفهامية تبقى الألف</w:t>
            </w:r>
            <w:r w:rsidR="003B5BF0" w:rsidRPr="003B5BF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A43A792" w14:textId="67E088B6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0805851" w14:textId="2BE995AB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</w:tbl>
    <w:p w14:paraId="6E4D4EB7" w14:textId="77777777" w:rsidR="00534795" w:rsidRPr="0070305D" w:rsidRDefault="00534795" w:rsidP="00534795">
      <w:pPr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534795" w:rsidRPr="0070305D" w14:paraId="0032ACBC" w14:textId="77777777" w:rsidTr="00EC037B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26D1C30F" w14:textId="77777777" w:rsidR="00534795" w:rsidRPr="0070305D" w:rsidRDefault="00534795" w:rsidP="00EC037B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 xml:space="preserve">السُّؤَالُ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u w:val="single"/>
                <w:rtl/>
              </w:rPr>
              <w:t xml:space="preserve">الثالث 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 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بدرجة)</w:t>
            </w:r>
          </w:p>
        </w:tc>
        <w:tc>
          <w:tcPr>
            <w:tcW w:w="985" w:type="dxa"/>
          </w:tcPr>
          <w:p w14:paraId="5834E499" w14:textId="77777777" w:rsidR="00534795" w:rsidRPr="0070305D" w:rsidRDefault="00534795" w:rsidP="00EC037B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</w:p>
        </w:tc>
      </w:tr>
      <w:tr w:rsidR="00534795" w:rsidRPr="0070305D" w14:paraId="047711F0" w14:textId="77777777" w:rsidTr="00EC037B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33195208" w14:textId="77777777" w:rsidR="00534795" w:rsidRPr="0070305D" w:rsidRDefault="00534795" w:rsidP="00EC037B">
            <w:pPr>
              <w:rPr>
                <w:rFonts w:ascii="Adwaa Elsalaf" w:hAnsi="Adwaa Elsalaf" w:cs="mohammad bold art 1"/>
                <w:spacing w:val="-4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أَجِ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يبي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 xml:space="preserve"> عَنِ الأَسْئِلَةِ الآتِيَةِ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في المكان المخصص</w:t>
            </w:r>
          </w:p>
        </w:tc>
        <w:tc>
          <w:tcPr>
            <w:tcW w:w="985" w:type="dxa"/>
          </w:tcPr>
          <w:p w14:paraId="6D6CDD6A" w14:textId="77777777" w:rsidR="00534795" w:rsidRPr="0070305D" w:rsidRDefault="00534795" w:rsidP="00EC037B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8</w:t>
            </w:r>
          </w:p>
        </w:tc>
      </w:tr>
    </w:tbl>
    <w:p w14:paraId="66F7E35A" w14:textId="35423DA1" w:rsidR="00534795" w:rsidRPr="0070305D" w:rsidRDefault="00534795" w:rsidP="00534795">
      <w:pPr>
        <w:spacing w:after="24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37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/>
          <w:sz w:val="28"/>
          <w:szCs w:val="28"/>
          <w:rtl/>
        </w:rPr>
        <w:t>(</w:t>
      </w:r>
      <w:r>
        <w:rPr>
          <w:rFonts w:ascii="Traditional Arabic" w:hAnsi="Traditional Arabic" w:cs="mohammad bold art 1" w:hint="cs"/>
          <w:sz w:val="28"/>
          <w:szCs w:val="28"/>
          <w:rtl/>
        </w:rPr>
        <w:t xml:space="preserve">من أدوات النصب 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Pr="0070305D">
        <w:rPr>
          <w:rFonts w:ascii="Traditional Arabic" w:hAnsi="Traditional Arabic" w:cs="mohammad bold art 1"/>
          <w:sz w:val="28"/>
          <w:szCs w:val="28"/>
          <w:rtl/>
        </w:rPr>
        <w:t>: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..............................................................................</w:t>
      </w:r>
    </w:p>
    <w:p w14:paraId="4ED9D241" w14:textId="7B30FD35" w:rsidR="00534795" w:rsidRDefault="00534795" w:rsidP="00534795">
      <w:pPr>
        <w:spacing w:after="120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38)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علامة نصب الأفعال الخمسة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) :</w:t>
      </w:r>
      <w:r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........................................................</w:t>
      </w:r>
    </w:p>
    <w:p w14:paraId="1563EA4C" w14:textId="5FBABB0E" w:rsidR="00534795" w:rsidRDefault="00534795" w:rsidP="00534795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39) (علامة </w:t>
      </w:r>
      <w:r>
        <w:rPr>
          <w:rFonts w:ascii="Traditional Arabic" w:hAnsi="Traditional Arabic" w:cs="mohammad bold art 1" w:hint="cs"/>
          <w:sz w:val="28"/>
          <w:szCs w:val="28"/>
          <w:rtl/>
        </w:rPr>
        <w:t xml:space="preserve">جزم الفغل : لم يرجُ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 :</w:t>
      </w:r>
      <w:r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</w:t>
      </w:r>
    </w:p>
    <w:p w14:paraId="3520218E" w14:textId="020BF683" w:rsidR="00534795" w:rsidRPr="00C33A56" w:rsidRDefault="00534795" w:rsidP="00534795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>
        <w:rPr>
          <w:rFonts w:ascii="Adwaa Elsalaf" w:hAnsi="Adwaa Elsalaf" w:cs="mohammad bold art 1" w:hint="cs"/>
          <w:sz w:val="28"/>
          <w:szCs w:val="28"/>
          <w:rtl/>
        </w:rPr>
        <w:t>40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) نوع </w:t>
      </w:r>
      <w:r>
        <w:rPr>
          <w:rFonts w:ascii="Adwaa Elsalaf" w:hAnsi="Adwaa Elsalaf" w:cs="mohammad bold art 1" w:hint="cs"/>
          <w:sz w:val="28"/>
          <w:szCs w:val="28"/>
          <w:rtl/>
        </w:rPr>
        <w:t>الأفعال التالية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( </w:t>
      </w:r>
      <w:r>
        <w:rPr>
          <w:rFonts w:ascii="Adwaa Elsalaf" w:hAnsi="Adwaa Elsalaf" w:cs="mohammad bold art 1" w:hint="cs"/>
          <w:sz w:val="28"/>
          <w:szCs w:val="28"/>
          <w:rtl/>
        </w:rPr>
        <w:t>يسعى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، </w:t>
      </w:r>
      <w:r>
        <w:rPr>
          <w:rFonts w:ascii="Adwaa Elsalaf" w:hAnsi="Adwaa Elsalaf" w:cs="mohammad bold art 1" w:hint="cs"/>
          <w:sz w:val="28"/>
          <w:szCs w:val="28"/>
          <w:rtl/>
        </w:rPr>
        <w:t>يسمو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، </w:t>
      </w:r>
      <w:r>
        <w:rPr>
          <w:rFonts w:ascii="Adwaa Elsalaf" w:hAnsi="Adwaa Elsalaf" w:cs="mohammad bold art 1" w:hint="cs"/>
          <w:sz w:val="28"/>
          <w:szCs w:val="28"/>
          <w:rtl/>
        </w:rPr>
        <w:t>يرمي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) </w:t>
      </w:r>
      <w:r w:rsidRPr="0070305D">
        <w:rPr>
          <w:rFonts w:asciiTheme="majorHAnsi" w:hAnsiTheme="majorHAnsi" w:cstheme="majorHAnsi"/>
          <w:sz w:val="28"/>
          <w:szCs w:val="28"/>
          <w:rtl/>
        </w:rPr>
        <w:t>:..........................................</w:t>
      </w:r>
    </w:p>
    <w:p w14:paraId="2CB4040D" w14:textId="77777777" w:rsidR="00534795" w:rsidRPr="0070305D" w:rsidRDefault="00534795" w:rsidP="00534795">
      <w:pPr>
        <w:spacing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t>41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) (أعيدي كتابة الجملة التاليخ بخط النسخ ) :</w:t>
      </w:r>
    </w:p>
    <w:p w14:paraId="110C3ACC" w14:textId="77777777" w:rsidR="00534795" w:rsidRPr="0070305D" w:rsidRDefault="00534795" w:rsidP="00534795">
      <w:pPr>
        <w:spacing w:after="240"/>
        <w:jc w:val="center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المجتمع المسلم يتعاون على الخير فيعطي الغني الف</w:t>
      </w:r>
      <w:r>
        <w:rPr>
          <w:rFonts w:ascii="Traditional Arabic" w:hAnsi="Traditional Arabic" w:cs="mohammad bold art 1" w:hint="cs"/>
          <w:sz w:val="28"/>
          <w:szCs w:val="28"/>
          <w:rtl/>
        </w:rPr>
        <w:t>ق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ير من مال</w:t>
      </w:r>
      <w:r>
        <w:rPr>
          <w:rFonts w:ascii="Traditional Arabic" w:hAnsi="Traditional Arabic" w:cs="mohammad bold art 1" w:hint="cs"/>
          <w:sz w:val="28"/>
          <w:szCs w:val="28"/>
          <w:rtl/>
        </w:rPr>
        <w:t>ه</w:t>
      </w:r>
    </w:p>
    <w:tbl>
      <w:tblPr>
        <w:tblStyle w:val="a6"/>
        <w:bidiVisual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534795" w:rsidRPr="0070305D" w14:paraId="145FB45C" w14:textId="77777777" w:rsidTr="00EC037B">
        <w:trPr>
          <w:jc w:val="center"/>
        </w:trPr>
        <w:tc>
          <w:tcPr>
            <w:tcW w:w="10205" w:type="dxa"/>
            <w:tcBorders>
              <w:bottom w:val="dotted" w:sz="4" w:space="0" w:color="auto"/>
            </w:tcBorders>
          </w:tcPr>
          <w:p w14:paraId="1D384FF2" w14:textId="77777777" w:rsidR="00534795" w:rsidRPr="0070305D" w:rsidRDefault="00534795" w:rsidP="00EC037B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3696DECD" w14:textId="69223B6D" w:rsidR="00534795" w:rsidRPr="0070305D" w:rsidRDefault="00534795" w:rsidP="00534795">
      <w:pPr>
        <w:spacing w:before="120" w:after="240"/>
        <w:ind w:left="454" w:hanging="454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42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عددي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>
        <w:rPr>
          <w:rFonts w:ascii="Traditional Arabic" w:hAnsi="Traditional Arabic" w:cs="mohammad bold art 1" w:hint="cs"/>
          <w:sz w:val="28"/>
          <w:szCs w:val="28"/>
          <w:rtl/>
        </w:rPr>
        <w:t>أوزان اسمي الزمان والمكان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534795" w:rsidRPr="0070305D" w14:paraId="503B5A85" w14:textId="77777777" w:rsidTr="00EC037B">
        <w:tc>
          <w:tcPr>
            <w:tcW w:w="10491" w:type="dxa"/>
          </w:tcPr>
          <w:p w14:paraId="54EE2CD9" w14:textId="77777777" w:rsidR="00534795" w:rsidRPr="0070305D" w:rsidRDefault="00534795" w:rsidP="00EC037B">
            <w:pPr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534795" w:rsidRPr="0070305D" w14:paraId="4C26E624" w14:textId="77777777" w:rsidTr="00EC037B">
        <w:tc>
          <w:tcPr>
            <w:tcW w:w="10491" w:type="dxa"/>
          </w:tcPr>
          <w:p w14:paraId="100C8A6B" w14:textId="77777777" w:rsidR="00534795" w:rsidRPr="0070305D" w:rsidRDefault="00534795" w:rsidP="00EC037B">
            <w:pPr>
              <w:rPr>
                <w:rFonts w:cs="mohammad bold art 1"/>
                <w:sz w:val="28"/>
                <w:szCs w:val="28"/>
                <w:rtl/>
              </w:rPr>
            </w:pPr>
          </w:p>
        </w:tc>
      </w:tr>
    </w:tbl>
    <w:p w14:paraId="0B57C08F" w14:textId="02B3843F" w:rsidR="00534795" w:rsidRPr="0070305D" w:rsidRDefault="00534795" w:rsidP="00534795">
      <w:pPr>
        <w:spacing w:before="240"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43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DA3FD2">
        <w:rPr>
          <w:rFonts w:ascii="Traditional Arabic" w:hAnsi="Traditional Arabic" w:cs="mohammad bold art 1" w:hint="cs"/>
          <w:sz w:val="28"/>
          <w:szCs w:val="28"/>
          <w:rtl/>
        </w:rPr>
        <w:t xml:space="preserve">سبب رسم الألف قائمة في الفعل ( علا 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534795" w:rsidRPr="0070305D" w14:paraId="7700B06C" w14:textId="77777777" w:rsidTr="00EC037B">
        <w:tc>
          <w:tcPr>
            <w:tcW w:w="10491" w:type="dxa"/>
          </w:tcPr>
          <w:p w14:paraId="4082DA62" w14:textId="77777777" w:rsidR="00534795" w:rsidRPr="0070305D" w:rsidRDefault="00534795" w:rsidP="00EC037B">
            <w:pPr>
              <w:tabs>
                <w:tab w:val="left" w:pos="1335"/>
              </w:tabs>
              <w:rPr>
                <w:rFonts w:cs="mohammad bold art 1"/>
                <w:sz w:val="28"/>
                <w:szCs w:val="28"/>
                <w:rtl/>
              </w:rPr>
            </w:pPr>
          </w:p>
        </w:tc>
      </w:tr>
    </w:tbl>
    <w:p w14:paraId="707D22BB" w14:textId="13DC5E2C" w:rsidR="00534795" w:rsidRPr="0070305D" w:rsidRDefault="00534795" w:rsidP="00534795">
      <w:pPr>
        <w:spacing w:before="240" w:after="24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44</w:t>
      </w:r>
      <w:r w:rsidRPr="0070305D">
        <w:rPr>
          <w:rFonts w:cs="mohammad bold art 1" w:hint="cs"/>
          <w:sz w:val="28"/>
          <w:szCs w:val="28"/>
          <w:rtl/>
        </w:rPr>
        <w:t xml:space="preserve">) </w:t>
      </w:r>
      <w:r>
        <w:rPr>
          <w:rFonts w:cs="mohammad bold art 1" w:hint="cs"/>
          <w:sz w:val="28"/>
          <w:szCs w:val="28"/>
          <w:rtl/>
        </w:rPr>
        <w:t xml:space="preserve">أعربي ما تحته خط ( المسافرون </w:t>
      </w:r>
      <w:r w:rsidRPr="00534795">
        <w:rPr>
          <w:rFonts w:cs="mohammad bold art 1" w:hint="cs"/>
          <w:sz w:val="28"/>
          <w:szCs w:val="28"/>
          <w:u w:val="single"/>
          <w:rtl/>
        </w:rPr>
        <w:t>لن يغادروا</w:t>
      </w:r>
      <w:r>
        <w:rPr>
          <w:rFonts w:cs="mohammad bold art 1" w:hint="cs"/>
          <w:sz w:val="28"/>
          <w:szCs w:val="28"/>
          <w:rtl/>
        </w:rPr>
        <w:t xml:space="preserve"> اليوم</w:t>
      </w:r>
      <w:r w:rsidRPr="0070305D">
        <w:rPr>
          <w:rFonts w:cs="mohammad bold art 1" w:hint="cs"/>
          <w:sz w:val="28"/>
          <w:szCs w:val="28"/>
          <w:rtl/>
        </w:rPr>
        <w:t xml:space="preserve"> :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</w:t>
      </w:r>
      <w:r w:rsidRPr="0070305D">
        <w:rPr>
          <w:rFonts w:asciiTheme="minorHAnsi" w:hAnsiTheme="minorHAnsi" w:cs="mohammad bold art 1"/>
          <w:sz w:val="28"/>
          <w:szCs w:val="28"/>
          <w:rtl/>
        </w:rPr>
        <w:t xml:space="preserve"> </w:t>
      </w:r>
      <w:r w:rsidRPr="0070305D">
        <w:rPr>
          <w:rFonts w:asciiTheme="majorHAnsi" w:hAnsiTheme="majorHAnsi" w:cstheme="majorHAnsi"/>
          <w:sz w:val="28"/>
          <w:szCs w:val="28"/>
          <w:rtl/>
        </w:rPr>
        <w:t>........................................................................................................................................................</w:t>
      </w:r>
    </w:p>
    <w:p w14:paraId="0BAA57BF" w14:textId="77777777" w:rsidR="00534795" w:rsidRPr="0070305D" w:rsidRDefault="00534795" w:rsidP="00534795">
      <w:pPr>
        <w:spacing w:before="240" w:after="240"/>
        <w:rPr>
          <w:rFonts w:ascii="Adwaa Elsalaf" w:hAnsi="Adwaa Elsalaf" w:cs="mohammad bold art 1"/>
          <w:sz w:val="28"/>
          <w:szCs w:val="28"/>
          <w:rtl/>
        </w:rPr>
      </w:pPr>
    </w:p>
    <w:p w14:paraId="20F4FEF3" w14:textId="77777777" w:rsidR="00534795" w:rsidRDefault="00534795" w:rsidP="00534795">
      <w:pPr>
        <w:spacing w:before="240" w:after="240"/>
        <w:jc w:val="right"/>
        <w:rPr>
          <w:rFonts w:cs="mohammad bold art 1"/>
          <w:sz w:val="28"/>
          <w:szCs w:val="28"/>
          <w:rtl/>
        </w:rPr>
      </w:pPr>
    </w:p>
    <w:p w14:paraId="71E56B78" w14:textId="77777777" w:rsidR="00534795" w:rsidRDefault="00534795" w:rsidP="00534795">
      <w:pPr>
        <w:spacing w:before="240" w:after="240"/>
        <w:jc w:val="right"/>
        <w:rPr>
          <w:rFonts w:cs="mohammad bold art 1"/>
          <w:sz w:val="28"/>
          <w:szCs w:val="28"/>
          <w:rtl/>
        </w:rPr>
      </w:pPr>
    </w:p>
    <w:p w14:paraId="2DE8F739" w14:textId="77777777" w:rsidR="00534795" w:rsidRPr="0070305D" w:rsidRDefault="00534795" w:rsidP="00DA3FD2">
      <w:pPr>
        <w:spacing w:before="240" w:after="240"/>
        <w:jc w:val="center"/>
        <w:rPr>
          <w:rFonts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انتهت الأسئلة ، مع تمنياتنا لك</w:t>
      </w:r>
      <w:r>
        <w:rPr>
          <w:rFonts w:cs="mohammad bold art 1" w:hint="cs"/>
          <w:sz w:val="28"/>
          <w:szCs w:val="28"/>
          <w:rtl/>
        </w:rPr>
        <w:t>نَّ</w:t>
      </w:r>
      <w:r w:rsidRPr="0070305D">
        <w:rPr>
          <w:rFonts w:cs="mohammad bold art 1" w:hint="cs"/>
          <w:sz w:val="28"/>
          <w:szCs w:val="28"/>
          <w:rtl/>
        </w:rPr>
        <w:t xml:space="preserve"> بالتوفيق</w:t>
      </w:r>
    </w:p>
    <w:p w14:paraId="5D611B20" w14:textId="77777777" w:rsidR="00534795" w:rsidRPr="0070305D" w:rsidRDefault="00534795" w:rsidP="00DA3FD2">
      <w:pPr>
        <w:spacing w:before="240" w:after="240"/>
        <w:jc w:val="center"/>
        <w:rPr>
          <w:rFonts w:cs="mohammad bold art 1"/>
          <w:sz w:val="28"/>
          <w:szCs w:val="28"/>
        </w:rPr>
      </w:pPr>
      <w:r w:rsidRPr="0070305D">
        <w:rPr>
          <w:rFonts w:cs="mohammad bold art 1" w:hint="cs"/>
          <w:sz w:val="28"/>
          <w:szCs w:val="28"/>
          <w:rtl/>
        </w:rPr>
        <w:t>معلمة المادة أ/ فاطمة الرشيدي</w:t>
      </w:r>
    </w:p>
    <w:p w14:paraId="5C8AEEA1" w14:textId="3EEB7346" w:rsidR="00985AAE" w:rsidRPr="005B13FB" w:rsidRDefault="00985AAE" w:rsidP="005B13FB">
      <w:pPr>
        <w:spacing w:after="240"/>
        <w:jc w:val="right"/>
        <w:rPr>
          <w:rFonts w:ascii="Traditional Arabic" w:hAnsi="Traditional Arabic" w:cs="mohammad bold art 1"/>
          <w:b/>
          <w:bCs/>
          <w:sz w:val="22"/>
          <w:szCs w:val="22"/>
        </w:rPr>
      </w:pPr>
    </w:p>
    <w:sectPr w:rsidR="00985AAE" w:rsidRPr="005B13FB" w:rsidSect="00352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8D2EE" w14:textId="77777777" w:rsidR="00D72EBC" w:rsidRDefault="00D72EBC" w:rsidP="00A92AB4">
      <w:r>
        <w:separator/>
      </w:r>
    </w:p>
  </w:endnote>
  <w:endnote w:type="continuationSeparator" w:id="0">
    <w:p w14:paraId="31916DA7" w14:textId="77777777" w:rsidR="00D72EBC" w:rsidRDefault="00D72EB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7EB4D85E-E3C0-4752-8237-0DF2C3706275}"/>
    <w:embedBold r:id="rId2" w:fontKey="{0A09D867-88DE-4E32-AA5A-5BC5E66C251F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C191692-7365-4D1D-B096-1EF4356726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4756E36-6C86-4394-9F87-9607493853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waa Elsalaf">
    <w:altName w:val="Arial"/>
    <w:charset w:val="00"/>
    <w:family w:val="auto"/>
    <w:pitch w:val="variable"/>
    <w:sig w:usb0="00002007" w:usb1="80000000" w:usb2="00000008" w:usb3="00000000" w:csb0="0000004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B94F817-750E-4633-8882-F2313F009EF5}"/>
    <w:embedBold r:id="rId6" w:fontKey="{CFECC40D-4AEE-43F4-8F93-562192228DEA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OMR">
    <w:charset w:val="00"/>
    <w:family w:val="swiss"/>
    <w:pitch w:val="variable"/>
    <w:sig w:usb0="20002A87" w:usb1="80000000" w:usb2="00000008" w:usb3="00000000" w:csb0="000001FF" w:csb1="00000000"/>
    <w:embedRegular r:id="rId7" w:fontKey="{34012F26-3902-4E49-86DC-9EDDCE1765B7}"/>
  </w:font>
  <w:font w:name="AbuBttal Wael">
    <w:charset w:val="00"/>
    <w:family w:val="script"/>
    <w:pitch w:val="variable"/>
    <w:sig w:usb0="A000207F" w:usb1="C000204B" w:usb2="00000008" w:usb3="00000000" w:csb0="000001D3" w:csb1="00000000"/>
    <w:embedRegular r:id="rId8" w:fontKey="{48D0A397-24D9-408A-8CB2-3F0B106E91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77A007B-5E45-45CA-A1C6-70711FC2EE63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0" w:fontKey="{BC2A8FCD-DC35-44D7-89DD-18098176AEB1}"/>
    <w:embedBold r:id="rId11" w:fontKey="{F6AC509E-FC69-4C92-89A8-AD0101F5F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13EA1" w14:textId="77777777" w:rsidR="00EE0A1A" w:rsidRDefault="00EE0A1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C63E" w14:textId="77777777" w:rsidR="005938D0" w:rsidRDefault="00281DE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877FD4" wp14:editId="453FAD19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32FF4" w14:textId="77777777" w:rsidR="00361C30" w:rsidRPr="00616158" w:rsidRDefault="00361C30" w:rsidP="00361C30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616158">
                            <w:rPr>
                              <w:rFonts w:cs="mohammad bold art 1"/>
                              <w:b/>
                            </w:rPr>
                            <w:t>KH-P028-F11</w:t>
                          </w: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1/7     تاريخ الإصدار :  01/07/2021 م</w:t>
                          </w:r>
                        </w:p>
                        <w:p w14:paraId="4AD35F9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A06BCF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F8BD712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2C6C61A" w14:textId="77777777" w:rsidR="00281DEC" w:rsidRPr="00374657" w:rsidRDefault="00281DE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77FD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33832FF4" w14:textId="77777777" w:rsidR="00361C30" w:rsidRPr="00616158" w:rsidRDefault="00361C30" w:rsidP="00361C30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616158">
                      <w:rPr>
                        <w:rFonts w:cs="mohammad bold art 1"/>
                        <w:b/>
                      </w:rPr>
                      <w:t>KH-P028-F11</w:t>
                    </w: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1/7     تاريخ الإصدار :  01/07/2021 م</w:t>
                    </w:r>
                  </w:p>
                  <w:p w14:paraId="4AD35F9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A06BCF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F8BD712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2C6C61A" w14:textId="77777777" w:rsidR="00281DEC" w:rsidRPr="00374657" w:rsidRDefault="00281DEC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6E0840E" wp14:editId="5E36DD1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52C35" w14:textId="77777777" w:rsidR="00374657" w:rsidRPr="00616158" w:rsidRDefault="00374657" w:rsidP="00374657">
                          <w:pPr>
                            <w:rPr>
                              <w:rFonts w:cs="mohammad bold art 1"/>
                            </w:rPr>
                          </w:pP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PAGE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 من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NUMPAGES 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</w:p>
                        <w:p w14:paraId="2FFDBBB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0840E" id="Text Box 19" o:spid="_x0000_s1027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20852C35" w14:textId="77777777" w:rsidR="00374657" w:rsidRPr="00616158" w:rsidRDefault="00374657" w:rsidP="00374657">
                    <w:pPr>
                      <w:rPr>
                        <w:rFonts w:cs="mohammad bold art 1"/>
                      </w:rPr>
                    </w:pP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صفحة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PAGE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 من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NUMPAGES 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</w:p>
                  <w:p w14:paraId="2FFDBBB5" w14:textId="77777777"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1A8C" w14:textId="77777777"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A8AC6E" wp14:editId="2CEBC716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4E21E" w14:textId="77777777" w:rsidR="00374657" w:rsidRPr="00374657" w:rsidRDefault="00374657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="0034305C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07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2021</w:t>
                          </w:r>
                          <w:r w:rsidR="00281DEC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م</w:t>
                          </w:r>
                        </w:p>
                        <w:p w14:paraId="6CE33E0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4D0C93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8C5633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8AC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" filled="f" stroked="f">
              <v:textbox>
                <w:txbxContent>
                  <w:p w14:paraId="0884E21E" w14:textId="77777777" w:rsidR="00374657" w:rsidRPr="00374657" w:rsidRDefault="00374657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="0034305C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07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2021</w:t>
                    </w:r>
                    <w:r w:rsidR="00281DEC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م</w:t>
                    </w:r>
                  </w:p>
                  <w:p w14:paraId="6CE33E0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4D0C93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8C56335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4169A3" wp14:editId="247E7978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6037D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0208EF3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169A3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31E6037D" w14:textId="77777777"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0208EF3" w14:textId="77777777"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06AFC3" wp14:editId="52918409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DB4FE0" w14:textId="77777777"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AFC3" id="مربع نص 4" o:spid="_x0000_s1032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44DB4FE0" w14:textId="77777777"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41E17" w14:textId="77777777" w:rsidR="00D72EBC" w:rsidRDefault="00D72EBC" w:rsidP="00A92AB4">
      <w:r>
        <w:separator/>
      </w:r>
    </w:p>
  </w:footnote>
  <w:footnote w:type="continuationSeparator" w:id="0">
    <w:p w14:paraId="6A0C44E6" w14:textId="77777777" w:rsidR="00D72EBC" w:rsidRDefault="00D72EB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45514" w14:textId="77777777" w:rsidR="00EE0A1A" w:rsidRDefault="00EE0A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259BC" w14:textId="77777777"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BE45AFC" wp14:editId="5283274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62612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14:paraId="1FB1B028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349BC08A" w14:textId="77777777"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63634B7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8912E5D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4AC9679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1C15A75B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5C20A3B" w14:textId="77777777"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CD54B5" wp14:editId="5537A647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BB756" w14:textId="77777777"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CD54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692BB756" w14:textId="77777777"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00F2772" w14:textId="77777777"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2F2DBD1" wp14:editId="49E7BB97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068E1C1" w14:textId="5EA5AE71" w:rsidR="00816F73" w:rsidRPr="00EE0A1A" w:rsidRDefault="00816F73" w:rsidP="00BF3A4E">
          <w:pPr>
            <w:jc w:val="center"/>
            <w:rPr>
              <w:rFonts w:cs="mohammad bold art 1"/>
              <w:rtl/>
            </w:rPr>
          </w:pPr>
          <w:r w:rsidRPr="00EE0A1A">
            <w:rPr>
              <w:rFonts w:cs="mohammad bold art 1" w:hint="cs"/>
              <w:rtl/>
            </w:rPr>
            <w:t xml:space="preserve">الفصل الدراسي </w:t>
          </w:r>
          <w:r w:rsidR="00EE0A1A" w:rsidRPr="00EE0A1A">
            <w:rPr>
              <w:rFonts w:cs="mohammad bold art 1" w:hint="cs"/>
              <w:rtl/>
            </w:rPr>
            <w:t xml:space="preserve">الثالث </w:t>
          </w:r>
          <w:r w:rsidRPr="00EE0A1A">
            <w:rPr>
              <w:rFonts w:cs="mohammad bold art 1" w:hint="cs"/>
              <w:rtl/>
            </w:rPr>
            <w:t>الدور</w:t>
          </w:r>
          <w:r w:rsidR="00DE3903" w:rsidRPr="00EE0A1A">
            <w:rPr>
              <w:rFonts w:cs="mohammad bold art 1" w:hint="cs"/>
              <w:rtl/>
            </w:rPr>
            <w:t xml:space="preserve"> </w:t>
          </w:r>
          <w:r w:rsidRPr="00EE0A1A">
            <w:rPr>
              <w:rFonts w:cs="mohammad bold art 1" w:hint="cs"/>
              <w:rtl/>
            </w:rPr>
            <w:t xml:space="preserve"> </w:t>
          </w:r>
          <w:r w:rsidR="00CE73A8" w:rsidRPr="00EE0A1A">
            <w:rPr>
              <w:rFonts w:cs="mohammad bold art 1" w:hint="cs"/>
              <w:rtl/>
            </w:rPr>
            <w:t>الأول</w:t>
          </w:r>
        </w:p>
        <w:p w14:paraId="32A9A2CD" w14:textId="3827A616" w:rsidR="00816F73" w:rsidRDefault="00816F73" w:rsidP="00816F73">
          <w:pPr>
            <w:jc w:val="center"/>
            <w:rPr>
              <w:rFonts w:cs="mohammad bold art 1"/>
              <w:rtl/>
            </w:rPr>
          </w:pPr>
          <w:r w:rsidRPr="00DE3903">
            <w:rPr>
              <w:rFonts w:cs="mohammad bold art 1" w:hint="cs"/>
              <w:sz w:val="22"/>
              <w:szCs w:val="22"/>
              <w:rtl/>
            </w:rPr>
            <w:t>للعام الدراسي</w:t>
          </w:r>
          <w:r w:rsidR="00CE73A8" w:rsidRPr="00DE3903">
            <w:rPr>
              <w:rFonts w:cs="mohammad bold art 1" w:hint="cs"/>
              <w:sz w:val="22"/>
              <w:szCs w:val="22"/>
              <w:rtl/>
            </w:rPr>
            <w:t>1443هـ</w:t>
          </w:r>
        </w:p>
        <w:p w14:paraId="30D752FD" w14:textId="77777777" w:rsidR="00816F73" w:rsidRPr="0067565F" w:rsidRDefault="00816F7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4F97767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0A7D8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422EF4A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1E6B914B" w14:textId="77777777"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14:paraId="27CF22F2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EBFB410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B6BB93C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EADEA2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0FD566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1E78A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AABB58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685F3708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3E8A42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07C6D1D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5072CB26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EE853E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1E8DD9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8943DE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FD71F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709F429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5989A22F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0EEE7584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D1EFA67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58793D2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3E2ACA4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0A9E84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7E40596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05B3B09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4A5BF9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1FDA6A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10AD938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083C027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0137C09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52E4122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299764E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45C514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10C8140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65B3FEA9" w14:textId="77777777"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453D8E6F" w14:textId="1017694B" w:rsidR="00816F73" w:rsidRPr="004A5331" w:rsidRDefault="00816F73" w:rsidP="00F1157F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CE73A8">
            <w:rPr>
              <w:rFonts w:cs="AL-Mohanad Bold" w:hint="cs"/>
              <w:sz w:val="18"/>
              <w:szCs w:val="24"/>
              <w:rtl/>
            </w:rPr>
            <w:t xml:space="preserve"> </w:t>
          </w:r>
          <w:r w:rsidR="0013353C">
            <w:rPr>
              <w:rFonts w:cs="AL-Mohanad Bold" w:hint="cs"/>
              <w:sz w:val="18"/>
              <w:szCs w:val="24"/>
              <w:rtl/>
            </w:rPr>
            <w:t>السادس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58E078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4C3794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A11156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C6DE9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4FA89297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8395F8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27C73849" w14:textId="77777777"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20C71FAA" w14:textId="2311F021" w:rsidR="00816F73" w:rsidRPr="00F1157F" w:rsidRDefault="00816F73" w:rsidP="00F1157F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>المادة</w:t>
          </w:r>
          <w:r w:rsid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 </w:t>
          </w: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: </w:t>
          </w:r>
          <w:r w:rsidR="0013353C">
            <w:rPr>
              <w:rFonts w:cs="AL-Mohanad Bold" w:hint="cs"/>
              <w:b/>
              <w:bCs/>
              <w:sz w:val="24"/>
              <w:szCs w:val="24"/>
              <w:rtl/>
            </w:rPr>
            <w:t>لغتي الجميلة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21679C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3498F0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801801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C9C168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B19028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4EC432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181D0E28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DB4DDD0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EAE40C5" w14:textId="23B3500C"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13353C">
            <w:rPr>
              <w:rFonts w:cs="AL-Mohanad Bold" w:hint="cs"/>
              <w:b/>
              <w:bCs/>
              <w:szCs w:val="26"/>
              <w:rtl/>
            </w:rPr>
            <w:t xml:space="preserve">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DF76E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5BDE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77936B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034A4A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E9C9D63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2203945B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DC974ED" w14:textId="77777777"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4977BDF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6277D055" w14:textId="77777777" w:rsidR="00816F73" w:rsidRPr="00B141FF" w:rsidRDefault="00816F7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980412B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3850E4DD" w14:textId="77777777" w:rsidR="00816F73" w:rsidRPr="00B141FF" w:rsidRDefault="00816F7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268CEC0" w14:textId="77777777"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9D054C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850EC2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3812F5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4E0146BD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7C0D591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E5F3CC6" w14:textId="77777777"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6AB7057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A018F8D" w14:textId="3802EC2D" w:rsidR="00816F73" w:rsidRPr="00B141FF" w:rsidRDefault="0013353C" w:rsidP="00F51D88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8ECD4D0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40ACF911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6DBE248" w14:textId="77777777"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C84CD94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DCF966A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6FCA067E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34681380" w14:textId="77777777"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BCDDAC4" w14:textId="052BE172" w:rsidR="005938D0" w:rsidRDefault="0019498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A146173" wp14:editId="34021059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74843D" w14:textId="77777777" w:rsidR="00A8724A" w:rsidRDefault="00A8724A" w:rsidP="00A8724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146173" id="Rectangle 5" o:spid="_x0000_s1029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" strokeweight="3.5pt">
              <v:stroke linestyle="thinThin"/>
              <v:textbox>
                <w:txbxContent>
                  <w:p w14:paraId="7F74843D" w14:textId="77777777" w:rsidR="00A8724A" w:rsidRDefault="00A8724A" w:rsidP="00A8724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7268"/>
    <w:multiLevelType w:val="hybridMultilevel"/>
    <w:tmpl w:val="3998FEFC"/>
    <w:lvl w:ilvl="0" w:tplc="C750D400">
      <w:start w:val="1"/>
      <w:numFmt w:val="decimal"/>
      <w:lvlText w:val="%1-"/>
      <w:lvlJc w:val="center"/>
      <w:pPr>
        <w:ind w:left="7490" w:hanging="360"/>
      </w:pPr>
      <w:rPr>
        <w:rFonts w:ascii="adwa-assalaf" w:hAnsi="adwa-assalaf" w:cs="adwa-assalaf"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 w16cid:durableId="1585265384">
    <w:abstractNumId w:val="1"/>
  </w:num>
  <w:num w:numId="2" w16cid:durableId="1300501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9131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F5"/>
    <w:rsid w:val="0000094F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2135"/>
    <w:rsid w:val="000552BF"/>
    <w:rsid w:val="00063665"/>
    <w:rsid w:val="00064E4B"/>
    <w:rsid w:val="000661C2"/>
    <w:rsid w:val="00077541"/>
    <w:rsid w:val="0008699D"/>
    <w:rsid w:val="0009419F"/>
    <w:rsid w:val="000A6ADC"/>
    <w:rsid w:val="000C0628"/>
    <w:rsid w:val="000C20AA"/>
    <w:rsid w:val="000C740B"/>
    <w:rsid w:val="000D1EAE"/>
    <w:rsid w:val="000D26E5"/>
    <w:rsid w:val="000F6296"/>
    <w:rsid w:val="00105411"/>
    <w:rsid w:val="0010578E"/>
    <w:rsid w:val="0010715B"/>
    <w:rsid w:val="001125F8"/>
    <w:rsid w:val="00113B51"/>
    <w:rsid w:val="0012109F"/>
    <w:rsid w:val="001225ED"/>
    <w:rsid w:val="0013353C"/>
    <w:rsid w:val="00135591"/>
    <w:rsid w:val="001464F8"/>
    <w:rsid w:val="00150C7A"/>
    <w:rsid w:val="001660AA"/>
    <w:rsid w:val="00171D6D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D0CA3"/>
    <w:rsid w:val="001D16BB"/>
    <w:rsid w:val="001D6684"/>
    <w:rsid w:val="001E0B2B"/>
    <w:rsid w:val="001F53F1"/>
    <w:rsid w:val="001F7E75"/>
    <w:rsid w:val="00201196"/>
    <w:rsid w:val="00201E7C"/>
    <w:rsid w:val="002065CB"/>
    <w:rsid w:val="002108FB"/>
    <w:rsid w:val="0021544D"/>
    <w:rsid w:val="002218C7"/>
    <w:rsid w:val="002218FC"/>
    <w:rsid w:val="002250E3"/>
    <w:rsid w:val="0023403C"/>
    <w:rsid w:val="00237478"/>
    <w:rsid w:val="00240233"/>
    <w:rsid w:val="002413A2"/>
    <w:rsid w:val="00243CE5"/>
    <w:rsid w:val="0024538C"/>
    <w:rsid w:val="002516BD"/>
    <w:rsid w:val="00260D3B"/>
    <w:rsid w:val="002764F5"/>
    <w:rsid w:val="00281DEC"/>
    <w:rsid w:val="002856A0"/>
    <w:rsid w:val="00296D0C"/>
    <w:rsid w:val="0029726E"/>
    <w:rsid w:val="002A1481"/>
    <w:rsid w:val="002B4BEE"/>
    <w:rsid w:val="002C329E"/>
    <w:rsid w:val="002E1504"/>
    <w:rsid w:val="002E33EF"/>
    <w:rsid w:val="002E60A3"/>
    <w:rsid w:val="0030195B"/>
    <w:rsid w:val="0031049C"/>
    <w:rsid w:val="00312197"/>
    <w:rsid w:val="00321BD0"/>
    <w:rsid w:val="00341CD5"/>
    <w:rsid w:val="0034305C"/>
    <w:rsid w:val="0035245C"/>
    <w:rsid w:val="00355650"/>
    <w:rsid w:val="00356961"/>
    <w:rsid w:val="003572EF"/>
    <w:rsid w:val="00361C30"/>
    <w:rsid w:val="00364B02"/>
    <w:rsid w:val="00374657"/>
    <w:rsid w:val="00377B77"/>
    <w:rsid w:val="0038643D"/>
    <w:rsid w:val="003870ED"/>
    <w:rsid w:val="003B0BCD"/>
    <w:rsid w:val="003B1738"/>
    <w:rsid w:val="003B3A84"/>
    <w:rsid w:val="003B5BF0"/>
    <w:rsid w:val="003D279D"/>
    <w:rsid w:val="003E026B"/>
    <w:rsid w:val="003F112F"/>
    <w:rsid w:val="003F2F4F"/>
    <w:rsid w:val="003F65B3"/>
    <w:rsid w:val="003F78D5"/>
    <w:rsid w:val="00400AA7"/>
    <w:rsid w:val="00402134"/>
    <w:rsid w:val="00407BA0"/>
    <w:rsid w:val="00422D7F"/>
    <w:rsid w:val="004258E4"/>
    <w:rsid w:val="00427394"/>
    <w:rsid w:val="00433718"/>
    <w:rsid w:val="0044766D"/>
    <w:rsid w:val="00452E34"/>
    <w:rsid w:val="00471286"/>
    <w:rsid w:val="00475863"/>
    <w:rsid w:val="00476E6E"/>
    <w:rsid w:val="00490249"/>
    <w:rsid w:val="00495CE2"/>
    <w:rsid w:val="004A3354"/>
    <w:rsid w:val="004A5331"/>
    <w:rsid w:val="004B4718"/>
    <w:rsid w:val="004C056D"/>
    <w:rsid w:val="004D53A3"/>
    <w:rsid w:val="004E52E9"/>
    <w:rsid w:val="004F46A9"/>
    <w:rsid w:val="004F5102"/>
    <w:rsid w:val="0050465F"/>
    <w:rsid w:val="00505A5D"/>
    <w:rsid w:val="00510DF0"/>
    <w:rsid w:val="00534795"/>
    <w:rsid w:val="00562387"/>
    <w:rsid w:val="0057100C"/>
    <w:rsid w:val="00572723"/>
    <w:rsid w:val="00577931"/>
    <w:rsid w:val="00585967"/>
    <w:rsid w:val="00590526"/>
    <w:rsid w:val="00591E41"/>
    <w:rsid w:val="005938D0"/>
    <w:rsid w:val="00597F8A"/>
    <w:rsid w:val="005A2CD2"/>
    <w:rsid w:val="005A6742"/>
    <w:rsid w:val="005A77A4"/>
    <w:rsid w:val="005B0707"/>
    <w:rsid w:val="005B13FB"/>
    <w:rsid w:val="005B1A09"/>
    <w:rsid w:val="005B5550"/>
    <w:rsid w:val="005C2CE2"/>
    <w:rsid w:val="005D037F"/>
    <w:rsid w:val="005D5CE9"/>
    <w:rsid w:val="005E32E8"/>
    <w:rsid w:val="005E5532"/>
    <w:rsid w:val="005F31DA"/>
    <w:rsid w:val="005F73FF"/>
    <w:rsid w:val="00603640"/>
    <w:rsid w:val="00606C2F"/>
    <w:rsid w:val="00616158"/>
    <w:rsid w:val="0063440F"/>
    <w:rsid w:val="00647F5A"/>
    <w:rsid w:val="00650B02"/>
    <w:rsid w:val="00653F1B"/>
    <w:rsid w:val="00655957"/>
    <w:rsid w:val="006568AE"/>
    <w:rsid w:val="00661D21"/>
    <w:rsid w:val="0067012F"/>
    <w:rsid w:val="00672298"/>
    <w:rsid w:val="0067565F"/>
    <w:rsid w:val="00680D03"/>
    <w:rsid w:val="006866AA"/>
    <w:rsid w:val="006B3DA1"/>
    <w:rsid w:val="006B4367"/>
    <w:rsid w:val="006C3C31"/>
    <w:rsid w:val="006D04D5"/>
    <w:rsid w:val="006D5359"/>
    <w:rsid w:val="006E3825"/>
    <w:rsid w:val="006E6595"/>
    <w:rsid w:val="00702D5B"/>
    <w:rsid w:val="0070358E"/>
    <w:rsid w:val="00725DEE"/>
    <w:rsid w:val="00727AB6"/>
    <w:rsid w:val="00731790"/>
    <w:rsid w:val="00742240"/>
    <w:rsid w:val="00742D2E"/>
    <w:rsid w:val="00754DE3"/>
    <w:rsid w:val="00760000"/>
    <w:rsid w:val="007625AF"/>
    <w:rsid w:val="00764840"/>
    <w:rsid w:val="0076764A"/>
    <w:rsid w:val="0077541D"/>
    <w:rsid w:val="0078097C"/>
    <w:rsid w:val="007A27B0"/>
    <w:rsid w:val="007A621C"/>
    <w:rsid w:val="007B06B5"/>
    <w:rsid w:val="007B59CF"/>
    <w:rsid w:val="007B67F0"/>
    <w:rsid w:val="007B7645"/>
    <w:rsid w:val="007B7B99"/>
    <w:rsid w:val="007C73DE"/>
    <w:rsid w:val="007D0F36"/>
    <w:rsid w:val="007D2E61"/>
    <w:rsid w:val="007D6D04"/>
    <w:rsid w:val="007D73B1"/>
    <w:rsid w:val="007E3E03"/>
    <w:rsid w:val="007E3FA2"/>
    <w:rsid w:val="007E4CB0"/>
    <w:rsid w:val="007E6BB4"/>
    <w:rsid w:val="00801F50"/>
    <w:rsid w:val="008020F4"/>
    <w:rsid w:val="008153A2"/>
    <w:rsid w:val="008161EC"/>
    <w:rsid w:val="00816F73"/>
    <w:rsid w:val="00820CEF"/>
    <w:rsid w:val="0082225F"/>
    <w:rsid w:val="00826B55"/>
    <w:rsid w:val="00843CFF"/>
    <w:rsid w:val="00853206"/>
    <w:rsid w:val="0086432A"/>
    <w:rsid w:val="00865D56"/>
    <w:rsid w:val="0086779A"/>
    <w:rsid w:val="0087704E"/>
    <w:rsid w:val="0088547D"/>
    <w:rsid w:val="00887D39"/>
    <w:rsid w:val="00893D42"/>
    <w:rsid w:val="0089672F"/>
    <w:rsid w:val="008A7580"/>
    <w:rsid w:val="008C44CF"/>
    <w:rsid w:val="008C777F"/>
    <w:rsid w:val="008D2EF4"/>
    <w:rsid w:val="008E009A"/>
    <w:rsid w:val="008E76C6"/>
    <w:rsid w:val="008F1F9B"/>
    <w:rsid w:val="008F6CD3"/>
    <w:rsid w:val="00901A1B"/>
    <w:rsid w:val="009031AF"/>
    <w:rsid w:val="00906C24"/>
    <w:rsid w:val="00912385"/>
    <w:rsid w:val="00916C97"/>
    <w:rsid w:val="00917A21"/>
    <w:rsid w:val="009238D8"/>
    <w:rsid w:val="009310EC"/>
    <w:rsid w:val="009318A7"/>
    <w:rsid w:val="0093753B"/>
    <w:rsid w:val="00944314"/>
    <w:rsid w:val="0095204D"/>
    <w:rsid w:val="00960F39"/>
    <w:rsid w:val="00963F88"/>
    <w:rsid w:val="00967D9F"/>
    <w:rsid w:val="0097471E"/>
    <w:rsid w:val="00975E04"/>
    <w:rsid w:val="00977FFD"/>
    <w:rsid w:val="00982434"/>
    <w:rsid w:val="00985AAE"/>
    <w:rsid w:val="009876BD"/>
    <w:rsid w:val="0099745C"/>
    <w:rsid w:val="009978AF"/>
    <w:rsid w:val="009A296A"/>
    <w:rsid w:val="009A4D59"/>
    <w:rsid w:val="009B022D"/>
    <w:rsid w:val="009B2A18"/>
    <w:rsid w:val="009B356C"/>
    <w:rsid w:val="009B4144"/>
    <w:rsid w:val="009D3EB8"/>
    <w:rsid w:val="009D5F04"/>
    <w:rsid w:val="009D66FA"/>
    <w:rsid w:val="009E1651"/>
    <w:rsid w:val="009E7C6B"/>
    <w:rsid w:val="00A07BFB"/>
    <w:rsid w:val="00A168CE"/>
    <w:rsid w:val="00A23BA6"/>
    <w:rsid w:val="00A23D0C"/>
    <w:rsid w:val="00A6080C"/>
    <w:rsid w:val="00A60E2F"/>
    <w:rsid w:val="00A62FC8"/>
    <w:rsid w:val="00A8724A"/>
    <w:rsid w:val="00A90042"/>
    <w:rsid w:val="00A91602"/>
    <w:rsid w:val="00A92AB4"/>
    <w:rsid w:val="00A96FBE"/>
    <w:rsid w:val="00A97359"/>
    <w:rsid w:val="00AA717E"/>
    <w:rsid w:val="00AB598B"/>
    <w:rsid w:val="00AC7202"/>
    <w:rsid w:val="00AD14AF"/>
    <w:rsid w:val="00AD1C82"/>
    <w:rsid w:val="00AD486F"/>
    <w:rsid w:val="00AD615E"/>
    <w:rsid w:val="00B06F54"/>
    <w:rsid w:val="00B10F0F"/>
    <w:rsid w:val="00B141FF"/>
    <w:rsid w:val="00B2198A"/>
    <w:rsid w:val="00B259E5"/>
    <w:rsid w:val="00B30234"/>
    <w:rsid w:val="00B46885"/>
    <w:rsid w:val="00B60404"/>
    <w:rsid w:val="00B70477"/>
    <w:rsid w:val="00B71448"/>
    <w:rsid w:val="00B7551F"/>
    <w:rsid w:val="00B75CE6"/>
    <w:rsid w:val="00BB0119"/>
    <w:rsid w:val="00BD01B9"/>
    <w:rsid w:val="00BD7364"/>
    <w:rsid w:val="00BE7465"/>
    <w:rsid w:val="00BF3A4E"/>
    <w:rsid w:val="00C013F8"/>
    <w:rsid w:val="00C021F5"/>
    <w:rsid w:val="00C06D4E"/>
    <w:rsid w:val="00C316B8"/>
    <w:rsid w:val="00C366A8"/>
    <w:rsid w:val="00C40699"/>
    <w:rsid w:val="00C44C00"/>
    <w:rsid w:val="00C45DB9"/>
    <w:rsid w:val="00C50983"/>
    <w:rsid w:val="00C577FF"/>
    <w:rsid w:val="00C60C17"/>
    <w:rsid w:val="00C62543"/>
    <w:rsid w:val="00C62646"/>
    <w:rsid w:val="00C626A7"/>
    <w:rsid w:val="00CA6B51"/>
    <w:rsid w:val="00CB7830"/>
    <w:rsid w:val="00CC1381"/>
    <w:rsid w:val="00CD0299"/>
    <w:rsid w:val="00CE73A8"/>
    <w:rsid w:val="00CF70DF"/>
    <w:rsid w:val="00D14D29"/>
    <w:rsid w:val="00D307EA"/>
    <w:rsid w:val="00D45E7B"/>
    <w:rsid w:val="00D563EF"/>
    <w:rsid w:val="00D60663"/>
    <w:rsid w:val="00D60D76"/>
    <w:rsid w:val="00D65313"/>
    <w:rsid w:val="00D714D2"/>
    <w:rsid w:val="00D72EBC"/>
    <w:rsid w:val="00D76C43"/>
    <w:rsid w:val="00D85A04"/>
    <w:rsid w:val="00D909C6"/>
    <w:rsid w:val="00DA38D0"/>
    <w:rsid w:val="00DA3FD2"/>
    <w:rsid w:val="00DA51F3"/>
    <w:rsid w:val="00DB2025"/>
    <w:rsid w:val="00DB32ED"/>
    <w:rsid w:val="00DB6113"/>
    <w:rsid w:val="00DC050A"/>
    <w:rsid w:val="00DC2585"/>
    <w:rsid w:val="00DE3903"/>
    <w:rsid w:val="00DE65B2"/>
    <w:rsid w:val="00DF0CBD"/>
    <w:rsid w:val="00DF20D4"/>
    <w:rsid w:val="00DF7891"/>
    <w:rsid w:val="00E03AE7"/>
    <w:rsid w:val="00E133DB"/>
    <w:rsid w:val="00E138B0"/>
    <w:rsid w:val="00E14777"/>
    <w:rsid w:val="00E17E4F"/>
    <w:rsid w:val="00E23A77"/>
    <w:rsid w:val="00E32373"/>
    <w:rsid w:val="00E34474"/>
    <w:rsid w:val="00E447E7"/>
    <w:rsid w:val="00E4588E"/>
    <w:rsid w:val="00E57411"/>
    <w:rsid w:val="00E6016B"/>
    <w:rsid w:val="00E64213"/>
    <w:rsid w:val="00E658DC"/>
    <w:rsid w:val="00E7039C"/>
    <w:rsid w:val="00E86356"/>
    <w:rsid w:val="00E9016C"/>
    <w:rsid w:val="00EA1F9A"/>
    <w:rsid w:val="00EB1FD7"/>
    <w:rsid w:val="00EB3710"/>
    <w:rsid w:val="00EB4384"/>
    <w:rsid w:val="00EC6AB2"/>
    <w:rsid w:val="00ED1E57"/>
    <w:rsid w:val="00ED256B"/>
    <w:rsid w:val="00ED3CB3"/>
    <w:rsid w:val="00EE0A1A"/>
    <w:rsid w:val="00EE2A24"/>
    <w:rsid w:val="00F02D6E"/>
    <w:rsid w:val="00F03430"/>
    <w:rsid w:val="00F1157F"/>
    <w:rsid w:val="00F162D7"/>
    <w:rsid w:val="00F31B5E"/>
    <w:rsid w:val="00F32266"/>
    <w:rsid w:val="00F3295A"/>
    <w:rsid w:val="00F337FB"/>
    <w:rsid w:val="00F35F4F"/>
    <w:rsid w:val="00F40688"/>
    <w:rsid w:val="00F43BF8"/>
    <w:rsid w:val="00F46282"/>
    <w:rsid w:val="00F51D88"/>
    <w:rsid w:val="00F61BD1"/>
    <w:rsid w:val="00F64D87"/>
    <w:rsid w:val="00F650D0"/>
    <w:rsid w:val="00F65741"/>
    <w:rsid w:val="00F659A7"/>
    <w:rsid w:val="00F80B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B865E1B"/>
  <w15:docId w15:val="{3C4B5D03-D0E3-450C-9DA3-106843D9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896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8724A"/>
    <w:pPr>
      <w:ind w:left="720"/>
      <w:contextualSpacing/>
    </w:pPr>
    <w:rPr>
      <w:rFonts w:cs="Times New Roman"/>
      <w:noProof w:val="0"/>
      <w:sz w:val="24"/>
      <w:szCs w:val="24"/>
      <w:lang w:eastAsia="en-US"/>
    </w:rPr>
  </w:style>
  <w:style w:type="table" w:customStyle="1" w:styleId="TableGrid">
    <w:name w:val="TableGrid"/>
    <w:rsid w:val="00B7047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5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606;&#1605;&#1575;&#1584;&#1580;%20&#1608;&#1585;&#1602;%20&#1575;&#1604;&#1573;&#1580;&#1575;&#1576;&#1577;%20&#1608;&#1575;&#1604;&#1571;&#1587;&#1574;&#1604;&#1577;\KH-P028-F11-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E7B4-BAA8-47C2-A366-553AD42B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KH-P028-F11-.dotx</Template>
  <TotalTime>95</TotalTime>
  <Pages>1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Mohamed Belal</dc:creator>
  <cp:lastModifiedBy>فاطمة ....</cp:lastModifiedBy>
  <cp:revision>28</cp:revision>
  <cp:lastPrinted>2022-06-10T12:36:00Z</cp:lastPrinted>
  <dcterms:created xsi:type="dcterms:W3CDTF">2022-06-09T05:19:00Z</dcterms:created>
  <dcterms:modified xsi:type="dcterms:W3CDTF">2022-06-10T12:37:00Z</dcterms:modified>
</cp:coreProperties>
</file>