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2B90D1F8" w:rsidR="009A4D59" w:rsidRDefault="009A4D59" w:rsidP="009A4D59">
      <w:pPr>
        <w:jc w:val="lowKashida"/>
        <w:rPr>
          <w:b/>
          <w:bCs/>
          <w:sz w:val="32"/>
          <w:szCs w:val="32"/>
        </w:rPr>
      </w:pPr>
    </w:p>
    <w:p w14:paraId="4D96EDD7" w14:textId="4A90F82F" w:rsidR="003C7D26" w:rsidRDefault="00A37E37" w:rsidP="009A4D59">
      <w:pPr>
        <w:jc w:val="lowKashida"/>
        <w:rPr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4D94D" wp14:editId="2D845929">
                <wp:simplePos x="0" y="0"/>
                <wp:positionH relativeFrom="column">
                  <wp:posOffset>-24765</wp:posOffset>
                </wp:positionH>
                <wp:positionV relativeFrom="paragraph">
                  <wp:posOffset>248920</wp:posOffset>
                </wp:positionV>
                <wp:extent cx="564515" cy="447040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A0689" id="مستطيل 28" o:spid="_x0000_s1026" style="position:absolute;left:0;text-align:left;margin-left:-1.95pt;margin-top:19.6pt;width:44.45pt;height:3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Dw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" filled="f" strokecolor="windowText" strokeweight="1pt"/>
            </w:pict>
          </mc:Fallback>
        </mc:AlternateContent>
      </w: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0B1DD" wp14:editId="2DDBB498">
                <wp:simplePos x="0" y="0"/>
                <wp:positionH relativeFrom="column">
                  <wp:posOffset>-28575</wp:posOffset>
                </wp:positionH>
                <wp:positionV relativeFrom="paragraph">
                  <wp:posOffset>247015</wp:posOffset>
                </wp:positionV>
                <wp:extent cx="553085" cy="39116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45468" w14:textId="77777777" w:rsidR="001919E3" w:rsidRDefault="00205D42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0B1DD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-2.25pt;margin-top:19.45pt;width:43.55pt;height:3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" filled="f" stroked="f" strokeweight=".5pt">
                <v:textbox>
                  <w:txbxContent>
                    <w:p w14:paraId="6F145468" w14:textId="77777777" w:rsidR="001919E3" w:rsidRDefault="00205D42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0B706B" w14:textId="7FDC896C" w:rsidR="00681D50" w:rsidRPr="000870BB" w:rsidRDefault="00796D5E" w:rsidP="00A37E37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الأول</w:t>
      </w:r>
      <w:r w:rsidR="00A37E3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: 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2C24CFD6" w14:textId="77777777" w:rsidR="00226CD4" w:rsidRPr="00126E99" w:rsidRDefault="00226CD4" w:rsidP="00226CD4">
      <w:pPr>
        <w:pStyle w:val="a7"/>
        <w:numPr>
          <w:ilvl w:val="0"/>
          <w:numId w:val="1"/>
        </w:numPr>
        <w:spacing w:after="0" w:line="240" w:lineRule="auto"/>
        <w:ind w:left="643"/>
        <w:rPr>
          <w:rFonts w:ascii="Arial Black" w:hAnsi="Arial Black" w:cs="mohammad bold art 1"/>
          <w:sz w:val="32"/>
          <w:szCs w:val="32"/>
        </w:rPr>
      </w:pPr>
      <w:r w:rsidRPr="00126E99">
        <w:rPr>
          <w:rFonts w:hint="cs"/>
          <w:sz w:val="32"/>
          <w:szCs w:val="32"/>
          <w:rtl/>
        </w:rPr>
        <w:t>منزلة الرقم الذي تحته خط في العدد 9</w:t>
      </w:r>
      <w:r w:rsidRPr="00126E99">
        <w:rPr>
          <w:rFonts w:hint="cs"/>
          <w:sz w:val="32"/>
          <w:szCs w:val="32"/>
          <w:u w:val="single"/>
          <w:rtl/>
        </w:rPr>
        <w:t>1</w:t>
      </w:r>
      <w:r w:rsidRPr="00126E99">
        <w:rPr>
          <w:rFonts w:hint="cs"/>
          <w:sz w:val="32"/>
          <w:szCs w:val="32"/>
          <w:rtl/>
        </w:rPr>
        <w:t xml:space="preserve">306200513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753A888D" w14:textId="77777777" w:rsidTr="003E0BD1">
        <w:tc>
          <w:tcPr>
            <w:tcW w:w="289" w:type="dxa"/>
            <w:vAlign w:val="center"/>
          </w:tcPr>
          <w:p w14:paraId="1B4605B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55B6BC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احاد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3D2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047393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769EAD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 xml:space="preserve">احاد الألوف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62EC0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F04E184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94C682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احاد الملايين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44B34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D9D8D9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04DD6E8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احاد البلايين </w:t>
            </w:r>
          </w:p>
        </w:tc>
      </w:tr>
    </w:tbl>
    <w:p w14:paraId="6195763E" w14:textId="77777777" w:rsidR="00226CD4" w:rsidRDefault="00226CD4" w:rsidP="00226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3DE60D74" w14:textId="77777777" w:rsidR="00226CD4" w:rsidRPr="00B04153" w:rsidRDefault="00226CD4" w:rsidP="00226CD4">
      <w:pPr>
        <w:numPr>
          <w:ilvl w:val="0"/>
          <w:numId w:val="1"/>
        </w:numPr>
        <w:tabs>
          <w:tab w:val="clear" w:pos="644"/>
          <w:tab w:val="num" w:pos="565"/>
        </w:tabs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B04153">
        <w:rPr>
          <w:rFonts w:asciiTheme="minorBidi" w:hAnsiTheme="minorBidi" w:cstheme="minorBidi" w:hint="cs"/>
          <w:sz w:val="32"/>
          <w:szCs w:val="32"/>
          <w:rtl/>
        </w:rPr>
        <w:t xml:space="preserve">خمسون بليونا ومئة مليون 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ومئتان وخمس وتسعون ألفا،بالصيغة القياسية </w:t>
      </w:r>
      <w:r w:rsidRPr="00B04153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</w:t>
      </w:r>
      <w:r w:rsidRPr="00B04153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19A3EAEF" w14:textId="77777777" w:rsidTr="003E0BD1">
        <w:tc>
          <w:tcPr>
            <w:tcW w:w="289" w:type="dxa"/>
            <w:vAlign w:val="center"/>
          </w:tcPr>
          <w:p w14:paraId="3D9EE85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44348B7" w14:textId="77777777" w:rsidR="00226CD4" w:rsidRPr="00B6031B" w:rsidRDefault="00226CD4" w:rsidP="003E0BD1">
            <w:pPr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50100295000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494D6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2C2A3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85D1F55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5010095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87CA1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F5F748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C06E332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501000955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46C1D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88641CB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19704E8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501295000</w:t>
            </w:r>
          </w:p>
        </w:tc>
      </w:tr>
    </w:tbl>
    <w:p w14:paraId="4078A493" w14:textId="77777777" w:rsidR="00226CD4" w:rsidRDefault="00226CD4" w:rsidP="00226CD4">
      <w:pPr>
        <w:jc w:val="lowKashida"/>
        <w:rPr>
          <w:b/>
          <w:bCs/>
          <w:sz w:val="32"/>
          <w:szCs w:val="32"/>
          <w:rtl/>
        </w:rPr>
      </w:pPr>
    </w:p>
    <w:p w14:paraId="6F4E60E5" w14:textId="77777777" w:rsidR="00226CD4" w:rsidRPr="006A4290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6A4290">
        <w:rPr>
          <w:rFonts w:ascii="Arial Black" w:hAnsi="Arial Black" w:cs="mohammad bold art 1" w:hint="cs"/>
          <w:sz w:val="32"/>
          <w:szCs w:val="32"/>
          <w:rtl/>
        </w:rPr>
        <w:t>قدر المجموع بتقريب الاعداد الى أقرب مئة 526+193 =........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81E50ED" w14:textId="77777777" w:rsidTr="003E0BD1">
        <w:tc>
          <w:tcPr>
            <w:tcW w:w="289" w:type="dxa"/>
            <w:vAlign w:val="center"/>
          </w:tcPr>
          <w:p w14:paraId="2CE8304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290A34D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1D5B1D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E13678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977A69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3FEFE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5E3A8C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9CF43F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F7055B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9543A4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050D593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800</w:t>
            </w:r>
          </w:p>
        </w:tc>
      </w:tr>
    </w:tbl>
    <w:p w14:paraId="6E137CEB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CAC47FE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t>قدر 62,6- 28,2 =.......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D84438">
        <w:rPr>
          <w:rFonts w:ascii="Traditional Arabic" w:hAnsi="Traditional Arabic" w:cs="AL-Mohanad"/>
          <w:sz w:val="28"/>
          <w:szCs w:val="28"/>
        </w:rPr>
        <w:t xml:space="preserve">    </w:t>
      </w:r>
      <w:r w:rsidRPr="00D84438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2157D67" w14:textId="77777777" w:rsidTr="003E0BD1">
        <w:tc>
          <w:tcPr>
            <w:tcW w:w="289" w:type="dxa"/>
            <w:vAlign w:val="center"/>
          </w:tcPr>
          <w:p w14:paraId="7852C89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649A9" w14:textId="307DD899" w:rsidR="00226CD4" w:rsidRPr="00B6031B" w:rsidRDefault="006A4290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</w:t>
            </w:r>
            <w:r w:rsidR="00226CD4">
              <w:rPr>
                <w:rFonts w:hint="cs"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FA4952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7FB2BA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9C64C68" w14:textId="68ADD242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  <w:r w:rsidR="00226CD4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76E081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398A84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839EDA" w14:textId="0A3F1235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226CD4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171F42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B13A3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4127A" w14:textId="0ACCD940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226CD4">
              <w:rPr>
                <w:rFonts w:hint="cs"/>
                <w:sz w:val="28"/>
                <w:szCs w:val="28"/>
                <w:rtl/>
              </w:rPr>
              <w:t>0</w:t>
            </w:r>
          </w:p>
        </w:tc>
      </w:tr>
    </w:tbl>
    <w:p w14:paraId="6D78C343" w14:textId="77777777" w:rsidR="00226CD4" w:rsidRPr="00D84438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D84438">
        <w:rPr>
          <w:rFonts w:hint="cs"/>
          <w:sz w:val="28"/>
          <w:szCs w:val="28"/>
          <w:rtl/>
        </w:rPr>
        <w:t xml:space="preserve">  </w:t>
      </w:r>
    </w:p>
    <w:p w14:paraId="4CE7E24A" w14:textId="77777777" w:rsidR="00226CD4" w:rsidRPr="00126E99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126E99">
        <w:rPr>
          <w:rFonts w:hint="cs"/>
          <w:sz w:val="32"/>
          <w:szCs w:val="32"/>
          <w:rtl/>
        </w:rPr>
        <w:t xml:space="preserve">تحمل سيارة 5صناديق، كتلة كل صندوق 20 كجم. أوجدي مجموع كتل الصناديق؟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01459D72" w14:textId="77777777" w:rsidTr="003E0BD1">
        <w:tc>
          <w:tcPr>
            <w:tcW w:w="289" w:type="dxa"/>
            <w:vAlign w:val="center"/>
          </w:tcPr>
          <w:p w14:paraId="76E121F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E044CA" w14:textId="5CF6655E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  <w:r w:rsidR="00D3603C">
              <w:rPr>
                <w:rFonts w:hint="cs"/>
                <w:sz w:val="28"/>
                <w:szCs w:val="28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BBC73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D7181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BC34B45" w14:textId="001C5D02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100</w:t>
            </w:r>
            <w:r w:rsidR="00D3603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E2B831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650C7D9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40F960A" w14:textId="669BDE60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1000</w:t>
            </w:r>
            <w:r w:rsidR="00D3603C">
              <w:rPr>
                <w:rStyle w:val="vocalized"/>
                <w:rFonts w:hint="cs"/>
                <w:sz w:val="28"/>
                <w:szCs w:val="28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4FBDF0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DA8619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B3D6D7" w14:textId="675EE601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70</w:t>
            </w:r>
            <w:r w:rsidR="00D3603C">
              <w:rPr>
                <w:rFonts w:hint="cs"/>
                <w:sz w:val="28"/>
                <w:szCs w:val="28"/>
                <w:rtl/>
              </w:rPr>
              <w:t>كجم</w:t>
            </w:r>
          </w:p>
        </w:tc>
      </w:tr>
    </w:tbl>
    <w:p w14:paraId="66B5DFC0" w14:textId="77777777" w:rsidR="00226CD4" w:rsidRDefault="00226CD4" w:rsidP="00226CD4">
      <w:pPr>
        <w:spacing w:before="80" w:after="60"/>
        <w:ind w:left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6A55B193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t xml:space="preserve">عبارة مجموع 11،ع 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D84438">
        <w:rPr>
          <w:rFonts w:ascii="Traditional Arabic" w:hAnsi="Traditional Arabic" w:cs="AL-Mohanad"/>
          <w:sz w:val="28"/>
          <w:szCs w:val="28"/>
        </w:rPr>
        <w:t xml:space="preserve">     </w:t>
      </w:r>
      <w:r w:rsidRPr="00D84438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111553A" w14:textId="77777777" w:rsidTr="003E0BD1">
        <w:tc>
          <w:tcPr>
            <w:tcW w:w="289" w:type="dxa"/>
            <w:vAlign w:val="center"/>
          </w:tcPr>
          <w:p w14:paraId="748A3E2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7E36C6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11+ع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08528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152BD9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E410F31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11-ع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F0BED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ED70C10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AF68B3E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11×ع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F48A3A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0BB77F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F52176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11÷ع</w:t>
            </w:r>
          </w:p>
        </w:tc>
      </w:tr>
    </w:tbl>
    <w:p w14:paraId="136289BB" w14:textId="368DF7F8" w:rsidR="00226CD4" w:rsidRDefault="00226CD4" w:rsidP="00226CD4">
      <w:pPr>
        <w:rPr>
          <w:rFonts w:ascii="Arial Black" w:hAnsi="Arial Black" w:cs="mohammad bold art 1"/>
          <w:sz w:val="28"/>
          <w:szCs w:val="28"/>
          <w:rtl/>
        </w:rPr>
      </w:pPr>
      <w:r w:rsidRPr="00D84438">
        <w:rPr>
          <w:rFonts w:hint="cs"/>
          <w:sz w:val="28"/>
          <w:szCs w:val="28"/>
          <w:rtl/>
        </w:rPr>
        <w:t xml:space="preserve">   </w:t>
      </w:r>
    </w:p>
    <w:p w14:paraId="7F6EB736" w14:textId="77777777" w:rsidR="00A37E37" w:rsidRPr="00226CD4" w:rsidRDefault="00A37E37" w:rsidP="00226CD4">
      <w:pPr>
        <w:rPr>
          <w:rFonts w:ascii="Arial Black" w:hAnsi="Arial Black" w:cs="mohammad bold art 1"/>
          <w:sz w:val="28"/>
          <w:szCs w:val="28"/>
        </w:rPr>
      </w:pPr>
    </w:p>
    <w:p w14:paraId="464A8D18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lastRenderedPageBreak/>
        <w:t xml:space="preserve">اذا كانت قيمة </w:t>
      </w:r>
      <w:r>
        <w:rPr>
          <w:rFonts w:asciiTheme="minorBidi" w:hAnsiTheme="minorBidi" w:cstheme="minorBidi" w:hint="cs"/>
          <w:sz w:val="32"/>
          <w:szCs w:val="32"/>
          <w:rtl/>
        </w:rPr>
        <w:t>س</w:t>
      </w:r>
      <w:r w:rsidRPr="00D84438">
        <w:rPr>
          <w:rFonts w:asciiTheme="minorBidi" w:hAnsiTheme="minorBidi" w:cstheme="minorBidi" w:hint="cs"/>
          <w:sz w:val="32"/>
          <w:szCs w:val="32"/>
          <w:rtl/>
        </w:rPr>
        <w:t>=3 فان 2</w:t>
      </w:r>
      <w:r>
        <w:rPr>
          <w:rFonts w:asciiTheme="minorBidi" w:hAnsiTheme="minorBidi" w:cstheme="minorBidi" w:hint="cs"/>
          <w:sz w:val="32"/>
          <w:szCs w:val="32"/>
          <w:rtl/>
        </w:rPr>
        <w:t>س</w:t>
      </w:r>
      <w:r w:rsidRPr="00D84438">
        <w:rPr>
          <w:rFonts w:asciiTheme="minorBidi" w:hAnsiTheme="minorBidi" w:cstheme="minorBidi" w:hint="cs"/>
          <w:sz w:val="32"/>
          <w:szCs w:val="32"/>
          <w:rtl/>
        </w:rPr>
        <w:t>= ..........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D84438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D84438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59FF4227" w14:textId="77777777" w:rsidTr="003E0BD1">
        <w:tc>
          <w:tcPr>
            <w:tcW w:w="289" w:type="dxa"/>
            <w:vAlign w:val="center"/>
          </w:tcPr>
          <w:p w14:paraId="3513BA7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0E564E2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5C236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8C6A5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7D151E0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3ECEC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88F57F3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E2DCCD5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17F32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7D6F41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5F95B6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3099C69C" w14:textId="77777777" w:rsidR="00226CD4" w:rsidRPr="00546A46" w:rsidRDefault="00226CD4" w:rsidP="00226CD4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16650C7E" w14:textId="77777777" w:rsidR="00226CD4" w:rsidRPr="00546A46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546A46">
        <w:rPr>
          <w:rFonts w:hint="cs"/>
          <w:sz w:val="32"/>
          <w:szCs w:val="32"/>
          <w:rtl/>
        </w:rPr>
        <w:t xml:space="preserve">قيمة ن في المعادلة التالية: 5+ن=11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4AE02F15" w14:textId="77777777" w:rsidTr="003E0BD1">
        <w:tc>
          <w:tcPr>
            <w:tcW w:w="289" w:type="dxa"/>
            <w:vAlign w:val="center"/>
          </w:tcPr>
          <w:p w14:paraId="3D9CEBA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085F9F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ن=6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49325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1C72A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66EB4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ن=4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5CB34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B564BE8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8AB0E6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ن=3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552AE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F5C192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3D5485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ن=2</w:t>
            </w:r>
          </w:p>
        </w:tc>
      </w:tr>
    </w:tbl>
    <w:p w14:paraId="157B1E62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F4962B4" w14:textId="04433693" w:rsidR="00226CD4" w:rsidRPr="00546A46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546A46">
        <w:rPr>
          <w:rFonts w:asciiTheme="minorBidi" w:hAnsiTheme="minorBidi" w:cstheme="minorBidi" w:hint="cs"/>
          <w:sz w:val="32"/>
          <w:szCs w:val="32"/>
          <w:rtl/>
        </w:rPr>
        <w:t xml:space="preserve">14 +0 =14 ،تسمى الخاصية </w:t>
      </w:r>
      <w:r w:rsidR="006A4290">
        <w:rPr>
          <w:rFonts w:asciiTheme="minorBidi" w:hAnsiTheme="minorBidi" w:cstheme="minorBidi" w:hint="cs"/>
          <w:sz w:val="32"/>
          <w:szCs w:val="32"/>
          <w:rtl/>
        </w:rPr>
        <w:t>المستخدمة</w:t>
      </w:r>
      <w:r w:rsidRPr="00546A46">
        <w:rPr>
          <w:rFonts w:asciiTheme="minorBidi" w:hAnsiTheme="minorBidi" w:cstheme="minorBidi" w:hint="cs"/>
          <w:sz w:val="32"/>
          <w:szCs w:val="32"/>
          <w:rtl/>
        </w:rPr>
        <w:t xml:space="preserve"> ..........</w:t>
      </w:r>
      <w:r w:rsidRPr="00546A46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546A46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Pr="00546A4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546A4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53DCE2DF" w14:textId="77777777" w:rsidTr="003E0BD1">
        <w:tc>
          <w:tcPr>
            <w:tcW w:w="289" w:type="dxa"/>
            <w:vAlign w:val="center"/>
          </w:tcPr>
          <w:p w14:paraId="2D5C69B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D50282F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خاصية الابدال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226E5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EEFBC3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E14AE85" w14:textId="77777777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خاصية التجميع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78200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D715BD2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0DC78BB" w14:textId="0EE34199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خاصية العنصر المحايد </w:t>
            </w:r>
            <w:r w:rsidR="00D3603C">
              <w:rPr>
                <w:rFonts w:hint="cs"/>
                <w:sz w:val="28"/>
                <w:szCs w:val="28"/>
                <w:rtl/>
              </w:rPr>
              <w:t xml:space="preserve">الجمعي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1077E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D5785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76991F" w14:textId="77777777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خاصية التوزيع </w:t>
            </w:r>
          </w:p>
        </w:tc>
      </w:tr>
    </w:tbl>
    <w:p w14:paraId="5BF87015" w14:textId="77777777" w:rsidR="00226CD4" w:rsidRPr="00546A46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546A46">
        <w:rPr>
          <w:rFonts w:hint="cs"/>
          <w:sz w:val="28"/>
          <w:szCs w:val="28"/>
          <w:rtl/>
        </w:rPr>
        <w:t xml:space="preserve"> </w:t>
      </w:r>
    </w:p>
    <w:p w14:paraId="64F0C51F" w14:textId="4F96F018" w:rsidR="00226CD4" w:rsidRPr="00726536" w:rsidRDefault="00226CD4" w:rsidP="00226CD4">
      <w:pPr>
        <w:pStyle w:val="a7"/>
        <w:numPr>
          <w:ilvl w:val="0"/>
          <w:numId w:val="1"/>
        </w:numPr>
        <w:ind w:left="643" w:hanging="785"/>
        <w:rPr>
          <w:rFonts w:ascii="Arial Black" w:hAnsi="Arial Black" w:cs="mohammad bold art 1"/>
          <w:sz w:val="28"/>
          <w:szCs w:val="28"/>
        </w:rPr>
      </w:pPr>
      <w:r>
        <w:rPr>
          <w:rFonts w:hint="cs"/>
          <w:sz w:val="32"/>
          <w:szCs w:val="32"/>
          <w:rtl/>
        </w:rPr>
        <w:t>ناتج العبارة (5-</w:t>
      </w:r>
      <w:r w:rsidR="006A4290">
        <w:rPr>
          <w:rFonts w:hint="cs"/>
          <w:sz w:val="32"/>
          <w:szCs w:val="32"/>
          <w:rtl/>
        </w:rPr>
        <w:t>15</w:t>
      </w:r>
      <w:r>
        <w:rPr>
          <w:rFonts w:hint="cs"/>
          <w:sz w:val="32"/>
          <w:szCs w:val="32"/>
          <w:rtl/>
        </w:rPr>
        <w:t xml:space="preserve">) × </w:t>
      </w:r>
      <w:r>
        <w:rPr>
          <w:sz w:val="32"/>
          <w:szCs w:val="32"/>
          <w:rtl/>
        </w:rPr>
        <w:t>(</w:t>
      </w:r>
      <w:r>
        <w:rPr>
          <w:rFonts w:hint="cs"/>
          <w:sz w:val="32"/>
          <w:szCs w:val="32"/>
          <w:rtl/>
        </w:rPr>
        <w:t xml:space="preserve">2+3) </w:t>
      </w:r>
      <w:r>
        <w:rPr>
          <w:sz w:val="32"/>
          <w:szCs w:val="32"/>
          <w:rtl/>
        </w:rPr>
        <w:t>=</w:t>
      </w:r>
      <w:r>
        <w:rPr>
          <w:rFonts w:hint="cs"/>
          <w:sz w:val="32"/>
          <w:szCs w:val="32"/>
          <w:rtl/>
        </w:rPr>
        <w:t>..........</w:t>
      </w:r>
      <w:r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B2632DF" w14:textId="77777777" w:rsidTr="003E0BD1">
        <w:tc>
          <w:tcPr>
            <w:tcW w:w="289" w:type="dxa"/>
            <w:vAlign w:val="center"/>
          </w:tcPr>
          <w:p w14:paraId="03C71AE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5F747F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04F38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FFF94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80C0F1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AA979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886D107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70DCA78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71D17A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21A5D4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E3A463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</w:tr>
    </w:tbl>
    <w:p w14:paraId="737A64BC" w14:textId="77777777" w:rsidR="00226CD4" w:rsidRDefault="00226CD4" w:rsidP="00226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39776454" w14:textId="77777777" w:rsidR="00226CD4" w:rsidRPr="00726536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5,6 </w:t>
      </w:r>
      <w:r>
        <w:rPr>
          <w:rFonts w:asciiTheme="minorBidi" w:hAnsiTheme="minorBidi" w:cstheme="minorBidi"/>
          <w:sz w:val="32"/>
          <w:szCs w:val="32"/>
          <w:rtl/>
        </w:rPr>
        <w:t>–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2,1 =..........</w:t>
      </w:r>
      <w:r w:rsidRPr="00726536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Pr="0072653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72653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79B2AF03" w14:textId="77777777" w:rsidTr="003E0BD1">
        <w:tc>
          <w:tcPr>
            <w:tcW w:w="289" w:type="dxa"/>
            <w:vAlign w:val="center"/>
          </w:tcPr>
          <w:p w14:paraId="3450B0E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69E4A5C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975BC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6A7B4A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ACA7E0D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3,9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29D9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D73FCF9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BCBDDE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4,9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CCA63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A11918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07CF90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3,5</w:t>
            </w:r>
          </w:p>
        </w:tc>
      </w:tr>
    </w:tbl>
    <w:p w14:paraId="56F0EEEA" w14:textId="77777777" w:rsidR="00226CD4" w:rsidRPr="009E7E54" w:rsidRDefault="00226CD4" w:rsidP="00226CD4">
      <w:pPr>
        <w:ind w:left="283"/>
        <w:rPr>
          <w:rFonts w:ascii="Arial Black" w:hAnsi="Arial Black" w:cs="mohammad bold art 1"/>
          <w:sz w:val="28"/>
          <w:szCs w:val="28"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740A6557" w14:textId="77777777" w:rsidR="00226CD4" w:rsidRPr="00726536" w:rsidRDefault="00226CD4" w:rsidP="00226CD4">
      <w:pPr>
        <w:pStyle w:val="a7"/>
        <w:numPr>
          <w:ilvl w:val="0"/>
          <w:numId w:val="1"/>
        </w:numPr>
        <w:ind w:left="643" w:hanging="643"/>
        <w:rPr>
          <w:rFonts w:ascii="Arial Black" w:hAnsi="Arial Black" w:cs="mohammad bold art 1"/>
          <w:sz w:val="32"/>
          <w:szCs w:val="32"/>
        </w:rPr>
      </w:pPr>
      <w:r w:rsidRPr="00726536">
        <w:rPr>
          <w:rFonts w:ascii="Arial Black" w:hAnsi="Arial Black" w:cs="mohammad bold art 1" w:hint="cs"/>
          <w:sz w:val="32"/>
          <w:szCs w:val="32"/>
          <w:rtl/>
        </w:rPr>
        <w:t>61×5 =.........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442DE3E" w14:textId="77777777" w:rsidTr="003E0BD1">
        <w:tc>
          <w:tcPr>
            <w:tcW w:w="289" w:type="dxa"/>
            <w:vAlign w:val="center"/>
          </w:tcPr>
          <w:p w14:paraId="4DDEAE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72E29DD7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bookmarkStart w:id="0" w:name="_Hlk26644058"/>
            <w:r>
              <w:rPr>
                <w:rFonts w:hint="cs"/>
                <w:sz w:val="28"/>
                <w:szCs w:val="28"/>
                <w:rtl/>
              </w:rPr>
              <w:t>2</w:t>
            </w:r>
            <w:bookmarkEnd w:id="0"/>
            <w:r>
              <w:rPr>
                <w:rFonts w:hint="cs"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CE33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3A3FCE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52B088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305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F2391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D852DB3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937201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D6FA0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C43D3E8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1256FE7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400</w:t>
            </w:r>
          </w:p>
        </w:tc>
      </w:tr>
    </w:tbl>
    <w:p w14:paraId="3454A486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E3884C5" w14:textId="77777777" w:rsidR="00226CD4" w:rsidRPr="00726536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تأكل بقرة بمعدل 11 كجم يوميا ،كم تأكل في 31 يوم ؟</w:t>
      </w: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726536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72653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72653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11667689" w14:textId="77777777" w:rsidTr="003E0BD1">
        <w:tc>
          <w:tcPr>
            <w:tcW w:w="289" w:type="dxa"/>
            <w:vAlign w:val="center"/>
          </w:tcPr>
          <w:p w14:paraId="494A361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0AA105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  <w:bookmarkStart w:id="1" w:name="_Hlk26625810"/>
            <w:r>
              <w:rPr>
                <w:rFonts w:hint="cs"/>
                <w:i/>
                <w:sz w:val="28"/>
                <w:szCs w:val="28"/>
                <w:rtl/>
              </w:rPr>
              <w:t>01</w:t>
            </w:r>
            <w:bookmarkEnd w:id="1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0164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AF39D5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EE84D54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321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EB5BD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0303102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3D50002" w14:textId="6B1F8B0F" w:rsidR="00226CD4" w:rsidRPr="00633E44" w:rsidRDefault="00F61E99" w:rsidP="00F61E9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341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DFDF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B4607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5E4B0FB" w14:textId="552AE7D0" w:rsidR="00F61E99" w:rsidRPr="00633E44" w:rsidRDefault="00F61E99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431</w:t>
            </w:r>
          </w:p>
        </w:tc>
      </w:tr>
    </w:tbl>
    <w:p w14:paraId="22DE2815" w14:textId="77777777" w:rsidR="00226CD4" w:rsidRPr="00726536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726536">
        <w:rPr>
          <w:rFonts w:hint="cs"/>
          <w:sz w:val="28"/>
          <w:szCs w:val="28"/>
          <w:rtl/>
        </w:rPr>
        <w:t xml:space="preserve"> </w:t>
      </w:r>
    </w:p>
    <w:p w14:paraId="3FB47DF4" w14:textId="77777777" w:rsidR="00226CD4" w:rsidRPr="00726536" w:rsidRDefault="00226CD4" w:rsidP="00226CD4">
      <w:pPr>
        <w:pStyle w:val="a7"/>
        <w:numPr>
          <w:ilvl w:val="0"/>
          <w:numId w:val="1"/>
        </w:numPr>
        <w:ind w:left="643" w:hanging="643"/>
        <w:rPr>
          <w:rFonts w:ascii="Arial Black" w:hAnsi="Arial Black" w:cs="mohammad bold art 1"/>
          <w:sz w:val="28"/>
          <w:szCs w:val="28"/>
        </w:rPr>
      </w:pPr>
      <w:r>
        <w:rPr>
          <w:rFonts w:hint="cs"/>
          <w:sz w:val="32"/>
          <w:szCs w:val="32"/>
          <w:rtl/>
        </w:rPr>
        <w:t>174 ÷8=............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89D60B7" w14:textId="77777777" w:rsidTr="003E0BD1">
        <w:tc>
          <w:tcPr>
            <w:tcW w:w="289" w:type="dxa"/>
            <w:vAlign w:val="center"/>
          </w:tcPr>
          <w:p w14:paraId="0A50C8B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2FF9FA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21والباقي 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395D73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66D57C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E4DF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bookmarkStart w:id="2" w:name="_Hlk26644085"/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</w:t>
            </w:r>
            <w:bookmarkEnd w:id="2"/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6والباقي 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926F5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0C68905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83369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D149E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0CA6BE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365849D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99</w:t>
            </w:r>
          </w:p>
        </w:tc>
      </w:tr>
    </w:tbl>
    <w:p w14:paraId="3894129D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39AEB7A" w14:textId="311A5A57" w:rsidR="00226CD4" w:rsidRPr="00431FB9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الكسر</w:t>
      </w:r>
      <m:oMath>
        <m:f>
          <m:fPr>
            <m:ctrlPr>
              <w:rPr>
                <w:rFonts w:ascii="Cambria Math" w:hAnsi="Cambria Math" w:cstheme="minorBidi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40"/>
                <w:szCs w:val="40"/>
                <w:rtl/>
              </w:rPr>
              <m:t>4</m:t>
            </m:r>
          </m:num>
          <m:den>
            <m:r>
              <w:rPr>
                <w:rFonts w:ascii="Cambria Math" w:hAnsi="Cambria Math" w:hint="cs"/>
                <w:sz w:val="40"/>
                <w:szCs w:val="40"/>
                <w:rtl/>
              </w:rPr>
              <m:t>10</m:t>
            </m:r>
          </m:den>
        </m:f>
      </m:oMath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947B9C">
        <w:rPr>
          <w:rFonts w:asciiTheme="minorBidi" w:hAnsiTheme="minorBidi" w:cstheme="minorBidi" w:hint="cs"/>
          <w:sz w:val="32"/>
          <w:szCs w:val="32"/>
          <w:rtl/>
        </w:rPr>
        <w:t>في صورة كسر عشري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431FB9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Pr="00431FB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431FB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384D28DC" w14:textId="77777777" w:rsidTr="003E0BD1">
        <w:tc>
          <w:tcPr>
            <w:tcW w:w="289" w:type="dxa"/>
            <w:vAlign w:val="center"/>
          </w:tcPr>
          <w:p w14:paraId="0948640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931A5E0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B5539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54EA8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FB5FDA1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</w:t>
            </w:r>
            <w:bookmarkStart w:id="3" w:name="_Hlk26644530"/>
            <w:r>
              <w:rPr>
                <w:rFonts w:hint="cs"/>
                <w:sz w:val="28"/>
                <w:szCs w:val="28"/>
                <w:rtl/>
              </w:rPr>
              <w:t>4</w:t>
            </w:r>
            <w:bookmarkEnd w:id="3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CFF95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9DF92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36CA9AF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B667DB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2BB08C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C4BF043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0,004</w:t>
            </w:r>
          </w:p>
        </w:tc>
      </w:tr>
    </w:tbl>
    <w:p w14:paraId="032556C5" w14:textId="5EF92B44" w:rsidR="00226CD4" w:rsidRPr="00126E99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126E99">
        <w:rPr>
          <w:rFonts w:ascii="Arial Black" w:hAnsi="Arial Black" w:cs="mohammad bold art 1" w:hint="cs"/>
          <w:sz w:val="32"/>
          <w:szCs w:val="32"/>
          <w:rtl/>
        </w:rPr>
        <w:t xml:space="preserve">تقاسمت كل من أمل وريم وأحلام وسارة علبة بسكويت بالتساوي. ما نصيب كل </w:t>
      </w:r>
      <w:r w:rsidR="006A4290" w:rsidRPr="00126E99">
        <w:rPr>
          <w:rFonts w:ascii="Arial Black" w:hAnsi="Arial Black" w:cs="mohammad bold art 1" w:hint="cs"/>
          <w:sz w:val="32"/>
          <w:szCs w:val="32"/>
          <w:rtl/>
        </w:rPr>
        <w:t>منهن؟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6"/>
        <w:gridCol w:w="238"/>
        <w:gridCol w:w="364"/>
        <w:gridCol w:w="2101"/>
        <w:gridCol w:w="238"/>
        <w:gridCol w:w="266"/>
        <w:gridCol w:w="2060"/>
        <w:gridCol w:w="238"/>
        <w:gridCol w:w="280"/>
        <w:gridCol w:w="2220"/>
      </w:tblGrid>
      <w:tr w:rsidR="00226CD4" w:rsidRPr="00A3233B" w14:paraId="1EE8C164" w14:textId="77777777" w:rsidTr="003E0BD1">
        <w:trPr>
          <w:trHeight w:val="547"/>
        </w:trPr>
        <w:tc>
          <w:tcPr>
            <w:tcW w:w="289" w:type="dxa"/>
            <w:vAlign w:val="center"/>
          </w:tcPr>
          <w:p w14:paraId="4A7E64AF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6" w:type="dxa"/>
            <w:vAlign w:val="center"/>
          </w:tcPr>
          <w:p w14:paraId="6DE9725A" w14:textId="5E9A4EB6" w:rsidR="00226CD4" w:rsidRPr="00A3233B" w:rsidRDefault="00205D42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 w:hint="cs"/>
                        <w:sz w:val="28"/>
                        <w:szCs w:val="28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D4E34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520DD83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1" w:type="dxa"/>
            <w:vAlign w:val="center"/>
          </w:tcPr>
          <w:p w14:paraId="28DEAA95" w14:textId="552023A8" w:rsidR="00226CD4" w:rsidRPr="00A3233B" w:rsidRDefault="00205D42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 w:hint="cs"/>
                        <w:sz w:val="28"/>
                        <w:szCs w:val="28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42CE4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AEF48F5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60" w:type="dxa"/>
            <w:vAlign w:val="center"/>
          </w:tcPr>
          <w:p w14:paraId="48CEEBCC" w14:textId="4749D74A" w:rsidR="00226CD4" w:rsidRPr="00A3233B" w:rsidRDefault="00205D42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38BBD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89F81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20" w:type="dxa"/>
          </w:tcPr>
          <w:p w14:paraId="43FEBEC1" w14:textId="33FAB6F9" w:rsidR="00226CD4" w:rsidRPr="00633E44" w:rsidRDefault="00205D42" w:rsidP="003E0BD1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4</m:t>
                    </m:r>
                  </m:den>
                </m:f>
              </m:oMath>
            </m:oMathPara>
          </w:p>
        </w:tc>
      </w:tr>
    </w:tbl>
    <w:p w14:paraId="5BFAED37" w14:textId="6CA7F673" w:rsidR="009E7E54" w:rsidRPr="006A4290" w:rsidRDefault="00642B1D" w:rsidP="00642B1D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6A4290">
        <w:rPr>
          <w:rFonts w:hint="cs"/>
          <w:sz w:val="32"/>
          <w:szCs w:val="32"/>
          <w:rtl/>
        </w:rPr>
        <w:lastRenderedPageBreak/>
        <w:t xml:space="preserve">الكسر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rtl/>
                <w:lang w:eastAsia="ar-SA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rtl/>
              </w:rPr>
              <m:t>2</m:t>
            </m:r>
          </m:den>
        </m:f>
      </m:oMath>
      <w:r w:rsidR="009E7E54" w:rsidRPr="006A4290">
        <w:rPr>
          <w:rFonts w:hint="cs"/>
          <w:sz w:val="32"/>
          <w:szCs w:val="32"/>
          <w:rtl/>
        </w:rPr>
        <w:t xml:space="preserve"> </w:t>
      </w:r>
      <w:r w:rsidRPr="006A4290">
        <w:rPr>
          <w:rFonts w:hint="cs"/>
          <w:sz w:val="32"/>
          <w:szCs w:val="32"/>
          <w:rtl/>
        </w:rPr>
        <w:t xml:space="preserve"> في صورة عدد كسري ....</w:t>
      </w:r>
      <w:r w:rsidR="009E7E54" w:rsidRPr="006A4290">
        <w:rPr>
          <w:rFonts w:hint="cs"/>
          <w:sz w:val="32"/>
          <w:szCs w:val="32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9E7E54">
        <w:tc>
          <w:tcPr>
            <w:tcW w:w="289" w:type="dxa"/>
            <w:vAlign w:val="center"/>
          </w:tcPr>
          <w:p w14:paraId="446B38E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6963BF2A" w:rsidR="009E7E54" w:rsidRPr="00642B1D" w:rsidRDefault="00642B1D" w:rsidP="009E7E54">
            <w:pPr>
              <w:spacing w:before="80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ohammad bold art 1" w:hint="cs"/>
                    <w:sz w:val="28"/>
                    <w:szCs w:val="28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w:bookmarkStart w:id="4" w:name="_Hlk26649350"/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  <w:bookmarkEnd w:id="4"/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730F516A" w:rsidR="009E7E54" w:rsidRPr="00A3233B" w:rsidRDefault="00642B1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</w:rPr>
                  <m:t>1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47C6BBE8" w:rsidR="009E7E54" w:rsidRPr="00A3233B" w:rsidRDefault="00642B1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ohammad bold art 1" w:hint="cs"/>
                    <w:sz w:val="28"/>
                    <w:szCs w:val="28"/>
                    <w:rtl/>
                  </w:rPr>
                  <m:t>2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624F2CCE" w:rsidR="009E7E54" w:rsidRPr="00633E44" w:rsidRDefault="00642B1D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5F3A28DA" w14:textId="1E666706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73BB3F5C" w:rsidR="009E7E54" w:rsidRPr="003C7D26" w:rsidRDefault="00B85CDB" w:rsidP="003C7D26">
      <w:pPr>
        <w:numPr>
          <w:ilvl w:val="0"/>
          <w:numId w:val="1"/>
        </w:numPr>
        <w:spacing w:before="80" w:after="60"/>
        <w:ind w:hanging="504"/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677EF" wp14:editId="38C55AA1">
                <wp:simplePos x="0" y="0"/>
                <wp:positionH relativeFrom="column">
                  <wp:posOffset>4185092</wp:posOffset>
                </wp:positionH>
                <wp:positionV relativeFrom="paragraph">
                  <wp:posOffset>127000</wp:posOffset>
                </wp:positionV>
                <wp:extent cx="222637" cy="230587"/>
                <wp:effectExtent l="0" t="0" r="25400" b="1714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3058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AA2843" id="شكل بيضاوي 7" o:spid="_x0000_s1026" style="position:absolute;left:0;text-align:left;margin-left:329.55pt;margin-top:10pt;width:17.55pt;height:1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" filled="f" strokecolor="windowText" strokeweight="1pt">
                <v:stroke joinstyle="miter"/>
              </v:oval>
            </w:pict>
          </mc:Fallback>
        </mc:AlternateContent>
      </w:r>
      <w:r w:rsidR="00642B1D" w:rsidRPr="00642B1D">
        <w:rPr>
          <w:rFonts w:asciiTheme="minorBidi" w:hAnsiTheme="minorBidi" w:cstheme="minorBidi" w:hint="cs"/>
          <w:sz w:val="32"/>
          <w:szCs w:val="32"/>
          <w:rtl/>
        </w:rPr>
        <w:t xml:space="preserve">ضعي الإشارة المناسبة </w:t>
      </w:r>
      <w:r w:rsidR="00642B1D" w:rsidRPr="006A4290">
        <w:rPr>
          <w:rFonts w:asciiTheme="minorBidi" w:hAnsiTheme="minorBidi" w:cstheme="minorBidi" w:hint="cs"/>
          <w:sz w:val="36"/>
          <w:szCs w:val="36"/>
          <w:rtl/>
        </w:rPr>
        <w:t xml:space="preserve">بين </w:t>
      </w:r>
      <m:oMath>
        <m:f>
          <m:fPr>
            <m:ctrlPr>
              <w:rPr>
                <w:rFonts w:ascii="Cambria Math" w:hAnsi="Cambria Math" w:cs="AL-Mohanad"/>
                <w:b/>
                <w:bCs/>
                <w:i/>
                <w:sz w:val="40"/>
                <w:szCs w:val="3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F_Aseer" w:hint="cs"/>
                <w:sz w:val="40"/>
                <w:szCs w:val="38"/>
                <w:rtl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40"/>
                <w:szCs w:val="40"/>
                <w:rtl/>
              </w:rPr>
              <m:t>4</m:t>
            </m:r>
          </m:den>
        </m:f>
      </m:oMath>
      <w:r w:rsidR="009E7E54" w:rsidRPr="006A4290">
        <w:rPr>
          <w:rFonts w:ascii="Traditional Arabic" w:hAnsi="Traditional Arabic" w:cs="AL-Mohanad"/>
          <w:b/>
          <w:bCs/>
          <w:sz w:val="36"/>
          <w:szCs w:val="36"/>
          <w:rtl/>
        </w:rPr>
        <w:t xml:space="preserve">  </w:t>
      </w:r>
      <w:r w:rsidR="00642B1D" w:rsidRPr="006A4290">
        <w:rPr>
          <w:rFonts w:ascii="Traditional Arabic" w:hAnsi="Traditional Arabic" w:cs="AL-Mohanad" w:hint="cs"/>
          <w:b/>
          <w:bCs/>
          <w:sz w:val="36"/>
          <w:szCs w:val="36"/>
          <w:rtl/>
        </w:rPr>
        <w:t xml:space="preserve">     </w:t>
      </w:r>
      <m:oMath>
        <m:f>
          <m:fPr>
            <m:ctrlPr>
              <w:rPr>
                <w:rFonts w:ascii="Cambria Math" w:hAnsi="Cambria Math" w:cs="AL-Mohanad"/>
                <w:i/>
                <w:sz w:val="44"/>
                <w:szCs w:val="4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44"/>
                <w:szCs w:val="44"/>
                <w:rtl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44"/>
                <w:szCs w:val="44"/>
                <w:rtl/>
              </w:rPr>
              <m:t>4</m:t>
            </m:r>
          </m:den>
        </m:f>
        <m:r>
          <w:rPr>
            <w:rFonts w:ascii="Cambria Math" w:hAnsi="Cambria Math" w:cs="AL-Mohanad"/>
            <w:sz w:val="44"/>
            <w:szCs w:val="42"/>
          </w:rPr>
          <m:t xml:space="preserve"> </m:t>
        </m:r>
      </m:oMath>
      <w:r w:rsidR="00642B1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</w:t>
      </w:r>
      <w:r w:rsidR="009E7E54" w:rsidRPr="003C7D2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</w:t>
      </w:r>
      <w:r w:rsidR="008B583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9E7E54" w:rsidRPr="003C7D2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</w:t>
      </w:r>
      <w:r w:rsidR="009E7E54" w:rsidRPr="003C7D2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9E7E54">
        <w:tc>
          <w:tcPr>
            <w:tcW w:w="289" w:type="dxa"/>
            <w:vAlign w:val="center"/>
          </w:tcPr>
          <w:p w14:paraId="7E7EF9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661030CC" w:rsidR="009E7E54" w:rsidRPr="00B6031B" w:rsidRDefault="008B583A" w:rsidP="008B583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162CFC52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0EF3B6F2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36BE147E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12720420" w14:textId="77777777" w:rsidR="008B583A" w:rsidRPr="008B583A" w:rsidRDefault="008B583A" w:rsidP="008B583A">
      <w:pPr>
        <w:rPr>
          <w:rFonts w:ascii="Arial Black" w:hAnsi="Arial Black" w:cs="mohammad bold art 1"/>
          <w:sz w:val="28"/>
          <w:szCs w:val="28"/>
          <w:rtl/>
        </w:rPr>
      </w:pPr>
      <w:r w:rsidRPr="008B583A">
        <w:rPr>
          <w:rFonts w:hint="cs"/>
          <w:sz w:val="28"/>
          <w:szCs w:val="28"/>
          <w:rtl/>
        </w:rPr>
        <w:t xml:space="preserve"> </w:t>
      </w:r>
    </w:p>
    <w:p w14:paraId="514BB071" w14:textId="7D68A02D" w:rsidR="009E7E54" w:rsidRPr="00126E99" w:rsidRDefault="008B583A" w:rsidP="008B583A">
      <w:pPr>
        <w:pStyle w:val="a7"/>
        <w:numPr>
          <w:ilvl w:val="0"/>
          <w:numId w:val="1"/>
        </w:numPr>
        <w:ind w:hanging="644"/>
        <w:rPr>
          <w:rFonts w:ascii="Arial Black" w:hAnsi="Arial Black" w:cs="mohammad bold art 1"/>
          <w:sz w:val="32"/>
          <w:szCs w:val="32"/>
        </w:rPr>
      </w:pPr>
      <w:r w:rsidRPr="00126E99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D805C" wp14:editId="7231C3C2">
                <wp:simplePos x="0" y="0"/>
                <wp:positionH relativeFrom="column">
                  <wp:posOffset>4041140</wp:posOffset>
                </wp:positionH>
                <wp:positionV relativeFrom="paragraph">
                  <wp:posOffset>65405</wp:posOffset>
                </wp:positionV>
                <wp:extent cx="222637" cy="230587"/>
                <wp:effectExtent l="0" t="0" r="25400" b="1714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58EDD" id="شكل بيضاوي 5" o:spid="_x0000_s1026" style="position:absolute;left:0;text-align:left;margin-left:318.2pt;margin-top:5.15pt;width:17.55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" filled="f" strokecolor="black [3213]" strokeweight="1pt">
                <v:stroke joinstyle="miter"/>
              </v:oval>
            </w:pict>
          </mc:Fallback>
        </mc:AlternateContent>
      </w:r>
      <w:r w:rsidRPr="00126E99">
        <w:rPr>
          <w:rFonts w:hint="cs"/>
          <w:sz w:val="32"/>
          <w:szCs w:val="32"/>
          <w:rtl/>
        </w:rPr>
        <w:t xml:space="preserve">ضعي الإشارة المناسبة بين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F_Aseer"/>
                <w:sz w:val="32"/>
                <w:szCs w:val="32"/>
                <w:rtl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9E7E54" w:rsidRPr="00126E99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hint="cs"/>
            <w:sz w:val="32"/>
            <w:szCs w:val="32"/>
            <w:rtl/>
          </w:rPr>
          <m:t>1</m:t>
        </m:r>
      </m:oMath>
      <w:r w:rsidR="009E7E54" w:rsidRPr="00126E99">
        <w:rPr>
          <w:rFonts w:hint="cs"/>
          <w:sz w:val="32"/>
          <w:szCs w:val="32"/>
          <w:rtl/>
        </w:rPr>
        <w:t xml:space="preserve">  </w:t>
      </w:r>
      <w:r w:rsidRPr="00126E99">
        <w:rPr>
          <w:rFonts w:hint="cs"/>
          <w:sz w:val="32"/>
          <w:szCs w:val="32"/>
          <w:rtl/>
        </w:rPr>
        <w:t xml:space="preserve">  </w:t>
      </w:r>
      <w:r w:rsidR="009E7E54" w:rsidRPr="00126E99">
        <w:rPr>
          <w:rFonts w:hint="cs"/>
          <w:sz w:val="32"/>
          <w:szCs w:val="32"/>
          <w:rtl/>
        </w:rPr>
        <w:t xml:space="preserve"> </w:t>
      </w:r>
      <w:r w:rsidRPr="00126E99">
        <w:rPr>
          <w:rFonts w:ascii="Arial Black" w:hAnsi="Arial Black" w:cs="mohammad bold art 1"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AF_Aseer" w:hint="cs"/>
                <w:sz w:val="32"/>
                <w:szCs w:val="32"/>
                <w:rtl/>
              </w:rPr>
              <m:t>3</m:t>
            </m:r>
          </m:den>
        </m:f>
      </m:oMath>
      <w:r w:rsidRPr="00126E99">
        <w:rPr>
          <w:rFonts w:ascii="Arial Black" w:hAnsi="Arial Black" w:cs="mohammad bold art 1"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hint="cs"/>
            <w:sz w:val="32"/>
            <w:szCs w:val="32"/>
            <w:rtl/>
          </w:rPr>
          <m:t>1</m:t>
        </m:r>
      </m:oMath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9E7E54">
        <w:tc>
          <w:tcPr>
            <w:tcW w:w="289" w:type="dxa"/>
            <w:vAlign w:val="center"/>
          </w:tcPr>
          <w:p w14:paraId="5FBCC16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5E346F6E" w:rsidR="009E7E54" w:rsidRPr="00A3233B" w:rsidRDefault="008B583A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1CA3BFA8" w:rsidR="009E7E54" w:rsidRPr="00A3233B" w:rsidRDefault="008B583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50FC4AB3" w:rsidR="009E7E54" w:rsidRPr="00A3233B" w:rsidRDefault="008B583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79CA977B" w:rsidR="009E7E54" w:rsidRPr="00633E44" w:rsidRDefault="008B583A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36AF6F66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6A1BCE19" w14:textId="02E50E94" w:rsidR="009E7E54" w:rsidRPr="008B583A" w:rsidRDefault="008B583A" w:rsidP="008B583A">
      <w:pPr>
        <w:numPr>
          <w:ilvl w:val="0"/>
          <w:numId w:val="1"/>
        </w:numPr>
        <w:spacing w:before="80" w:after="60"/>
        <w:ind w:hanging="644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العدد 0,429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6F7A37">
        <w:rPr>
          <w:rFonts w:ascii="Traditional Arabic" w:hAnsi="Traditional Arabic" w:cs="AL-Mohanad" w:hint="cs"/>
          <w:sz w:val="32"/>
          <w:szCs w:val="32"/>
          <w:rtl/>
        </w:rPr>
        <w:t xml:space="preserve">بالصيغة التحليلية </w:t>
      </w:r>
      <w:r w:rsidR="009E7E54" w:rsidRPr="008B583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</w:t>
      </w:r>
      <w:r w:rsidR="009E7E54" w:rsidRPr="008B583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3FE5257" w14:textId="77777777" w:rsidTr="009E7E54">
        <w:tc>
          <w:tcPr>
            <w:tcW w:w="289" w:type="dxa"/>
            <w:vAlign w:val="center"/>
          </w:tcPr>
          <w:p w14:paraId="47BE757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0AC3A27" w14:textId="59AC8280" w:rsidR="009E7E54" w:rsidRPr="00F61E99" w:rsidRDefault="008B583A" w:rsidP="009E7E54">
            <w:pPr>
              <w:rPr>
                <w:i/>
                <w:sz w:val="28"/>
                <w:szCs w:val="28"/>
              </w:rPr>
            </w:pPr>
            <w:r w:rsidRPr="00F61E99">
              <w:rPr>
                <w:rFonts w:hint="cs"/>
                <w:i/>
                <w:sz w:val="28"/>
                <w:szCs w:val="28"/>
                <w:rtl/>
              </w:rPr>
              <w:t>0,4 + 0,02 +0,009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3FDCA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F0107DA" w14:textId="333C6FD1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597027A" w14:textId="658A0673" w:rsidR="009E7E54" w:rsidRPr="00F61E99" w:rsidRDefault="008B583A" w:rsidP="009E7E54">
            <w:pPr>
              <w:rPr>
                <w:sz w:val="28"/>
                <w:szCs w:val="28"/>
                <w:rtl/>
              </w:rPr>
            </w:pPr>
            <w:r w:rsidRPr="00F61E99">
              <w:rPr>
                <w:rFonts w:hint="cs"/>
                <w:sz w:val="28"/>
                <w:szCs w:val="28"/>
                <w:rtl/>
              </w:rPr>
              <w:t xml:space="preserve">0,9 +0,02 </w:t>
            </w:r>
            <w:r w:rsidR="00512796" w:rsidRPr="00F61E99">
              <w:rPr>
                <w:rFonts w:hint="cs"/>
                <w:sz w:val="28"/>
                <w:szCs w:val="28"/>
                <w:rtl/>
              </w:rPr>
              <w:t xml:space="preserve">+0,004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46B25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34EABA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51DDF13" w14:textId="4AFC93E6" w:rsidR="009E7E54" w:rsidRPr="00633E44" w:rsidRDefault="00512796" w:rsidP="009E7E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9+20+400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03BF5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CFFB23" w14:textId="2880AFC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E2770F" w14:textId="4651D3EC" w:rsidR="009E7E54" w:rsidRPr="00633E44" w:rsidRDefault="00512796" w:rsidP="009E7E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900=20=4</w:t>
            </w:r>
          </w:p>
        </w:tc>
      </w:tr>
    </w:tbl>
    <w:p w14:paraId="4F9DF630" w14:textId="60CB65B1" w:rsidR="00D2691E" w:rsidRDefault="00D2691E" w:rsidP="00150880">
      <w:pPr>
        <w:jc w:val="lowKashida"/>
        <w:rPr>
          <w:rFonts w:cs="mohammad bold art 1"/>
          <w:b/>
          <w:bCs/>
          <w:sz w:val="32"/>
          <w:szCs w:val="32"/>
          <w:rtl/>
        </w:rPr>
      </w:pPr>
      <w:r w:rsidRPr="00A37E37">
        <w:rPr>
          <w:rFonts w:cs="Times New Roman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F02BE" wp14:editId="23E8253D">
                <wp:simplePos x="0" y="0"/>
                <wp:positionH relativeFrom="column">
                  <wp:posOffset>113665</wp:posOffset>
                </wp:positionH>
                <wp:positionV relativeFrom="paragraph">
                  <wp:posOffset>173990</wp:posOffset>
                </wp:positionV>
                <wp:extent cx="410210" cy="445135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92E6F" w14:textId="77777777" w:rsidR="001919E3" w:rsidRDefault="00205D42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02BE" id="مربع نص 18432" o:spid="_x0000_s1027" type="#_x0000_t202" style="position:absolute;left:0;text-align:left;margin-left:8.95pt;margin-top:13.7pt;width:32.3pt;height:3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" filled="f" stroked="f" strokeweight=".5pt">
                <v:textbox>
                  <w:txbxContent>
                    <w:p w14:paraId="10892E6F" w14:textId="77777777" w:rsidR="001919E3" w:rsidRDefault="00205D42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37E37">
        <w:rPr>
          <w:b/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D01AB" wp14:editId="5E38F435">
                <wp:simplePos x="0" y="0"/>
                <wp:positionH relativeFrom="column">
                  <wp:posOffset>34290</wp:posOffset>
                </wp:positionH>
                <wp:positionV relativeFrom="paragraph">
                  <wp:posOffset>190500</wp:posOffset>
                </wp:positionV>
                <wp:extent cx="564515" cy="447040"/>
                <wp:effectExtent l="0" t="0" r="26035" b="1016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F8573" id="مستطيل 10" o:spid="_x0000_s1026" style="position:absolute;left:0;text-align:left;margin-left:2.7pt;margin-top:15pt;width:44.45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Ncgw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" filled="f" strokecolor="windowText" strokeweight="1pt"/>
            </w:pict>
          </mc:Fallback>
        </mc:AlternateContent>
      </w:r>
    </w:p>
    <w:p w14:paraId="729690E1" w14:textId="37C304DA" w:rsidR="00150880" w:rsidRPr="00150880" w:rsidRDefault="00150880" w:rsidP="00150880">
      <w:pPr>
        <w:jc w:val="lowKashida"/>
        <w:rPr>
          <w:b/>
          <w:bCs/>
          <w:sz w:val="32"/>
          <w:szCs w:val="32"/>
          <w:rtl/>
        </w:rPr>
      </w:pPr>
      <w:r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mohammad bold art 1" w:hint="cs"/>
          <w:b/>
          <w:bCs/>
          <w:sz w:val="32"/>
          <w:szCs w:val="32"/>
          <w:rtl/>
        </w:rPr>
        <w:t>ضعي ع</w:t>
      </w:r>
      <w:r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5" w:name="_Hlk26445627"/>
      <w:r>
        <w:rPr>
          <w:rFonts w:cs="mohammad bold art 1" w:hint="cs"/>
          <w:b/>
          <w:bCs/>
          <w:sz w:val="32"/>
          <w:szCs w:val="32"/>
          <w:rtl/>
        </w:rPr>
        <w:t>(</w:t>
      </w:r>
      <w:r>
        <w:rPr>
          <w:rFonts w:cs="mohammad bold art 1" w:hint="cs"/>
          <w:b/>
          <w:bCs/>
          <w:sz w:val="32"/>
          <w:szCs w:val="32"/>
        </w:rPr>
        <w:sym w:font="Wingdings" w:char="F0FC"/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5"/>
      <w:r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Pr="00543252">
        <w:rPr>
          <w:rFonts w:cs="mohammad bold art 1" w:hint="cs"/>
          <w:b/>
          <w:bCs/>
          <w:sz w:val="32"/>
          <w:szCs w:val="32"/>
          <w:rtl/>
        </w:rPr>
        <w:t>) أمام  العبارة الخاطئة</w:t>
      </w:r>
    </w:p>
    <w:p w14:paraId="6F72849F" w14:textId="5B089059" w:rsidR="0012579F" w:rsidRDefault="0012579F" w:rsidP="00AD4B54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7612"/>
        <w:gridCol w:w="984"/>
        <w:gridCol w:w="971"/>
      </w:tblGrid>
      <w:tr w:rsidR="0012579F" w:rsidRPr="00C9303E" w14:paraId="7A5E7EFC" w14:textId="77777777" w:rsidTr="007221AD">
        <w:trPr>
          <w:trHeight w:val="604"/>
        </w:trPr>
        <w:tc>
          <w:tcPr>
            <w:tcW w:w="774" w:type="dxa"/>
            <w:shd w:val="clear" w:color="auto" w:fill="A6A6A6"/>
          </w:tcPr>
          <w:p w14:paraId="1756C173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612" w:type="dxa"/>
            <w:shd w:val="clear" w:color="auto" w:fill="A6A6A6"/>
          </w:tcPr>
          <w:p w14:paraId="76480BA7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84" w:type="dxa"/>
          </w:tcPr>
          <w:p w14:paraId="44F3EC52" w14:textId="20EBD90D" w:rsidR="0012579F" w:rsidRPr="00C9303E" w:rsidRDefault="00150880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971" w:type="dxa"/>
          </w:tcPr>
          <w:p w14:paraId="5CBDD9EF" w14:textId="01726F2B" w:rsidR="0012579F" w:rsidRPr="00C9303E" w:rsidRDefault="00150880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7221AD">
        <w:trPr>
          <w:trHeight w:val="589"/>
        </w:trPr>
        <w:tc>
          <w:tcPr>
            <w:tcW w:w="774" w:type="dxa"/>
          </w:tcPr>
          <w:p w14:paraId="163A8F99" w14:textId="194D62B4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612" w:type="dxa"/>
          </w:tcPr>
          <w:p w14:paraId="5FA39268" w14:textId="04B2DA6A" w:rsidR="00491472" w:rsidRPr="00126E99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>العدد 5,8 مقربا لأقرب احاد = 5</w:t>
            </w:r>
          </w:p>
        </w:tc>
        <w:tc>
          <w:tcPr>
            <w:tcW w:w="984" w:type="dxa"/>
          </w:tcPr>
          <w:p w14:paraId="213497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79B6C60E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73038A" w14:textId="77777777" w:rsidTr="007221AD">
        <w:trPr>
          <w:trHeight w:val="604"/>
        </w:trPr>
        <w:tc>
          <w:tcPr>
            <w:tcW w:w="774" w:type="dxa"/>
          </w:tcPr>
          <w:p w14:paraId="64FFB5F9" w14:textId="793B8451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22</w:t>
            </w:r>
          </w:p>
        </w:tc>
        <w:tc>
          <w:tcPr>
            <w:tcW w:w="7612" w:type="dxa"/>
          </w:tcPr>
          <w:p w14:paraId="5BA0C93F" w14:textId="6ACBF2D0" w:rsidR="00491472" w:rsidRPr="00126E99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5×14 =5×4 +5×10 </w:t>
            </w:r>
          </w:p>
        </w:tc>
        <w:tc>
          <w:tcPr>
            <w:tcW w:w="984" w:type="dxa"/>
          </w:tcPr>
          <w:p w14:paraId="425552B9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5E535F11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7FFD2296" w14:textId="77777777" w:rsidTr="007221AD">
        <w:trPr>
          <w:trHeight w:val="604"/>
        </w:trPr>
        <w:tc>
          <w:tcPr>
            <w:tcW w:w="774" w:type="dxa"/>
          </w:tcPr>
          <w:p w14:paraId="3A5BA258" w14:textId="4A960E03" w:rsidR="0012579F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bookmarkStart w:id="6" w:name="_Hlk26651951"/>
            <w:r>
              <w:rPr>
                <w:rFonts w:cs="AF_Aseer" w:hint="cs"/>
                <w:sz w:val="28"/>
                <w:szCs w:val="28"/>
                <w:rtl/>
              </w:rPr>
              <w:t>3</w:t>
            </w:r>
            <w:bookmarkEnd w:id="6"/>
          </w:p>
        </w:tc>
        <w:tc>
          <w:tcPr>
            <w:tcW w:w="7612" w:type="dxa"/>
          </w:tcPr>
          <w:p w14:paraId="686FE24F" w14:textId="0FB8562D" w:rsidR="0012579F" w:rsidRPr="00126E99" w:rsidRDefault="0051279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34+12=12+34 ،تسمى الخاصية المستخدمة خاصية التجميع </w:t>
            </w:r>
          </w:p>
        </w:tc>
        <w:tc>
          <w:tcPr>
            <w:tcW w:w="984" w:type="dxa"/>
          </w:tcPr>
          <w:p w14:paraId="2749D07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55CEF7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64A6CDAB" w14:textId="77777777" w:rsidTr="007221AD">
        <w:trPr>
          <w:trHeight w:val="604"/>
        </w:trPr>
        <w:tc>
          <w:tcPr>
            <w:tcW w:w="774" w:type="dxa"/>
          </w:tcPr>
          <w:p w14:paraId="2D24C051" w14:textId="3165E24A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24</w:t>
            </w:r>
          </w:p>
        </w:tc>
        <w:tc>
          <w:tcPr>
            <w:tcW w:w="7612" w:type="dxa"/>
          </w:tcPr>
          <w:p w14:paraId="75F2A596" w14:textId="58F2B4FF" w:rsidR="0012579F" w:rsidRPr="00126E99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6×5=5×6 ، تسمى الخاصية المستخدمة خاصية العنصر المحايد الضربي </w:t>
            </w:r>
          </w:p>
        </w:tc>
        <w:tc>
          <w:tcPr>
            <w:tcW w:w="984" w:type="dxa"/>
          </w:tcPr>
          <w:p w14:paraId="78C7543D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11F7A5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0E33B12F" w14:textId="77777777" w:rsidTr="007221AD">
        <w:trPr>
          <w:trHeight w:val="604"/>
        </w:trPr>
        <w:tc>
          <w:tcPr>
            <w:tcW w:w="774" w:type="dxa"/>
          </w:tcPr>
          <w:p w14:paraId="6E2D0A43" w14:textId="1FD1A731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25</w:t>
            </w:r>
          </w:p>
        </w:tc>
        <w:tc>
          <w:tcPr>
            <w:tcW w:w="7612" w:type="dxa"/>
          </w:tcPr>
          <w:p w14:paraId="50EF90D1" w14:textId="4E2D882A" w:rsidR="0012579F" w:rsidRPr="00126E99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>تقدير ناتج ضرب 139 ×18 هو 1</w:t>
            </w:r>
            <w:r w:rsidR="00F61E99" w:rsidRPr="00126E99">
              <w:rPr>
                <w:rFonts w:cs="AF_Aseer" w:hint="cs"/>
                <w:sz w:val="32"/>
                <w:szCs w:val="32"/>
                <w:rtl/>
              </w:rPr>
              <w:t>0</w:t>
            </w:r>
            <w:r w:rsidRPr="00126E99">
              <w:rPr>
                <w:rFonts w:cs="AF_Aseer" w:hint="cs"/>
                <w:sz w:val="32"/>
                <w:szCs w:val="32"/>
                <w:rtl/>
              </w:rPr>
              <w:t>0 ×20= 2</w:t>
            </w:r>
            <w:r w:rsidR="00F61E99" w:rsidRPr="00126E99">
              <w:rPr>
                <w:rFonts w:cs="AF_Aseer" w:hint="cs"/>
                <w:sz w:val="32"/>
                <w:szCs w:val="32"/>
                <w:rtl/>
              </w:rPr>
              <w:t>0</w:t>
            </w:r>
            <w:r w:rsidRPr="00126E99">
              <w:rPr>
                <w:rFonts w:cs="AF_Aseer" w:hint="cs"/>
                <w:sz w:val="32"/>
                <w:szCs w:val="32"/>
                <w:rtl/>
              </w:rPr>
              <w:t>00</w:t>
            </w:r>
          </w:p>
        </w:tc>
        <w:tc>
          <w:tcPr>
            <w:tcW w:w="984" w:type="dxa"/>
          </w:tcPr>
          <w:p w14:paraId="11939219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65587955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62C08575" w14:textId="77777777" w:rsidTr="007221AD">
        <w:trPr>
          <w:trHeight w:val="589"/>
        </w:trPr>
        <w:tc>
          <w:tcPr>
            <w:tcW w:w="774" w:type="dxa"/>
          </w:tcPr>
          <w:p w14:paraId="702122DA" w14:textId="4969C223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26</w:t>
            </w:r>
          </w:p>
        </w:tc>
        <w:tc>
          <w:tcPr>
            <w:tcW w:w="7612" w:type="dxa"/>
          </w:tcPr>
          <w:p w14:paraId="4242E9AD" w14:textId="282B18F3" w:rsidR="0012579F" w:rsidRPr="00126E99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>اطرح ذهنيا:96-35 = 126</w:t>
            </w:r>
          </w:p>
        </w:tc>
        <w:tc>
          <w:tcPr>
            <w:tcW w:w="984" w:type="dxa"/>
          </w:tcPr>
          <w:p w14:paraId="1C0B5BA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7AC7EC4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7CA19CAA" w14:textId="77777777" w:rsidTr="007221AD">
        <w:trPr>
          <w:trHeight w:val="604"/>
        </w:trPr>
        <w:tc>
          <w:tcPr>
            <w:tcW w:w="774" w:type="dxa"/>
          </w:tcPr>
          <w:p w14:paraId="0ECCCAB9" w14:textId="14323E29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27</w:t>
            </w:r>
          </w:p>
        </w:tc>
        <w:tc>
          <w:tcPr>
            <w:tcW w:w="7612" w:type="dxa"/>
          </w:tcPr>
          <w:p w14:paraId="6189E04A" w14:textId="49618D0D" w:rsidR="0012579F" w:rsidRPr="00126E99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المقسوم في المعادلة 20÷5=4 هو 20 </w:t>
            </w:r>
          </w:p>
        </w:tc>
        <w:tc>
          <w:tcPr>
            <w:tcW w:w="984" w:type="dxa"/>
          </w:tcPr>
          <w:p w14:paraId="016E62DC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02D33B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16C82B" w14:textId="77777777" w:rsidTr="007221AD">
        <w:trPr>
          <w:trHeight w:val="604"/>
        </w:trPr>
        <w:tc>
          <w:tcPr>
            <w:tcW w:w="774" w:type="dxa"/>
          </w:tcPr>
          <w:p w14:paraId="5F0433C8" w14:textId="742A9DF0" w:rsidR="0012579F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28</w:t>
            </w:r>
          </w:p>
        </w:tc>
        <w:tc>
          <w:tcPr>
            <w:tcW w:w="7612" w:type="dxa"/>
          </w:tcPr>
          <w:p w14:paraId="3F43614A" w14:textId="1CF90352" w:rsidR="0012579F" w:rsidRPr="00126E99" w:rsidRDefault="0051279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أقدر ناتج القسمة باستعمال التقريب والأعداد المتناغمة </w:t>
            </w:r>
          </w:p>
        </w:tc>
        <w:tc>
          <w:tcPr>
            <w:tcW w:w="984" w:type="dxa"/>
          </w:tcPr>
          <w:p w14:paraId="16F8215D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4824993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CC040A" w:rsidRPr="00C9303E" w14:paraId="5FD1BA92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0C1F2E69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29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E1B4" w14:textId="77777777" w:rsidR="00F61E99" w:rsidRPr="00126E99" w:rsidRDefault="00F61E99" w:rsidP="00F61E99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 xml:space="preserve">يقرأ العدد 4,9 ( تسعة و4 أعشار ) </w:t>
            </w:r>
          </w:p>
          <w:p w14:paraId="4149A51A" w14:textId="74E6085E" w:rsidR="00CC040A" w:rsidRPr="00126E99" w:rsidRDefault="00CC040A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33B49673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088974C2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30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287F1A2C" w:rsidR="00F61E99" w:rsidRPr="00126E99" w:rsidRDefault="00F61E99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>7ن=21 ،قيمة ن = 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240A3F37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64D34257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2F2ED9E4" w:rsidR="00CC040A" w:rsidRPr="00126E99" w:rsidRDefault="0051279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126E99">
              <w:rPr>
                <w:rFonts w:cs="AF_Aseer" w:hint="cs"/>
                <w:sz w:val="32"/>
                <w:szCs w:val="32"/>
                <w:rtl/>
              </w:rPr>
              <w:t>1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5</m:t>
                  </m:r>
                </m:den>
              </m:f>
            </m:oMath>
            <w:r w:rsidRPr="00126E99">
              <w:rPr>
                <w:rFonts w:cs="AF_Aseer" w:hint="cs"/>
                <w:sz w:val="32"/>
                <w:szCs w:val="32"/>
                <w:rtl/>
              </w:rPr>
              <w:t xml:space="preserve"> في صورة كسر غير فعلي </w:t>
            </w:r>
            <m:oMath>
              <m:f>
                <m:f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F_Aseer"/>
                      <w:sz w:val="32"/>
                      <w:szCs w:val="32"/>
                      <w:rtl/>
                    </w:rPr>
                    <m:t>5</m:t>
                  </m:r>
                </m:den>
              </m:f>
            </m:oMath>
            <w:r w:rsidR="00F61E99" w:rsidRPr="00126E99">
              <w:rPr>
                <w:rFonts w:cs="AF_Aseer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095D1648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2D56F2FD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32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09AF19ED" w:rsidR="00CC040A" w:rsidRPr="00126E99" w:rsidRDefault="00205D42" w:rsidP="00944FA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10</m:t>
                  </m:r>
                </m:den>
              </m:f>
            </m:oMath>
            <w:r w:rsidR="005A4573" w:rsidRPr="00126E99">
              <w:rPr>
                <w:rFonts w:cs="AF_Aseer" w:hint="cs"/>
                <w:sz w:val="32"/>
                <w:szCs w:val="32"/>
                <w:rtl/>
              </w:rPr>
              <w:t xml:space="preserve">  يقرب الى الصفر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</w:tbl>
    <w:p w14:paraId="0BD65C80" w14:textId="77777777" w:rsidR="00150880" w:rsidRDefault="00150880" w:rsidP="009763DF">
      <w:pPr>
        <w:jc w:val="lowKashida"/>
        <w:rPr>
          <w:b/>
          <w:bCs/>
          <w:sz w:val="32"/>
          <w:szCs w:val="32"/>
        </w:rPr>
      </w:pPr>
    </w:p>
    <w:p w14:paraId="5F4278F0" w14:textId="39A74C1A" w:rsidR="00344A59" w:rsidRDefault="001919E3" w:rsidP="009763DF">
      <w:pPr>
        <w:jc w:val="lowKashida"/>
        <w:rPr>
          <w:b/>
          <w:bCs/>
          <w:sz w:val="32"/>
          <w:szCs w:val="32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306C4" wp14:editId="41C3DFB5">
                <wp:simplePos x="0" y="0"/>
                <wp:positionH relativeFrom="column">
                  <wp:posOffset>109192</wp:posOffset>
                </wp:positionH>
                <wp:positionV relativeFrom="paragraph">
                  <wp:posOffset>148645</wp:posOffset>
                </wp:positionV>
                <wp:extent cx="410210" cy="44513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7889D" w14:textId="77777777" w:rsidR="001919E3" w:rsidRDefault="00205D42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06C4" id="مربع نص 15" o:spid="_x0000_s1028" type="#_x0000_t202" style="position:absolute;left:0;text-align:left;margin-left:8.6pt;margin-top:11.7pt;width:32.3pt;height:3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" filled="f" stroked="f" strokeweight=".5pt">
                <v:textbox>
                  <w:txbxContent>
                    <w:p w14:paraId="0237889D" w14:textId="77777777" w:rsidR="001919E3" w:rsidRDefault="00205D42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53F06" wp14:editId="452A3D00">
                <wp:simplePos x="0" y="0"/>
                <wp:positionH relativeFrom="column">
                  <wp:posOffset>27001</wp:posOffset>
                </wp:positionH>
                <wp:positionV relativeFrom="paragraph">
                  <wp:posOffset>134068</wp:posOffset>
                </wp:positionV>
                <wp:extent cx="564515" cy="447040"/>
                <wp:effectExtent l="0" t="0" r="26035" b="1016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AFDB7" id="مستطيل 11" o:spid="_x0000_s1026" style="position:absolute;left:0;text-align:left;margin-left:2.15pt;margin-top:10.55pt;width:44.45pt;height:3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HM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" filled="f" strokecolor="windowText" strokeweight="1pt"/>
            </w:pict>
          </mc:Fallback>
        </mc:AlternateContent>
      </w:r>
    </w:p>
    <w:p w14:paraId="142679E3" w14:textId="5E9DA0E8" w:rsidR="00344A59" w:rsidRDefault="00344A59" w:rsidP="00344A59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5A4573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أوجدي المطلوب في كل ممايلي : </w:t>
      </w:r>
    </w:p>
    <w:p w14:paraId="231EC61E" w14:textId="70D66080" w:rsidR="00344A59" w:rsidRPr="005A4573" w:rsidRDefault="005A4573" w:rsidP="00344A59">
      <w:pPr>
        <w:rPr>
          <w:rFonts w:ascii="Traditional Arabic" w:hAnsi="Traditional Arabic" w:cs="AL-Mohanad"/>
          <w:sz w:val="32"/>
          <w:szCs w:val="32"/>
          <w:rtl/>
        </w:rPr>
      </w:pPr>
      <w:r w:rsidRPr="005A4573">
        <w:rPr>
          <w:rFonts w:ascii="Traditional Arabic" w:hAnsi="Traditional Arabic" w:cs="AL-Mohanad" w:hint="cs"/>
          <w:sz w:val="32"/>
          <w:szCs w:val="32"/>
          <w:rtl/>
        </w:rPr>
        <w:t xml:space="preserve">رتبي كل مجموعة من الأعداد فيما يأتي من الأصغر الى الأكبر </w:t>
      </w:r>
      <w:r>
        <w:rPr>
          <w:rFonts w:ascii="Traditional Arabic" w:hAnsi="Traditional Arabic" w:cs="AL-Mohanad" w:hint="cs"/>
          <w:sz w:val="32"/>
          <w:szCs w:val="32"/>
          <w:rtl/>
        </w:rPr>
        <w:t>:</w:t>
      </w:r>
      <w:r w:rsidR="001919E3" w:rsidRPr="001919E3">
        <w:rPr>
          <w:rFonts w:cs="Times New Roman"/>
          <w:noProof w:val="0"/>
          <w:sz w:val="24"/>
          <w:szCs w:val="24"/>
          <w:lang w:eastAsia="en-US"/>
        </w:rPr>
        <w:t xml:space="preserve"> </w:t>
      </w:r>
    </w:p>
    <w:p w14:paraId="6EA33FC4" w14:textId="0706F36F" w:rsidR="00344A59" w:rsidRPr="005A4573" w:rsidRDefault="005A4573" w:rsidP="005A4573">
      <w:pPr>
        <w:pStyle w:val="a7"/>
        <w:numPr>
          <w:ilvl w:val="0"/>
          <w:numId w:val="3"/>
        </w:numPr>
        <w:ind w:hanging="579"/>
        <w:rPr>
          <w:rFonts w:ascii="Traditional Arabic" w:hAnsi="Traditional Arabic" w:cs="AL-Mohanad"/>
          <w:sz w:val="32"/>
          <w:szCs w:val="32"/>
          <w:rtl/>
        </w:rPr>
      </w:pPr>
      <w:bookmarkStart w:id="7" w:name="_Hlk26657742"/>
      <w:r w:rsidRPr="005A4573">
        <w:rPr>
          <w:rFonts w:ascii="Traditional Arabic" w:hAnsi="Traditional Arabic" w:cs="AL-Mohanad" w:hint="cs"/>
          <w:sz w:val="32"/>
          <w:szCs w:val="32"/>
          <w:rtl/>
        </w:rPr>
        <w:t>أعمار 4 معلمات بالسنين</w:t>
      </w:r>
      <w:bookmarkEnd w:id="7"/>
      <w:r w:rsidRPr="005A4573">
        <w:rPr>
          <w:rFonts w:ascii="Traditional Arabic" w:hAnsi="Traditional Arabic" w:cs="AL-Mohanad" w:hint="cs"/>
          <w:sz w:val="32"/>
          <w:szCs w:val="32"/>
          <w:rtl/>
        </w:rPr>
        <w:t xml:space="preserve">: </w:t>
      </w:r>
      <w:r>
        <w:rPr>
          <w:rFonts w:ascii="Traditional Arabic" w:hAnsi="Traditional Arabic" w:cs="AL-Mohanad" w:hint="cs"/>
          <w:sz w:val="32"/>
          <w:szCs w:val="32"/>
          <w:rtl/>
        </w:rPr>
        <w:t>45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 xml:space="preserve">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32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 xml:space="preserve">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>29 -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30 </w:t>
      </w:r>
    </w:p>
    <w:p w14:paraId="05B2024F" w14:textId="1881A13C" w:rsidR="003811D2" w:rsidRPr="005A4573" w:rsidRDefault="005A4573" w:rsidP="005A4573">
      <w:pPr>
        <w:pStyle w:val="a7"/>
        <w:jc w:val="lowKashida"/>
        <w:rPr>
          <w:sz w:val="32"/>
          <w:szCs w:val="32"/>
          <w:rtl/>
        </w:rPr>
      </w:pPr>
      <w:r w:rsidRPr="005A4573">
        <w:rPr>
          <w:rFonts w:hint="cs"/>
          <w:sz w:val="32"/>
          <w:szCs w:val="32"/>
          <w:rtl/>
        </w:rPr>
        <w:t>.................................................................</w:t>
      </w:r>
    </w:p>
    <w:p w14:paraId="190F4693" w14:textId="4061CEFA" w:rsidR="003811D2" w:rsidRPr="00BB3286" w:rsidRDefault="00BB3286" w:rsidP="005A4573">
      <w:pPr>
        <w:pStyle w:val="a7"/>
        <w:numPr>
          <w:ilvl w:val="0"/>
          <w:numId w:val="3"/>
        </w:numPr>
        <w:ind w:left="283" w:hanging="283"/>
        <w:jc w:val="lowKashida"/>
        <w:rPr>
          <w:b/>
          <w:bCs/>
          <w:sz w:val="32"/>
          <w:szCs w:val="32"/>
          <w:rtl/>
        </w:rPr>
      </w:pPr>
      <w:r>
        <w:rPr>
          <w:sz w:val="28"/>
          <w:szCs w:val="28"/>
        </w:rPr>
        <w:t xml:space="preserve">  </w:t>
      </w:r>
      <w:bookmarkStart w:id="8" w:name="_Hlk26837526"/>
      <w:r w:rsidR="005A4573">
        <w:rPr>
          <w:rFonts w:hint="cs"/>
          <w:sz w:val="32"/>
          <w:szCs w:val="32"/>
          <w:rtl/>
        </w:rPr>
        <w:t xml:space="preserve">ارتفاعات أشجار مختلفة </w:t>
      </w:r>
      <w:r w:rsidR="004D0DFF">
        <w:rPr>
          <w:rFonts w:hint="cs"/>
          <w:sz w:val="32"/>
          <w:szCs w:val="32"/>
          <w:rtl/>
        </w:rPr>
        <w:t>بالأمتار:</w:t>
      </w:r>
      <w:r w:rsidR="005A4573">
        <w:rPr>
          <w:rFonts w:hint="cs"/>
          <w:sz w:val="32"/>
          <w:szCs w:val="32"/>
          <w:rtl/>
        </w:rPr>
        <w:t xml:space="preserve"> 9,8  - 10,2 - 12,6 </w:t>
      </w:r>
      <w:r w:rsidR="005A4573">
        <w:rPr>
          <w:sz w:val="32"/>
          <w:szCs w:val="32"/>
          <w:rtl/>
        </w:rPr>
        <w:t>–</w:t>
      </w:r>
      <w:r w:rsidR="005A4573">
        <w:rPr>
          <w:rFonts w:hint="cs"/>
          <w:sz w:val="32"/>
          <w:szCs w:val="32"/>
          <w:rtl/>
        </w:rPr>
        <w:t xml:space="preserve"> 11,1 </w:t>
      </w:r>
      <w:r w:rsidR="003811D2" w:rsidRPr="00BB3286">
        <w:rPr>
          <w:rFonts w:hint="cs"/>
          <w:sz w:val="28"/>
          <w:szCs w:val="28"/>
          <w:rtl/>
        </w:rPr>
        <w:t xml:space="preserve"> </w:t>
      </w:r>
      <w:r w:rsidR="003811D2" w:rsidRPr="00BB3286">
        <w:rPr>
          <w:rFonts w:hint="cs"/>
          <w:b/>
          <w:bCs/>
          <w:sz w:val="32"/>
          <w:szCs w:val="32"/>
          <w:rtl/>
        </w:rPr>
        <w:t xml:space="preserve"> </w:t>
      </w:r>
    </w:p>
    <w:p w14:paraId="654294B0" w14:textId="5D618B06" w:rsidR="00D2691E" w:rsidRPr="00D2691E" w:rsidRDefault="005A4573" w:rsidP="00D2691E">
      <w:pPr>
        <w:pStyle w:val="a7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</w:t>
      </w:r>
    </w:p>
    <w:bookmarkEnd w:id="8"/>
    <w:p w14:paraId="32FA95C9" w14:textId="6F7A8B09" w:rsidR="00417715" w:rsidRDefault="00D2691E" w:rsidP="004D0DF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ج)    </w:t>
      </w:r>
      <w:r w:rsidR="00150880">
        <w:rPr>
          <w:rFonts w:hint="cs"/>
          <w:sz w:val="32"/>
          <w:szCs w:val="32"/>
          <w:rtl/>
        </w:rPr>
        <w:t xml:space="preserve"> </w:t>
      </w:r>
      <w:r w:rsidR="004D0DFF" w:rsidRPr="004D0DFF">
        <w:rPr>
          <w:rFonts w:ascii="Traditional Arabic" w:hAnsi="Traditional Arabic" w:cs="AL-Mohanad" w:hint="cs"/>
          <w:sz w:val="32"/>
          <w:szCs w:val="32"/>
          <w:rtl/>
        </w:rPr>
        <w:t>أوجدي قيمة المخرجة في الجدول التالي</w:t>
      </w:r>
      <w:r w:rsidR="004D0DFF" w:rsidRPr="004D0DFF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2519"/>
        <w:gridCol w:w="2519"/>
      </w:tblGrid>
      <w:tr w:rsidR="001F4FAA" w14:paraId="3073B4E6" w14:textId="77777777" w:rsidTr="001F4FAA">
        <w:trPr>
          <w:trHeight w:val="514"/>
          <w:jc w:val="center"/>
        </w:trPr>
        <w:tc>
          <w:tcPr>
            <w:tcW w:w="2519" w:type="dxa"/>
          </w:tcPr>
          <w:p w14:paraId="5043DAC6" w14:textId="1548906D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المدخلة (س)</w:t>
            </w:r>
          </w:p>
        </w:tc>
        <w:tc>
          <w:tcPr>
            <w:tcW w:w="2519" w:type="dxa"/>
          </w:tcPr>
          <w:p w14:paraId="562CC1CF" w14:textId="219E7269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4س</w:t>
            </w:r>
          </w:p>
        </w:tc>
        <w:tc>
          <w:tcPr>
            <w:tcW w:w="2519" w:type="dxa"/>
          </w:tcPr>
          <w:p w14:paraId="0E1400E9" w14:textId="102666A6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المخرجة</w:t>
            </w:r>
          </w:p>
        </w:tc>
      </w:tr>
      <w:tr w:rsidR="001F4FAA" w14:paraId="4DB69F2E" w14:textId="77777777" w:rsidTr="001F4FAA">
        <w:trPr>
          <w:trHeight w:val="514"/>
          <w:jc w:val="center"/>
        </w:trPr>
        <w:tc>
          <w:tcPr>
            <w:tcW w:w="2519" w:type="dxa"/>
          </w:tcPr>
          <w:p w14:paraId="61EFB59E" w14:textId="2C3CB69D" w:rsidR="001F4FAA" w:rsidRPr="001F4FAA" w:rsidRDefault="001F4FAA" w:rsidP="001F4FA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2519" w:type="dxa"/>
          </w:tcPr>
          <w:p w14:paraId="441754FA" w14:textId="77777777" w:rsidR="001F4FAA" w:rsidRDefault="001F4FAA" w:rsidP="00417715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9" w:type="dxa"/>
          </w:tcPr>
          <w:p w14:paraId="4E23C7D9" w14:textId="77777777" w:rsidR="001F4FAA" w:rsidRDefault="001F4FAA" w:rsidP="00417715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38CDA311" w14:textId="77777777" w:rsidR="00150880" w:rsidRDefault="00150880" w:rsidP="00417715">
      <w:pPr>
        <w:jc w:val="lowKashida"/>
        <w:rPr>
          <w:b/>
          <w:bCs/>
          <w:sz w:val="32"/>
          <w:szCs w:val="32"/>
        </w:rPr>
      </w:pPr>
    </w:p>
    <w:p w14:paraId="2B447F50" w14:textId="1E1F7B65" w:rsidR="00BB3286" w:rsidRDefault="001919E3" w:rsidP="00417715">
      <w:pPr>
        <w:jc w:val="lowKashida"/>
        <w:rPr>
          <w:b/>
          <w:bCs/>
          <w:sz w:val="32"/>
          <w:szCs w:val="32"/>
          <w:rtl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A1664" wp14:editId="3E72A3F8">
                <wp:simplePos x="0" y="0"/>
                <wp:positionH relativeFrom="column">
                  <wp:posOffset>105410</wp:posOffset>
                </wp:positionH>
                <wp:positionV relativeFrom="paragraph">
                  <wp:posOffset>191881</wp:posOffset>
                </wp:positionV>
                <wp:extent cx="564515" cy="447040"/>
                <wp:effectExtent l="0" t="0" r="26035" b="1016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44D81" id="مستطيل 13" o:spid="_x0000_s1026" style="position:absolute;left:0;text-align:left;margin-left:8.3pt;margin-top:15.1pt;width:44.45pt;height:3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" filled="f" strokecolor="windowText" strokeweight="1pt"/>
            </w:pict>
          </mc:Fallback>
        </mc:AlternateContent>
      </w: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44010F" wp14:editId="224D555C">
                <wp:simplePos x="0" y="0"/>
                <wp:positionH relativeFrom="column">
                  <wp:posOffset>186745</wp:posOffset>
                </wp:positionH>
                <wp:positionV relativeFrom="paragraph">
                  <wp:posOffset>195276</wp:posOffset>
                </wp:positionV>
                <wp:extent cx="410210" cy="445135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96580" w14:textId="77777777" w:rsidR="001919E3" w:rsidRDefault="00205D42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010F" id="مربع نص 18434" o:spid="_x0000_s1029" type="#_x0000_t202" style="position:absolute;left:0;text-align:left;margin-left:14.7pt;margin-top:15.4pt;width:32.3pt;height:3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" filled="f" stroked="f" strokeweight=".5pt">
                <v:textbox>
                  <w:txbxContent>
                    <w:p w14:paraId="78E96580" w14:textId="77777777" w:rsidR="001919E3" w:rsidRDefault="00205D42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D4F94C" w14:textId="587DF440" w:rsidR="000C7D72" w:rsidRDefault="000C7D7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1F4FA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أوجدي المطلوب في كل مما يلي :</w:t>
      </w:r>
      <w:r w:rsidR="001919E3" w:rsidRPr="001919E3">
        <w:t xml:space="preserve"> </w:t>
      </w:r>
    </w:p>
    <w:p w14:paraId="6E6CE59F" w14:textId="77777777" w:rsidR="000C7D72" w:rsidRDefault="000C7D7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2B1FF45" w14:textId="3DAFBC18" w:rsidR="000C7D72" w:rsidRPr="001F4FAA" w:rsidRDefault="001F4FAA" w:rsidP="000C7D72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32"/>
          <w:szCs w:val="32"/>
          <w:rtl/>
        </w:rPr>
      </w:pPr>
      <w:r w:rsidRPr="001F4FAA">
        <w:rPr>
          <w:rFonts w:ascii="Traditional Arabic" w:hAnsi="Traditional Arabic" w:cs="AL-Mohanad" w:hint="cs"/>
          <w:sz w:val="32"/>
          <w:szCs w:val="32"/>
          <w:rtl/>
        </w:rPr>
        <w:t>ناتج قسمة 68 ÷2</w:t>
      </w:r>
      <w:r w:rsidR="005E4932">
        <w:rPr>
          <w:rFonts w:ascii="Traditional Arabic" w:hAnsi="Traditional Arabic" w:cs="AL-Mohanad" w:hint="cs"/>
          <w:sz w:val="32"/>
          <w:szCs w:val="32"/>
          <w:rtl/>
        </w:rPr>
        <w:t>=</w:t>
      </w:r>
      <w:r w:rsidRPr="001F4FAA">
        <w:rPr>
          <w:rFonts w:ascii="Traditional Arabic" w:hAnsi="Traditional Arabic" w:cs="AL-Mohanad" w:hint="cs"/>
          <w:sz w:val="32"/>
          <w:szCs w:val="32"/>
          <w:rtl/>
        </w:rPr>
        <w:t xml:space="preserve"> .........</w:t>
      </w:r>
    </w:p>
    <w:p w14:paraId="619AD34E" w14:textId="77777777" w:rsidR="000C7D72" w:rsidRPr="0047435B" w:rsidRDefault="000C7D7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6BBE6E7" w14:textId="05B9FAE4" w:rsidR="000C7D72" w:rsidRPr="00A9365C" w:rsidRDefault="001F4FAA" w:rsidP="000C7D7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>
        <w:rPr>
          <w:rFonts w:ascii="Traditional Arabic" w:hAnsi="Traditional Arabic" w:cs="AL-Mohanad" w:hint="cs"/>
          <w:sz w:val="32"/>
          <w:szCs w:val="32"/>
          <w:rtl/>
        </w:rPr>
        <w:t>ناتج قسمة 384 ÷24 =.........</w:t>
      </w:r>
    </w:p>
    <w:p w14:paraId="1F0038AB" w14:textId="77777777" w:rsidR="00A9365C" w:rsidRDefault="00A9365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68AC00D" w14:textId="32661C97" w:rsidR="000C7D72" w:rsidRPr="001F4FAA" w:rsidRDefault="000C7D72" w:rsidP="00BB3286">
      <w:pPr>
        <w:rPr>
          <w:rFonts w:ascii="Traditional Arabic" w:hAnsi="Traditional Arabic" w:cs="AL-Mohanad"/>
          <w:sz w:val="32"/>
          <w:szCs w:val="32"/>
          <w:rtl/>
        </w:rPr>
      </w:pPr>
      <w:r w:rsidRPr="001F4FAA">
        <w:rPr>
          <w:rFonts w:ascii="Traditional Arabic" w:hAnsi="Traditional Arabic" w:cs="AL-Mohanad" w:hint="cs"/>
          <w:sz w:val="32"/>
          <w:szCs w:val="32"/>
          <w:rtl/>
        </w:rPr>
        <w:t>ج)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1F4FAA" w:rsidRPr="001F4FAA">
        <w:rPr>
          <w:rFonts w:ascii="Traditional Arabic" w:hAnsi="Traditional Arabic" w:cs="AL-Mohanad" w:hint="cs"/>
          <w:sz w:val="32"/>
          <w:szCs w:val="32"/>
          <w:rtl/>
        </w:rPr>
        <w:t xml:space="preserve">قسمي 96 سائحا على 8 مجموعات فما عدد كل مجموعة ؟ </w:t>
      </w:r>
      <w:r w:rsidR="001F4FAA">
        <w:rPr>
          <w:rFonts w:ascii="Traditional Arabic" w:hAnsi="Traditional Arabic" w:cs="AL-Mohanad" w:hint="cs"/>
          <w:sz w:val="32"/>
          <w:szCs w:val="32"/>
          <w:rtl/>
        </w:rPr>
        <w:t>................................</w:t>
      </w:r>
    </w:p>
    <w:p w14:paraId="73F69AF2" w14:textId="77777777" w:rsidR="00A77F5A" w:rsidRPr="001F4FAA" w:rsidRDefault="00A77F5A" w:rsidP="000C7D72">
      <w:pPr>
        <w:rPr>
          <w:rFonts w:ascii="Traditional Arabic" w:hAnsi="Traditional Arabic" w:cs="AL-Mohanad"/>
          <w:sz w:val="32"/>
          <w:szCs w:val="32"/>
          <w:rtl/>
        </w:rPr>
      </w:pPr>
    </w:p>
    <w:p w14:paraId="56A32927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C6EA518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BC06116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E595AE4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C9884A0" w14:textId="696800E5" w:rsidR="000C7D72" w:rsidRPr="00150880" w:rsidRDefault="000C7D72" w:rsidP="0015088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224EBDB" w14:textId="77777777" w:rsidR="000C7D72" w:rsidRDefault="00BD52D0" w:rsidP="001919E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4D79029B" w14:textId="6A79404E" w:rsidR="00BD52D0" w:rsidRPr="00417715" w:rsidRDefault="00226CD4" w:rsidP="001919E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المادة:جوزاء مساعد الحربي</w:t>
      </w:r>
    </w:p>
    <w:sectPr w:rsidR="00BD52D0" w:rsidRPr="00417715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48EF7" w14:textId="77777777" w:rsidR="00205D42" w:rsidRDefault="00205D42" w:rsidP="00A92AB4">
      <w:r>
        <w:separator/>
      </w:r>
    </w:p>
  </w:endnote>
  <w:endnote w:type="continuationSeparator" w:id="0">
    <w:p w14:paraId="48B5421A" w14:textId="77777777" w:rsidR="00205D42" w:rsidRDefault="00205D4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2B6EFDF-CC98-41C6-AA72-EFE69EF0D34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66FCC316-9B07-42DF-8D72-BFFFB2717C2A}"/>
    <w:embedBold r:id="rId3" w:fontKey="{9CC13301-9A5C-4AE7-BB3E-D5F8191A7B6F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27529A-A59E-4707-8717-A1AAE84E2F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B53D21C-19BB-441F-A310-BAAA57B76157}"/>
    <w:embedBold r:id="rId6" w:fontKey="{EE3523D9-D334-42CC-83CF-F2FBDB41209A}"/>
    <w:embedItalic r:id="rId7" w:fontKey="{CA28760F-20F6-4B33-A349-07DCDC4787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A4352749-826A-4657-A9B8-6EFA4CA71602}"/>
    <w:embedItalic r:id="rId9" w:fontKey="{5EC48190-E655-46C5-967E-F63AECF3D99B}"/>
    <w:embedBoldItalic r:id="rId10" w:fontKey="{46097A36-34BD-4FEE-991F-4139F3E1A5C7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1" w:fontKey="{643CDAAC-B521-46E1-AD8C-357787F00A67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2" w:fontKey="{55C28D8E-00BC-499A-BD55-1AAE6CDB298D}"/>
    <w:embedBold r:id="rId13" w:fontKey="{154244F8-5FA6-46A0-9A66-92D53CFAA3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F5FF8F6-F8FF-4628-924C-F34973157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709CD" w14:textId="77777777" w:rsidR="000C7A27" w:rsidRDefault="000C7A2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E78BA" w14:textId="77777777" w:rsidR="00205D42" w:rsidRDefault="00205D42" w:rsidP="00A92AB4">
      <w:r>
        <w:separator/>
      </w:r>
    </w:p>
  </w:footnote>
  <w:footnote w:type="continuationSeparator" w:id="0">
    <w:p w14:paraId="0ACD5332" w14:textId="77777777" w:rsidR="00205D42" w:rsidRDefault="00205D4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3A7E3" w14:textId="77777777" w:rsidR="000C7A27" w:rsidRDefault="000C7A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C77EF" w:rsidRPr="00CB7830" w:rsidRDefault="002C77EF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C77EF" w:rsidRDefault="002C77EF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9E7E54" w:rsidRPr="00A84BF0" w:rsidRDefault="002C77EF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1783EB3E" w:rsidR="009E7E54" w:rsidRDefault="009E7E5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5E4932">
            <w:rPr>
              <w:rFonts w:cs="mohammad bold art 1" w:hint="cs"/>
              <w:rtl/>
            </w:rPr>
            <w:t>الأول</w:t>
          </w:r>
        </w:p>
        <w:p w14:paraId="0863470D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156C2B">
            <w:rPr>
              <w:rFonts w:cs="mohammad bold art 1" w:hint="cs"/>
              <w:rtl/>
            </w:rPr>
            <w:t>1441</w:t>
          </w:r>
        </w:p>
        <w:p w14:paraId="63A96A01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3A2BFF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035361F1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5E4932" w:rsidRPr="005E4932">
            <w:rPr>
              <w:rFonts w:cs="AL-Mohanad Bold" w:hint="cs"/>
              <w:b w:val="0"/>
              <w:bCs w:val="0"/>
              <w:sz w:val="28"/>
              <w:szCs w:val="28"/>
              <w:rtl/>
            </w:rPr>
            <w:t>خامس</w:t>
          </w:r>
          <w:r w:rsidR="00EB4419" w:rsidRPr="005E4932">
            <w:rPr>
              <w:rFonts w:cs="AL-Mohanad Bold" w:hint="cs"/>
              <w:b w:val="0"/>
              <w:bCs w:val="0"/>
              <w:sz w:val="28"/>
              <w:szCs w:val="28"/>
              <w:rtl/>
            </w:rPr>
            <w:t xml:space="preserve"> </w:t>
          </w:r>
          <w:r w:rsidR="00A24C7C"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9E7E54" w:rsidRPr="00EC6AB2" w:rsidRDefault="009E7E5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 / </w:t>
          </w:r>
          <w:r w:rsidR="00EB4419"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9E7E54" w:rsidRPr="00F93A25" w:rsidRDefault="009E7E5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1BD96D1B" w:rsidR="009E7E54" w:rsidRPr="008A7580" w:rsidRDefault="009E7E5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D44B11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bookmarkStart w:id="9" w:name="_GoBack"/>
                          <w:bookmarkEnd w:id="9"/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2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1BD96D1B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D44B11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bookmarkStart w:id="10" w:name="_GoBack"/>
                    <w:bookmarkEnd w:id="10"/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359"/>
        </w:tabs>
        <w:ind w:left="359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6"/>
        </w:tabs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6"/>
        </w:tabs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6"/>
        </w:tabs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06"/>
        </w:tabs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6"/>
        </w:tabs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46"/>
        </w:tabs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66"/>
        </w:tabs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86"/>
        </w:tabs>
        <w:ind w:left="6286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42B83E98"/>
    <w:multiLevelType w:val="hybridMultilevel"/>
    <w:tmpl w:val="427CDB70"/>
    <w:lvl w:ilvl="0" w:tplc="F2566654">
      <w:start w:val="1"/>
      <w:numFmt w:val="arabicAbjad"/>
      <w:lvlText w:val="%1)"/>
      <w:lvlJc w:val="left"/>
      <w:pPr>
        <w:ind w:left="64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D32"/>
    <w:rsid w:val="00015274"/>
    <w:rsid w:val="00026C08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A27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26E99"/>
    <w:rsid w:val="00135591"/>
    <w:rsid w:val="001464F8"/>
    <w:rsid w:val="00150880"/>
    <w:rsid w:val="00150C7A"/>
    <w:rsid w:val="001552DC"/>
    <w:rsid w:val="00156C2B"/>
    <w:rsid w:val="00161E55"/>
    <w:rsid w:val="0017777D"/>
    <w:rsid w:val="00177FB1"/>
    <w:rsid w:val="00177FE5"/>
    <w:rsid w:val="001919E3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4FAA"/>
    <w:rsid w:val="001F7E75"/>
    <w:rsid w:val="00201196"/>
    <w:rsid w:val="00201E7C"/>
    <w:rsid w:val="00205D42"/>
    <w:rsid w:val="002065CB"/>
    <w:rsid w:val="00212526"/>
    <w:rsid w:val="002218C7"/>
    <w:rsid w:val="002218FC"/>
    <w:rsid w:val="00224275"/>
    <w:rsid w:val="002250E3"/>
    <w:rsid w:val="002256D5"/>
    <w:rsid w:val="00226CD4"/>
    <w:rsid w:val="00230612"/>
    <w:rsid w:val="00237478"/>
    <w:rsid w:val="002410E1"/>
    <w:rsid w:val="002413A2"/>
    <w:rsid w:val="0024538C"/>
    <w:rsid w:val="002460D9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E1504"/>
    <w:rsid w:val="002E33EF"/>
    <w:rsid w:val="002E60A3"/>
    <w:rsid w:val="002F10C6"/>
    <w:rsid w:val="003049B5"/>
    <w:rsid w:val="0031049C"/>
    <w:rsid w:val="00312197"/>
    <w:rsid w:val="003224A8"/>
    <w:rsid w:val="00324EA2"/>
    <w:rsid w:val="00327881"/>
    <w:rsid w:val="003351EF"/>
    <w:rsid w:val="0034305C"/>
    <w:rsid w:val="00344A59"/>
    <w:rsid w:val="00345152"/>
    <w:rsid w:val="003503BF"/>
    <w:rsid w:val="0035245C"/>
    <w:rsid w:val="00352D47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93C06"/>
    <w:rsid w:val="0039473D"/>
    <w:rsid w:val="003A2BFF"/>
    <w:rsid w:val="003A5CE8"/>
    <w:rsid w:val="003B0BCD"/>
    <w:rsid w:val="003B3A84"/>
    <w:rsid w:val="003C0180"/>
    <w:rsid w:val="003C7D26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0F41"/>
    <w:rsid w:val="00452E34"/>
    <w:rsid w:val="00464104"/>
    <w:rsid w:val="00471286"/>
    <w:rsid w:val="0047435B"/>
    <w:rsid w:val="00491472"/>
    <w:rsid w:val="00491BDF"/>
    <w:rsid w:val="0049471B"/>
    <w:rsid w:val="00495CE2"/>
    <w:rsid w:val="004A3249"/>
    <w:rsid w:val="004A5331"/>
    <w:rsid w:val="004B4718"/>
    <w:rsid w:val="004C056D"/>
    <w:rsid w:val="004D0DFF"/>
    <w:rsid w:val="004D384B"/>
    <w:rsid w:val="004E33A2"/>
    <w:rsid w:val="004F46A9"/>
    <w:rsid w:val="004F5102"/>
    <w:rsid w:val="0050465F"/>
    <w:rsid w:val="00505A5D"/>
    <w:rsid w:val="00510DF0"/>
    <w:rsid w:val="00512796"/>
    <w:rsid w:val="005240AE"/>
    <w:rsid w:val="00524EAF"/>
    <w:rsid w:val="005322BB"/>
    <w:rsid w:val="00546F9B"/>
    <w:rsid w:val="00554CC1"/>
    <w:rsid w:val="00562387"/>
    <w:rsid w:val="0057100C"/>
    <w:rsid w:val="00585967"/>
    <w:rsid w:val="00591E41"/>
    <w:rsid w:val="005938D0"/>
    <w:rsid w:val="00596BEE"/>
    <w:rsid w:val="005A4573"/>
    <w:rsid w:val="005A6742"/>
    <w:rsid w:val="005B1A09"/>
    <w:rsid w:val="005B3567"/>
    <w:rsid w:val="005C2CE2"/>
    <w:rsid w:val="005D037F"/>
    <w:rsid w:val="005D5CE9"/>
    <w:rsid w:val="005E32E8"/>
    <w:rsid w:val="005E4932"/>
    <w:rsid w:val="005E5532"/>
    <w:rsid w:val="005F0ACE"/>
    <w:rsid w:val="005F31DA"/>
    <w:rsid w:val="005F73FF"/>
    <w:rsid w:val="00603640"/>
    <w:rsid w:val="00641E25"/>
    <w:rsid w:val="00642B1D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A4290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6F7A37"/>
    <w:rsid w:val="00705B94"/>
    <w:rsid w:val="007221AD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6024"/>
    <w:rsid w:val="007B7645"/>
    <w:rsid w:val="007C419D"/>
    <w:rsid w:val="007C73DE"/>
    <w:rsid w:val="007D6D04"/>
    <w:rsid w:val="007E3E03"/>
    <w:rsid w:val="007E5506"/>
    <w:rsid w:val="007E6BB4"/>
    <w:rsid w:val="007F6BEB"/>
    <w:rsid w:val="00801B35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0757"/>
    <w:rsid w:val="00853206"/>
    <w:rsid w:val="0086432A"/>
    <w:rsid w:val="0087704E"/>
    <w:rsid w:val="0088547D"/>
    <w:rsid w:val="00887D39"/>
    <w:rsid w:val="008A7580"/>
    <w:rsid w:val="008B583A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207A"/>
    <w:rsid w:val="00944314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0B55"/>
    <w:rsid w:val="00A36975"/>
    <w:rsid w:val="00A37E37"/>
    <w:rsid w:val="00A6080C"/>
    <w:rsid w:val="00A62FC8"/>
    <w:rsid w:val="00A77F5A"/>
    <w:rsid w:val="00A84BF0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3ED2"/>
    <w:rsid w:val="00B06F54"/>
    <w:rsid w:val="00B10F0F"/>
    <w:rsid w:val="00B12B64"/>
    <w:rsid w:val="00B141FF"/>
    <w:rsid w:val="00B15226"/>
    <w:rsid w:val="00B259E5"/>
    <w:rsid w:val="00B30234"/>
    <w:rsid w:val="00B46885"/>
    <w:rsid w:val="00B4776C"/>
    <w:rsid w:val="00B545EC"/>
    <w:rsid w:val="00B60404"/>
    <w:rsid w:val="00B65B31"/>
    <w:rsid w:val="00B71448"/>
    <w:rsid w:val="00B75CE6"/>
    <w:rsid w:val="00B85CDB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B7830"/>
    <w:rsid w:val="00CC040A"/>
    <w:rsid w:val="00CC1381"/>
    <w:rsid w:val="00CD0299"/>
    <w:rsid w:val="00CE05C3"/>
    <w:rsid w:val="00CF70DF"/>
    <w:rsid w:val="00D01A50"/>
    <w:rsid w:val="00D14D29"/>
    <w:rsid w:val="00D2167B"/>
    <w:rsid w:val="00D2691E"/>
    <w:rsid w:val="00D3603C"/>
    <w:rsid w:val="00D44B11"/>
    <w:rsid w:val="00D60663"/>
    <w:rsid w:val="00D60D76"/>
    <w:rsid w:val="00D65313"/>
    <w:rsid w:val="00D709B2"/>
    <w:rsid w:val="00D714D2"/>
    <w:rsid w:val="00D76C43"/>
    <w:rsid w:val="00D808B3"/>
    <w:rsid w:val="00D85A04"/>
    <w:rsid w:val="00D87239"/>
    <w:rsid w:val="00D909C6"/>
    <w:rsid w:val="00D92082"/>
    <w:rsid w:val="00DB32ED"/>
    <w:rsid w:val="00DB6113"/>
    <w:rsid w:val="00DC2585"/>
    <w:rsid w:val="00DE19FC"/>
    <w:rsid w:val="00DE2199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20666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BD1"/>
    <w:rsid w:val="00F61E99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222F-440F-4A05-BB0E-01B09454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154</TotalTime>
  <Pages>1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30</cp:revision>
  <cp:lastPrinted>2019-12-17T04:35:00Z</cp:lastPrinted>
  <dcterms:created xsi:type="dcterms:W3CDTF">2019-12-02T18:21:00Z</dcterms:created>
  <dcterms:modified xsi:type="dcterms:W3CDTF">2019-12-17T04:35:00Z</dcterms:modified>
</cp:coreProperties>
</file>