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9E4D" w14:textId="76B17574" w:rsidR="00661D21" w:rsidRDefault="001B22C0">
      <w:pPr>
        <w:rPr>
          <w:sz w:val="26"/>
          <w:szCs w:val="26"/>
          <w:rtl/>
        </w:rPr>
      </w:pPr>
      <w:r>
        <w:rPr>
          <w:rFonts w:cs="AL-Mohanad Bold" w:hint="cs"/>
          <w:b/>
          <w:bCs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55862" wp14:editId="1CA98FF9">
                <wp:simplePos x="0" y="0"/>
                <wp:positionH relativeFrom="column">
                  <wp:posOffset>11430</wp:posOffset>
                </wp:positionH>
                <wp:positionV relativeFrom="paragraph">
                  <wp:posOffset>-6985</wp:posOffset>
                </wp:positionV>
                <wp:extent cx="533400" cy="504825"/>
                <wp:effectExtent l="0" t="0" r="19050" b="2857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D8822" w14:textId="77777777" w:rsidR="00482391" w:rsidRDefault="00482391" w:rsidP="00482391">
                            <w:pPr>
                              <w:rPr>
                                <w:rtl/>
                              </w:rPr>
                            </w:pPr>
                          </w:p>
                          <w:p w14:paraId="461C443D" w14:textId="7B22F5B2" w:rsidR="00482391" w:rsidRPr="00482391" w:rsidRDefault="000C4DE0" w:rsidP="0048239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55862" id="_x0000_t202" coordsize="21600,21600" o:spt="202" path="m,l,21600r21600,l21600,xe">
                <v:stroke joinstyle="miter"/>
                <v:path gradientshapeok="t" o:connecttype="rect"/>
              </v:shapetype>
              <v:shape id="مربع نص 28" o:spid="_x0000_s1026" type="#_x0000_t202" style="position:absolute;left:0;text-align:left;margin-left:.9pt;margin-top:-.55pt;width:42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" fillcolor="white [3201]" strokeweight=".5pt">
                <v:textbox>
                  <w:txbxContent>
                    <w:p w14:paraId="14BD8822" w14:textId="77777777" w:rsidR="00482391" w:rsidRDefault="00482391" w:rsidP="00482391">
                      <w:pPr>
                        <w:rPr>
                          <w:rtl/>
                        </w:rPr>
                      </w:pPr>
                    </w:p>
                    <w:p w14:paraId="461C443D" w14:textId="7B22F5B2" w:rsidR="00482391" w:rsidRPr="00482391" w:rsidRDefault="000C4DE0" w:rsidP="0048239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ohanad Bold" w:hint="cs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F5A2B5" wp14:editId="0D7C0E34">
                <wp:simplePos x="0" y="0"/>
                <wp:positionH relativeFrom="margin">
                  <wp:align>left</wp:align>
                </wp:positionH>
                <wp:positionV relativeFrom="paragraph">
                  <wp:posOffset>250190</wp:posOffset>
                </wp:positionV>
                <wp:extent cx="542925" cy="0"/>
                <wp:effectExtent l="0" t="0" r="0" b="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BDA10" id="رابط مستقيم 29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7pt" to="42.7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A037E4F" w14:textId="48BB9C59" w:rsidR="00CC2928" w:rsidRPr="004B6B66" w:rsidRDefault="004B6B66">
      <w:pPr>
        <w:rPr>
          <w:rFonts w:cs="AL-Mohanad Bold"/>
          <w:b/>
          <w:bCs/>
          <w:sz w:val="28"/>
          <w:szCs w:val="28"/>
          <w:u w:val="single"/>
          <w:rtl/>
        </w:rPr>
      </w:pPr>
      <w:r>
        <w:rPr>
          <w:rFonts w:cs="AL-Mohanad Bold" w:hint="cs"/>
          <w:b/>
          <w:bCs/>
          <w:sz w:val="28"/>
          <w:szCs w:val="28"/>
          <w:u w:val="single"/>
          <w:rtl/>
        </w:rPr>
        <w:t xml:space="preserve">  </w:t>
      </w:r>
      <w:r w:rsidR="00CC2928" w:rsidRPr="004B6B66">
        <w:rPr>
          <w:rFonts w:cs="AL-Mohanad Bold" w:hint="cs"/>
          <w:b/>
          <w:bCs/>
          <w:sz w:val="28"/>
          <w:szCs w:val="28"/>
          <w:u w:val="single"/>
          <w:rtl/>
        </w:rPr>
        <w:t>السؤال الأول : اختاري الإجابة الصحيحة من بين ال</w:t>
      </w:r>
      <w:r w:rsidR="00EA6979" w:rsidRPr="004B6B66">
        <w:rPr>
          <w:rFonts w:cs="AL-Mohanad Bold" w:hint="cs"/>
          <w:b/>
          <w:bCs/>
          <w:sz w:val="28"/>
          <w:szCs w:val="28"/>
          <w:u w:val="single"/>
          <w:rtl/>
        </w:rPr>
        <w:t>خي</w:t>
      </w:r>
      <w:r w:rsidR="00CC2928" w:rsidRPr="004B6B66">
        <w:rPr>
          <w:rFonts w:cs="AL-Mohanad Bold" w:hint="cs"/>
          <w:b/>
          <w:bCs/>
          <w:sz w:val="28"/>
          <w:szCs w:val="28"/>
          <w:u w:val="single"/>
          <w:rtl/>
        </w:rPr>
        <w:t>ارات التالية :</w:t>
      </w:r>
      <w:r w:rsidR="001B22C0" w:rsidRPr="004B6B66">
        <w:rPr>
          <w:rFonts w:cs="AL-Mohanad Bold" w:hint="cs"/>
          <w:b/>
          <w:bCs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4829" w:type="pct"/>
        <w:jc w:val="center"/>
        <w:tblLook w:val="04A0" w:firstRow="1" w:lastRow="0" w:firstColumn="1" w:lastColumn="0" w:noHBand="0" w:noVBand="1"/>
      </w:tblPr>
      <w:tblGrid>
        <w:gridCol w:w="431"/>
        <w:gridCol w:w="2336"/>
        <w:gridCol w:w="416"/>
        <w:gridCol w:w="2148"/>
        <w:gridCol w:w="374"/>
        <w:gridCol w:w="2131"/>
        <w:gridCol w:w="312"/>
        <w:gridCol w:w="2247"/>
      </w:tblGrid>
      <w:tr w:rsidR="006C741B" w:rsidRPr="005B3362" w14:paraId="0FB2FB1D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20BC75CD" w14:textId="77777777" w:rsidR="006C741B" w:rsidRPr="005B3362" w:rsidRDefault="006C741B" w:rsidP="00EA6979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78FFFDA7" w14:textId="62F4507E" w:rsidR="006C741B" w:rsidRPr="0064260B" w:rsidRDefault="00E35EFC" w:rsidP="003F2429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من وظائف 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>الدم </w:t>
            </w: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8A7346" w:rsidRPr="005B3362" w14:paraId="1C27406A" w14:textId="77777777" w:rsidTr="00981192">
        <w:trPr>
          <w:jc w:val="center"/>
        </w:trPr>
        <w:tc>
          <w:tcPr>
            <w:tcW w:w="207" w:type="pct"/>
            <w:vAlign w:val="center"/>
          </w:tcPr>
          <w:p w14:paraId="60583C5C" w14:textId="77777777" w:rsidR="008A7346" w:rsidRPr="005B3362" w:rsidRDefault="008A7346" w:rsidP="008A7346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3410716F" w14:textId="26C45B77" w:rsidR="008A7346" w:rsidRPr="0064260B" w:rsidRDefault="008A7346" w:rsidP="008A7346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نقل الأكسجين من الرئتين الى خلايا الجسم</w:t>
            </w:r>
          </w:p>
        </w:tc>
        <w:tc>
          <w:tcPr>
            <w:tcW w:w="200" w:type="pct"/>
            <w:vAlign w:val="center"/>
          </w:tcPr>
          <w:p w14:paraId="75DC8B42" w14:textId="39A140EC" w:rsidR="008A7346" w:rsidRPr="0064260B" w:rsidRDefault="008A7346" w:rsidP="008A7346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28D75E4F" w14:textId="6FD97F1F" w:rsidR="008A7346" w:rsidRPr="0064260B" w:rsidRDefault="008A7346" w:rsidP="008A7346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 xml:space="preserve">نقل </w:t>
            </w:r>
            <w:r w:rsidRPr="0064260B">
              <w:rPr>
                <w:rFonts w:ascii="Tahoma" w:hAnsi="Tahoma"/>
                <w:sz w:val="28"/>
                <w:szCs w:val="28"/>
              </w:rPr>
              <w:t>Co</w:t>
            </w:r>
            <w:r w:rsidRPr="0064260B">
              <w:rPr>
                <w:rFonts w:ascii="Tahoma" w:hAnsi="Tahoma"/>
                <w:sz w:val="28"/>
                <w:szCs w:val="28"/>
                <w:vertAlign w:val="subscript"/>
              </w:rPr>
              <w:t>2</w:t>
            </w:r>
            <w:r w:rsidR="00456737">
              <w:rPr>
                <w:rFonts w:ascii="Tahoma" w:hAnsi="Tahoma" w:hint="cs"/>
                <w:sz w:val="28"/>
                <w:szCs w:val="28"/>
                <w:rtl/>
              </w:rPr>
              <w:t xml:space="preserve"> </w:t>
            </w:r>
            <w:r w:rsidRPr="0064260B">
              <w:rPr>
                <w:rFonts w:ascii="Tahoma" w:hAnsi="Tahoma"/>
                <w:sz w:val="28"/>
                <w:szCs w:val="28"/>
                <w:rtl/>
              </w:rPr>
              <w:t>من الخلايا الى الرئتين</w:t>
            </w:r>
          </w:p>
        </w:tc>
        <w:tc>
          <w:tcPr>
            <w:tcW w:w="180" w:type="pct"/>
            <w:vAlign w:val="center"/>
          </w:tcPr>
          <w:p w14:paraId="6949D5F0" w14:textId="2FC3130A" w:rsidR="008A7346" w:rsidRPr="0064260B" w:rsidRDefault="008A7346" w:rsidP="008A7346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50A13ED7" w14:textId="4E01D71F" w:rsidR="008A7346" w:rsidRPr="0064260B" w:rsidRDefault="008A7346" w:rsidP="008A7346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نقل الفضلات الى الكليتين</w:t>
            </w:r>
          </w:p>
        </w:tc>
        <w:tc>
          <w:tcPr>
            <w:tcW w:w="150" w:type="pct"/>
            <w:vAlign w:val="center"/>
          </w:tcPr>
          <w:p w14:paraId="54F49219" w14:textId="437FAAD6" w:rsidR="008A7346" w:rsidRPr="0064260B" w:rsidRDefault="008A7346" w:rsidP="008A7346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4595BAAC" w14:textId="1E47BE66" w:rsidR="008A7346" w:rsidRPr="0064260B" w:rsidRDefault="008A7346" w:rsidP="008A7346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Fonts w:ascii="Cambria Math" w:hAnsi="Cambria Math"/>
                <w:sz w:val="28"/>
                <w:szCs w:val="28"/>
              </w:rPr>
              <w:t xml:space="preserve"> </w:t>
            </w:r>
            <w:r w:rsidRPr="0064260B">
              <w:rPr>
                <w:rFonts w:ascii="Tahoma" w:hAnsi="Tahoma"/>
                <w:sz w:val="28"/>
                <w:szCs w:val="28"/>
                <w:rtl/>
              </w:rPr>
              <w:t xml:space="preserve">  </w:t>
            </w:r>
            <w:r w:rsidRPr="0064260B">
              <w:rPr>
                <w:rFonts w:ascii="Tahoma" w:hAnsi="Tahoma"/>
                <w:sz w:val="28"/>
                <w:szCs w:val="28"/>
                <w:rtl/>
              </w:rPr>
              <w:t>جميع ماسبق</w:t>
            </w:r>
          </w:p>
        </w:tc>
      </w:tr>
      <w:tr w:rsidR="00981192" w:rsidRPr="005B3362" w14:paraId="4CB5F557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28DED383" w14:textId="77777777" w:rsidR="00981192" w:rsidRPr="005B3362" w:rsidRDefault="00981192" w:rsidP="00981192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07651A7E" w14:textId="5DB14137" w:rsidR="00981192" w:rsidRPr="0064260B" w:rsidRDefault="00981192" w:rsidP="00981192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بروتين يوجد في 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 xml:space="preserve">خلايا الدم الحمراء </w:t>
            </w: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يحمل الاوكسجين من الرئتين الى خلايا الجسم</w:t>
            </w:r>
            <w:r w:rsidR="0002272F" w:rsidRPr="0064260B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81192" w:rsidRPr="005B3362" w14:paraId="43B7A0A6" w14:textId="77777777" w:rsidTr="00BD1CA6">
        <w:trPr>
          <w:jc w:val="center"/>
        </w:trPr>
        <w:tc>
          <w:tcPr>
            <w:tcW w:w="207" w:type="pct"/>
            <w:vAlign w:val="center"/>
          </w:tcPr>
          <w:p w14:paraId="7B91F2D4" w14:textId="77777777" w:rsidR="00981192" w:rsidRPr="005B3362" w:rsidRDefault="00981192" w:rsidP="00981192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291DA242" w14:textId="06F0C3A5" w:rsidR="00981192" w:rsidRPr="0064260B" w:rsidRDefault="00981192" w:rsidP="00981192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الهيماستين</w:t>
            </w:r>
          </w:p>
        </w:tc>
        <w:tc>
          <w:tcPr>
            <w:tcW w:w="200" w:type="pct"/>
            <w:vAlign w:val="center"/>
          </w:tcPr>
          <w:p w14:paraId="70E67F89" w14:textId="403E46AA" w:rsidR="00981192" w:rsidRPr="0064260B" w:rsidRDefault="00981192" w:rsidP="00981192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55B7A880" w14:textId="7A50A885" w:rsidR="00981192" w:rsidRPr="0064260B" w:rsidRDefault="00981192" w:rsidP="00981192">
            <w:pPr>
              <w:spacing w:line="276" w:lineRule="auto"/>
              <w:rPr>
                <w:rFonts w:ascii="AbuBttal Wael" w:hAnsi="AbuBttal Wael" w:hint="cs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الانسولين</w:t>
            </w:r>
          </w:p>
        </w:tc>
        <w:tc>
          <w:tcPr>
            <w:tcW w:w="180" w:type="pct"/>
            <w:vAlign w:val="center"/>
          </w:tcPr>
          <w:p w14:paraId="01C8088D" w14:textId="4A1ABD1A" w:rsidR="00981192" w:rsidRPr="0064260B" w:rsidRDefault="00981192" w:rsidP="00981192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71FCB8B9" w14:textId="533A8D2E" w:rsidR="00981192" w:rsidRPr="0064260B" w:rsidRDefault="00981192" w:rsidP="00981192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الهيموجلوبين</w:t>
            </w:r>
          </w:p>
        </w:tc>
        <w:tc>
          <w:tcPr>
            <w:tcW w:w="150" w:type="pct"/>
            <w:vAlign w:val="center"/>
          </w:tcPr>
          <w:p w14:paraId="0747978F" w14:textId="5DA0F816" w:rsidR="00981192" w:rsidRPr="0064260B" w:rsidRDefault="00981192" w:rsidP="00981192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608E0737" w14:textId="03F33097" w:rsidR="00981192" w:rsidRPr="0064260B" w:rsidRDefault="00981192" w:rsidP="00981192">
            <w:pPr>
              <w:spacing w:line="276" w:lineRule="auto"/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</w:pPr>
            <w:r w:rsidRPr="0064260B">
              <w:rPr>
                <w:rFonts w:ascii="Tahoma" w:hAnsi="Tahoma" w:hint="cs"/>
                <w:sz w:val="28"/>
                <w:szCs w:val="28"/>
                <w:rtl/>
              </w:rPr>
              <w:t>ا</w:t>
            </w:r>
            <w:r w:rsidRPr="0064260B">
              <w:rPr>
                <w:rFonts w:ascii="Tahoma" w:hAnsi="Tahoma"/>
                <w:sz w:val="28"/>
                <w:szCs w:val="28"/>
                <w:rtl/>
              </w:rPr>
              <w:t>لفايبرين</w:t>
            </w:r>
          </w:p>
        </w:tc>
      </w:tr>
      <w:tr w:rsidR="00E57B57" w:rsidRPr="005B3362" w14:paraId="4B6863D2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769AC7B5" w14:textId="77777777" w:rsidR="00E57B57" w:rsidRPr="005B3362" w:rsidRDefault="00E57B57" w:rsidP="00E57B57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2AEC6EEE" w14:textId="64A0E75B" w:rsidR="00E57B57" w:rsidRPr="0064260B" w:rsidRDefault="00E57B57" w:rsidP="00E57B57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مكون من مكونات الدم مسؤول عن 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>تخثر الدم:</w:t>
            </w:r>
          </w:p>
        </w:tc>
      </w:tr>
      <w:tr w:rsidR="00E57B57" w:rsidRPr="005B3362" w14:paraId="1E4FE5CF" w14:textId="77777777" w:rsidTr="00981192">
        <w:trPr>
          <w:jc w:val="center"/>
        </w:trPr>
        <w:tc>
          <w:tcPr>
            <w:tcW w:w="207" w:type="pct"/>
            <w:vAlign w:val="center"/>
          </w:tcPr>
          <w:p w14:paraId="7ECA5470" w14:textId="77777777" w:rsidR="00E57B57" w:rsidRPr="005B3362" w:rsidRDefault="00E57B57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33165522" w14:textId="0BD886EC" w:rsidR="00E57B57" w:rsidRPr="0064260B" w:rsidRDefault="00E57B57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البلازما</w:t>
            </w:r>
          </w:p>
        </w:tc>
        <w:tc>
          <w:tcPr>
            <w:tcW w:w="200" w:type="pct"/>
            <w:vAlign w:val="center"/>
          </w:tcPr>
          <w:p w14:paraId="7ACCCA59" w14:textId="0AA653E6" w:rsidR="00E57B57" w:rsidRPr="0064260B" w:rsidRDefault="00E57B57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1D7B9FBC" w14:textId="2DBF8E4E" w:rsidR="00E57B57" w:rsidRPr="0064260B" w:rsidRDefault="00E57B57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180" w:type="pct"/>
            <w:vAlign w:val="center"/>
          </w:tcPr>
          <w:p w14:paraId="2AABBC40" w14:textId="0F7F5972" w:rsidR="00E57B57" w:rsidRPr="0064260B" w:rsidRDefault="00E57B57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1961ABA2" w14:textId="0F539745" w:rsidR="00E57B57" w:rsidRPr="0064260B" w:rsidRDefault="005C27AE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150" w:type="pct"/>
            <w:vAlign w:val="center"/>
          </w:tcPr>
          <w:p w14:paraId="53022B29" w14:textId="7773C4B9" w:rsidR="00E57B57" w:rsidRPr="0064260B" w:rsidRDefault="00E57B57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153E9E69" w14:textId="618BDFBD" w:rsidR="00E57B57" w:rsidRPr="0064260B" w:rsidRDefault="005C27AE" w:rsidP="00E57B57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خلايا الدم البيضاء</w:t>
            </w:r>
          </w:p>
        </w:tc>
      </w:tr>
      <w:tr w:rsidR="00E57B57" w:rsidRPr="005B3362" w14:paraId="1B114B95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7A2FEA7F" w14:textId="77777777" w:rsidR="00E57B57" w:rsidRPr="005B3362" w:rsidRDefault="00E57B57" w:rsidP="00E57B57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1B440219" w14:textId="10278868" w:rsidR="00E57B57" w:rsidRPr="0064260B" w:rsidRDefault="00655C80" w:rsidP="00E57B57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فصيلة دم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> لا تحتوي</w:t>
            </w: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 على اجسام مضادة لذلك تسمى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 xml:space="preserve"> بالمستقبل العام</w:t>
            </w:r>
            <w:r w:rsidR="00AF4DDB" w:rsidRPr="0064260B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A81349" w:rsidRPr="005B3362" w14:paraId="6243FE67" w14:textId="77777777" w:rsidTr="00E73B09">
        <w:trPr>
          <w:jc w:val="center"/>
        </w:trPr>
        <w:tc>
          <w:tcPr>
            <w:tcW w:w="207" w:type="pct"/>
            <w:vAlign w:val="center"/>
          </w:tcPr>
          <w:p w14:paraId="018D4616" w14:textId="77777777" w:rsidR="00A81349" w:rsidRPr="005B3362" w:rsidRDefault="00A81349" w:rsidP="00A81349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23C65AE3" w14:textId="0E71F9EB" w:rsidR="00A81349" w:rsidRPr="0064260B" w:rsidRDefault="00A81349" w:rsidP="00A81349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 xml:space="preserve">فصيلة دم </w:t>
            </w:r>
            <w:r w:rsidRPr="0064260B">
              <w:rPr>
                <w:rFonts w:ascii="Tahoma" w:hAnsi="Tahoma"/>
                <w:sz w:val="28"/>
                <w:szCs w:val="28"/>
              </w:rPr>
              <w:t>A</w:t>
            </w:r>
          </w:p>
        </w:tc>
        <w:tc>
          <w:tcPr>
            <w:tcW w:w="200" w:type="pct"/>
            <w:vAlign w:val="center"/>
          </w:tcPr>
          <w:p w14:paraId="0B998658" w14:textId="1FDA0C90" w:rsidR="00A81349" w:rsidRPr="0064260B" w:rsidRDefault="00A81349" w:rsidP="00A81349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1BC38EB6" w14:textId="04C56F26" w:rsidR="00E96ADE" w:rsidRPr="0064260B" w:rsidRDefault="00A81349" w:rsidP="00E96ADE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 xml:space="preserve">فصيلة دم </w:t>
            </w:r>
            <w:r w:rsidRPr="0064260B">
              <w:rPr>
                <w:rFonts w:ascii="Tahoma" w:hAnsi="Tahoma"/>
                <w:sz w:val="28"/>
                <w:szCs w:val="28"/>
              </w:rPr>
              <w:t>B</w:t>
            </w:r>
          </w:p>
        </w:tc>
        <w:tc>
          <w:tcPr>
            <w:tcW w:w="180" w:type="pct"/>
            <w:vAlign w:val="center"/>
          </w:tcPr>
          <w:p w14:paraId="3846A8CF" w14:textId="031AB5CD" w:rsidR="00A81349" w:rsidRPr="0064260B" w:rsidRDefault="00A81349" w:rsidP="00A81349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09C6D060" w14:textId="05779C62" w:rsidR="00A81349" w:rsidRPr="0064260B" w:rsidRDefault="00A81349" w:rsidP="00A81349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 xml:space="preserve">فصيلة دم </w:t>
            </w:r>
            <w:r w:rsidRPr="0064260B">
              <w:rPr>
                <w:rFonts w:ascii="Tahoma" w:hAnsi="Tahoma"/>
                <w:sz w:val="28"/>
                <w:szCs w:val="28"/>
              </w:rPr>
              <w:t>O</w:t>
            </w:r>
          </w:p>
        </w:tc>
        <w:tc>
          <w:tcPr>
            <w:tcW w:w="150" w:type="pct"/>
            <w:vAlign w:val="center"/>
          </w:tcPr>
          <w:p w14:paraId="2B34B377" w14:textId="1FF086C1" w:rsidR="00A81349" w:rsidRPr="0064260B" w:rsidRDefault="00A81349" w:rsidP="00A81349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1FD5A5BD" w14:textId="3A172963" w:rsidR="00A81349" w:rsidRPr="0064260B" w:rsidRDefault="00A81349" w:rsidP="00A81349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 xml:space="preserve">فصيلة دم </w:t>
            </w:r>
            <w:r w:rsidRPr="0064260B">
              <w:rPr>
                <w:rFonts w:ascii="Tahoma" w:hAnsi="Tahoma"/>
                <w:sz w:val="28"/>
                <w:szCs w:val="28"/>
              </w:rPr>
              <w:t>AB</w:t>
            </w:r>
          </w:p>
        </w:tc>
      </w:tr>
      <w:tr w:rsidR="00A81349" w:rsidRPr="005B3362" w14:paraId="7057CAF3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65839ED7" w14:textId="77777777" w:rsidR="00A81349" w:rsidRPr="005B3362" w:rsidRDefault="00A81349" w:rsidP="00A81349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05718DC1" w14:textId="1B5111E0" w:rsidR="00A81349" w:rsidRPr="0064260B" w:rsidRDefault="004841C3" w:rsidP="00A81349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عبارة عن بروتينات 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 xml:space="preserve">تحلل المواد الغريبة </w:t>
            </w: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عن الجسم</w:t>
            </w:r>
            <w:r w:rsidR="00AF4DDB" w:rsidRPr="0064260B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FD763B" w:rsidRPr="005B3362" w14:paraId="41FA8B0B" w14:textId="77777777" w:rsidTr="00981192">
        <w:trPr>
          <w:jc w:val="center"/>
        </w:trPr>
        <w:tc>
          <w:tcPr>
            <w:tcW w:w="207" w:type="pct"/>
            <w:vAlign w:val="center"/>
          </w:tcPr>
          <w:p w14:paraId="7311C210" w14:textId="77777777" w:rsidR="00FD763B" w:rsidRPr="005B3362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0B4ECE56" w14:textId="3C328442" w:rsidR="00FD763B" w:rsidRPr="0064260B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مولدات الضد</w:t>
            </w:r>
          </w:p>
        </w:tc>
        <w:tc>
          <w:tcPr>
            <w:tcW w:w="200" w:type="pct"/>
            <w:vAlign w:val="center"/>
          </w:tcPr>
          <w:p w14:paraId="694E69B8" w14:textId="154FF6C7" w:rsidR="00FD763B" w:rsidRPr="0064260B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003AA5B1" w14:textId="6BAFFCF9" w:rsidR="00FD763B" w:rsidRPr="0064260B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الاجسام المضادة</w:t>
            </w:r>
          </w:p>
        </w:tc>
        <w:tc>
          <w:tcPr>
            <w:tcW w:w="180" w:type="pct"/>
            <w:vAlign w:val="center"/>
          </w:tcPr>
          <w:p w14:paraId="64F335B7" w14:textId="1A9AED64" w:rsidR="00FD763B" w:rsidRPr="0064260B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61609315" w14:textId="6B9240EC" w:rsidR="00FD763B" w:rsidRPr="0064260B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الانزيمات</w:t>
            </w:r>
          </w:p>
        </w:tc>
        <w:tc>
          <w:tcPr>
            <w:tcW w:w="150" w:type="pct"/>
            <w:vAlign w:val="center"/>
          </w:tcPr>
          <w:p w14:paraId="50F7808B" w14:textId="2BDC29F4" w:rsidR="00FD763B" w:rsidRPr="0064260B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420B2E43" w14:textId="6E85BFB4" w:rsidR="00FD763B" w:rsidRPr="0064260B" w:rsidRDefault="00FD763B" w:rsidP="00FD763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الخلايا البائية</w:t>
            </w:r>
          </w:p>
        </w:tc>
      </w:tr>
      <w:tr w:rsidR="008906D0" w:rsidRPr="005B3362" w14:paraId="74C73FEE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1F94F39F" w14:textId="124D5120" w:rsidR="008906D0" w:rsidRPr="005B3362" w:rsidRDefault="008906D0" w:rsidP="008906D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3052D522" w14:textId="338FF0E3" w:rsidR="008906D0" w:rsidRPr="0064260B" w:rsidRDefault="006F59BA" w:rsidP="008906D0">
            <w:pPr>
              <w:pStyle w:val="a9"/>
              <w:bidi/>
              <w:rPr>
                <w:rFonts w:ascii="Tahoma" w:eastAsiaTheme="minorEastAsia" w:hAnsi="Tahoma" w:cs="AL-Mohanad Bold"/>
                <w:b/>
                <w:bCs/>
                <w:color w:val="000000"/>
                <w:sz w:val="28"/>
                <w:szCs w:val="28"/>
              </w:rPr>
            </w:pPr>
            <w:r w:rsidRPr="0064260B">
              <w:rPr>
                <w:rStyle w:val="aa"/>
                <w:rFonts w:ascii="Tahoma" w:hAnsi="Tahoma" w:cs="AL-Mohanad Bold" w:hint="cs"/>
                <w:color w:val="000000"/>
                <w:sz w:val="28"/>
                <w:szCs w:val="28"/>
                <w:rtl/>
              </w:rPr>
              <w:t>مرض يصيب</w:t>
            </w:r>
            <w:r w:rsidR="008906D0" w:rsidRPr="0064260B">
              <w:rPr>
                <w:rStyle w:val="aa"/>
                <w:rFonts w:ascii="Tahoma" w:hAnsi="Tahoma" w:cs="AL-Mohanad Bold"/>
                <w:color w:val="000000"/>
                <w:sz w:val="28"/>
                <w:szCs w:val="28"/>
                <w:rtl/>
              </w:rPr>
              <w:t xml:space="preserve"> خلايا الدم البيضاء؟</w:t>
            </w:r>
          </w:p>
        </w:tc>
      </w:tr>
      <w:tr w:rsidR="008906D0" w:rsidRPr="005B3362" w14:paraId="2F3A29CD" w14:textId="77777777" w:rsidTr="00981192">
        <w:trPr>
          <w:jc w:val="center"/>
        </w:trPr>
        <w:tc>
          <w:tcPr>
            <w:tcW w:w="207" w:type="pct"/>
            <w:vAlign w:val="center"/>
          </w:tcPr>
          <w:p w14:paraId="1AEC91B6" w14:textId="77777777" w:rsidR="008906D0" w:rsidRPr="005B3362" w:rsidRDefault="008906D0" w:rsidP="008906D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009EBD86" w14:textId="77FAC85E" w:rsidR="008906D0" w:rsidRPr="0064260B" w:rsidRDefault="008906D0" w:rsidP="008906D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الانيميا</w:t>
            </w:r>
          </w:p>
        </w:tc>
        <w:tc>
          <w:tcPr>
            <w:tcW w:w="200" w:type="pct"/>
            <w:vAlign w:val="center"/>
          </w:tcPr>
          <w:p w14:paraId="64D97F51" w14:textId="1837E511" w:rsidR="008906D0" w:rsidRPr="0064260B" w:rsidRDefault="008906D0" w:rsidP="008906D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  <w:vAlign w:val="center"/>
          </w:tcPr>
          <w:p w14:paraId="06F624C4" w14:textId="17DA53DF" w:rsidR="008906D0" w:rsidRPr="0064260B" w:rsidRDefault="008906D0" w:rsidP="008906D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اللوكيميا</w:t>
            </w:r>
          </w:p>
        </w:tc>
        <w:tc>
          <w:tcPr>
            <w:tcW w:w="180" w:type="pct"/>
            <w:vAlign w:val="center"/>
          </w:tcPr>
          <w:p w14:paraId="2BED2615" w14:textId="55B88B71" w:rsidR="008906D0" w:rsidRPr="0064260B" w:rsidRDefault="008906D0" w:rsidP="008906D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43DAB3EB" w14:textId="308913B1" w:rsidR="008906D0" w:rsidRPr="0064260B" w:rsidRDefault="008906D0" w:rsidP="008906D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تصلب الشرايين</w:t>
            </w:r>
          </w:p>
        </w:tc>
        <w:tc>
          <w:tcPr>
            <w:tcW w:w="150" w:type="pct"/>
            <w:vAlign w:val="center"/>
          </w:tcPr>
          <w:p w14:paraId="3835125E" w14:textId="257661FF" w:rsidR="008906D0" w:rsidRPr="0064260B" w:rsidRDefault="008906D0" w:rsidP="008906D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670E6B60" w14:textId="1676A0F9" w:rsidR="008906D0" w:rsidRPr="0064260B" w:rsidRDefault="008906D0" w:rsidP="008906D0">
            <w:pPr>
              <w:spacing w:line="276" w:lineRule="auto"/>
              <w:rPr>
                <w:sz w:val="28"/>
                <w:szCs w:val="28"/>
              </w:rPr>
            </w:pPr>
            <w:r w:rsidRPr="0064260B">
              <w:rPr>
                <w:rFonts w:ascii="Tahoma" w:hAnsi="Tahoma" w:hint="cs"/>
                <w:sz w:val="28"/>
                <w:szCs w:val="28"/>
                <w:rtl/>
              </w:rPr>
              <w:t>ال</w:t>
            </w:r>
            <w:r w:rsidRPr="0064260B">
              <w:rPr>
                <w:rFonts w:ascii="Tahoma" w:hAnsi="Tahoma"/>
                <w:sz w:val="28"/>
                <w:szCs w:val="28"/>
                <w:rtl/>
              </w:rPr>
              <w:t>هيماستين</w:t>
            </w:r>
          </w:p>
        </w:tc>
      </w:tr>
      <w:tr w:rsidR="00D96F34" w:rsidRPr="005B3362" w14:paraId="7FD6A44A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656274D6" w14:textId="6E179879" w:rsidR="00D96F34" w:rsidRPr="005B3362" w:rsidRDefault="00D96F34" w:rsidP="00D96F3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0D292E01" w14:textId="5619DF04" w:rsidR="00D96F34" w:rsidRPr="0064260B" w:rsidRDefault="00D96F34" w:rsidP="00D96F3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وضع العالم .......قوانين 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>لاكتشاف مسببات المرض</w:t>
            </w: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 من اجل وضع العلاج المناسب</w:t>
            </w:r>
            <w:r w:rsidR="00EB27E9" w:rsidRPr="0064260B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96F34" w:rsidRPr="005B3362" w14:paraId="763BF35D" w14:textId="77777777" w:rsidTr="00981192">
        <w:trPr>
          <w:jc w:val="center"/>
        </w:trPr>
        <w:tc>
          <w:tcPr>
            <w:tcW w:w="207" w:type="pct"/>
            <w:vAlign w:val="center"/>
          </w:tcPr>
          <w:p w14:paraId="6869B978" w14:textId="77777777" w:rsidR="00D96F34" w:rsidRPr="005B3362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3AFD23E9" w14:textId="6F142582" w:rsidR="00D96F34" w:rsidRPr="0064260B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باستور</w:t>
            </w:r>
          </w:p>
        </w:tc>
        <w:tc>
          <w:tcPr>
            <w:tcW w:w="200" w:type="pct"/>
            <w:vAlign w:val="center"/>
          </w:tcPr>
          <w:p w14:paraId="1C576A07" w14:textId="3C091348" w:rsidR="00D96F34" w:rsidRPr="0064260B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  <w:vAlign w:val="center"/>
          </w:tcPr>
          <w:p w14:paraId="608B53DA" w14:textId="0F6F5458" w:rsidR="00D96F34" w:rsidRPr="0064260B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ليستر</w:t>
            </w:r>
          </w:p>
        </w:tc>
        <w:tc>
          <w:tcPr>
            <w:tcW w:w="180" w:type="pct"/>
            <w:vAlign w:val="center"/>
          </w:tcPr>
          <w:p w14:paraId="5C1CACB5" w14:textId="776192F8" w:rsidR="00D96F34" w:rsidRPr="0064260B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531A85C7" w14:textId="1BB25422" w:rsidR="00D96F34" w:rsidRPr="0064260B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كوخ</w:t>
            </w:r>
          </w:p>
        </w:tc>
        <w:tc>
          <w:tcPr>
            <w:tcW w:w="150" w:type="pct"/>
            <w:vAlign w:val="center"/>
          </w:tcPr>
          <w:p w14:paraId="3B8AFDF5" w14:textId="65E88B18" w:rsidR="00D96F34" w:rsidRPr="0064260B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5E3D7199" w14:textId="36625958" w:rsidR="00D96F34" w:rsidRPr="0064260B" w:rsidRDefault="00D96F34" w:rsidP="00D96F34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64260B">
              <w:rPr>
                <w:rFonts w:ascii="Tahoma" w:hAnsi="Tahoma" w:hint="cs"/>
                <w:sz w:val="28"/>
                <w:szCs w:val="28"/>
                <w:rtl/>
              </w:rPr>
              <w:t>لويس</w:t>
            </w:r>
          </w:p>
        </w:tc>
      </w:tr>
      <w:tr w:rsidR="00D96F34" w:rsidRPr="005B3362" w14:paraId="5A710565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74F42F7E" w14:textId="575DB1F4" w:rsidR="00D96F34" w:rsidRPr="005B3362" w:rsidRDefault="00D96F34" w:rsidP="00D96F3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56CEE697" w14:textId="18B4AB37" w:rsidR="00D96F34" w:rsidRPr="0064260B" w:rsidRDefault="00500294" w:rsidP="00D96F3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تدفق الدم من</w:t>
            </w:r>
            <w:r w:rsidRPr="0064260B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 xml:space="preserve"> القلب إلى الرئتين</w:t>
            </w:r>
            <w:r w:rsidRPr="0064260B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 وعودته إلى القلب مرة أخرى</w:t>
            </w:r>
          </w:p>
        </w:tc>
      </w:tr>
      <w:tr w:rsidR="008B7FDB" w:rsidRPr="005B3362" w14:paraId="5870BF14" w14:textId="77777777" w:rsidTr="00981192">
        <w:trPr>
          <w:jc w:val="center"/>
        </w:trPr>
        <w:tc>
          <w:tcPr>
            <w:tcW w:w="207" w:type="pct"/>
            <w:vAlign w:val="center"/>
          </w:tcPr>
          <w:p w14:paraId="3CE8EC07" w14:textId="77777777" w:rsidR="008B7FDB" w:rsidRPr="005B3362" w:rsidRDefault="008B7FDB" w:rsidP="008B7FDB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4EB39771" w14:textId="785C3138" w:rsidR="008B7FDB" w:rsidRPr="0064260B" w:rsidRDefault="008B7FDB" w:rsidP="008B7FDB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الدورة الرئوية</w:t>
            </w:r>
          </w:p>
        </w:tc>
        <w:tc>
          <w:tcPr>
            <w:tcW w:w="200" w:type="pct"/>
            <w:vAlign w:val="center"/>
          </w:tcPr>
          <w:p w14:paraId="5AC5AE27" w14:textId="7E7DE22A" w:rsidR="008B7FDB" w:rsidRPr="0064260B" w:rsidRDefault="008B7FDB" w:rsidP="008B7FDB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  <w:vAlign w:val="center"/>
          </w:tcPr>
          <w:p w14:paraId="6CB701C8" w14:textId="20A7699C" w:rsidR="008B7FDB" w:rsidRPr="0064260B" w:rsidRDefault="008B7FDB" w:rsidP="008B7FDB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64260B">
              <w:rPr>
                <w:rFonts w:ascii="Tahoma" w:hAnsi="Tahoma" w:hint="cs"/>
                <w:sz w:val="28"/>
                <w:szCs w:val="28"/>
                <w:rtl/>
              </w:rPr>
              <w:t>الدورة القلبية</w:t>
            </w:r>
          </w:p>
        </w:tc>
        <w:tc>
          <w:tcPr>
            <w:tcW w:w="180" w:type="pct"/>
            <w:vAlign w:val="center"/>
          </w:tcPr>
          <w:p w14:paraId="43CC39E9" w14:textId="6C2531BE" w:rsidR="008B7FDB" w:rsidRPr="0064260B" w:rsidRDefault="008B7FDB" w:rsidP="008B7FDB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0CD67AFC" w14:textId="65CB9096" w:rsidR="008B7FDB" w:rsidRPr="0064260B" w:rsidRDefault="008B7FDB" w:rsidP="008B7FDB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الدورة الجسمية</w:t>
            </w:r>
          </w:p>
        </w:tc>
        <w:tc>
          <w:tcPr>
            <w:tcW w:w="150" w:type="pct"/>
            <w:vAlign w:val="center"/>
          </w:tcPr>
          <w:p w14:paraId="1B38D923" w14:textId="69F23CC8" w:rsidR="008B7FDB" w:rsidRPr="0064260B" w:rsidRDefault="008B7FDB" w:rsidP="008B7FDB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64260B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6EEEC10B" w14:textId="0D8A4662" w:rsidR="008B7FDB" w:rsidRPr="0064260B" w:rsidRDefault="008B7FDB" w:rsidP="008B7FDB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64260B">
              <w:rPr>
                <w:rFonts w:ascii="Tahoma" w:hAnsi="Tahoma"/>
                <w:sz w:val="28"/>
                <w:szCs w:val="28"/>
                <w:rtl/>
              </w:rPr>
              <w:t>الاوعية الدموية</w:t>
            </w:r>
          </w:p>
        </w:tc>
      </w:tr>
      <w:tr w:rsidR="00731665" w:rsidRPr="005B3362" w14:paraId="3A84A898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785F344F" w14:textId="247EE1B2" w:rsidR="00731665" w:rsidRPr="005B3362" w:rsidRDefault="00731665" w:rsidP="00731665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7766B6ED" w14:textId="29F22C36" w:rsidR="00731665" w:rsidRPr="00B10CC9" w:rsidRDefault="00731665" w:rsidP="00731665">
            <w:pPr>
              <w:pStyle w:val="a9"/>
              <w:bidi/>
              <w:rPr>
                <w:rFonts w:ascii="Tahoma" w:eastAsiaTheme="minorEastAsia" w:hAnsi="Tahoma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B10CC9">
              <w:rPr>
                <w:rStyle w:val="aa"/>
                <w:rFonts w:ascii="Tahoma" w:hAnsi="Tahoma" w:cs="AL-Mohanad Bold"/>
                <w:color w:val="000000"/>
                <w:sz w:val="28"/>
                <w:szCs w:val="28"/>
                <w:rtl/>
              </w:rPr>
              <w:t>اوعية دموية يتم بواسطتها تبادل المواد بينها وبين الخلايا عن طريق خاصية الانتشار</w:t>
            </w:r>
            <w:r w:rsidR="00024BCD" w:rsidRPr="00B10CC9">
              <w:rPr>
                <w:rFonts w:ascii="Tahoma" w:eastAsiaTheme="minorEastAsia" w:hAnsi="Tahoma" w:cs="AL-Mohanad Bold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731665" w:rsidRPr="005B3362" w14:paraId="04D44428" w14:textId="77777777" w:rsidTr="00981192">
        <w:trPr>
          <w:jc w:val="center"/>
        </w:trPr>
        <w:tc>
          <w:tcPr>
            <w:tcW w:w="207" w:type="pct"/>
            <w:vAlign w:val="center"/>
          </w:tcPr>
          <w:p w14:paraId="0E44AADC" w14:textId="77777777" w:rsidR="00731665" w:rsidRPr="005B3362" w:rsidRDefault="00731665" w:rsidP="00731665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7B5B7304" w14:textId="1E14BD3C" w:rsidR="00731665" w:rsidRPr="00B10CC9" w:rsidRDefault="00731665" w:rsidP="00731665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Tahoma" w:hAnsi="Tahoma"/>
                <w:sz w:val="28"/>
                <w:szCs w:val="28"/>
                <w:rtl/>
              </w:rPr>
              <w:t>الشرايين</w:t>
            </w:r>
          </w:p>
        </w:tc>
        <w:tc>
          <w:tcPr>
            <w:tcW w:w="200" w:type="pct"/>
            <w:vAlign w:val="center"/>
          </w:tcPr>
          <w:p w14:paraId="7E584A06" w14:textId="3784F1AD" w:rsidR="00731665" w:rsidRPr="00B10CC9" w:rsidRDefault="00731665" w:rsidP="00731665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  <w:vAlign w:val="center"/>
          </w:tcPr>
          <w:p w14:paraId="1C1CC5D6" w14:textId="39278D49" w:rsidR="00731665" w:rsidRPr="00B10CC9" w:rsidRDefault="00731665" w:rsidP="00731665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الاوردة</w:t>
            </w:r>
          </w:p>
        </w:tc>
        <w:tc>
          <w:tcPr>
            <w:tcW w:w="180" w:type="pct"/>
            <w:vAlign w:val="center"/>
          </w:tcPr>
          <w:p w14:paraId="16DE6DC0" w14:textId="46C360B9" w:rsidR="00731665" w:rsidRPr="00B10CC9" w:rsidRDefault="00731665" w:rsidP="00731665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6E250B68" w14:textId="26FC6674" w:rsidR="00731665" w:rsidRPr="00B10CC9" w:rsidRDefault="00731665" w:rsidP="00731665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الشعيرات الدموية</w:t>
            </w:r>
          </w:p>
        </w:tc>
        <w:tc>
          <w:tcPr>
            <w:tcW w:w="150" w:type="pct"/>
            <w:vAlign w:val="center"/>
          </w:tcPr>
          <w:p w14:paraId="1E337883" w14:textId="5201164F" w:rsidR="00731665" w:rsidRPr="00B10CC9" w:rsidRDefault="00731665" w:rsidP="00731665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37A30A70" w14:textId="5A3000F0" w:rsidR="00731665" w:rsidRPr="00B10CC9" w:rsidRDefault="00731665" w:rsidP="00731665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الاوعية الدموية</w:t>
            </w:r>
          </w:p>
        </w:tc>
      </w:tr>
      <w:tr w:rsidR="00731665" w:rsidRPr="005B3362" w14:paraId="02A3793A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5E47615C" w14:textId="03535E0A" w:rsidR="00731665" w:rsidRPr="005B3362" w:rsidRDefault="00731665" w:rsidP="00731665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736EF46A" w14:textId="4A96DF38" w:rsidR="00731665" w:rsidRPr="00B10CC9" w:rsidRDefault="0083097D" w:rsidP="0083097D">
            <w:pPr>
              <w:spacing w:line="276" w:lineRule="auto"/>
              <w:rPr>
                <w:b/>
                <w:bCs/>
                <w:sz w:val="28"/>
                <w:szCs w:val="28"/>
                <w:vertAlign w:val="superscript"/>
                <w:rtl/>
              </w:rPr>
            </w:pPr>
            <w:r w:rsidRPr="00B10CC9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يتولى .............. </w:t>
            </w:r>
            <w:r w:rsidRPr="00B10CC9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>تجميع</w:t>
            </w:r>
            <w:r w:rsidRPr="00B10CC9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 xml:space="preserve"> السائل اللمفي من بين الخلايا وإعادته إلى مجرى الدم</w:t>
            </w:r>
            <w:r w:rsidR="00024BCD" w:rsidRPr="00B10CC9">
              <w:rPr>
                <w:rFonts w:hint="cs"/>
                <w:b/>
                <w:bCs/>
                <w:sz w:val="28"/>
                <w:szCs w:val="28"/>
                <w:vertAlign w:val="superscript"/>
                <w:rtl/>
              </w:rPr>
              <w:t>.</w:t>
            </w:r>
          </w:p>
        </w:tc>
      </w:tr>
      <w:tr w:rsidR="004612A1" w:rsidRPr="005B3362" w14:paraId="63F8D230" w14:textId="77777777" w:rsidTr="00981192">
        <w:trPr>
          <w:trHeight w:val="613"/>
          <w:jc w:val="center"/>
        </w:trPr>
        <w:tc>
          <w:tcPr>
            <w:tcW w:w="207" w:type="pct"/>
            <w:vAlign w:val="center"/>
          </w:tcPr>
          <w:p w14:paraId="546E5D24" w14:textId="77777777" w:rsidR="004612A1" w:rsidRPr="005B3362" w:rsidRDefault="004612A1" w:rsidP="004612A1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28F81B54" w14:textId="41F8B378" w:rsidR="004612A1" w:rsidRPr="00B10CC9" w:rsidRDefault="004612A1" w:rsidP="004612A1">
            <w:pPr>
              <w:spacing w:line="276" w:lineRule="auto"/>
              <w:rPr>
                <w:rFonts w:ascii="Tahoma" w:hAnsi="Tahoma"/>
                <w:sz w:val="28"/>
                <w:szCs w:val="28"/>
              </w:rPr>
            </w:pPr>
            <w:r w:rsidRPr="00B10CC9">
              <w:rPr>
                <w:rFonts w:ascii="Tahoma" w:hAnsi="Tahoma"/>
                <w:sz w:val="28"/>
                <w:szCs w:val="28"/>
                <w:rtl/>
              </w:rPr>
              <w:t>الجهاز اللمفي</w:t>
            </w:r>
          </w:p>
        </w:tc>
        <w:tc>
          <w:tcPr>
            <w:tcW w:w="200" w:type="pct"/>
            <w:vAlign w:val="center"/>
          </w:tcPr>
          <w:p w14:paraId="513D298D" w14:textId="7295F6EF" w:rsidR="004612A1" w:rsidRPr="00B10CC9" w:rsidRDefault="004612A1" w:rsidP="004612A1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  <w:vAlign w:val="center"/>
          </w:tcPr>
          <w:p w14:paraId="326FDD5E" w14:textId="74EE999B" w:rsidR="004612A1" w:rsidRPr="00B10CC9" w:rsidRDefault="004612A1" w:rsidP="004612A1">
            <w:pPr>
              <w:spacing w:line="276" w:lineRule="auto"/>
              <w:rPr>
                <w:rFonts w:ascii="Tahoma" w:hAnsi="Tahoma"/>
                <w:sz w:val="28"/>
                <w:szCs w:val="28"/>
              </w:rPr>
            </w:pPr>
            <w:r w:rsidRPr="00B10CC9">
              <w:rPr>
                <w:rFonts w:ascii="Tahoma" w:hAnsi="Tahoma"/>
                <w:sz w:val="28"/>
                <w:szCs w:val="28"/>
                <w:rtl/>
              </w:rPr>
              <w:t>الخلايا اللمفية</w:t>
            </w:r>
          </w:p>
        </w:tc>
        <w:tc>
          <w:tcPr>
            <w:tcW w:w="180" w:type="pct"/>
            <w:vAlign w:val="center"/>
          </w:tcPr>
          <w:p w14:paraId="088C1C25" w14:textId="21AF3D0B" w:rsidR="004612A1" w:rsidRPr="00B10CC9" w:rsidRDefault="004612A1" w:rsidP="004612A1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02206560" w14:textId="59C18117" w:rsidR="004612A1" w:rsidRPr="00B10CC9" w:rsidRDefault="004612A1" w:rsidP="004612A1">
            <w:pPr>
              <w:spacing w:line="276" w:lineRule="auto"/>
              <w:rPr>
                <w:rFonts w:ascii="AbuBttal Wael" w:hAnsi="AbuBttal Wael" w:hint="cs"/>
                <w:sz w:val="28"/>
                <w:szCs w:val="28"/>
                <w:rtl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الاوعية الدموية</w:t>
            </w:r>
          </w:p>
        </w:tc>
        <w:tc>
          <w:tcPr>
            <w:tcW w:w="150" w:type="pct"/>
            <w:vAlign w:val="center"/>
          </w:tcPr>
          <w:p w14:paraId="2FDDD49D" w14:textId="35D1D826" w:rsidR="004612A1" w:rsidRPr="00B10CC9" w:rsidRDefault="004612A1" w:rsidP="004612A1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6C32627A" w14:textId="7C97693B" w:rsidR="004612A1" w:rsidRPr="00B10CC9" w:rsidRDefault="004612A1" w:rsidP="004612A1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الغدد اللمفية</w:t>
            </w:r>
          </w:p>
        </w:tc>
      </w:tr>
      <w:tr w:rsidR="004356AD" w:rsidRPr="005B3362" w14:paraId="56BE75E7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5BA45C9E" w14:textId="304B5776" w:rsidR="004356AD" w:rsidRPr="005B3362" w:rsidRDefault="004356AD" w:rsidP="004356AD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4B8209CA" w14:textId="7DB98E41" w:rsidR="004356AD" w:rsidRPr="00B10CC9" w:rsidRDefault="004356AD" w:rsidP="004356AD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B10CC9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عند التعرض لمسببات التحسس يقوم جهاز المناعة بإفراز....</w:t>
            </w:r>
            <w:r w:rsidR="008161D1" w:rsidRPr="00B10CC9">
              <w:rPr>
                <w:rStyle w:val="aa"/>
                <w:rFonts w:ascii="Tahoma" w:hAnsi="Tahoma" w:hint="cs"/>
                <w:color w:val="000000"/>
                <w:sz w:val="28"/>
                <w:szCs w:val="28"/>
                <w:rtl/>
              </w:rPr>
              <w:t>...</w:t>
            </w:r>
            <w:r w:rsidRPr="00B10CC9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......</w:t>
            </w:r>
            <w:r w:rsidR="005B350F" w:rsidRPr="00B10CC9">
              <w:rPr>
                <w:rFonts w:hint="cs"/>
                <w:b/>
                <w:bCs/>
                <w:sz w:val="28"/>
                <w:szCs w:val="28"/>
                <w:rtl/>
              </w:rPr>
              <w:t>التي تعمل على احمرار الانسجة</w:t>
            </w:r>
            <w:r w:rsidR="008161D1"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وتورمها.</w:t>
            </w:r>
          </w:p>
        </w:tc>
      </w:tr>
      <w:tr w:rsidR="004356AD" w:rsidRPr="005B3362" w14:paraId="4D6A9CB4" w14:textId="77777777" w:rsidTr="00981192">
        <w:trPr>
          <w:jc w:val="center"/>
        </w:trPr>
        <w:tc>
          <w:tcPr>
            <w:tcW w:w="207" w:type="pct"/>
            <w:vAlign w:val="center"/>
          </w:tcPr>
          <w:p w14:paraId="63BE11DB" w14:textId="77777777" w:rsidR="004356AD" w:rsidRPr="005B3362" w:rsidRDefault="004356AD" w:rsidP="004356AD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  <w:vAlign w:val="center"/>
          </w:tcPr>
          <w:p w14:paraId="0DBFF0D4" w14:textId="0BD0FEDC" w:rsidR="004356AD" w:rsidRPr="00B10CC9" w:rsidRDefault="004356AD" w:rsidP="004356AD">
            <w:p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 w:rsidRPr="00B10CC9">
              <w:rPr>
                <w:rFonts w:ascii="Tahoma" w:hAnsi="Tahoma"/>
                <w:sz w:val="28"/>
                <w:szCs w:val="28"/>
                <w:rtl/>
              </w:rPr>
              <w:t>الفايبرين</w:t>
            </w:r>
          </w:p>
        </w:tc>
        <w:tc>
          <w:tcPr>
            <w:tcW w:w="200" w:type="pct"/>
            <w:vAlign w:val="center"/>
          </w:tcPr>
          <w:p w14:paraId="1786A892" w14:textId="7A9A109A" w:rsidR="004356AD" w:rsidRPr="00B10CC9" w:rsidRDefault="004356AD" w:rsidP="004356AD">
            <w:p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 w:rsidRPr="00B10CC9">
              <w:rPr>
                <w:rFonts w:asciiTheme="minorBidi" w:hAnsiTheme="minorBidi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  <w:vAlign w:val="center"/>
          </w:tcPr>
          <w:p w14:paraId="23FD9B51" w14:textId="52933F49" w:rsidR="004356AD" w:rsidRPr="00B10CC9" w:rsidRDefault="004356AD" w:rsidP="004356AD">
            <w:p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 w:rsidRPr="00B10CC9">
              <w:rPr>
                <w:rFonts w:asciiTheme="minorBidi" w:hAnsiTheme="minorBidi" w:hint="cs"/>
                <w:sz w:val="28"/>
                <w:szCs w:val="28"/>
                <w:rtl/>
              </w:rPr>
              <w:t>الهستامين</w:t>
            </w:r>
            <w:r w:rsidRPr="00B10CC9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</w:tc>
        <w:tc>
          <w:tcPr>
            <w:tcW w:w="180" w:type="pct"/>
            <w:vAlign w:val="center"/>
          </w:tcPr>
          <w:p w14:paraId="533C47B1" w14:textId="037BE14E" w:rsidR="004356AD" w:rsidRPr="00B10CC9" w:rsidRDefault="004356AD" w:rsidP="004356AD">
            <w:p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 w:rsidRPr="00B10CC9">
              <w:rPr>
                <w:rFonts w:asciiTheme="minorBidi" w:hAnsiTheme="minorBidi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  <w:vAlign w:val="center"/>
          </w:tcPr>
          <w:p w14:paraId="4A974643" w14:textId="24D4EEF3" w:rsidR="004356AD" w:rsidRPr="00B10CC9" w:rsidRDefault="004356AD" w:rsidP="004356AD">
            <w:pPr>
              <w:spacing w:line="276" w:lineRule="auto"/>
              <w:rPr>
                <w:rFonts w:asciiTheme="minorBidi" w:hAnsiTheme="minorBidi"/>
                <w:sz w:val="28"/>
                <w:szCs w:val="28"/>
                <w:vertAlign w:val="superscript"/>
              </w:rPr>
            </w:pPr>
            <w:r w:rsidRPr="00B10CC9">
              <w:rPr>
                <w:rFonts w:asciiTheme="minorBidi" w:hAnsiTheme="minorBidi" w:hint="cs"/>
                <w:sz w:val="28"/>
                <w:szCs w:val="28"/>
                <w:rtl/>
              </w:rPr>
              <w:t>التست</w:t>
            </w:r>
            <w:r w:rsidR="00DB2302" w:rsidRPr="00B10CC9">
              <w:rPr>
                <w:rFonts w:asciiTheme="minorBidi" w:hAnsiTheme="minorBidi" w:hint="cs"/>
                <w:sz w:val="28"/>
                <w:szCs w:val="28"/>
                <w:rtl/>
              </w:rPr>
              <w:t>ستيرون</w:t>
            </w:r>
          </w:p>
        </w:tc>
        <w:tc>
          <w:tcPr>
            <w:tcW w:w="150" w:type="pct"/>
            <w:vAlign w:val="center"/>
          </w:tcPr>
          <w:p w14:paraId="286F66F0" w14:textId="427F1C77" w:rsidR="004356AD" w:rsidRPr="00B10CC9" w:rsidRDefault="004356AD" w:rsidP="004356AD">
            <w:p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 w:rsidRPr="00B10CC9">
              <w:rPr>
                <w:rFonts w:asciiTheme="minorBidi" w:hAnsiTheme="minorBidi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54CCBC8F" w14:textId="2B65D618" w:rsidR="004356AD" w:rsidRPr="00B10CC9" w:rsidRDefault="002549E8" w:rsidP="004356AD">
            <w:p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 w:rsidRPr="00B10CC9">
              <w:rPr>
                <w:rFonts w:asciiTheme="minorBidi" w:hAnsiTheme="minorBidi" w:hint="cs"/>
                <w:sz w:val="28"/>
                <w:szCs w:val="28"/>
                <w:rtl/>
              </w:rPr>
              <w:t>الادرينالين</w:t>
            </w:r>
          </w:p>
        </w:tc>
      </w:tr>
      <w:tr w:rsidR="00C65570" w:rsidRPr="005B3362" w14:paraId="6CAF36AC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0E0A8EAB" w14:textId="1C548744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460FF177" w14:textId="7EEE8A89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>هو تحليل الغذاء بفعل تفاعلات كيميائية تتم بمساعدة الأنزيمات في القناة الهضمية وتحويله إلى جزيئات بحيث يمكن امتصاصه ونقله الى خلايا الجسم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65570" w:rsidRPr="005B3362" w14:paraId="6FED3114" w14:textId="77777777" w:rsidTr="009D00B0">
        <w:trPr>
          <w:jc w:val="center"/>
        </w:trPr>
        <w:tc>
          <w:tcPr>
            <w:tcW w:w="207" w:type="pct"/>
            <w:vAlign w:val="center"/>
          </w:tcPr>
          <w:p w14:paraId="18D15986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32643908" w14:textId="2045A64E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الهضم الكيميائي</w:t>
            </w:r>
          </w:p>
        </w:tc>
        <w:tc>
          <w:tcPr>
            <w:tcW w:w="200" w:type="pct"/>
            <w:vAlign w:val="center"/>
          </w:tcPr>
          <w:p w14:paraId="49ECA918" w14:textId="2B09B90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171FD89C" w14:textId="2F0B3DD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الهضم الميكانيكي</w:t>
            </w:r>
          </w:p>
        </w:tc>
        <w:tc>
          <w:tcPr>
            <w:tcW w:w="180" w:type="pct"/>
            <w:vAlign w:val="center"/>
          </w:tcPr>
          <w:p w14:paraId="3BC598D0" w14:textId="5D4F6EB0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2684299F" w14:textId="4B564821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  <w:rtl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الكيموس</w:t>
            </w:r>
          </w:p>
        </w:tc>
        <w:tc>
          <w:tcPr>
            <w:tcW w:w="150" w:type="pct"/>
            <w:vAlign w:val="center"/>
          </w:tcPr>
          <w:p w14:paraId="373D8C3C" w14:textId="4819ECEF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4F399A9C" w14:textId="25A3699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  <w:rtl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الهرمونات</w:t>
            </w:r>
          </w:p>
        </w:tc>
      </w:tr>
      <w:tr w:rsidR="00C65570" w:rsidRPr="005B3362" w14:paraId="6DC06E78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7980C75F" w14:textId="4C495186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5C6D7222" w14:textId="09167464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 xml:space="preserve">يقوم 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.............. </w:t>
            </w:r>
            <w:r w:rsidRPr="00B10CC9">
              <w:rPr>
                <w:b/>
                <w:bCs/>
                <w:sz w:val="28"/>
                <w:szCs w:val="28"/>
                <w:rtl/>
              </w:rPr>
              <w:t xml:space="preserve">بتحليل الكربوهيدرات وجزيئات النشا المعقدة التركيب الى سكريات بسيطة يسهل على الخلايا امتصاصها 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65570" w:rsidRPr="005B3362" w14:paraId="43476E30" w14:textId="77777777" w:rsidTr="009D00B0">
        <w:trPr>
          <w:jc w:val="center"/>
        </w:trPr>
        <w:tc>
          <w:tcPr>
            <w:tcW w:w="207" w:type="pct"/>
            <w:vAlign w:val="center"/>
          </w:tcPr>
          <w:p w14:paraId="0A5AF5EC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5E9909D1" w14:textId="3D7BCC1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sz w:val="28"/>
                <w:szCs w:val="28"/>
                <w:rtl/>
              </w:rPr>
              <w:t>الأميليز</w:t>
            </w:r>
          </w:p>
        </w:tc>
        <w:tc>
          <w:tcPr>
            <w:tcW w:w="200" w:type="pct"/>
            <w:vAlign w:val="center"/>
          </w:tcPr>
          <w:p w14:paraId="301A81C6" w14:textId="515144D4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03F16386" w14:textId="35CA54E1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الكيموس</w:t>
            </w:r>
          </w:p>
        </w:tc>
        <w:tc>
          <w:tcPr>
            <w:tcW w:w="180" w:type="pct"/>
            <w:vAlign w:val="center"/>
          </w:tcPr>
          <w:p w14:paraId="5E83AFF2" w14:textId="2E2709BD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7D01AD74" w14:textId="2AAD74DF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الاحماض الامينية</w:t>
            </w:r>
          </w:p>
        </w:tc>
        <w:tc>
          <w:tcPr>
            <w:tcW w:w="150" w:type="pct"/>
            <w:vAlign w:val="center"/>
          </w:tcPr>
          <w:p w14:paraId="4468337A" w14:textId="5B69675A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6C8B9E5E" w14:textId="75AEC773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الاملاح المعدنية</w:t>
            </w:r>
          </w:p>
        </w:tc>
      </w:tr>
      <w:tr w:rsidR="00C65570" w:rsidRPr="005B3362" w14:paraId="231C96D2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265B12F6" w14:textId="3BC13D5A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0EF333F2" w14:textId="4D268C39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............</w:t>
            </w:r>
            <w:r w:rsidRPr="00B10CC9">
              <w:rPr>
                <w:b/>
                <w:bCs/>
                <w:sz w:val="28"/>
                <w:szCs w:val="28"/>
                <w:rtl/>
              </w:rPr>
              <w:t>: هو سائل كثيف مكون من الطعام والعصارات التي تفرزها الغدد في المعدة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65570" w:rsidRPr="005B3362" w14:paraId="6545CE7C" w14:textId="77777777" w:rsidTr="009D00B0">
        <w:trPr>
          <w:jc w:val="center"/>
        </w:trPr>
        <w:tc>
          <w:tcPr>
            <w:tcW w:w="207" w:type="pct"/>
            <w:vAlign w:val="center"/>
          </w:tcPr>
          <w:p w14:paraId="1AD2A9D8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1ECA75BF" w14:textId="5ADE53E0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sz w:val="28"/>
                <w:szCs w:val="28"/>
                <w:rtl/>
              </w:rPr>
              <w:t>الكيموس</w:t>
            </w:r>
          </w:p>
        </w:tc>
        <w:tc>
          <w:tcPr>
            <w:tcW w:w="200" w:type="pct"/>
            <w:vAlign w:val="center"/>
          </w:tcPr>
          <w:p w14:paraId="5813F5A7" w14:textId="1E44AB2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10C3FCA2" w14:textId="4B674E9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الأميليز</w:t>
            </w:r>
          </w:p>
        </w:tc>
        <w:tc>
          <w:tcPr>
            <w:tcW w:w="180" w:type="pct"/>
            <w:vAlign w:val="center"/>
          </w:tcPr>
          <w:p w14:paraId="49BF9B15" w14:textId="553EB2A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56AD525D" w14:textId="6158623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الاحماض الامينية</w:t>
            </w:r>
          </w:p>
        </w:tc>
        <w:tc>
          <w:tcPr>
            <w:tcW w:w="150" w:type="pct"/>
            <w:vAlign w:val="center"/>
          </w:tcPr>
          <w:p w14:paraId="523D9C8A" w14:textId="16BBF47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20AB4369" w14:textId="439EBDC4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الانزيمات</w:t>
            </w:r>
          </w:p>
        </w:tc>
      </w:tr>
      <w:tr w:rsidR="00C65570" w:rsidRPr="005B3362" w14:paraId="571039FF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420F65DB" w14:textId="63BB23C5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63C3513B" w14:textId="3BE2F30D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>تمتص الماء من الفضلات وتفرز عليها مادة مخاطية لتسهل مرورها الى خارج الجسم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65570" w:rsidRPr="005B3362" w14:paraId="3EF2BA92" w14:textId="77777777" w:rsidTr="009D00B0">
        <w:trPr>
          <w:jc w:val="center"/>
        </w:trPr>
        <w:tc>
          <w:tcPr>
            <w:tcW w:w="207" w:type="pct"/>
            <w:vAlign w:val="center"/>
          </w:tcPr>
          <w:p w14:paraId="248DC541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6DD50B61" w14:textId="0C931450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الأمعاء الدقيقة</w:t>
            </w:r>
          </w:p>
        </w:tc>
        <w:tc>
          <w:tcPr>
            <w:tcW w:w="200" w:type="pct"/>
            <w:vAlign w:val="center"/>
          </w:tcPr>
          <w:p w14:paraId="21226DFE" w14:textId="017F0BB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40E27686" w14:textId="01F05BD9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المستقيم</w:t>
            </w:r>
          </w:p>
        </w:tc>
        <w:tc>
          <w:tcPr>
            <w:tcW w:w="180" w:type="pct"/>
            <w:vAlign w:val="center"/>
          </w:tcPr>
          <w:p w14:paraId="4AE9D6EF" w14:textId="7D003F70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07E76A04" w14:textId="0D8EAC74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  <w:rtl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الأمعاء الغليظة</w:t>
            </w:r>
          </w:p>
        </w:tc>
        <w:tc>
          <w:tcPr>
            <w:tcW w:w="150" w:type="pct"/>
            <w:vAlign w:val="center"/>
          </w:tcPr>
          <w:p w14:paraId="53DAD11A" w14:textId="357A9391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0C94AE63" w14:textId="3A7BE8B5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الكبد</w:t>
            </w:r>
          </w:p>
        </w:tc>
      </w:tr>
      <w:tr w:rsidR="00C65570" w:rsidRPr="005B3362" w14:paraId="763DE3A0" w14:textId="77777777" w:rsidTr="009D00B0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00EC4C22" w14:textId="6F0744F7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043166B5" w14:textId="3E9B4916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يحتاج الجسم الى .............للنمو وتعويض الخلايا التالفة.</w:t>
            </w:r>
          </w:p>
        </w:tc>
      </w:tr>
      <w:tr w:rsidR="00C65570" w:rsidRPr="005B3362" w14:paraId="59FB8715" w14:textId="77777777" w:rsidTr="009D00B0">
        <w:trPr>
          <w:jc w:val="center"/>
        </w:trPr>
        <w:tc>
          <w:tcPr>
            <w:tcW w:w="207" w:type="pct"/>
            <w:vAlign w:val="center"/>
          </w:tcPr>
          <w:p w14:paraId="3F526D77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583E3DE1" w14:textId="664FA8F5" w:rsidR="00C65570" w:rsidRPr="00B10CC9" w:rsidRDefault="00C65570" w:rsidP="00C65570">
            <w:pPr>
              <w:bidi w:val="0"/>
              <w:spacing w:line="276" w:lineRule="auto"/>
              <w:jc w:val="right"/>
              <w:rPr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 xml:space="preserve">الكربوهيدرات </w:t>
            </w:r>
          </w:p>
        </w:tc>
        <w:tc>
          <w:tcPr>
            <w:tcW w:w="200" w:type="pct"/>
            <w:vAlign w:val="center"/>
          </w:tcPr>
          <w:p w14:paraId="66D8BDCC" w14:textId="1911A249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23F62BE1" w14:textId="548B97D8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180" w:type="pct"/>
            <w:vAlign w:val="center"/>
          </w:tcPr>
          <w:p w14:paraId="35FE1860" w14:textId="0A4D24B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6FF9F935" w14:textId="4C85715E" w:rsidR="00C65570" w:rsidRPr="00B10CC9" w:rsidRDefault="00C65570" w:rsidP="00C65570">
            <w:pPr>
              <w:bidi w:val="0"/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150" w:type="pct"/>
            <w:vAlign w:val="center"/>
          </w:tcPr>
          <w:p w14:paraId="63DA5A64" w14:textId="365AFF89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 xml:space="preserve">د </w:t>
            </w:r>
          </w:p>
        </w:tc>
        <w:tc>
          <w:tcPr>
            <w:tcW w:w="1081" w:type="pct"/>
            <w:vAlign w:val="center"/>
          </w:tcPr>
          <w:p w14:paraId="4ACA9D26" w14:textId="5C0A032F" w:rsidR="00C65570" w:rsidRPr="00B10CC9" w:rsidRDefault="00C65570" w:rsidP="00C65570">
            <w:pPr>
              <w:bidi w:val="0"/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البروتينات</w:t>
            </w:r>
          </w:p>
        </w:tc>
      </w:tr>
      <w:tr w:rsidR="00C65570" w:rsidRPr="005B3362" w14:paraId="0F425620" w14:textId="77777777" w:rsidTr="009D00B0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217A0706" w14:textId="397407A9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616C3536" w14:textId="072908CE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>مادة كيميائية تنتجها خلايا خاصة في البشرة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 وظيفتها اكساب الجلد لونه والحماية من أشعة الشمس.</w:t>
            </w:r>
          </w:p>
        </w:tc>
      </w:tr>
      <w:tr w:rsidR="00C65570" w:rsidRPr="005B3362" w14:paraId="26F26242" w14:textId="77777777" w:rsidTr="009D00B0">
        <w:trPr>
          <w:jc w:val="center"/>
        </w:trPr>
        <w:tc>
          <w:tcPr>
            <w:tcW w:w="207" w:type="pct"/>
            <w:vAlign w:val="center"/>
          </w:tcPr>
          <w:p w14:paraId="7EEEC69D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29466FB2" w14:textId="4C437B6F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الاستروجين</w:t>
            </w:r>
          </w:p>
        </w:tc>
        <w:tc>
          <w:tcPr>
            <w:tcW w:w="200" w:type="pct"/>
            <w:vAlign w:val="center"/>
          </w:tcPr>
          <w:p w14:paraId="0E37C07B" w14:textId="53E33EC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0BDFE6BC" w14:textId="4FECDA0C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الهرمونات</w:t>
            </w:r>
          </w:p>
        </w:tc>
        <w:tc>
          <w:tcPr>
            <w:tcW w:w="180" w:type="pct"/>
            <w:vAlign w:val="center"/>
          </w:tcPr>
          <w:p w14:paraId="27A368AE" w14:textId="4C75D234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42F39F65" w14:textId="5F0DF88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الميلاتونين</w:t>
            </w:r>
          </w:p>
        </w:tc>
        <w:tc>
          <w:tcPr>
            <w:tcW w:w="150" w:type="pct"/>
            <w:vAlign w:val="center"/>
          </w:tcPr>
          <w:p w14:paraId="1736CAC6" w14:textId="3604DCAA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2C0DC2AE" w14:textId="73923C5F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الميلانين</w:t>
            </w:r>
          </w:p>
        </w:tc>
      </w:tr>
      <w:tr w:rsidR="00C65570" w:rsidRPr="005B3362" w14:paraId="320E59E1" w14:textId="77777777" w:rsidTr="009D00B0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3BB037AC" w14:textId="360D04A4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72549613" w14:textId="4C2307D1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اسمك طبقة في الجلد </w:t>
            </w:r>
            <w:r w:rsidRPr="00B10CC9">
              <w:rPr>
                <w:b/>
                <w:bCs/>
                <w:sz w:val="28"/>
                <w:szCs w:val="28"/>
                <w:rtl/>
              </w:rPr>
              <w:t>توجد فيها تراكيب مهمة منها الأوعية الدموية والغدد العرقية.</w:t>
            </w:r>
          </w:p>
        </w:tc>
      </w:tr>
      <w:tr w:rsidR="00C65570" w:rsidRPr="005B3362" w14:paraId="5D2DF2C2" w14:textId="77777777" w:rsidTr="00981192">
        <w:trPr>
          <w:jc w:val="center"/>
        </w:trPr>
        <w:tc>
          <w:tcPr>
            <w:tcW w:w="207" w:type="pct"/>
            <w:vAlign w:val="center"/>
          </w:tcPr>
          <w:p w14:paraId="6B9AD3B1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2DB82E07" w14:textId="76EFA7C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البشرة</w:t>
            </w:r>
          </w:p>
        </w:tc>
        <w:tc>
          <w:tcPr>
            <w:tcW w:w="200" w:type="pct"/>
            <w:vAlign w:val="center"/>
          </w:tcPr>
          <w:p w14:paraId="0DCA9EC8" w14:textId="630468BD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313A2923" w14:textId="3B3306C8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الادمة</w:t>
            </w:r>
          </w:p>
        </w:tc>
        <w:tc>
          <w:tcPr>
            <w:tcW w:w="180" w:type="pct"/>
            <w:vAlign w:val="center"/>
          </w:tcPr>
          <w:p w14:paraId="1F48EC53" w14:textId="2F98049E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4B9EE001" w14:textId="75F5F2B1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الطبقة الدهنية</w:t>
            </w:r>
          </w:p>
        </w:tc>
        <w:tc>
          <w:tcPr>
            <w:tcW w:w="150" w:type="pct"/>
            <w:vAlign w:val="center"/>
          </w:tcPr>
          <w:p w14:paraId="29045484" w14:textId="776C739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262B10BD" w14:textId="169AB13C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/>
                <w:sz w:val="28"/>
                <w:szCs w:val="28"/>
              </w:rPr>
              <w:t xml:space="preserve"> </w:t>
            </w: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الاوعية الدموية</w:t>
            </w:r>
          </w:p>
        </w:tc>
      </w:tr>
      <w:tr w:rsidR="00C65570" w:rsidRPr="005B3362" w14:paraId="06166FBF" w14:textId="77777777" w:rsidTr="009D00B0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46C6DCFC" w14:textId="5653031D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56188796" w14:textId="478E14C0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الجهاز التنفسي </w:t>
            </w:r>
            <w:r w:rsidRPr="00B10CC9">
              <w:rPr>
                <w:b/>
                <w:bCs/>
                <w:sz w:val="28"/>
                <w:szCs w:val="28"/>
                <w:rtl/>
              </w:rPr>
              <w:t>تحدث عملية تبادل الأكسجين وثاني أكسيد الكربون بين الشعيرات الدموية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 و ...............</w:t>
            </w:r>
          </w:p>
        </w:tc>
      </w:tr>
      <w:tr w:rsidR="00C65570" w:rsidRPr="005B3362" w14:paraId="2217252B" w14:textId="77777777" w:rsidTr="00981192">
        <w:trPr>
          <w:jc w:val="center"/>
        </w:trPr>
        <w:tc>
          <w:tcPr>
            <w:tcW w:w="207" w:type="pct"/>
            <w:vAlign w:val="center"/>
          </w:tcPr>
          <w:p w14:paraId="25C9953B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416EBDAB" w14:textId="30BEEE4E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sz w:val="28"/>
                <w:szCs w:val="28"/>
                <w:rtl/>
              </w:rPr>
              <w:t>الحويصلات الهوائية</w:t>
            </w:r>
          </w:p>
        </w:tc>
        <w:tc>
          <w:tcPr>
            <w:tcW w:w="200" w:type="pct"/>
            <w:vAlign w:val="center"/>
          </w:tcPr>
          <w:p w14:paraId="506F1CAA" w14:textId="27C8F709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51AB93E7" w14:textId="63B9DFCC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القصبة الهوائية</w:t>
            </w:r>
          </w:p>
        </w:tc>
        <w:tc>
          <w:tcPr>
            <w:tcW w:w="180" w:type="pct"/>
            <w:vAlign w:val="center"/>
          </w:tcPr>
          <w:p w14:paraId="3E55DF35" w14:textId="6CCB728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7F60C95E" w14:textId="53F62BBE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الحنجرة</w:t>
            </w:r>
          </w:p>
        </w:tc>
        <w:tc>
          <w:tcPr>
            <w:tcW w:w="150" w:type="pct"/>
            <w:vAlign w:val="center"/>
          </w:tcPr>
          <w:p w14:paraId="3F1A288A" w14:textId="25F8EB9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699206AE" w14:textId="597207D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البلعوم</w:t>
            </w:r>
          </w:p>
        </w:tc>
      </w:tr>
      <w:tr w:rsidR="00C65570" w:rsidRPr="005B3362" w14:paraId="32B8363B" w14:textId="77777777" w:rsidTr="009D00B0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6CF9A1EF" w14:textId="21B5DF60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3FC63A52" w14:textId="06A2DD95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>عضلة توجد تحت الرئتين تنقبض وتنبسط لتحريك الغازات إلى داخل الجسم وخارجه :</w:t>
            </w:r>
          </w:p>
        </w:tc>
      </w:tr>
      <w:tr w:rsidR="00C65570" w:rsidRPr="005B3362" w14:paraId="570A207F" w14:textId="77777777" w:rsidTr="00981192">
        <w:trPr>
          <w:jc w:val="center"/>
        </w:trPr>
        <w:tc>
          <w:tcPr>
            <w:tcW w:w="207" w:type="pct"/>
            <w:vAlign w:val="center"/>
          </w:tcPr>
          <w:p w14:paraId="60053220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4260D469" w14:textId="311B4BE3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القفص الصدري</w:t>
            </w:r>
          </w:p>
        </w:tc>
        <w:tc>
          <w:tcPr>
            <w:tcW w:w="200" w:type="pct"/>
            <w:vAlign w:val="center"/>
          </w:tcPr>
          <w:p w14:paraId="17C1915F" w14:textId="7F3B0420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77F29917" w14:textId="161A367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الحجاب الحاجز</w:t>
            </w:r>
          </w:p>
        </w:tc>
        <w:tc>
          <w:tcPr>
            <w:tcW w:w="180" w:type="pct"/>
            <w:vAlign w:val="center"/>
          </w:tcPr>
          <w:p w14:paraId="30E7EE4F" w14:textId="06A82A0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4CAE165A" w14:textId="7C6039B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القلب</w:t>
            </w:r>
          </w:p>
        </w:tc>
        <w:tc>
          <w:tcPr>
            <w:tcW w:w="150" w:type="pct"/>
            <w:vAlign w:val="center"/>
          </w:tcPr>
          <w:p w14:paraId="4D9C69BD" w14:textId="1293C52E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049158D9" w14:textId="4A002E22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الرئتين</w:t>
            </w:r>
          </w:p>
        </w:tc>
      </w:tr>
      <w:tr w:rsidR="00C65570" w:rsidRPr="005B3362" w14:paraId="4C54CA5C" w14:textId="77777777" w:rsidTr="009D00B0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3A8D93A9" w14:textId="43B2C01E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646686F8" w14:textId="03F69F94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من امراض الجهاز التنفسي المعدية:</w:t>
            </w:r>
          </w:p>
        </w:tc>
      </w:tr>
      <w:tr w:rsidR="00C65570" w:rsidRPr="005B3362" w14:paraId="319F4184" w14:textId="77777777" w:rsidTr="00981192">
        <w:trPr>
          <w:jc w:val="center"/>
        </w:trPr>
        <w:tc>
          <w:tcPr>
            <w:tcW w:w="207" w:type="pct"/>
            <w:vAlign w:val="center"/>
          </w:tcPr>
          <w:p w14:paraId="6BE40555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25AD8CE2" w14:textId="2754A059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الربو</w:t>
            </w:r>
          </w:p>
        </w:tc>
        <w:tc>
          <w:tcPr>
            <w:tcW w:w="200" w:type="pct"/>
            <w:vAlign w:val="center"/>
          </w:tcPr>
          <w:p w14:paraId="0E028F73" w14:textId="749836E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1345DDFC" w14:textId="0E7FC53E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السل</w:t>
            </w:r>
          </w:p>
        </w:tc>
        <w:tc>
          <w:tcPr>
            <w:tcW w:w="180" w:type="pct"/>
            <w:vAlign w:val="center"/>
          </w:tcPr>
          <w:p w14:paraId="7A61D0A7" w14:textId="56BE965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158E9B25" w14:textId="689A77FF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الرشح(الزكام)</w:t>
            </w:r>
          </w:p>
        </w:tc>
        <w:tc>
          <w:tcPr>
            <w:tcW w:w="150" w:type="pct"/>
            <w:vAlign w:val="center"/>
          </w:tcPr>
          <w:p w14:paraId="1AE29351" w14:textId="08FA5D2A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5415E0A8" w14:textId="77777777" w:rsidR="00C65570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جميع ماسبق</w:t>
            </w:r>
          </w:p>
          <w:p w14:paraId="013A38BC" w14:textId="09426B2A" w:rsidR="00B10CC9" w:rsidRPr="00B10CC9" w:rsidRDefault="00B10CC9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C65570" w:rsidRPr="005B3362" w14:paraId="2087F904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45A127CA" w14:textId="3B8129F9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22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5280569F" w14:textId="07027FDD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 xml:space="preserve">العظم الحي عضو يتكون من عدد من الأنسجة المختلفة يُغلف بغشاء صلب يُسمى 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..........</w:t>
            </w:r>
            <w:r w:rsidRPr="00B10CC9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C65570" w:rsidRPr="005B3362" w14:paraId="7430A7D6" w14:textId="77777777" w:rsidTr="00981192">
        <w:trPr>
          <w:jc w:val="center"/>
        </w:trPr>
        <w:tc>
          <w:tcPr>
            <w:tcW w:w="207" w:type="pct"/>
            <w:vAlign w:val="center"/>
          </w:tcPr>
          <w:p w14:paraId="1B68CD78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1E9F4538" w14:textId="05EFF4D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العظم الكثيف</w:t>
            </w:r>
          </w:p>
        </w:tc>
        <w:tc>
          <w:tcPr>
            <w:tcW w:w="200" w:type="pct"/>
            <w:vAlign w:val="center"/>
          </w:tcPr>
          <w:p w14:paraId="5F2F39E7" w14:textId="61908E61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31CD347A" w14:textId="01B31AE0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السمحاق</w:t>
            </w:r>
          </w:p>
        </w:tc>
        <w:tc>
          <w:tcPr>
            <w:tcW w:w="180" w:type="pct"/>
            <w:vAlign w:val="center"/>
          </w:tcPr>
          <w:p w14:paraId="2862F2D4" w14:textId="4F1AAB9C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770A85EE" w14:textId="4D366E45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الغضروف</w:t>
            </w:r>
          </w:p>
        </w:tc>
        <w:tc>
          <w:tcPr>
            <w:tcW w:w="150" w:type="pct"/>
            <w:vAlign w:val="center"/>
          </w:tcPr>
          <w:p w14:paraId="69C0F046" w14:textId="3C311B71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29CE8E2A" w14:textId="42F697BD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نخاع العظم</w:t>
            </w:r>
          </w:p>
        </w:tc>
      </w:tr>
      <w:tr w:rsidR="00C65570" w:rsidRPr="005B3362" w14:paraId="3F4DC6D9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09A3C0FF" w14:textId="1B60C476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6A2F9AAD" w14:textId="092817C3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>طبقة ناعمة لزجة سميكة من الأنسجة تغلف أطراف العظام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65570" w:rsidRPr="005B3362" w14:paraId="598FF877" w14:textId="77777777" w:rsidTr="00981192">
        <w:trPr>
          <w:jc w:val="center"/>
        </w:trPr>
        <w:tc>
          <w:tcPr>
            <w:tcW w:w="207" w:type="pct"/>
            <w:vAlign w:val="center"/>
          </w:tcPr>
          <w:p w14:paraId="25D2512B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1080AC66" w14:textId="62244F1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العظم الكثيف</w:t>
            </w:r>
          </w:p>
        </w:tc>
        <w:tc>
          <w:tcPr>
            <w:tcW w:w="200" w:type="pct"/>
            <w:vAlign w:val="center"/>
          </w:tcPr>
          <w:p w14:paraId="33628D5D" w14:textId="25FBB2A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66D5E720" w14:textId="44015D1A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السمحاق</w:t>
            </w:r>
          </w:p>
        </w:tc>
        <w:tc>
          <w:tcPr>
            <w:tcW w:w="180" w:type="pct"/>
            <w:vAlign w:val="center"/>
          </w:tcPr>
          <w:p w14:paraId="37109543" w14:textId="035D7D4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123AEEA1" w14:textId="349B9D34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الغضروف</w:t>
            </w:r>
          </w:p>
        </w:tc>
        <w:tc>
          <w:tcPr>
            <w:tcW w:w="150" w:type="pct"/>
            <w:vAlign w:val="center"/>
          </w:tcPr>
          <w:p w14:paraId="79E14E4F" w14:textId="50EAA543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538612E7" w14:textId="54D2DF38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نخاع العظم</w:t>
            </w:r>
          </w:p>
        </w:tc>
      </w:tr>
      <w:tr w:rsidR="00C65570" w:rsidRPr="005B3362" w14:paraId="094BFB41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033BD130" w14:textId="274640CA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28D4DDC1" w14:textId="38CA460E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b/>
                <w:bCs/>
                <w:sz w:val="28"/>
                <w:szCs w:val="28"/>
                <w:rtl/>
              </w:rPr>
              <w:t xml:space="preserve">ترتبط العظام 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مع العضلات </w:t>
            </w:r>
            <w:r w:rsidRPr="00B10CC9">
              <w:rPr>
                <w:b/>
                <w:bCs/>
                <w:sz w:val="28"/>
                <w:szCs w:val="28"/>
                <w:rtl/>
              </w:rPr>
              <w:t xml:space="preserve"> بواسط</w:t>
            </w: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ة.............</w:t>
            </w:r>
          </w:p>
        </w:tc>
      </w:tr>
      <w:tr w:rsidR="00C65570" w:rsidRPr="005B3362" w14:paraId="713704B7" w14:textId="77777777" w:rsidTr="00981192">
        <w:trPr>
          <w:jc w:val="center"/>
        </w:trPr>
        <w:tc>
          <w:tcPr>
            <w:tcW w:w="207" w:type="pct"/>
            <w:vAlign w:val="center"/>
          </w:tcPr>
          <w:p w14:paraId="42F29154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6EBE1D81" w14:textId="42EE515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الغضروف</w:t>
            </w:r>
          </w:p>
        </w:tc>
        <w:tc>
          <w:tcPr>
            <w:tcW w:w="200" w:type="pct"/>
            <w:vAlign w:val="center"/>
          </w:tcPr>
          <w:p w14:paraId="0E7EBD7A" w14:textId="4BB350AB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2F379C1B" w14:textId="392A96B3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الوتر</w:t>
            </w:r>
          </w:p>
        </w:tc>
        <w:tc>
          <w:tcPr>
            <w:tcW w:w="180" w:type="pct"/>
            <w:vAlign w:val="center"/>
          </w:tcPr>
          <w:p w14:paraId="036C86C9" w14:textId="31E41E0E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757B91BA" w14:textId="1761CE70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الاربطة</w:t>
            </w:r>
          </w:p>
        </w:tc>
        <w:tc>
          <w:tcPr>
            <w:tcW w:w="150" w:type="pct"/>
            <w:vAlign w:val="center"/>
          </w:tcPr>
          <w:p w14:paraId="20927C11" w14:textId="1E395FE1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2EAE5671" w14:textId="1A1FEF44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العضلات</w:t>
            </w:r>
          </w:p>
        </w:tc>
      </w:tr>
      <w:tr w:rsidR="00C65570" w:rsidRPr="005B3362" w14:paraId="07EC480C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66BCCE40" w14:textId="0CE82CA4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74414B22" w14:textId="562AC3D7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..............</w:t>
            </w:r>
            <w:r w:rsidRPr="00B10CC9">
              <w:rPr>
                <w:b/>
                <w:bCs/>
                <w:sz w:val="28"/>
                <w:szCs w:val="28"/>
                <w:rtl/>
              </w:rPr>
              <w:t xml:space="preserve"> تدفع السيالات من الدماغ والنخاع الشوكي إلى العضلات أو الغدد في مواقعها المختلفة في الجسم .</w:t>
            </w:r>
          </w:p>
        </w:tc>
      </w:tr>
      <w:tr w:rsidR="00C65570" w:rsidRPr="005B3362" w14:paraId="35C75182" w14:textId="77777777" w:rsidTr="00981192">
        <w:trPr>
          <w:jc w:val="center"/>
        </w:trPr>
        <w:tc>
          <w:tcPr>
            <w:tcW w:w="207" w:type="pct"/>
            <w:vAlign w:val="center"/>
          </w:tcPr>
          <w:p w14:paraId="0E94AF08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790B81FF" w14:textId="41A7FB8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الخلية العصبية المحركة</w:t>
            </w:r>
          </w:p>
        </w:tc>
        <w:tc>
          <w:tcPr>
            <w:tcW w:w="200" w:type="pct"/>
            <w:vAlign w:val="center"/>
          </w:tcPr>
          <w:p w14:paraId="49870767" w14:textId="64693D83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5C33C652" w14:textId="3469B1C4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الخلية العصبية الحسية</w:t>
            </w:r>
          </w:p>
        </w:tc>
        <w:tc>
          <w:tcPr>
            <w:tcW w:w="180" w:type="pct"/>
            <w:vAlign w:val="center"/>
          </w:tcPr>
          <w:p w14:paraId="494C11B4" w14:textId="55D58A9D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064FFF09" w14:textId="7C337DC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الخلية العصبية الموصلة</w:t>
            </w:r>
          </w:p>
        </w:tc>
        <w:tc>
          <w:tcPr>
            <w:tcW w:w="150" w:type="pct"/>
            <w:vAlign w:val="center"/>
          </w:tcPr>
          <w:p w14:paraId="45F7AB2D" w14:textId="5E6D25D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496EABF2" w14:textId="1C518E5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الخلية البنائية</w:t>
            </w:r>
          </w:p>
        </w:tc>
      </w:tr>
      <w:tr w:rsidR="00C65570" w:rsidRPr="005B3362" w14:paraId="2B9ABD43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2B723C5F" w14:textId="77777777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5882C3B4" w14:textId="7FCE3BED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احد أجهزة الجسم يستجيب للمؤثرات الداخلية والخارجية في الجسم.</w:t>
            </w:r>
          </w:p>
        </w:tc>
      </w:tr>
      <w:tr w:rsidR="00C65570" w:rsidRPr="005B3362" w14:paraId="01945C3E" w14:textId="77777777" w:rsidTr="00981192">
        <w:trPr>
          <w:jc w:val="center"/>
        </w:trPr>
        <w:tc>
          <w:tcPr>
            <w:tcW w:w="207" w:type="pct"/>
            <w:vAlign w:val="center"/>
          </w:tcPr>
          <w:p w14:paraId="6A5B8A41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54D3D46D" w14:textId="25DDE644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الجهاز الهضمي</w:t>
            </w:r>
          </w:p>
        </w:tc>
        <w:tc>
          <w:tcPr>
            <w:tcW w:w="200" w:type="pct"/>
            <w:vAlign w:val="center"/>
          </w:tcPr>
          <w:p w14:paraId="5D893A41" w14:textId="4CD77939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748CB596" w14:textId="0152543B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الجهاز التنفسي</w:t>
            </w:r>
          </w:p>
        </w:tc>
        <w:tc>
          <w:tcPr>
            <w:tcW w:w="180" w:type="pct"/>
            <w:vAlign w:val="center"/>
          </w:tcPr>
          <w:p w14:paraId="551F43DC" w14:textId="4E760AB6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2B7B3F3E" w14:textId="2185D990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الجهاز الهيكلي</w:t>
            </w:r>
          </w:p>
        </w:tc>
        <w:tc>
          <w:tcPr>
            <w:tcW w:w="150" w:type="pct"/>
            <w:vAlign w:val="center"/>
          </w:tcPr>
          <w:p w14:paraId="3235EBB7" w14:textId="26F82867" w:rsidR="00C65570" w:rsidRPr="00B10CC9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 xml:space="preserve">د </w:t>
            </w:r>
          </w:p>
        </w:tc>
        <w:tc>
          <w:tcPr>
            <w:tcW w:w="1081" w:type="pct"/>
            <w:vAlign w:val="center"/>
          </w:tcPr>
          <w:p w14:paraId="59A09C2D" w14:textId="1932CF03" w:rsidR="00C65570" w:rsidRPr="00B10CC9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sz w:val="28"/>
                <w:szCs w:val="28"/>
                <w:rtl/>
              </w:rPr>
              <w:t>الجهاز العصبي</w:t>
            </w:r>
          </w:p>
        </w:tc>
      </w:tr>
      <w:tr w:rsidR="00C65570" w:rsidRPr="005B3362" w14:paraId="4998AD20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33A36D99" w14:textId="77777777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1FB04D78" w14:textId="7018572D" w:rsidR="00C65570" w:rsidRPr="00B10CC9" w:rsidRDefault="00F07DD2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أي جزء من العين </w:t>
            </w:r>
            <w:r w:rsidR="00EE65EB" w:rsidRPr="00B10CC9">
              <w:rPr>
                <w:rFonts w:hint="cs"/>
                <w:b/>
                <w:bCs/>
                <w:sz w:val="28"/>
                <w:szCs w:val="28"/>
                <w:rtl/>
              </w:rPr>
              <w:t xml:space="preserve">يتجمع </w:t>
            </w:r>
            <w:r w:rsidR="00636A62" w:rsidRPr="00B10CC9">
              <w:rPr>
                <w:rFonts w:hint="cs"/>
                <w:b/>
                <w:bCs/>
                <w:sz w:val="28"/>
                <w:szCs w:val="28"/>
                <w:rtl/>
              </w:rPr>
              <w:t>عليه الضوء؟</w:t>
            </w:r>
          </w:p>
        </w:tc>
      </w:tr>
      <w:tr w:rsidR="00C65570" w:rsidRPr="005B3362" w14:paraId="039CEF56" w14:textId="77777777" w:rsidTr="00981192">
        <w:trPr>
          <w:jc w:val="center"/>
        </w:trPr>
        <w:tc>
          <w:tcPr>
            <w:tcW w:w="207" w:type="pct"/>
            <w:vAlign w:val="center"/>
          </w:tcPr>
          <w:p w14:paraId="0136937C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25C4B897" w14:textId="3806C653" w:rsidR="00C65570" w:rsidRPr="00B10CC9" w:rsidRDefault="00636A62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العدسات</w:t>
            </w:r>
          </w:p>
        </w:tc>
        <w:tc>
          <w:tcPr>
            <w:tcW w:w="200" w:type="pct"/>
            <w:vAlign w:val="center"/>
          </w:tcPr>
          <w:p w14:paraId="06EA49B5" w14:textId="76F32E06" w:rsidR="00C65570" w:rsidRPr="00B10CC9" w:rsidRDefault="00636A62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651A635B" w14:textId="7AE0E2E0" w:rsidR="00C65570" w:rsidRPr="00B10CC9" w:rsidRDefault="00636A62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البؤبؤ</w:t>
            </w:r>
          </w:p>
        </w:tc>
        <w:tc>
          <w:tcPr>
            <w:tcW w:w="180" w:type="pct"/>
            <w:vAlign w:val="center"/>
          </w:tcPr>
          <w:p w14:paraId="40627DE7" w14:textId="206C9361" w:rsidR="00C65570" w:rsidRPr="00B10CC9" w:rsidRDefault="00636A62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1D84CF00" w14:textId="4E41E551" w:rsidR="00C65570" w:rsidRPr="00B10CC9" w:rsidRDefault="00636A62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الشبكية</w:t>
            </w:r>
          </w:p>
        </w:tc>
        <w:tc>
          <w:tcPr>
            <w:tcW w:w="150" w:type="pct"/>
            <w:vAlign w:val="center"/>
          </w:tcPr>
          <w:p w14:paraId="0B0602CD" w14:textId="510722A6" w:rsidR="00C65570" w:rsidRPr="00B10CC9" w:rsidRDefault="00636A62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00A6371C" w14:textId="3F5FA4C0" w:rsidR="00C65570" w:rsidRPr="00B10CC9" w:rsidRDefault="004E32D4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القرنية</w:t>
            </w:r>
          </w:p>
        </w:tc>
      </w:tr>
      <w:tr w:rsidR="00C65570" w:rsidRPr="005B3362" w14:paraId="70B7C4C3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369678A1" w14:textId="77777777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  <w:vAlign w:val="center"/>
          </w:tcPr>
          <w:p w14:paraId="459E9B47" w14:textId="11B7AF24" w:rsidR="00C65570" w:rsidRPr="00B10CC9" w:rsidRDefault="0055254C" w:rsidP="00C65570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أي الأجزاء التالية جزء من الأذن الداخلية؟</w:t>
            </w:r>
          </w:p>
        </w:tc>
      </w:tr>
      <w:tr w:rsidR="00C65570" w:rsidRPr="005B3362" w14:paraId="45BC3EC8" w14:textId="77777777" w:rsidTr="00981192">
        <w:trPr>
          <w:jc w:val="center"/>
        </w:trPr>
        <w:tc>
          <w:tcPr>
            <w:tcW w:w="207" w:type="pct"/>
            <w:vAlign w:val="center"/>
          </w:tcPr>
          <w:p w14:paraId="5504621A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243463A0" w14:textId="14C5AC63" w:rsidR="00C65570" w:rsidRPr="00B10CC9" w:rsidRDefault="007B5797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السندان</w:t>
            </w:r>
          </w:p>
        </w:tc>
        <w:tc>
          <w:tcPr>
            <w:tcW w:w="200" w:type="pct"/>
            <w:vAlign w:val="center"/>
          </w:tcPr>
          <w:p w14:paraId="08DEC559" w14:textId="7E73086F" w:rsidR="00C65570" w:rsidRPr="00B10CC9" w:rsidRDefault="007B5797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6545A11A" w14:textId="4313734E" w:rsidR="00C65570" w:rsidRPr="00B10CC9" w:rsidRDefault="007B5797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المطرقة</w:t>
            </w:r>
          </w:p>
        </w:tc>
        <w:tc>
          <w:tcPr>
            <w:tcW w:w="180" w:type="pct"/>
            <w:vAlign w:val="center"/>
          </w:tcPr>
          <w:p w14:paraId="3B423E02" w14:textId="5C3B40EA" w:rsidR="00C65570" w:rsidRPr="00B10CC9" w:rsidRDefault="007B5797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7751AB37" w14:textId="74D9173C" w:rsidR="00C65570" w:rsidRPr="00B10CC9" w:rsidRDefault="007B5797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طبلة الاذن</w:t>
            </w:r>
          </w:p>
        </w:tc>
        <w:tc>
          <w:tcPr>
            <w:tcW w:w="150" w:type="pct"/>
            <w:vAlign w:val="center"/>
          </w:tcPr>
          <w:p w14:paraId="13224AAE" w14:textId="475D576D" w:rsidR="00C65570" w:rsidRPr="00B10CC9" w:rsidRDefault="007B5797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2597A5B1" w14:textId="4CFBF4D5" w:rsidR="00C65570" w:rsidRPr="00B10CC9" w:rsidRDefault="007B5797" w:rsidP="00C65570">
            <w:pPr>
              <w:spacing w:line="276" w:lineRule="auto"/>
              <w:rPr>
                <w:rFonts w:ascii="AbuBttal Wael" w:hAnsi="AbuBttal Wael"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sz w:val="28"/>
                <w:szCs w:val="28"/>
                <w:rtl/>
              </w:rPr>
              <w:t>القوقعة</w:t>
            </w:r>
          </w:p>
        </w:tc>
      </w:tr>
      <w:tr w:rsidR="00C65570" w:rsidRPr="005B3362" w14:paraId="3AE22FA0" w14:textId="77777777" w:rsidTr="006C741B">
        <w:trPr>
          <w:jc w:val="center"/>
        </w:trPr>
        <w:tc>
          <w:tcPr>
            <w:tcW w:w="207" w:type="pct"/>
            <w:shd w:val="clear" w:color="auto" w:fill="F2F2F2" w:themeFill="background1" w:themeFillShade="F2"/>
            <w:vAlign w:val="center"/>
          </w:tcPr>
          <w:p w14:paraId="61C1636F" w14:textId="77777777" w:rsidR="00C65570" w:rsidRPr="005B3362" w:rsidRDefault="00C65570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4793" w:type="pct"/>
            <w:gridSpan w:val="7"/>
            <w:shd w:val="clear" w:color="auto" w:fill="F2F2F2" w:themeFill="background1" w:themeFillShade="F2"/>
          </w:tcPr>
          <w:p w14:paraId="53107EED" w14:textId="4B2F9D70" w:rsidR="00C65570" w:rsidRPr="00B10CC9" w:rsidRDefault="003119CE" w:rsidP="00C6557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B10CC9">
              <w:rPr>
                <w:rFonts w:hint="cs"/>
                <w:b/>
                <w:bCs/>
                <w:sz w:val="28"/>
                <w:szCs w:val="28"/>
                <w:rtl/>
              </w:rPr>
              <w:t>أين تحدث عملية الاخصاب؟</w:t>
            </w:r>
          </w:p>
        </w:tc>
      </w:tr>
      <w:tr w:rsidR="00C65570" w:rsidRPr="005B3362" w14:paraId="6B6764EA" w14:textId="77777777" w:rsidTr="00981192">
        <w:trPr>
          <w:jc w:val="center"/>
        </w:trPr>
        <w:tc>
          <w:tcPr>
            <w:tcW w:w="207" w:type="pct"/>
            <w:vAlign w:val="center"/>
          </w:tcPr>
          <w:p w14:paraId="1249EBB0" w14:textId="77777777" w:rsidR="00C65570" w:rsidRPr="005B3362" w:rsidRDefault="00C65570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5B3362"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24" w:type="pct"/>
          </w:tcPr>
          <w:p w14:paraId="38E37B41" w14:textId="3EFD0900" w:rsidR="00C65570" w:rsidRPr="00B10CC9" w:rsidRDefault="0011731F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قناة البيض</w:t>
            </w:r>
          </w:p>
        </w:tc>
        <w:tc>
          <w:tcPr>
            <w:tcW w:w="200" w:type="pct"/>
            <w:vAlign w:val="center"/>
          </w:tcPr>
          <w:p w14:paraId="09FC4EEC" w14:textId="0C4F1C98" w:rsidR="00C65570" w:rsidRPr="00B10CC9" w:rsidRDefault="0011731F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33" w:type="pct"/>
          </w:tcPr>
          <w:p w14:paraId="2F6C7333" w14:textId="36F8C203" w:rsidR="00C65570" w:rsidRPr="00B10CC9" w:rsidRDefault="0011731F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المبيض</w:t>
            </w:r>
          </w:p>
        </w:tc>
        <w:tc>
          <w:tcPr>
            <w:tcW w:w="180" w:type="pct"/>
            <w:vAlign w:val="center"/>
          </w:tcPr>
          <w:p w14:paraId="6E8C3F98" w14:textId="01EC7002" w:rsidR="00C65570" w:rsidRPr="00B10CC9" w:rsidRDefault="0011731F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025" w:type="pct"/>
          </w:tcPr>
          <w:p w14:paraId="1570A2C8" w14:textId="535513FB" w:rsidR="00C65570" w:rsidRPr="00B10CC9" w:rsidRDefault="0011731F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المهبل</w:t>
            </w:r>
          </w:p>
        </w:tc>
        <w:tc>
          <w:tcPr>
            <w:tcW w:w="150" w:type="pct"/>
            <w:vAlign w:val="center"/>
          </w:tcPr>
          <w:p w14:paraId="1D21902D" w14:textId="6691BED0" w:rsidR="00C65570" w:rsidRPr="00B10CC9" w:rsidRDefault="0011731F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81" w:type="pct"/>
            <w:vAlign w:val="center"/>
          </w:tcPr>
          <w:p w14:paraId="2BA4C6B2" w14:textId="697C3D15" w:rsidR="00C65570" w:rsidRPr="00B10CC9" w:rsidRDefault="0011731F" w:rsidP="00C65570">
            <w:pPr>
              <w:spacing w:line="276" w:lineRule="auto"/>
              <w:rPr>
                <w:rFonts w:ascii="AbuBttal Wael" w:hAnsi="AbuBttal Wael"/>
                <w:b/>
                <w:bCs/>
                <w:sz w:val="28"/>
                <w:szCs w:val="28"/>
                <w:rtl/>
              </w:rPr>
            </w:pPr>
            <w:r w:rsidRPr="00B10CC9">
              <w:rPr>
                <w:rFonts w:ascii="AbuBttal Wael" w:hAnsi="AbuBttal Wael" w:hint="cs"/>
                <w:b/>
                <w:bCs/>
                <w:sz w:val="28"/>
                <w:szCs w:val="28"/>
                <w:rtl/>
              </w:rPr>
              <w:t>الرحم</w:t>
            </w:r>
          </w:p>
        </w:tc>
      </w:tr>
    </w:tbl>
    <w:p w14:paraId="0C17680A" w14:textId="1B0DD082" w:rsidR="00B10CC9" w:rsidRDefault="00B10CC9" w:rsidP="00B10CC9">
      <w:pPr>
        <w:jc w:val="lowKashida"/>
        <w:rPr>
          <w:rFonts w:cs="AL-Mohanad Bold"/>
          <w:b/>
          <w:bCs/>
          <w:sz w:val="28"/>
          <w:szCs w:val="28"/>
          <w:u w:val="single"/>
          <w:rtl/>
        </w:rPr>
      </w:pPr>
      <w:r>
        <w:rPr>
          <w:rFonts w:cs="AL-Mohanad Bold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B8729" wp14:editId="6615E72F">
                <wp:simplePos x="0" y="0"/>
                <wp:positionH relativeFrom="margin">
                  <wp:posOffset>478155</wp:posOffset>
                </wp:positionH>
                <wp:positionV relativeFrom="paragraph">
                  <wp:posOffset>5499100</wp:posOffset>
                </wp:positionV>
                <wp:extent cx="590550" cy="523875"/>
                <wp:effectExtent l="0" t="0" r="19050" b="2857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9A652" w14:textId="77777777" w:rsidR="00B10CC9" w:rsidRDefault="00B10CC9" w:rsidP="00B10CC9">
                            <w:pPr>
                              <w:rPr>
                                <w:rtl/>
                              </w:rPr>
                            </w:pPr>
                          </w:p>
                          <w:p w14:paraId="34CE6095" w14:textId="77777777" w:rsidR="00B10CC9" w:rsidRPr="001009F4" w:rsidRDefault="00B10CC9" w:rsidP="00B10C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009F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8729" id="مربع نص 5" o:spid="_x0000_s1027" type="#_x0000_t202" style="position:absolute;left:0;text-align:left;margin-left:37.65pt;margin-top:433pt;width:46.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" fillcolor="white [3201]" strokeweight=".5pt">
                <v:textbox>
                  <w:txbxContent>
                    <w:p w14:paraId="2CD9A652" w14:textId="77777777" w:rsidR="00B10CC9" w:rsidRDefault="00B10CC9" w:rsidP="00B10CC9">
                      <w:pPr>
                        <w:rPr>
                          <w:rtl/>
                        </w:rPr>
                      </w:pPr>
                    </w:p>
                    <w:p w14:paraId="34CE6095" w14:textId="77777777" w:rsidR="00B10CC9" w:rsidRPr="001009F4" w:rsidRDefault="00B10CC9" w:rsidP="00B10C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009F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8F166" w14:textId="7C04D7F4" w:rsidR="009A4D59" w:rsidRPr="00B10CC9" w:rsidRDefault="00B10CC9" w:rsidP="00B10CC9">
      <w:pPr>
        <w:jc w:val="lowKashida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89A2E" wp14:editId="0D8255E4">
                <wp:simplePos x="0" y="0"/>
                <wp:positionH relativeFrom="margin">
                  <wp:posOffset>497204</wp:posOffset>
                </wp:positionH>
                <wp:positionV relativeFrom="paragraph">
                  <wp:posOffset>13336</wp:posOffset>
                </wp:positionV>
                <wp:extent cx="581025" cy="0"/>
                <wp:effectExtent l="0" t="0" r="0" b="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EA512" id="رابط مستقيم 7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.15pt,1.05pt" to="84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DE5457" w:rsidRPr="004B6B66">
        <w:rPr>
          <w:rFonts w:cs="AL-Mohanad Bold" w:hint="cs"/>
          <w:b/>
          <w:bCs/>
          <w:sz w:val="28"/>
          <w:szCs w:val="28"/>
          <w:u w:val="single"/>
          <w:rtl/>
        </w:rPr>
        <w:t xml:space="preserve">السؤال الثاني : ضعي ( صح ) أمام العبارة الصحيحة و (خطأ) أمام العبارة الخاطئة : </w:t>
      </w:r>
    </w:p>
    <w:tbl>
      <w:tblPr>
        <w:tblStyle w:val="a6"/>
        <w:bidiVisual/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8406"/>
        <w:gridCol w:w="1111"/>
      </w:tblGrid>
      <w:tr w:rsidR="00DE5457" w:rsidRPr="005B3362" w14:paraId="2EB188F4" w14:textId="77777777" w:rsidTr="00DE5457">
        <w:tc>
          <w:tcPr>
            <w:tcW w:w="566" w:type="dxa"/>
          </w:tcPr>
          <w:p w14:paraId="1D95B9E2" w14:textId="24A97580" w:rsidR="00DE5457" w:rsidRPr="005B3362" w:rsidRDefault="00DD4A1C" w:rsidP="00B96E0A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8406" w:type="dxa"/>
          </w:tcPr>
          <w:p w14:paraId="1408E214" w14:textId="25B6773E" w:rsidR="00DE5457" w:rsidRPr="00483D24" w:rsidRDefault="007A4433" w:rsidP="00B96E0A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83D24">
              <w:rPr>
                <w:rStyle w:val="aa"/>
                <w:rFonts w:ascii="Tahoma" w:hAnsi="Tahoma"/>
                <w:color w:val="D14841"/>
                <w:sz w:val="28"/>
                <w:szCs w:val="28"/>
                <w:rtl/>
              </w:rPr>
              <w:t>خلايا الذاكرة البائية </w:t>
            </w:r>
            <w:r w:rsidRPr="00483D24"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  <w:t>هي خلايا مسؤولة عن حفظ الذاكرة المناعية</w:t>
            </w:r>
            <w:r w:rsidR="007F246D" w:rsidRPr="00483D24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11" w:type="dxa"/>
          </w:tcPr>
          <w:p w14:paraId="33D5DDFA" w14:textId="77777777" w:rsidR="00DE5457" w:rsidRPr="005B3362" w:rsidRDefault="00DE5457" w:rsidP="00B96E0A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6134B" w:rsidRPr="005B3362" w14:paraId="303BB52F" w14:textId="77777777" w:rsidTr="00DE5457">
        <w:tc>
          <w:tcPr>
            <w:tcW w:w="566" w:type="dxa"/>
          </w:tcPr>
          <w:p w14:paraId="5414D3C3" w14:textId="23B9D421" w:rsidR="0056134B" w:rsidRDefault="0056134B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3F50A5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406" w:type="dxa"/>
          </w:tcPr>
          <w:p w14:paraId="3E0CC42B" w14:textId="5304F066" w:rsidR="0056134B" w:rsidRPr="00483D24" w:rsidRDefault="0056134B" w:rsidP="0056134B">
            <w:pPr>
              <w:spacing w:line="360" w:lineRule="auto"/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</w:pP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البراعم الذوقية :</w:t>
            </w:r>
            <w:r w:rsidRPr="00483D24">
              <w:rPr>
                <w:b/>
                <w:bCs/>
                <w:sz w:val="28"/>
                <w:szCs w:val="28"/>
                <w:rtl/>
              </w:rPr>
              <w:t>هي مستقبلا</w:t>
            </w: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 xml:space="preserve">ت </w:t>
            </w:r>
            <w:r w:rsidRPr="005171EC">
              <w:rPr>
                <w:b/>
                <w:bCs/>
                <w:sz w:val="28"/>
                <w:szCs w:val="28"/>
                <w:rtl/>
              </w:rPr>
              <w:t xml:space="preserve">التذوق الرئيسية على اللسان </w:t>
            </w: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11" w:type="dxa"/>
          </w:tcPr>
          <w:p w14:paraId="0ACE87C8" w14:textId="51425A03" w:rsidR="0056134B" w:rsidRPr="005B3362" w:rsidRDefault="0056134B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(    </w:t>
            </w:r>
            <w:r w:rsidRPr="005B3362">
              <w:rPr>
                <w:rFonts w:ascii="Agency FB" w:hAnsi="Agency FB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  )</w:t>
            </w:r>
          </w:p>
        </w:tc>
      </w:tr>
      <w:tr w:rsidR="0056134B" w:rsidRPr="005B3362" w14:paraId="3048231A" w14:textId="77777777" w:rsidTr="00DE5457">
        <w:tc>
          <w:tcPr>
            <w:tcW w:w="566" w:type="dxa"/>
          </w:tcPr>
          <w:p w14:paraId="08F173D7" w14:textId="7A2EC35D" w:rsidR="0056134B" w:rsidRDefault="0056134B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3F50A5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406" w:type="dxa"/>
          </w:tcPr>
          <w:p w14:paraId="31F5B7E7" w14:textId="7F874FBE" w:rsidR="0056134B" w:rsidRPr="00483D24" w:rsidRDefault="0056134B" w:rsidP="0056134B">
            <w:pPr>
              <w:spacing w:line="360" w:lineRule="auto"/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</w:pPr>
            <w:r w:rsidRPr="005E2345">
              <w:rPr>
                <w:b/>
                <w:bCs/>
                <w:sz w:val="28"/>
                <w:szCs w:val="28"/>
                <w:rtl/>
              </w:rPr>
              <w:t>الم</w:t>
            </w: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ثبطات</w:t>
            </w:r>
            <w:r w:rsidRPr="005E2345">
              <w:rPr>
                <w:b/>
                <w:bCs/>
                <w:sz w:val="28"/>
                <w:szCs w:val="28"/>
                <w:rtl/>
              </w:rPr>
              <w:t xml:space="preserve"> هي : مواد تٌسرع نشاطات الجهاز العصبي المركزي </w:t>
            </w: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11" w:type="dxa"/>
          </w:tcPr>
          <w:p w14:paraId="3A9CE69F" w14:textId="678AC206" w:rsidR="0056134B" w:rsidRPr="005B3362" w:rsidRDefault="0056134B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(    </w:t>
            </w:r>
            <w:r w:rsidRPr="005B3362">
              <w:rPr>
                <w:rFonts w:ascii="Agency FB" w:hAnsi="Agency FB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  )</w:t>
            </w:r>
          </w:p>
        </w:tc>
      </w:tr>
      <w:tr w:rsidR="0056134B" w:rsidRPr="005B3362" w14:paraId="51BED74B" w14:textId="77777777" w:rsidTr="00DE5457">
        <w:tc>
          <w:tcPr>
            <w:tcW w:w="566" w:type="dxa"/>
          </w:tcPr>
          <w:p w14:paraId="7EA3C9AC" w14:textId="648E3061" w:rsidR="0056134B" w:rsidRDefault="0056134B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3F50A5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406" w:type="dxa"/>
          </w:tcPr>
          <w:p w14:paraId="6C7CC11F" w14:textId="050B324D" w:rsidR="0056134B" w:rsidRPr="00483D24" w:rsidRDefault="0056134B" w:rsidP="0056134B">
            <w:pPr>
              <w:spacing w:line="360" w:lineRule="auto"/>
              <w:rPr>
                <w:rStyle w:val="aa"/>
                <w:rFonts w:ascii="Tahoma" w:hAnsi="Tahoma"/>
                <w:color w:val="000000"/>
                <w:sz w:val="28"/>
                <w:szCs w:val="28"/>
                <w:rtl/>
              </w:rPr>
            </w:pPr>
            <w:r w:rsidRPr="00483D24">
              <w:rPr>
                <w:b/>
                <w:bCs/>
                <w:sz w:val="28"/>
                <w:szCs w:val="28"/>
                <w:rtl/>
              </w:rPr>
              <w:t xml:space="preserve">يحدث رد الفعل المنعكس بأمر من </w:t>
            </w: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الحبل الشوكي </w:t>
            </w:r>
            <w:r w:rsidRPr="00483D24">
              <w:rPr>
                <w:b/>
                <w:bCs/>
                <w:sz w:val="28"/>
                <w:szCs w:val="28"/>
                <w:rtl/>
              </w:rPr>
              <w:t xml:space="preserve">دون تدخل </w:t>
            </w: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الدماغ.</w:t>
            </w:r>
          </w:p>
        </w:tc>
        <w:tc>
          <w:tcPr>
            <w:tcW w:w="1111" w:type="dxa"/>
          </w:tcPr>
          <w:p w14:paraId="0909A2FF" w14:textId="540F3C57" w:rsidR="0056134B" w:rsidRPr="005B3362" w:rsidRDefault="0056134B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(    </w:t>
            </w:r>
            <w:r w:rsidRPr="005B3362">
              <w:rPr>
                <w:rFonts w:ascii="Agency FB" w:hAnsi="Agency FB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  )</w:t>
            </w:r>
          </w:p>
        </w:tc>
      </w:tr>
      <w:tr w:rsidR="0056134B" w:rsidRPr="005B3362" w14:paraId="5169A4AD" w14:textId="77777777" w:rsidTr="00DE5457">
        <w:tc>
          <w:tcPr>
            <w:tcW w:w="566" w:type="dxa"/>
          </w:tcPr>
          <w:p w14:paraId="29F5E99C" w14:textId="4623C5C2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3F50A5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406" w:type="dxa"/>
          </w:tcPr>
          <w:p w14:paraId="5A0FD3E5" w14:textId="4B26C47D" w:rsidR="0056134B" w:rsidRPr="00483D24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يمكن معرفة جنس الجنين في الشهر الثاني.</w:t>
            </w:r>
          </w:p>
        </w:tc>
        <w:tc>
          <w:tcPr>
            <w:tcW w:w="1111" w:type="dxa"/>
          </w:tcPr>
          <w:p w14:paraId="2C40EA4F" w14:textId="73F9DFE5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(    </w:t>
            </w:r>
            <w:r w:rsidRPr="005B3362">
              <w:rPr>
                <w:rFonts w:ascii="Agency FB" w:hAnsi="Agency FB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 xml:space="preserve">  )</w:t>
            </w:r>
          </w:p>
        </w:tc>
      </w:tr>
      <w:tr w:rsidR="0056134B" w:rsidRPr="005B3362" w14:paraId="5A78F419" w14:textId="77777777" w:rsidTr="00DE5457">
        <w:tc>
          <w:tcPr>
            <w:tcW w:w="566" w:type="dxa"/>
          </w:tcPr>
          <w:p w14:paraId="5CDF61BA" w14:textId="29A889AA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3F50A5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406" w:type="dxa"/>
          </w:tcPr>
          <w:p w14:paraId="00B51775" w14:textId="28E18CEA" w:rsidR="0056134B" w:rsidRPr="00483D24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الغدة الدرقية هي الغدة التي تسيطر على معظم النشاطات الحيوية في الجسم.</w:t>
            </w:r>
          </w:p>
        </w:tc>
        <w:tc>
          <w:tcPr>
            <w:tcW w:w="1111" w:type="dxa"/>
          </w:tcPr>
          <w:p w14:paraId="3E5192C9" w14:textId="77777777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6170D2" w:rsidRPr="005B3362" w14:paraId="7484CE00" w14:textId="77777777" w:rsidTr="00DE5457">
        <w:tc>
          <w:tcPr>
            <w:tcW w:w="566" w:type="dxa"/>
          </w:tcPr>
          <w:p w14:paraId="1CBCC678" w14:textId="01F17639" w:rsidR="006170D2" w:rsidRDefault="003F50A5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8406" w:type="dxa"/>
          </w:tcPr>
          <w:p w14:paraId="1116B460" w14:textId="5AC0D9AF" w:rsidR="003F50A5" w:rsidRPr="00483D24" w:rsidRDefault="00A12C5C" w:rsidP="003F50A5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الغدة الصنوبرية تنتج هرمون </w:t>
            </w:r>
            <w:r w:rsidR="003F50A5" w:rsidRPr="00483D24">
              <w:rPr>
                <w:rFonts w:hint="cs"/>
                <w:b/>
                <w:bCs/>
                <w:sz w:val="28"/>
                <w:szCs w:val="28"/>
                <w:rtl/>
              </w:rPr>
              <w:t>الميلاتونين الذي ينظم معدل النوم والاستيقاظ لدى الانسان.</w:t>
            </w:r>
          </w:p>
        </w:tc>
        <w:tc>
          <w:tcPr>
            <w:tcW w:w="1111" w:type="dxa"/>
          </w:tcPr>
          <w:p w14:paraId="2F1284FE" w14:textId="768AC48F" w:rsidR="006170D2" w:rsidRPr="005B3362" w:rsidRDefault="003F50A5" w:rsidP="0056134B">
            <w:pPr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6134B" w:rsidRPr="005B3362" w14:paraId="759F3B82" w14:textId="77777777" w:rsidTr="00DE5457">
        <w:tc>
          <w:tcPr>
            <w:tcW w:w="566" w:type="dxa"/>
          </w:tcPr>
          <w:p w14:paraId="6D394888" w14:textId="505F7194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8406" w:type="dxa"/>
          </w:tcPr>
          <w:p w14:paraId="49A0875C" w14:textId="0B27410A" w:rsidR="0056134B" w:rsidRPr="00483D24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83D24">
              <w:rPr>
                <w:rFonts w:hint="cs"/>
                <w:b/>
                <w:bCs/>
                <w:sz w:val="28"/>
                <w:szCs w:val="28"/>
                <w:rtl/>
              </w:rPr>
              <w:t>الحمل هو مرحلة التطور التي يمر بها الجنين الى لحظة ولادته.</w:t>
            </w:r>
          </w:p>
        </w:tc>
        <w:tc>
          <w:tcPr>
            <w:tcW w:w="1111" w:type="dxa"/>
          </w:tcPr>
          <w:p w14:paraId="2E75BB4D" w14:textId="77777777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6134B" w:rsidRPr="005B3362" w14:paraId="7B0B2BC1" w14:textId="77777777" w:rsidTr="00DE5457">
        <w:tc>
          <w:tcPr>
            <w:tcW w:w="566" w:type="dxa"/>
          </w:tcPr>
          <w:p w14:paraId="529D9FB7" w14:textId="0B9A6098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38</w:t>
            </w:r>
          </w:p>
        </w:tc>
        <w:tc>
          <w:tcPr>
            <w:tcW w:w="8406" w:type="dxa"/>
          </w:tcPr>
          <w:p w14:paraId="040506ED" w14:textId="3731BCDB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يسمى اتحاد البويضة والحيوان المنوي بالاخصاب.</w:t>
            </w:r>
          </w:p>
        </w:tc>
        <w:tc>
          <w:tcPr>
            <w:tcW w:w="1111" w:type="dxa"/>
          </w:tcPr>
          <w:p w14:paraId="4FE76499" w14:textId="77777777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6134B" w:rsidRPr="005B3362" w14:paraId="6BEDED66" w14:textId="77777777" w:rsidTr="00DE5457">
        <w:tc>
          <w:tcPr>
            <w:tcW w:w="566" w:type="dxa"/>
          </w:tcPr>
          <w:p w14:paraId="76F0DA68" w14:textId="022A5547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8406" w:type="dxa"/>
          </w:tcPr>
          <w:p w14:paraId="10F7ACB6" w14:textId="3C6C1691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من خصائص مرحلة الشيخوخة </w:t>
            </w:r>
            <w:r w:rsidRPr="00FD289B">
              <w:rPr>
                <w:b/>
                <w:bCs/>
                <w:sz w:val="28"/>
                <w:szCs w:val="28"/>
                <w:rtl/>
              </w:rPr>
              <w:t>تصاب العظام بالهشاشة ويقل السمع والبصر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11" w:type="dxa"/>
          </w:tcPr>
          <w:p w14:paraId="08A98F5F" w14:textId="77777777" w:rsidR="0056134B" w:rsidRPr="005B3362" w:rsidRDefault="0056134B" w:rsidP="0056134B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5B3362">
              <w:rPr>
                <w:rFonts w:hint="cs"/>
                <w:b/>
                <w:bCs/>
                <w:sz w:val="28"/>
                <w:szCs w:val="28"/>
                <w:rtl/>
              </w:rPr>
              <w:t>(         )</w:t>
            </w:r>
          </w:p>
        </w:tc>
      </w:tr>
    </w:tbl>
    <w:p w14:paraId="147E6CA6" w14:textId="77777777" w:rsidR="00922DAE" w:rsidRDefault="00922DAE" w:rsidP="009A4D59">
      <w:pPr>
        <w:jc w:val="lowKashida"/>
        <w:rPr>
          <w:rFonts w:cs="AL-Mohanad Bold"/>
          <w:b/>
          <w:bCs/>
          <w:sz w:val="28"/>
          <w:szCs w:val="28"/>
          <w:u w:val="single"/>
          <w:rtl/>
        </w:rPr>
      </w:pPr>
    </w:p>
    <w:p w14:paraId="0D6294AB" w14:textId="77777777" w:rsidR="00922DAE" w:rsidRDefault="00922DAE" w:rsidP="009A4D59">
      <w:pPr>
        <w:jc w:val="lowKashida"/>
        <w:rPr>
          <w:rFonts w:cs="AL-Mohanad Bold"/>
          <w:b/>
          <w:bCs/>
          <w:sz w:val="28"/>
          <w:szCs w:val="28"/>
          <w:u w:val="single"/>
          <w:rtl/>
        </w:rPr>
      </w:pPr>
    </w:p>
    <w:p w14:paraId="01687244" w14:textId="4C8F6434" w:rsidR="00C805BE" w:rsidRDefault="00482391" w:rsidP="00394D5C">
      <w:pPr>
        <w:jc w:val="lowKashida"/>
        <w:rPr>
          <w:rFonts w:cs="AL-Mohanad Bold"/>
          <w:b/>
          <w:bCs/>
          <w:sz w:val="28"/>
          <w:szCs w:val="28"/>
          <w:u w:val="single"/>
          <w:rtl/>
        </w:rPr>
      </w:pPr>
      <w:r w:rsidRPr="005B3362">
        <w:rPr>
          <w:rFonts w:cs="AL-Mohanad Bold" w:hint="cs"/>
          <w:b/>
          <w:bCs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2E608" wp14:editId="0B9DB42A">
                <wp:simplePos x="0" y="0"/>
                <wp:positionH relativeFrom="column">
                  <wp:posOffset>49530</wp:posOffset>
                </wp:positionH>
                <wp:positionV relativeFrom="paragraph">
                  <wp:posOffset>46355</wp:posOffset>
                </wp:positionV>
                <wp:extent cx="514350" cy="504825"/>
                <wp:effectExtent l="0" t="0" r="19050" b="2857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C03A6" w14:textId="7B322DF9" w:rsidR="00482391" w:rsidRDefault="00482391">
                            <w:pPr>
                              <w:rPr>
                                <w:rtl/>
                              </w:rPr>
                            </w:pPr>
                          </w:p>
                          <w:p w14:paraId="4F1A9773" w14:textId="4A31097E" w:rsidR="00482391" w:rsidRPr="00482391" w:rsidRDefault="00482391" w:rsidP="0048239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239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2E608" id="مربع نص 24" o:spid="_x0000_s1028" type="#_x0000_t202" style="position:absolute;left:0;text-align:left;margin-left:3.9pt;margin-top:3.65pt;width:40.5pt;height:3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" fillcolor="white [3201]" strokeweight=".5pt">
                <v:textbox>
                  <w:txbxContent>
                    <w:p w14:paraId="416C03A6" w14:textId="7B322DF9" w:rsidR="00482391" w:rsidRDefault="00482391">
                      <w:pPr>
                        <w:rPr>
                          <w:rtl/>
                        </w:rPr>
                      </w:pPr>
                    </w:p>
                    <w:p w14:paraId="4F1A9773" w14:textId="4A31097E" w:rsidR="00482391" w:rsidRPr="00482391" w:rsidRDefault="00482391" w:rsidP="0048239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8239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81B3A" w:rsidRPr="005B3362">
        <w:rPr>
          <w:rFonts w:cs="AL-Mohanad Bold" w:hint="cs"/>
          <w:b/>
          <w:bCs/>
          <w:sz w:val="28"/>
          <w:szCs w:val="28"/>
          <w:u w:val="single"/>
          <w:rtl/>
        </w:rPr>
        <w:t>ا</w:t>
      </w:r>
      <w:r w:rsidR="00DE5457" w:rsidRPr="005B3362">
        <w:rPr>
          <w:rFonts w:cs="AL-Mohanad Bold" w:hint="cs"/>
          <w:b/>
          <w:bCs/>
          <w:sz w:val="28"/>
          <w:szCs w:val="28"/>
          <w:u w:val="single"/>
          <w:rtl/>
        </w:rPr>
        <w:t xml:space="preserve">لسؤال الثالث : اجيبي عن الأسئلة التالية </w:t>
      </w:r>
      <w:r w:rsidR="00394D5C">
        <w:rPr>
          <w:rFonts w:cs="AL-Mohanad Bold" w:hint="cs"/>
          <w:b/>
          <w:bCs/>
          <w:sz w:val="28"/>
          <w:szCs w:val="28"/>
          <w:u w:val="single"/>
          <w:rtl/>
        </w:rPr>
        <w:t>:</w:t>
      </w:r>
    </w:p>
    <w:p w14:paraId="19277B90" w14:textId="13AE9CB6" w:rsidR="00394D5C" w:rsidRPr="00006FF8" w:rsidRDefault="002A2C20" w:rsidP="00394D5C">
      <w:pPr>
        <w:jc w:val="lowKashida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BE9C87" wp14:editId="3A5FBAA2">
                <wp:simplePos x="0" y="0"/>
                <wp:positionH relativeFrom="column">
                  <wp:posOffset>68580</wp:posOffset>
                </wp:positionH>
                <wp:positionV relativeFrom="paragraph">
                  <wp:posOffset>16510</wp:posOffset>
                </wp:positionV>
                <wp:extent cx="495300" cy="9525"/>
                <wp:effectExtent l="0" t="0" r="19050" b="28575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C1847" id="رابط مستقيم 17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1.3pt" to="44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09733B" w:rsidRPr="00006FF8">
        <w:rPr>
          <w:rFonts w:cs="AL-Mohanad Bold" w:hint="cs"/>
          <w:b/>
          <w:bCs/>
          <w:sz w:val="28"/>
          <w:szCs w:val="28"/>
          <w:rtl/>
        </w:rPr>
        <w:t xml:space="preserve">40- يتركب الجلد من ثلاث طبقات </w:t>
      </w:r>
      <w:r w:rsidR="001E2E28">
        <w:rPr>
          <w:rFonts w:cs="AL-Mohanad Bold" w:hint="cs"/>
          <w:b/>
          <w:bCs/>
          <w:sz w:val="28"/>
          <w:szCs w:val="28"/>
          <w:rtl/>
        </w:rPr>
        <w:t xml:space="preserve"> رئيسية </w:t>
      </w:r>
      <w:r w:rsidR="0009733B" w:rsidRPr="00006FF8">
        <w:rPr>
          <w:rFonts w:cs="AL-Mohanad Bold" w:hint="cs"/>
          <w:b/>
          <w:bCs/>
          <w:sz w:val="28"/>
          <w:szCs w:val="28"/>
          <w:rtl/>
        </w:rPr>
        <w:t>هي:</w:t>
      </w:r>
      <w:r w:rsidR="00AB5613" w:rsidRPr="00006FF8">
        <w:rPr>
          <w:rFonts w:cs="AL-Mohanad Bold" w:hint="cs"/>
          <w:b/>
          <w:bCs/>
          <w:sz w:val="28"/>
          <w:szCs w:val="28"/>
          <w:rtl/>
        </w:rPr>
        <w:t xml:space="preserve"> البشرة</w:t>
      </w:r>
      <w:r w:rsidR="00006FF8"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="00AB5613" w:rsidRPr="00006FF8">
        <w:rPr>
          <w:rFonts w:cs="AL-Mohanad Bold" w:hint="cs"/>
          <w:b/>
          <w:bCs/>
          <w:sz w:val="28"/>
          <w:szCs w:val="28"/>
          <w:rtl/>
        </w:rPr>
        <w:t>,....................</w:t>
      </w:r>
      <w:r w:rsidR="00006FF8">
        <w:rPr>
          <w:rFonts w:cs="AL-Mohanad Bold" w:hint="cs"/>
          <w:b/>
          <w:bCs/>
          <w:sz w:val="28"/>
          <w:szCs w:val="28"/>
          <w:rtl/>
        </w:rPr>
        <w:t xml:space="preserve">  </w:t>
      </w:r>
      <w:r w:rsidR="00006FF8" w:rsidRPr="00006FF8">
        <w:rPr>
          <w:rFonts w:cs="AL-Mohanad Bold" w:hint="cs"/>
          <w:b/>
          <w:bCs/>
          <w:sz w:val="28"/>
          <w:szCs w:val="28"/>
          <w:rtl/>
        </w:rPr>
        <w:t>,</w:t>
      </w:r>
      <w:r w:rsidR="00006FF8"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="00006FF8" w:rsidRPr="00006FF8">
        <w:rPr>
          <w:rFonts w:cs="AL-Mohanad Bold" w:hint="cs"/>
          <w:b/>
          <w:bCs/>
          <w:sz w:val="28"/>
          <w:szCs w:val="28"/>
          <w:rtl/>
        </w:rPr>
        <w:t>........................</w:t>
      </w:r>
    </w:p>
    <w:p w14:paraId="70F44851" w14:textId="2E84A161" w:rsidR="003031ED" w:rsidRPr="00006FF8" w:rsidRDefault="0054395B" w:rsidP="0062303B">
      <w:pPr>
        <w:jc w:val="lowKashida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28"/>
          <w:szCs w:val="28"/>
          <w:rtl/>
        </w:rPr>
        <w:t xml:space="preserve">41- </w:t>
      </w:r>
      <w:r w:rsidR="0099587F">
        <w:rPr>
          <w:rFonts w:cs="AL-Mohanad Bold" w:hint="cs"/>
          <w:b/>
          <w:bCs/>
          <w:sz w:val="28"/>
          <w:szCs w:val="28"/>
          <w:rtl/>
        </w:rPr>
        <w:t>تسمى الوحدة الوظيفية الأساسية في الجهاز العصبي ب ...........................</w:t>
      </w:r>
      <w:r w:rsidR="002A2C20">
        <w:rPr>
          <w:rFonts w:cs="AL-Mohanad Bold" w:hint="cs"/>
          <w:b/>
          <w:bCs/>
          <w:sz w:val="28"/>
          <w:szCs w:val="28"/>
          <w:rtl/>
        </w:rPr>
        <w:t xml:space="preserve"> , ينتقل السيال</w:t>
      </w:r>
      <w:r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="008766AA">
        <w:rPr>
          <w:rFonts w:cs="AL-Mohanad Bold" w:hint="cs"/>
          <w:b/>
          <w:bCs/>
          <w:sz w:val="28"/>
          <w:szCs w:val="28"/>
          <w:rtl/>
        </w:rPr>
        <w:t>العصبي</w:t>
      </w:r>
      <w:r w:rsidR="002A2C20">
        <w:rPr>
          <w:rFonts w:cs="AL-Mohanad Bold" w:hint="cs"/>
          <w:b/>
          <w:bCs/>
          <w:sz w:val="28"/>
          <w:szCs w:val="28"/>
          <w:rtl/>
        </w:rPr>
        <w:t xml:space="preserve"> من عصبون الى اخر عبر </w:t>
      </w:r>
      <w:r w:rsidR="008766AA">
        <w:rPr>
          <w:rFonts w:cs="AL-Mohanad Bold" w:hint="cs"/>
          <w:b/>
          <w:bCs/>
          <w:sz w:val="28"/>
          <w:szCs w:val="28"/>
          <w:rtl/>
        </w:rPr>
        <w:t>.......................</w:t>
      </w:r>
    </w:p>
    <w:p w14:paraId="6AB5E78D" w14:textId="096EA228" w:rsidR="003031ED" w:rsidRDefault="0011731F" w:rsidP="0062303B">
      <w:pPr>
        <w:jc w:val="lowKashida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28"/>
          <w:szCs w:val="28"/>
          <w:rtl/>
        </w:rPr>
        <w:t>42-</w:t>
      </w:r>
      <w:r w:rsidR="000757FF">
        <w:rPr>
          <w:rFonts w:cs="AL-Mohanad Bold" w:hint="cs"/>
          <w:b/>
          <w:bCs/>
          <w:sz w:val="28"/>
          <w:szCs w:val="28"/>
          <w:rtl/>
        </w:rPr>
        <w:t xml:space="preserve"> الخلية التناسلية الانثوية هي.....................و </w:t>
      </w:r>
      <w:r w:rsidR="00CF12C2">
        <w:rPr>
          <w:rFonts w:cs="AL-Mohanad Bold" w:hint="cs"/>
          <w:b/>
          <w:bCs/>
          <w:sz w:val="28"/>
          <w:szCs w:val="28"/>
          <w:rtl/>
        </w:rPr>
        <w:t xml:space="preserve">العضو </w:t>
      </w:r>
      <w:r w:rsidR="000757FF">
        <w:rPr>
          <w:rFonts w:cs="AL-Mohanad Bold" w:hint="cs"/>
          <w:b/>
          <w:bCs/>
          <w:sz w:val="28"/>
          <w:szCs w:val="28"/>
          <w:rtl/>
        </w:rPr>
        <w:t>الذي يكونها</w:t>
      </w:r>
      <w:r w:rsidR="00CF12C2">
        <w:rPr>
          <w:rFonts w:cs="AL-Mohanad Bold" w:hint="cs"/>
          <w:b/>
          <w:bCs/>
          <w:sz w:val="28"/>
          <w:szCs w:val="28"/>
          <w:rtl/>
        </w:rPr>
        <w:t xml:space="preserve"> هو</w:t>
      </w:r>
      <w:r w:rsidR="000757FF">
        <w:rPr>
          <w:rFonts w:cs="AL-Mohanad Bold" w:hint="cs"/>
          <w:b/>
          <w:bCs/>
          <w:sz w:val="28"/>
          <w:szCs w:val="28"/>
          <w:rtl/>
        </w:rPr>
        <w:t>...................</w:t>
      </w:r>
    </w:p>
    <w:p w14:paraId="44924B40" w14:textId="326ECA90" w:rsidR="002E6D4A" w:rsidRPr="005B3362" w:rsidRDefault="002E6D4A" w:rsidP="0062303B">
      <w:pPr>
        <w:jc w:val="lowKashida"/>
        <w:rPr>
          <w:rFonts w:cs="AL-Mohanad Bold"/>
          <w:b/>
          <w:bCs/>
          <w:sz w:val="28"/>
          <w:szCs w:val="28"/>
        </w:rPr>
      </w:pPr>
      <w:r>
        <w:rPr>
          <w:rFonts w:cs="AL-Mohanad Bold" w:hint="cs"/>
          <w:b/>
          <w:bCs/>
          <w:sz w:val="28"/>
          <w:szCs w:val="28"/>
          <w:rtl/>
        </w:rPr>
        <w:t>43- ..................</w:t>
      </w:r>
      <w:r w:rsidR="002C67D7">
        <w:rPr>
          <w:rFonts w:cs="AL-Mohanad Bold" w:hint="cs"/>
          <w:b/>
          <w:bCs/>
          <w:sz w:val="28"/>
          <w:szCs w:val="28"/>
          <w:rtl/>
        </w:rPr>
        <w:t>...</w:t>
      </w:r>
      <w:r>
        <w:rPr>
          <w:rFonts w:cs="AL-Mohanad Bold" w:hint="cs"/>
          <w:b/>
          <w:bCs/>
          <w:sz w:val="28"/>
          <w:szCs w:val="28"/>
          <w:rtl/>
        </w:rPr>
        <w:t>.......غشاء يحمي الجنين , ويتكون في المرحلة ............................</w:t>
      </w:r>
    </w:p>
    <w:p w14:paraId="53D266C8" w14:textId="273BEFCC" w:rsidR="00FA7509" w:rsidRDefault="00AE6AD3" w:rsidP="00E57A31">
      <w:pPr>
        <w:jc w:val="lowKashida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28"/>
          <w:szCs w:val="28"/>
          <w:rtl/>
        </w:rPr>
        <w:t>44- التراكيب التي تنتج السيال العصبي اللازم لنقل حركات الجسم الى الدماغ لحفظ توازنه هي:</w:t>
      </w:r>
      <w:r w:rsidR="00782EF3">
        <w:rPr>
          <w:rFonts w:cs="AL-Mohanad Bold" w:hint="cs"/>
          <w:b/>
          <w:bCs/>
          <w:sz w:val="28"/>
          <w:szCs w:val="28"/>
          <w:rtl/>
        </w:rPr>
        <w:t xml:space="preserve"> ....................... و ..............................</w:t>
      </w:r>
    </w:p>
    <w:p w14:paraId="13716449" w14:textId="4C153A14" w:rsidR="00FA7509" w:rsidRDefault="00E57A31" w:rsidP="0087225D">
      <w:pPr>
        <w:jc w:val="lowKashida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28"/>
          <w:szCs w:val="28"/>
          <w:rtl/>
        </w:rPr>
        <w:t>45-</w:t>
      </w:r>
      <w:r w:rsidR="00FA7509">
        <w:rPr>
          <w:rFonts w:cs="AL-Mohanad Bold" w:hint="cs"/>
          <w:b/>
          <w:bCs/>
          <w:sz w:val="28"/>
          <w:szCs w:val="28"/>
          <w:rtl/>
        </w:rPr>
        <w:t xml:space="preserve"> اذكري وظيفتين من وظائف الجهاز الهيكلي؟</w:t>
      </w:r>
    </w:p>
    <w:p w14:paraId="2DC9D876" w14:textId="77777777" w:rsidR="00FA7509" w:rsidRDefault="00FA7509" w:rsidP="0087225D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14:paraId="191502F6" w14:textId="77777777" w:rsidR="00FA7509" w:rsidRDefault="00FA7509" w:rsidP="0087225D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14:paraId="19E36E7D" w14:textId="77777777" w:rsidR="00E57A31" w:rsidRDefault="00E57A31" w:rsidP="0087225D">
      <w:pPr>
        <w:jc w:val="center"/>
        <w:rPr>
          <w:rFonts w:cs="AL-Mohanad Bold"/>
          <w:b/>
          <w:bCs/>
          <w:sz w:val="28"/>
          <w:szCs w:val="28"/>
          <w:rtl/>
        </w:rPr>
      </w:pPr>
    </w:p>
    <w:p w14:paraId="6CCC549C" w14:textId="77777777" w:rsidR="00E57A31" w:rsidRDefault="00E57A31" w:rsidP="0087225D">
      <w:pPr>
        <w:jc w:val="center"/>
        <w:rPr>
          <w:rFonts w:cs="AL-Mohanad Bold"/>
          <w:b/>
          <w:bCs/>
          <w:sz w:val="28"/>
          <w:szCs w:val="28"/>
          <w:rtl/>
        </w:rPr>
      </w:pPr>
    </w:p>
    <w:p w14:paraId="4E4E2B9C" w14:textId="77777777" w:rsidR="00E57A31" w:rsidRDefault="00E57A31" w:rsidP="0087225D">
      <w:pPr>
        <w:jc w:val="center"/>
        <w:rPr>
          <w:rFonts w:cs="AL-Mohanad Bold"/>
          <w:b/>
          <w:bCs/>
          <w:sz w:val="28"/>
          <w:szCs w:val="28"/>
          <w:rtl/>
        </w:rPr>
      </w:pPr>
    </w:p>
    <w:p w14:paraId="361BF4EE" w14:textId="75D6D8F5" w:rsidR="0087225D" w:rsidRPr="005B3362" w:rsidRDefault="0087225D" w:rsidP="0087225D">
      <w:pPr>
        <w:jc w:val="center"/>
        <w:rPr>
          <w:rFonts w:cs="AL-Mohanad Bold"/>
          <w:b/>
          <w:bCs/>
          <w:sz w:val="28"/>
          <w:szCs w:val="28"/>
          <w:rtl/>
        </w:rPr>
      </w:pPr>
      <w:r w:rsidRPr="005B3362">
        <w:rPr>
          <w:rFonts w:cs="AL-Mohanad Bold" w:hint="cs"/>
          <w:b/>
          <w:bCs/>
          <w:sz w:val="28"/>
          <w:szCs w:val="28"/>
          <w:rtl/>
        </w:rPr>
        <w:t>انتهت الأسئلة</w:t>
      </w:r>
    </w:p>
    <w:p w14:paraId="6FFDE186" w14:textId="66A18B60" w:rsidR="00B0199F" w:rsidRPr="005B3362" w:rsidRDefault="00B0199F" w:rsidP="00B0199F">
      <w:pPr>
        <w:rPr>
          <w:rFonts w:cs="AL-Mohanad Bold"/>
          <w:b/>
          <w:bCs/>
          <w:sz w:val="28"/>
          <w:szCs w:val="28"/>
          <w:rtl/>
        </w:rPr>
      </w:pPr>
    </w:p>
    <w:p w14:paraId="7BDA6CD0" w14:textId="57ABBA4E" w:rsidR="0087225D" w:rsidRPr="005B3362" w:rsidRDefault="0087225D" w:rsidP="0087225D">
      <w:pPr>
        <w:jc w:val="center"/>
        <w:rPr>
          <w:rFonts w:cs="AL-Mohanad Bold"/>
          <w:b/>
          <w:bCs/>
          <w:sz w:val="28"/>
          <w:szCs w:val="28"/>
          <w:rtl/>
        </w:rPr>
      </w:pPr>
      <w:r w:rsidRPr="005B3362">
        <w:rPr>
          <w:rFonts w:cs="AL-Mohanad Bold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5AD70" wp14:editId="2065AFDA">
                <wp:simplePos x="0" y="0"/>
                <wp:positionH relativeFrom="column">
                  <wp:posOffset>1973580</wp:posOffset>
                </wp:positionH>
                <wp:positionV relativeFrom="paragraph">
                  <wp:posOffset>76835</wp:posOffset>
                </wp:positionV>
                <wp:extent cx="190500" cy="133350"/>
                <wp:effectExtent l="19050" t="0" r="38100" b="38100"/>
                <wp:wrapNone/>
                <wp:docPr id="20" name="قل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87B0" id="قلب 20" o:spid="_x0000_s1026" style="position:absolute;left:0;text-align:left;margin-left:155.4pt;margin-top:6.05pt;width:1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" path="m95250,33338v39688,-77788,194469,,,100012c-99219,33338,55563,-44450,95250,33338xe" fillcolor="#5b9bd5 [3204]" strokecolor="#1f4d78 [1604]" strokeweight="1pt">
                <v:stroke joinstyle="miter"/>
                <v:path arrowok="t" o:connecttype="custom" o:connectlocs="95250,33338;95250,133350;95250,33338" o:connectangles="0,0,0"/>
              </v:shape>
            </w:pict>
          </mc:Fallback>
        </mc:AlternateContent>
      </w:r>
      <w:r w:rsidRPr="005B3362">
        <w:rPr>
          <w:rFonts w:cs="AL-Mohanad Bold" w:hint="cs"/>
          <w:b/>
          <w:bCs/>
          <w:sz w:val="28"/>
          <w:szCs w:val="28"/>
          <w:rtl/>
        </w:rPr>
        <w:t>توكلي على الله جميلتي ولاتيأسي فأنت لها</w:t>
      </w:r>
    </w:p>
    <w:p w14:paraId="721725C3" w14:textId="46928E4D" w:rsidR="0087225D" w:rsidRPr="005B3362" w:rsidRDefault="0087225D" w:rsidP="0087225D">
      <w:pPr>
        <w:jc w:val="center"/>
        <w:rPr>
          <w:rFonts w:cs="AL-Mohanad Bold"/>
          <w:b/>
          <w:bCs/>
          <w:sz w:val="28"/>
          <w:szCs w:val="28"/>
          <w:rtl/>
        </w:rPr>
      </w:pPr>
      <w:r w:rsidRPr="005B3362">
        <w:rPr>
          <w:rFonts w:cs="AL-Mohanad Bold" w:hint="cs"/>
          <w:b/>
          <w:bCs/>
          <w:sz w:val="28"/>
          <w:szCs w:val="28"/>
          <w:rtl/>
        </w:rPr>
        <w:t>معلمة المادة</w:t>
      </w:r>
    </w:p>
    <w:p w14:paraId="7F69EECB" w14:textId="51AFF164" w:rsidR="0087225D" w:rsidRPr="005B3362" w:rsidRDefault="0087225D" w:rsidP="0087225D">
      <w:pPr>
        <w:jc w:val="center"/>
        <w:rPr>
          <w:b/>
          <w:bCs/>
          <w:sz w:val="28"/>
          <w:szCs w:val="28"/>
          <w:rtl/>
        </w:rPr>
      </w:pPr>
      <w:r w:rsidRPr="005B3362">
        <w:rPr>
          <w:rFonts w:hint="cs"/>
          <w:b/>
          <w:bCs/>
          <w:sz w:val="28"/>
          <w:szCs w:val="28"/>
          <w:rtl/>
        </w:rPr>
        <w:t>أ.هند الحيسوني</w:t>
      </w:r>
    </w:p>
    <w:sectPr w:rsidR="0087225D" w:rsidRPr="005B3362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4D2AB" w14:textId="77777777" w:rsidR="00F87E4F" w:rsidRDefault="00F87E4F" w:rsidP="00A92AB4">
      <w:r>
        <w:separator/>
      </w:r>
    </w:p>
  </w:endnote>
  <w:endnote w:type="continuationSeparator" w:id="0">
    <w:p w14:paraId="5159429F" w14:textId="77777777" w:rsidR="00F87E4F" w:rsidRDefault="00F87E4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" w:fontKey="{EA850B2C-EC11-49C5-8AD3-8E2FCF0B2DC4}"/>
    <w:embedBold r:id="rId2" w:fontKey="{B5C5127A-1EA4-44F9-A817-2FC081A84F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CF458DF-BB84-4FB7-9365-B33ECCE39A3C}"/>
    <w:embedBold r:id="rId4" w:fontKey="{B05981C7-3CFE-4821-B5DD-7E1FE59282B4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933C591-810D-43AD-A2EF-AE15345A6E11}"/>
    <w:embedBold r:id="rId6" w:fontKey="{5916677A-082D-4824-82D7-98B4FF7966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ECB2E56-81A8-42A3-8AD4-FC7D2D1C1113}"/>
    <w:embedBold r:id="rId8" w:fontKey="{C685F32E-95DA-47E3-A82A-62E6E5562F46}"/>
  </w:font>
  <w:font w:name="AbuBttal Wael">
    <w:altName w:val="Arial"/>
    <w:charset w:val="00"/>
    <w:family w:val="script"/>
    <w:pitch w:val="variable"/>
    <w:sig w:usb0="A000207F" w:usb1="C000204B" w:usb2="00000008" w:usb3="00000000" w:csb0="000001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670A13-D102-4F7E-A454-F10FB2FC619D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10" w:fontKey="{CD396E36-AC1C-406D-9310-41A453E48DCE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E471333-15B8-4377-AF57-C93343882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1D87" w14:textId="77777777" w:rsidR="005938D0" w:rsidRDefault="0036142F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EDDC36D" wp14:editId="0C9F0730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C01BB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01/07/2021 م</w:t>
                          </w:r>
                        </w:p>
                        <w:p w14:paraId="583B13C9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D72F057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D7B3024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9F2BCB5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03E2752" w14:textId="77777777" w:rsidR="0036142F" w:rsidRPr="00374657" w:rsidRDefault="0036142F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DC36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" filled="f" stroked="f">
              <v:textbox>
                <w:txbxContent>
                  <w:p w14:paraId="09DC01BB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01/07/2021 م</w:t>
                    </w:r>
                  </w:p>
                  <w:p w14:paraId="583B13C9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D72F057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D7B3024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9F2BCB5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03E2752" w14:textId="77777777" w:rsidR="0036142F" w:rsidRPr="00374657" w:rsidRDefault="0036142F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E38711" wp14:editId="72C16DB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34D64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259CC5A7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E38711" id="Text Box 19" o:spid="_x0000_s1030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3D634D64" w14:textId="77777777" w:rsidR="00374657" w:rsidRPr="00374657" w:rsidRDefault="0037465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259CC5A7" w14:textId="77777777"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FC80" w14:textId="77777777"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76599E" wp14:editId="1E58F6C4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1DFD5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01/07/2021 م</w:t>
                          </w:r>
                        </w:p>
                        <w:p w14:paraId="0F74A7B4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9525626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6BF944C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EA8ECB1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6599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" filled="f" stroked="f">
              <v:textbox>
                <w:txbxContent>
                  <w:p w14:paraId="1681DFD5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01/07/2021 م</w:t>
                    </w:r>
                  </w:p>
                  <w:p w14:paraId="0F74A7B4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9525626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6BF944C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EA8ECB1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5FF7420" wp14:editId="4416CEEF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50388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D5328E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FF7420"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00350388" w14:textId="77777777"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D5328E" w14:textId="77777777"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0D8276" wp14:editId="3352C854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B2B9F7" w14:textId="77777777"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134BD" w:rsidRPr="00A134B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134BD" w:rsidRPr="00A134B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0D8276" id="مربع نص 4" o:spid="_x0000_s1035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48B2B9F7" w14:textId="77777777"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134BD" w:rsidRPr="00A134B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134BD" w:rsidRPr="00A134B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68DD3" w14:textId="77777777" w:rsidR="00F87E4F" w:rsidRDefault="00F87E4F" w:rsidP="00A92AB4">
      <w:r>
        <w:separator/>
      </w:r>
    </w:p>
  </w:footnote>
  <w:footnote w:type="continuationSeparator" w:id="0">
    <w:p w14:paraId="39FBA877" w14:textId="77777777" w:rsidR="00F87E4F" w:rsidRDefault="00F87E4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12A39" w14:textId="77777777"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BD6463" wp14:editId="74C118B5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2B4BEB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14:paraId="54873770" w14:textId="77777777" w:rsidTr="005429F1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6388934D" w14:textId="77777777"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0987D1DC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A8A9314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1393BE8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3BBC24B9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BD9A759" w14:textId="77777777"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19AFDD2" wp14:editId="320809F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C6C85" w14:textId="77777777"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9AF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560C6C85" w14:textId="77777777"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27F5C884" w14:textId="77777777"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7973877F" wp14:editId="60220A0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1B1A38DC" w14:textId="2507AA83" w:rsidR="00816F73" w:rsidRDefault="00816F73" w:rsidP="00BF3A4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CC2928">
            <w:rPr>
              <w:rFonts w:cs="mohammad bold art 1" w:hint="cs"/>
              <w:rtl/>
            </w:rPr>
            <w:t xml:space="preserve">الثاني </w:t>
          </w:r>
          <w:r>
            <w:rPr>
              <w:rFonts w:cs="mohammad bold art 1" w:hint="cs"/>
              <w:rtl/>
            </w:rPr>
            <w:t>الدور:</w:t>
          </w:r>
          <w:r w:rsidR="00CC2928">
            <w:rPr>
              <w:rFonts w:cs="mohammad bold art 1" w:hint="cs"/>
              <w:rtl/>
            </w:rPr>
            <w:t xml:space="preserve"> الأول</w:t>
          </w:r>
        </w:p>
        <w:p w14:paraId="676E48EB" w14:textId="77777777" w:rsidR="00816F73" w:rsidRDefault="00816F73" w:rsidP="00CC2928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</w:t>
          </w:r>
          <w:r w:rsidR="00CC2928">
            <w:rPr>
              <w:rFonts w:cs="mohammad bold art 1" w:hint="cs"/>
              <w:rtl/>
            </w:rPr>
            <w:t xml:space="preserve"> 1443هـ </w:t>
          </w:r>
        </w:p>
        <w:p w14:paraId="313EE0F9" w14:textId="5995EB3C" w:rsidR="00CC2928" w:rsidRPr="0067565F" w:rsidRDefault="00CC2928" w:rsidP="00CC2928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544976B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15D190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B96491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F7E8A2A" w14:textId="77777777"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14:paraId="043B614C" w14:textId="77777777" w:rsidTr="005429F1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6696C8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4B3615B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AAACB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EB094F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075083B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6D9697B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DB06C66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3C12BDE1" w14:textId="77777777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51044B9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C295C2E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9C204A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338B65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1B7C1E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196B1C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0D2E161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35DBC281" w14:textId="77777777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0B30AB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656EA8F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F71530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298A2C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34CC7F0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2432057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2E094D0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5DD315B6" w14:textId="77777777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C1AFF8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388A686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2C69059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4088AC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66C1107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7A0AD9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0A2F90C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55E620D" w14:textId="77777777" w:rsidTr="005429F1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05F4D005" w14:textId="0CF03D56"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CC2928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1BDD0EAF" w14:textId="7703225E" w:rsidR="00816F73" w:rsidRPr="004A5331" w:rsidRDefault="00816F73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690B62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137D6A">
            <w:rPr>
              <w:rFonts w:cs="AL-Mohanad Bold" w:hint="cs"/>
              <w:sz w:val="28"/>
              <w:szCs w:val="28"/>
              <w:rtl/>
            </w:rPr>
            <w:t>الثاني 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0A89124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78E612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C3182E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52770C0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3C14CF38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4EFC27B1" w14:textId="77777777" w:rsidTr="005429F1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10E443E0" w14:textId="77777777"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200C8FDD" w14:textId="554ED72B" w:rsidR="00816F73" w:rsidRPr="00EC6AB2" w:rsidRDefault="00816F7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137D6A">
            <w:rPr>
              <w:rFonts w:cs="AL-Mohanad Bold" w:hint="cs"/>
              <w:b/>
              <w:bCs/>
              <w:sz w:val="22"/>
              <w:szCs w:val="28"/>
              <w:rtl/>
            </w:rPr>
            <w:t>علوم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CF7E09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C6EAE8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D2A766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10DA6A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3BE84DE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C4A7E20" w14:textId="77777777" w:rsidTr="005429F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3A8B927C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77F6914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DEEE96E" w14:textId="48DF4559"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CC2928">
            <w:rPr>
              <w:rFonts w:cs="AL-Mohanad Bold" w:hint="cs"/>
              <w:b/>
              <w:bCs/>
              <w:szCs w:val="26"/>
              <w:rtl/>
            </w:rPr>
            <w:t xml:space="preserve"> </w:t>
          </w:r>
          <w:r w:rsidR="0018318D">
            <w:rPr>
              <w:rFonts w:cs="AL-Mohanad Bold" w:hint="cs"/>
              <w:b/>
              <w:bCs/>
              <w:szCs w:val="26"/>
              <w:rtl/>
            </w:rPr>
            <w:t>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17DC72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14ED53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857D22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5C266DE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4952E5E6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641DF829" w14:textId="77777777" w:rsidTr="005429F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20D555BD" w14:textId="77777777"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346EB68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2C1D404" w14:textId="3F7DC016" w:rsidR="00816F73" w:rsidRPr="00B141FF" w:rsidRDefault="00816F73" w:rsidP="00CC2928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0EF7220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CF9F2D8" w14:textId="563EE8D4" w:rsidR="00816F73" w:rsidRPr="00B141FF" w:rsidRDefault="00816F73" w:rsidP="00CC2928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3BE60B4E" w14:textId="77777777"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34C8A1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A59D37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31270E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581EAE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23280314" w14:textId="77777777" w:rsidTr="005429F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6CC61EF9" w14:textId="77777777"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79F2DBF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00AAB276" w14:textId="3F9AE293" w:rsidR="00816F73" w:rsidRPr="00B141FF" w:rsidRDefault="004E6517" w:rsidP="00CC2928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</w:t>
          </w:r>
          <w:r w:rsidR="00CC2928">
            <w:rPr>
              <w:rFonts w:cs="AL-Mohanad Bold" w:hint="cs"/>
              <w:sz w:val="24"/>
              <w:szCs w:val="30"/>
              <w:rtl/>
            </w:rPr>
            <w:t>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2F8D0394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4FCF0CC6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5529DC43" w14:textId="77777777"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41F3CDB5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41276AA7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033509A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6BA7E5CE" w14:textId="77777777"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10AD7D4" w14:textId="77777777" w:rsidR="005938D0" w:rsidRDefault="008A7580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E6E27E" wp14:editId="7C6896A7">
              <wp:simplePos x="0" y="0"/>
              <wp:positionH relativeFrom="column">
                <wp:posOffset>1230630</wp:posOffset>
              </wp:positionH>
              <wp:positionV relativeFrom="paragraph">
                <wp:posOffset>38735</wp:posOffset>
              </wp:positionV>
              <wp:extent cx="38957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57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C8E5F1" w14:textId="3163CFB7" w:rsidR="008A7580" w:rsidRPr="00CC2928" w:rsidRDefault="00CC2928">
                          <w:pPr>
                            <w:rPr>
                              <w:rFonts w:cs="AL-Mohanad Bold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عزيزتي الطالبة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E6E27E" id="مربع نص 14" o:spid="_x0000_s1032" type="#_x0000_t202" style="position:absolute;left:0;text-align:left;margin-left:96.9pt;margin-top:3.05pt;width:306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" filled="f" stroked="f" strokeweight=".5pt">
              <v:textbox>
                <w:txbxContent>
                  <w:p w14:paraId="25C8E5F1" w14:textId="3163CFB7" w:rsidR="008A7580" w:rsidRPr="00CC2928" w:rsidRDefault="00CC2928">
                    <w:pPr>
                      <w:rPr>
                        <w:rFonts w:cs="AL-Mohanad Bold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عزيزتي الطالبة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 w:rsidR="00816F73"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7531E5" wp14:editId="1C07D4AB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369A04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" strokeweight="3.5pt">
              <v:stroke linestyle="thinThin"/>
            </v:rect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5106B"/>
    <w:multiLevelType w:val="hybridMultilevel"/>
    <w:tmpl w:val="A55E7190"/>
    <w:lvl w:ilvl="0" w:tplc="E51AC98C">
      <w:start w:val="49"/>
      <w:numFmt w:val="decimal"/>
      <w:lvlText w:val="%1-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2" w15:restartNumberingAfterBreak="0">
    <w:nsid w:val="7EA84168"/>
    <w:multiLevelType w:val="hybridMultilevel"/>
    <w:tmpl w:val="224ACF88"/>
    <w:lvl w:ilvl="0" w:tplc="0A3CF3B4">
      <w:start w:val="1"/>
      <w:numFmt w:val="decimal"/>
      <w:lvlText w:val="%1-"/>
      <w:lvlJc w:val="left"/>
      <w:pPr>
        <w:ind w:left="1080" w:hanging="720"/>
      </w:pPr>
      <w:rPr>
        <w:rFonts w:cs="AL-Mohana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928"/>
    <w:rsid w:val="00002329"/>
    <w:rsid w:val="00003105"/>
    <w:rsid w:val="00006FF8"/>
    <w:rsid w:val="00007D32"/>
    <w:rsid w:val="00011309"/>
    <w:rsid w:val="00015274"/>
    <w:rsid w:val="0001553C"/>
    <w:rsid w:val="000217A8"/>
    <w:rsid w:val="0002272F"/>
    <w:rsid w:val="00024BCD"/>
    <w:rsid w:val="0002745E"/>
    <w:rsid w:val="0003051A"/>
    <w:rsid w:val="00030D20"/>
    <w:rsid w:val="0003374A"/>
    <w:rsid w:val="00033799"/>
    <w:rsid w:val="00040F43"/>
    <w:rsid w:val="00042922"/>
    <w:rsid w:val="00043ACF"/>
    <w:rsid w:val="00043FF1"/>
    <w:rsid w:val="00044517"/>
    <w:rsid w:val="00044AB8"/>
    <w:rsid w:val="00050179"/>
    <w:rsid w:val="000552BF"/>
    <w:rsid w:val="00063665"/>
    <w:rsid w:val="0006462E"/>
    <w:rsid w:val="00064E4B"/>
    <w:rsid w:val="000661C2"/>
    <w:rsid w:val="0006773F"/>
    <w:rsid w:val="0006791E"/>
    <w:rsid w:val="000757FF"/>
    <w:rsid w:val="0009024E"/>
    <w:rsid w:val="0009419F"/>
    <w:rsid w:val="0009733B"/>
    <w:rsid w:val="000B0B92"/>
    <w:rsid w:val="000B5A6F"/>
    <w:rsid w:val="000C0628"/>
    <w:rsid w:val="000C20AA"/>
    <w:rsid w:val="000C4DE0"/>
    <w:rsid w:val="000C6165"/>
    <w:rsid w:val="000C740B"/>
    <w:rsid w:val="000D1EAE"/>
    <w:rsid w:val="000D3F45"/>
    <w:rsid w:val="000F6296"/>
    <w:rsid w:val="001009F4"/>
    <w:rsid w:val="00102C15"/>
    <w:rsid w:val="00105411"/>
    <w:rsid w:val="0010578E"/>
    <w:rsid w:val="0010715B"/>
    <w:rsid w:val="001125F8"/>
    <w:rsid w:val="00113B51"/>
    <w:rsid w:val="0011731F"/>
    <w:rsid w:val="0012109F"/>
    <w:rsid w:val="001225ED"/>
    <w:rsid w:val="001331BD"/>
    <w:rsid w:val="00135591"/>
    <w:rsid w:val="001376A8"/>
    <w:rsid w:val="00137D6A"/>
    <w:rsid w:val="00143C91"/>
    <w:rsid w:val="001464F8"/>
    <w:rsid w:val="00150C7A"/>
    <w:rsid w:val="001704CE"/>
    <w:rsid w:val="0017777D"/>
    <w:rsid w:val="00177FE5"/>
    <w:rsid w:val="0018318D"/>
    <w:rsid w:val="00192289"/>
    <w:rsid w:val="00197444"/>
    <w:rsid w:val="001B0A2A"/>
    <w:rsid w:val="001B124C"/>
    <w:rsid w:val="001B22C0"/>
    <w:rsid w:val="001B39B8"/>
    <w:rsid w:val="001B602D"/>
    <w:rsid w:val="001B7601"/>
    <w:rsid w:val="001C00FA"/>
    <w:rsid w:val="001C44AD"/>
    <w:rsid w:val="001C4BB7"/>
    <w:rsid w:val="001E2E28"/>
    <w:rsid w:val="001F7E75"/>
    <w:rsid w:val="0020051F"/>
    <w:rsid w:val="00201196"/>
    <w:rsid w:val="00201E7C"/>
    <w:rsid w:val="002065CB"/>
    <w:rsid w:val="00207848"/>
    <w:rsid w:val="0021459C"/>
    <w:rsid w:val="002218C7"/>
    <w:rsid w:val="002218FC"/>
    <w:rsid w:val="002250E3"/>
    <w:rsid w:val="002317BA"/>
    <w:rsid w:val="00237478"/>
    <w:rsid w:val="002413A2"/>
    <w:rsid w:val="0024538C"/>
    <w:rsid w:val="0025012C"/>
    <w:rsid w:val="002549E8"/>
    <w:rsid w:val="00262FB8"/>
    <w:rsid w:val="00276801"/>
    <w:rsid w:val="0027742E"/>
    <w:rsid w:val="00281B3A"/>
    <w:rsid w:val="00284821"/>
    <w:rsid w:val="00292F2F"/>
    <w:rsid w:val="00296D0C"/>
    <w:rsid w:val="002A1481"/>
    <w:rsid w:val="002A2C20"/>
    <w:rsid w:val="002A67BD"/>
    <w:rsid w:val="002B4BEE"/>
    <w:rsid w:val="002B7EA6"/>
    <w:rsid w:val="002C329E"/>
    <w:rsid w:val="002C67D7"/>
    <w:rsid w:val="002E1504"/>
    <w:rsid w:val="002E33EF"/>
    <w:rsid w:val="002E60A3"/>
    <w:rsid w:val="002E6D4A"/>
    <w:rsid w:val="003031ED"/>
    <w:rsid w:val="00307D53"/>
    <w:rsid w:val="0031049C"/>
    <w:rsid w:val="0031131C"/>
    <w:rsid w:val="0031133B"/>
    <w:rsid w:val="003119CE"/>
    <w:rsid w:val="00312197"/>
    <w:rsid w:val="00316FA8"/>
    <w:rsid w:val="0032329C"/>
    <w:rsid w:val="003303AC"/>
    <w:rsid w:val="003377FB"/>
    <w:rsid w:val="0034305C"/>
    <w:rsid w:val="00347223"/>
    <w:rsid w:val="00351B7E"/>
    <w:rsid w:val="00351C8C"/>
    <w:rsid w:val="0035245C"/>
    <w:rsid w:val="00355650"/>
    <w:rsid w:val="00356961"/>
    <w:rsid w:val="0036142F"/>
    <w:rsid w:val="00364B02"/>
    <w:rsid w:val="00374657"/>
    <w:rsid w:val="00374E7E"/>
    <w:rsid w:val="00377912"/>
    <w:rsid w:val="00377B77"/>
    <w:rsid w:val="00380988"/>
    <w:rsid w:val="003823FD"/>
    <w:rsid w:val="0038643D"/>
    <w:rsid w:val="00392D3E"/>
    <w:rsid w:val="00393035"/>
    <w:rsid w:val="00394D5C"/>
    <w:rsid w:val="0039699E"/>
    <w:rsid w:val="003973F6"/>
    <w:rsid w:val="00397CB6"/>
    <w:rsid w:val="003B0BCD"/>
    <w:rsid w:val="003B2BF1"/>
    <w:rsid w:val="003B3A84"/>
    <w:rsid w:val="003D279D"/>
    <w:rsid w:val="003D59D0"/>
    <w:rsid w:val="003E026B"/>
    <w:rsid w:val="003E7BE2"/>
    <w:rsid w:val="003F2429"/>
    <w:rsid w:val="003F2F4F"/>
    <w:rsid w:val="003F50A5"/>
    <w:rsid w:val="003F65B3"/>
    <w:rsid w:val="003F78D5"/>
    <w:rsid w:val="00400282"/>
    <w:rsid w:val="00400AA7"/>
    <w:rsid w:val="00402134"/>
    <w:rsid w:val="00404162"/>
    <w:rsid w:val="004043FE"/>
    <w:rsid w:val="00407BA0"/>
    <w:rsid w:val="0041624E"/>
    <w:rsid w:val="004252ED"/>
    <w:rsid w:val="00433718"/>
    <w:rsid w:val="004356AD"/>
    <w:rsid w:val="004371A4"/>
    <w:rsid w:val="00441ACF"/>
    <w:rsid w:val="00445037"/>
    <w:rsid w:val="004456A1"/>
    <w:rsid w:val="0044766D"/>
    <w:rsid w:val="00450D0A"/>
    <w:rsid w:val="00452CC5"/>
    <w:rsid w:val="00452E34"/>
    <w:rsid w:val="00454BC9"/>
    <w:rsid w:val="00456737"/>
    <w:rsid w:val="004612A1"/>
    <w:rsid w:val="00461313"/>
    <w:rsid w:val="00466130"/>
    <w:rsid w:val="00471286"/>
    <w:rsid w:val="00477C7D"/>
    <w:rsid w:val="00482391"/>
    <w:rsid w:val="00483D24"/>
    <w:rsid w:val="004841C3"/>
    <w:rsid w:val="00495CE2"/>
    <w:rsid w:val="004A5331"/>
    <w:rsid w:val="004B062B"/>
    <w:rsid w:val="004B3710"/>
    <w:rsid w:val="004B4718"/>
    <w:rsid w:val="004B6B66"/>
    <w:rsid w:val="004C056D"/>
    <w:rsid w:val="004C5AE7"/>
    <w:rsid w:val="004C7938"/>
    <w:rsid w:val="004E13A8"/>
    <w:rsid w:val="004E2A7F"/>
    <w:rsid w:val="004E32D4"/>
    <w:rsid w:val="004E33A2"/>
    <w:rsid w:val="004E6517"/>
    <w:rsid w:val="004F34F1"/>
    <w:rsid w:val="004F46A9"/>
    <w:rsid w:val="004F5102"/>
    <w:rsid w:val="00500294"/>
    <w:rsid w:val="0050144A"/>
    <w:rsid w:val="0050465F"/>
    <w:rsid w:val="00505A5D"/>
    <w:rsid w:val="00510DF0"/>
    <w:rsid w:val="00516D9C"/>
    <w:rsid w:val="005171EC"/>
    <w:rsid w:val="00520C4A"/>
    <w:rsid w:val="0053030E"/>
    <w:rsid w:val="0054395B"/>
    <w:rsid w:val="005510F7"/>
    <w:rsid w:val="0055254C"/>
    <w:rsid w:val="00553CDB"/>
    <w:rsid w:val="005559B8"/>
    <w:rsid w:val="0056134B"/>
    <w:rsid w:val="00562387"/>
    <w:rsid w:val="0057100C"/>
    <w:rsid w:val="00581949"/>
    <w:rsid w:val="005851F2"/>
    <w:rsid w:val="00585967"/>
    <w:rsid w:val="00586B47"/>
    <w:rsid w:val="00591E41"/>
    <w:rsid w:val="005938D0"/>
    <w:rsid w:val="005A6577"/>
    <w:rsid w:val="005A6742"/>
    <w:rsid w:val="005B1A09"/>
    <w:rsid w:val="005B207C"/>
    <w:rsid w:val="005B3362"/>
    <w:rsid w:val="005B350F"/>
    <w:rsid w:val="005C27AE"/>
    <w:rsid w:val="005C2CE2"/>
    <w:rsid w:val="005C659F"/>
    <w:rsid w:val="005D037F"/>
    <w:rsid w:val="005D5CE9"/>
    <w:rsid w:val="005D6CD2"/>
    <w:rsid w:val="005D74F9"/>
    <w:rsid w:val="005E2345"/>
    <w:rsid w:val="005E32E8"/>
    <w:rsid w:val="005E5532"/>
    <w:rsid w:val="005E5E24"/>
    <w:rsid w:val="005F0ACE"/>
    <w:rsid w:val="005F31DA"/>
    <w:rsid w:val="005F73FF"/>
    <w:rsid w:val="00603640"/>
    <w:rsid w:val="006170D2"/>
    <w:rsid w:val="0062303B"/>
    <w:rsid w:val="006350B2"/>
    <w:rsid w:val="00636A62"/>
    <w:rsid w:val="00640AD4"/>
    <w:rsid w:val="0064260B"/>
    <w:rsid w:val="006447E7"/>
    <w:rsid w:val="00650B02"/>
    <w:rsid w:val="00653F1B"/>
    <w:rsid w:val="00654D7F"/>
    <w:rsid w:val="00655957"/>
    <w:rsid w:val="00655C80"/>
    <w:rsid w:val="00661D21"/>
    <w:rsid w:val="0067012F"/>
    <w:rsid w:val="006708D9"/>
    <w:rsid w:val="00672298"/>
    <w:rsid w:val="0067565F"/>
    <w:rsid w:val="00680D03"/>
    <w:rsid w:val="00686C29"/>
    <w:rsid w:val="00690B62"/>
    <w:rsid w:val="006A0384"/>
    <w:rsid w:val="006B3DA1"/>
    <w:rsid w:val="006B4367"/>
    <w:rsid w:val="006C1320"/>
    <w:rsid w:val="006C3C31"/>
    <w:rsid w:val="006C741B"/>
    <w:rsid w:val="006D04D5"/>
    <w:rsid w:val="006D1EBA"/>
    <w:rsid w:val="006E3825"/>
    <w:rsid w:val="006E4AC0"/>
    <w:rsid w:val="006E6595"/>
    <w:rsid w:val="006F59BA"/>
    <w:rsid w:val="00717A8B"/>
    <w:rsid w:val="0073115E"/>
    <w:rsid w:val="00731665"/>
    <w:rsid w:val="00742240"/>
    <w:rsid w:val="00744161"/>
    <w:rsid w:val="00754DE3"/>
    <w:rsid w:val="00757E8A"/>
    <w:rsid w:val="00760000"/>
    <w:rsid w:val="00761777"/>
    <w:rsid w:val="007625AF"/>
    <w:rsid w:val="007652A3"/>
    <w:rsid w:val="0076764A"/>
    <w:rsid w:val="007750C5"/>
    <w:rsid w:val="0078097C"/>
    <w:rsid w:val="00782EF3"/>
    <w:rsid w:val="007833DC"/>
    <w:rsid w:val="00791453"/>
    <w:rsid w:val="007A27B0"/>
    <w:rsid w:val="007A4433"/>
    <w:rsid w:val="007A4A02"/>
    <w:rsid w:val="007B06B5"/>
    <w:rsid w:val="007B162A"/>
    <w:rsid w:val="007B5797"/>
    <w:rsid w:val="007B59CF"/>
    <w:rsid w:val="007B7645"/>
    <w:rsid w:val="007C0E83"/>
    <w:rsid w:val="007C73DE"/>
    <w:rsid w:val="007D6D04"/>
    <w:rsid w:val="007E3E03"/>
    <w:rsid w:val="007E6BB4"/>
    <w:rsid w:val="007E6D6D"/>
    <w:rsid w:val="007F246D"/>
    <w:rsid w:val="00801F50"/>
    <w:rsid w:val="008020F4"/>
    <w:rsid w:val="008153A2"/>
    <w:rsid w:val="008161D1"/>
    <w:rsid w:val="00816F73"/>
    <w:rsid w:val="00820CEF"/>
    <w:rsid w:val="0082225F"/>
    <w:rsid w:val="0083097D"/>
    <w:rsid w:val="00853206"/>
    <w:rsid w:val="0086432A"/>
    <w:rsid w:val="0086718E"/>
    <w:rsid w:val="0087225D"/>
    <w:rsid w:val="008766AA"/>
    <w:rsid w:val="0087704E"/>
    <w:rsid w:val="00882731"/>
    <w:rsid w:val="0088547D"/>
    <w:rsid w:val="00887D39"/>
    <w:rsid w:val="008906D0"/>
    <w:rsid w:val="008950C7"/>
    <w:rsid w:val="008A1854"/>
    <w:rsid w:val="008A7346"/>
    <w:rsid w:val="008A7580"/>
    <w:rsid w:val="008B45CE"/>
    <w:rsid w:val="008B7FDB"/>
    <w:rsid w:val="008C31E9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5BD6"/>
    <w:rsid w:val="00916504"/>
    <w:rsid w:val="00917A21"/>
    <w:rsid w:val="00922DAE"/>
    <w:rsid w:val="009238D8"/>
    <w:rsid w:val="009310EC"/>
    <w:rsid w:val="0093141A"/>
    <w:rsid w:val="009318A7"/>
    <w:rsid w:val="0093262D"/>
    <w:rsid w:val="00932B6B"/>
    <w:rsid w:val="0093753B"/>
    <w:rsid w:val="00944314"/>
    <w:rsid w:val="0095204D"/>
    <w:rsid w:val="00960F39"/>
    <w:rsid w:val="00977FFD"/>
    <w:rsid w:val="00981192"/>
    <w:rsid w:val="00982434"/>
    <w:rsid w:val="009876BD"/>
    <w:rsid w:val="00992C11"/>
    <w:rsid w:val="0099587F"/>
    <w:rsid w:val="0099745C"/>
    <w:rsid w:val="009A4D59"/>
    <w:rsid w:val="009B08CF"/>
    <w:rsid w:val="009B2A18"/>
    <w:rsid w:val="009B4B61"/>
    <w:rsid w:val="009B5119"/>
    <w:rsid w:val="009C12D6"/>
    <w:rsid w:val="009C1FE4"/>
    <w:rsid w:val="009D3EB8"/>
    <w:rsid w:val="009E592F"/>
    <w:rsid w:val="009E7C6B"/>
    <w:rsid w:val="00A07635"/>
    <w:rsid w:val="00A07BFB"/>
    <w:rsid w:val="00A12C5C"/>
    <w:rsid w:val="00A134BD"/>
    <w:rsid w:val="00A168CE"/>
    <w:rsid w:val="00A23BA6"/>
    <w:rsid w:val="00A2725D"/>
    <w:rsid w:val="00A6080C"/>
    <w:rsid w:val="00A62FC8"/>
    <w:rsid w:val="00A67A86"/>
    <w:rsid w:val="00A81349"/>
    <w:rsid w:val="00A8560D"/>
    <w:rsid w:val="00A90042"/>
    <w:rsid w:val="00A91602"/>
    <w:rsid w:val="00A92AB4"/>
    <w:rsid w:val="00A96FBE"/>
    <w:rsid w:val="00AA2B2E"/>
    <w:rsid w:val="00AA2EF2"/>
    <w:rsid w:val="00AA3B8C"/>
    <w:rsid w:val="00AA717E"/>
    <w:rsid w:val="00AB5613"/>
    <w:rsid w:val="00AB6862"/>
    <w:rsid w:val="00AD351D"/>
    <w:rsid w:val="00AD615E"/>
    <w:rsid w:val="00AE1B16"/>
    <w:rsid w:val="00AE6AD3"/>
    <w:rsid w:val="00AF3BC6"/>
    <w:rsid w:val="00AF4DDB"/>
    <w:rsid w:val="00AF6DB1"/>
    <w:rsid w:val="00B0199F"/>
    <w:rsid w:val="00B06F54"/>
    <w:rsid w:val="00B10CC9"/>
    <w:rsid w:val="00B10F0F"/>
    <w:rsid w:val="00B1133E"/>
    <w:rsid w:val="00B141FF"/>
    <w:rsid w:val="00B1603A"/>
    <w:rsid w:val="00B259E5"/>
    <w:rsid w:val="00B30234"/>
    <w:rsid w:val="00B33A72"/>
    <w:rsid w:val="00B40F25"/>
    <w:rsid w:val="00B431CF"/>
    <w:rsid w:val="00B46885"/>
    <w:rsid w:val="00B544CD"/>
    <w:rsid w:val="00B60404"/>
    <w:rsid w:val="00B71448"/>
    <w:rsid w:val="00B74E7E"/>
    <w:rsid w:val="00B75CE6"/>
    <w:rsid w:val="00B8561D"/>
    <w:rsid w:val="00B85744"/>
    <w:rsid w:val="00B949C2"/>
    <w:rsid w:val="00BA0596"/>
    <w:rsid w:val="00BD01B9"/>
    <w:rsid w:val="00BD45DA"/>
    <w:rsid w:val="00BD7364"/>
    <w:rsid w:val="00BD78AB"/>
    <w:rsid w:val="00BE547E"/>
    <w:rsid w:val="00BF3A4E"/>
    <w:rsid w:val="00C013F8"/>
    <w:rsid w:val="00C247BA"/>
    <w:rsid w:val="00C366A8"/>
    <w:rsid w:val="00C40400"/>
    <w:rsid w:val="00C40699"/>
    <w:rsid w:val="00C44C00"/>
    <w:rsid w:val="00C45DB9"/>
    <w:rsid w:val="00C50983"/>
    <w:rsid w:val="00C554F1"/>
    <w:rsid w:val="00C57B1A"/>
    <w:rsid w:val="00C62543"/>
    <w:rsid w:val="00C62646"/>
    <w:rsid w:val="00C626A7"/>
    <w:rsid w:val="00C65570"/>
    <w:rsid w:val="00C805BE"/>
    <w:rsid w:val="00C8556B"/>
    <w:rsid w:val="00C91815"/>
    <w:rsid w:val="00C9240E"/>
    <w:rsid w:val="00C93BAA"/>
    <w:rsid w:val="00C95DAB"/>
    <w:rsid w:val="00CA28C0"/>
    <w:rsid w:val="00CA693E"/>
    <w:rsid w:val="00CB463B"/>
    <w:rsid w:val="00CB7830"/>
    <w:rsid w:val="00CC1381"/>
    <w:rsid w:val="00CC2928"/>
    <w:rsid w:val="00CC5431"/>
    <w:rsid w:val="00CD0299"/>
    <w:rsid w:val="00CD59AB"/>
    <w:rsid w:val="00CE07B9"/>
    <w:rsid w:val="00CE7BBC"/>
    <w:rsid w:val="00CF12C2"/>
    <w:rsid w:val="00CF70DF"/>
    <w:rsid w:val="00D1303F"/>
    <w:rsid w:val="00D14D29"/>
    <w:rsid w:val="00D23AF0"/>
    <w:rsid w:val="00D300C6"/>
    <w:rsid w:val="00D45C39"/>
    <w:rsid w:val="00D60127"/>
    <w:rsid w:val="00D60663"/>
    <w:rsid w:val="00D60D76"/>
    <w:rsid w:val="00D65313"/>
    <w:rsid w:val="00D714D2"/>
    <w:rsid w:val="00D76C43"/>
    <w:rsid w:val="00D85A04"/>
    <w:rsid w:val="00D909C6"/>
    <w:rsid w:val="00D95487"/>
    <w:rsid w:val="00D96F34"/>
    <w:rsid w:val="00DB2302"/>
    <w:rsid w:val="00DB32ED"/>
    <w:rsid w:val="00DB6113"/>
    <w:rsid w:val="00DC2585"/>
    <w:rsid w:val="00DD4A1C"/>
    <w:rsid w:val="00DE5457"/>
    <w:rsid w:val="00DF0CBD"/>
    <w:rsid w:val="00DF7891"/>
    <w:rsid w:val="00E133DB"/>
    <w:rsid w:val="00E14777"/>
    <w:rsid w:val="00E17E4F"/>
    <w:rsid w:val="00E21E61"/>
    <w:rsid w:val="00E260A1"/>
    <w:rsid w:val="00E32373"/>
    <w:rsid w:val="00E34474"/>
    <w:rsid w:val="00E357CE"/>
    <w:rsid w:val="00E35EFC"/>
    <w:rsid w:val="00E407FB"/>
    <w:rsid w:val="00E40E1D"/>
    <w:rsid w:val="00E45220"/>
    <w:rsid w:val="00E57A31"/>
    <w:rsid w:val="00E57B57"/>
    <w:rsid w:val="00E6016B"/>
    <w:rsid w:val="00E64923"/>
    <w:rsid w:val="00E658DC"/>
    <w:rsid w:val="00E65A91"/>
    <w:rsid w:val="00E7039C"/>
    <w:rsid w:val="00E86356"/>
    <w:rsid w:val="00E96ADE"/>
    <w:rsid w:val="00EA1F9A"/>
    <w:rsid w:val="00EA6979"/>
    <w:rsid w:val="00EA7298"/>
    <w:rsid w:val="00EB01B8"/>
    <w:rsid w:val="00EB0681"/>
    <w:rsid w:val="00EB1FD7"/>
    <w:rsid w:val="00EB27E9"/>
    <w:rsid w:val="00EB3710"/>
    <w:rsid w:val="00EB4384"/>
    <w:rsid w:val="00EC6AB2"/>
    <w:rsid w:val="00ED3CB3"/>
    <w:rsid w:val="00EE2424"/>
    <w:rsid w:val="00EE2A24"/>
    <w:rsid w:val="00EE65EB"/>
    <w:rsid w:val="00F02D6E"/>
    <w:rsid w:val="00F03430"/>
    <w:rsid w:val="00F07DD2"/>
    <w:rsid w:val="00F31B5E"/>
    <w:rsid w:val="00F32266"/>
    <w:rsid w:val="00F3295A"/>
    <w:rsid w:val="00F337FB"/>
    <w:rsid w:val="00F35F4F"/>
    <w:rsid w:val="00F40688"/>
    <w:rsid w:val="00F41978"/>
    <w:rsid w:val="00F43BF8"/>
    <w:rsid w:val="00F4542F"/>
    <w:rsid w:val="00F46282"/>
    <w:rsid w:val="00F61BD1"/>
    <w:rsid w:val="00F64D87"/>
    <w:rsid w:val="00F650D0"/>
    <w:rsid w:val="00F65741"/>
    <w:rsid w:val="00F659A7"/>
    <w:rsid w:val="00F87E4F"/>
    <w:rsid w:val="00F923F6"/>
    <w:rsid w:val="00F93A25"/>
    <w:rsid w:val="00F943F6"/>
    <w:rsid w:val="00FA1495"/>
    <w:rsid w:val="00FA26C4"/>
    <w:rsid w:val="00FA708E"/>
    <w:rsid w:val="00FA7509"/>
    <w:rsid w:val="00FB1ABC"/>
    <w:rsid w:val="00FB517B"/>
    <w:rsid w:val="00FB6FC7"/>
    <w:rsid w:val="00FC3D47"/>
    <w:rsid w:val="00FC564D"/>
    <w:rsid w:val="00FD289B"/>
    <w:rsid w:val="00FD2F39"/>
    <w:rsid w:val="00FD763B"/>
    <w:rsid w:val="00FE4AC0"/>
    <w:rsid w:val="00FE78F7"/>
    <w:rsid w:val="00FF1AEA"/>
    <w:rsid w:val="00FF44B1"/>
    <w:rsid w:val="00FF5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57D8CFC"/>
  <w15:docId w15:val="{AF30E5D2-3CAA-4789-B6E0-6322F0F4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CC2928"/>
    <w:rPr>
      <w:rFonts w:ascii="Calibri" w:eastAsia="Calibri" w:hAnsi="Calibri" w:cs="AL-Mohanad Bol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DE5457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7C0E83"/>
    <w:rPr>
      <w:color w:val="808080"/>
    </w:rPr>
  </w:style>
  <w:style w:type="paragraph" w:styleId="a9">
    <w:name w:val="Normal (Web)"/>
    <w:basedOn w:val="a"/>
    <w:uiPriority w:val="99"/>
    <w:unhideWhenUsed/>
    <w:rsid w:val="00EA6979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styleId="aa">
    <w:name w:val="Strong"/>
    <w:basedOn w:val="a0"/>
    <w:uiPriority w:val="22"/>
    <w:qFormat/>
    <w:rsid w:val="00EA69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ds\Downloads\KH-P028-F11A-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F683C-CE3E-4400-8853-2F9F904A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KH-P028-F11A-.dotx</Template>
  <TotalTime>571</TotalTime>
  <Pages>4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subject/>
  <dc:creator>HP</dc:creator>
  <cp:keywords/>
  <cp:lastModifiedBy>hind alhissoni</cp:lastModifiedBy>
  <cp:revision>267</cp:revision>
  <cp:lastPrinted>2022-02-26T17:00:00Z</cp:lastPrinted>
  <dcterms:created xsi:type="dcterms:W3CDTF">2022-02-23T00:02:00Z</dcterms:created>
  <dcterms:modified xsi:type="dcterms:W3CDTF">2022-02-26T17:01:00Z</dcterms:modified>
</cp:coreProperties>
</file>