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972" w:tblpY="486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821"/>
      </w:tblGrid>
      <w:tr w:rsidR="007C2B27" w:rsidRPr="00C71A5A" w:rsidTr="007C2B27">
        <w:trPr>
          <w:trHeight w:val="355"/>
        </w:trPr>
        <w:tc>
          <w:tcPr>
            <w:tcW w:w="821" w:type="dxa"/>
          </w:tcPr>
          <w:p w:rsidR="007C2B27" w:rsidRPr="00C71A5A" w:rsidRDefault="007C2B27" w:rsidP="007C2B27">
            <w:pPr>
              <w:spacing w:before="240" w:line="276" w:lineRule="auto"/>
              <w:rPr>
                <w:rFonts w:ascii="Arial" w:hAnsi="Arial" w:cs="Arial"/>
                <w:color w:val="0D0D0D"/>
                <w:sz w:val="24"/>
                <w:szCs w:val="24"/>
                <w:u w:val="single"/>
                <w:rtl/>
              </w:rPr>
            </w:pPr>
          </w:p>
        </w:tc>
      </w:tr>
      <w:tr w:rsidR="007C2B27" w:rsidRPr="00C71A5A" w:rsidTr="007C2B27">
        <w:trPr>
          <w:trHeight w:val="370"/>
        </w:trPr>
        <w:tc>
          <w:tcPr>
            <w:tcW w:w="821" w:type="dxa"/>
          </w:tcPr>
          <w:p w:rsidR="007C2B27" w:rsidRPr="0077393E" w:rsidRDefault="007C2B27" w:rsidP="007C2B27">
            <w:pPr>
              <w:spacing w:before="240" w:line="276" w:lineRule="auto"/>
              <w:jc w:val="center"/>
              <w:rPr>
                <w:rFonts w:ascii="Arial" w:hAnsi="Arial" w:cs="Arial"/>
                <w:b/>
                <w:bCs/>
                <w:color w:val="0D0D0D"/>
                <w:sz w:val="32"/>
                <w:szCs w:val="32"/>
                <w:rtl/>
              </w:rPr>
            </w:pPr>
            <w:r w:rsidRPr="0077393E">
              <w:rPr>
                <w:rFonts w:ascii="Arial" w:hAnsi="Arial" w:cs="Arial"/>
                <w:b/>
                <w:bCs/>
                <w:color w:val="0D0D0D"/>
                <w:sz w:val="32"/>
                <w:szCs w:val="32"/>
                <w:rtl/>
              </w:rPr>
              <w:t>20</w:t>
            </w:r>
          </w:p>
        </w:tc>
      </w:tr>
    </w:tbl>
    <w:p w:rsidR="00885541" w:rsidRPr="00322F34" w:rsidRDefault="00885541" w:rsidP="00983824">
      <w:pPr>
        <w:spacing w:before="240"/>
        <w:rPr>
          <w:rFonts w:ascii="Arial" w:hAnsi="Arial" w:cs="Arial"/>
          <w:sz w:val="24"/>
          <w:szCs w:val="24"/>
          <w:rtl/>
        </w:rPr>
      </w:pPr>
    </w:p>
    <w:p w:rsidR="00885541" w:rsidRPr="00AC3442" w:rsidRDefault="00885541" w:rsidP="00322F34">
      <w:pPr>
        <w:tabs>
          <w:tab w:val="right" w:pos="9212"/>
        </w:tabs>
        <w:spacing w:before="240"/>
        <w:rPr>
          <w:rFonts w:ascii="Arial" w:hAnsi="Arial" w:cs="Arial"/>
          <w:b/>
          <w:bCs/>
          <w:sz w:val="24"/>
          <w:szCs w:val="24"/>
          <w:rtl/>
        </w:rPr>
      </w:pPr>
      <w:bookmarkStart w:id="0" w:name="_GoBack"/>
      <w:r w:rsidRPr="00AC3442">
        <w:rPr>
          <w:rFonts w:ascii="Arial" w:hAnsi="Arial" w:cs="Arial"/>
          <w:b/>
          <w:bCs/>
          <w:sz w:val="24"/>
          <w:szCs w:val="24"/>
          <w:u w:val="single"/>
          <w:rtl/>
        </w:rPr>
        <w:t>السؤال الأول :</w:t>
      </w:r>
      <w:r w:rsidRPr="00AC3442">
        <w:rPr>
          <w:rFonts w:ascii="Arial" w:hAnsi="Arial" w:cs="Arial"/>
          <w:b/>
          <w:bCs/>
          <w:color w:val="0D0D0D"/>
          <w:sz w:val="24"/>
          <w:szCs w:val="24"/>
          <w:u w:val="single"/>
          <w:rtl/>
        </w:rPr>
        <w:t xml:space="preserve"> </w:t>
      </w:r>
      <w:r w:rsidRPr="00AC3442">
        <w:rPr>
          <w:rFonts w:ascii="Arial" w:hAnsi="Arial" w:cs="Arial"/>
          <w:b/>
          <w:bCs/>
          <w:color w:val="0D0D0D"/>
          <w:sz w:val="24"/>
          <w:szCs w:val="24"/>
          <w:rtl/>
        </w:rPr>
        <w:t xml:space="preserve"> </w:t>
      </w:r>
      <w:r w:rsidRPr="00AC3442">
        <w:rPr>
          <w:rFonts w:ascii="Arial" w:hAnsi="Arial" w:cs="Arial"/>
          <w:b/>
          <w:bCs/>
          <w:sz w:val="24"/>
          <w:szCs w:val="24"/>
          <w:rtl/>
        </w:rPr>
        <w:t xml:space="preserve">اختاري </w:t>
      </w:r>
      <w:r w:rsidR="00322F34" w:rsidRPr="00AC3442">
        <w:rPr>
          <w:rFonts w:ascii="Arial" w:hAnsi="Arial" w:cs="Arial"/>
          <w:b/>
          <w:bCs/>
          <w:sz w:val="24"/>
          <w:szCs w:val="24"/>
          <w:rtl/>
        </w:rPr>
        <w:t xml:space="preserve">الإجابة الصحيحة في كل مما يأتي </w:t>
      </w:r>
      <w:r w:rsidR="00322F34" w:rsidRPr="00AC3442">
        <w:rPr>
          <w:rFonts w:ascii="Arial" w:hAnsi="Arial" w:cs="Arial" w:hint="cs"/>
          <w:b/>
          <w:bCs/>
          <w:sz w:val="24"/>
          <w:szCs w:val="24"/>
          <w:rtl/>
        </w:rPr>
        <w:t>وظلليها في المكان المخصص للتظليل:</w:t>
      </w:r>
      <w:bookmarkEnd w:id="0"/>
      <w:r w:rsidR="00322F34" w:rsidRPr="00AC3442">
        <w:rPr>
          <w:rFonts w:ascii="Arial" w:hAnsi="Arial" w:cs="Arial"/>
          <w:b/>
          <w:bCs/>
          <w:sz w:val="24"/>
          <w:szCs w:val="24"/>
          <w:rtl/>
        </w:rPr>
        <w:tab/>
      </w:r>
    </w:p>
    <w:p w:rsidR="00C848B9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ind w:left="357" w:hanging="357"/>
        <w:rPr>
          <w:rFonts w:ascii="Arial" w:hAnsi="Arial"/>
          <w:b/>
          <w:bCs/>
          <w:color w:val="0D0D0D"/>
          <w:sz w:val="24"/>
          <w:szCs w:val="24"/>
          <w:rtl/>
        </w:rPr>
      </w:pPr>
      <w:r w:rsidRPr="00322F34">
        <w:rPr>
          <w:rFonts w:ascii="Arial" w:hAnsi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4BB24D" wp14:editId="1503D8D7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left:0;text-align:left;margin-left:915.3pt;margin-top:31.3pt;width:78pt;height:27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>تشبيه النبي صلى الله عليه وسلم نفسه بالنذير العريان لـ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 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شفقته على أمته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شجاعته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حلمه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كرمه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FA271AB" wp14:editId="25EF847D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7" style="position:absolute;left:0;text-align:left;margin-left:915.3pt;margin-top:31.3pt;width:78pt;height:27pt;rotation:-90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>معنى أدلج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سار آخر الليل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سار آخر النهار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سار أول الليل 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سار أول النهار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0BA814E" wp14:editId="3DFF7BA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8" style="position:absolute;left:0;text-align:left;margin-left:915.3pt;margin-top:31.3pt;width:78pt;height:27pt;rotation:-90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 xml:space="preserve">من الأمور التي نقابل بها المصائب 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البكاء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الصبر والإحتساب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التضجر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الصراخ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D36B7B8" wp14:editId="0732B45C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9" style="position:absolute;left:0;text-align:left;margin-left:915.3pt;margin-top:31.3pt;width:78pt;height:27pt;rotation:-90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Vzg9tzMCAABh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>معنى كلمة قط في قوله " ما عاب طعاماً قط "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أبداً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كثيراً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اهانه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احياناً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F3DEED6" wp14:editId="4600512C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30" style="position:absolute;left:0;text-align:left;margin-left:915.3pt;margin-top:31.3pt;width:78pt;height:27pt;rotation:-90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v5vsNTMCAABh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>المكاره في قوله " اسباغ الوضوء على المكاره "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  <w:rtl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الأعضاء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المشاق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ما لايصله الماء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ما وصله الماء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536DF20" wp14:editId="751A95CE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31" style="position:absolute;left:0;text-align:left;margin-left:915.3pt;margin-top:31.3pt;width:78pt;height:27pt;rotation:-90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>معاذ بن جبل تميز بأنه</w:t>
      </w:r>
    </w:p>
    <w:tbl>
      <w:tblPr>
        <w:bidiVisual/>
        <w:tblW w:w="10644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3"/>
        <w:gridCol w:w="238"/>
        <w:gridCol w:w="336"/>
        <w:gridCol w:w="2212"/>
        <w:gridCol w:w="238"/>
        <w:gridCol w:w="294"/>
        <w:gridCol w:w="2115"/>
        <w:gridCol w:w="238"/>
        <w:gridCol w:w="238"/>
        <w:gridCol w:w="2326"/>
      </w:tblGrid>
      <w:tr w:rsidR="00885541" w:rsidRPr="00322F34" w:rsidTr="00885541">
        <w:trPr>
          <w:trHeight w:val="329"/>
        </w:trPr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أكثر الصحابة رواة للحديث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CA381E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 أعلم الأمة</w:t>
            </w:r>
            <w:r w:rsidR="00885541"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 بالحلال والحرام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الح</w:t>
            </w:r>
            <w:r w:rsidR="00CA381E"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فظ والذكاء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الشجاعة</w:t>
            </w:r>
          </w:p>
        </w:tc>
      </w:tr>
    </w:tbl>
    <w:p w:rsidR="00C848B9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7F1EF1B" wp14:editId="376EAE9C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32" style="position:absolute;left:0;text-align:left;margin-left:915.3pt;margin-top:31.3pt;width:78pt;height:27pt;rotation:-90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HfpQvTMCAABh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 xml:space="preserve">عثمان بن عفان رضي الله عنه 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C848B9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CB5517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  <w:rtl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جهز جيش العسرة</w:t>
            </w:r>
            <w:r w:rsidR="00CA381E"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ثاني الخلفاء الراشدين 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حسن الصوت في القران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حبر هذه الأمة</w:t>
            </w:r>
          </w:p>
        </w:tc>
      </w:tr>
    </w:tbl>
    <w:p w:rsidR="00C848B9" w:rsidRPr="00322F34" w:rsidRDefault="00885541" w:rsidP="00983824">
      <w:pPr>
        <w:spacing w:before="240" w:after="20"/>
        <w:rPr>
          <w:rFonts w:ascii="Arial" w:hAnsi="Arial" w:cs="Arial"/>
          <w:b/>
          <w:bCs/>
          <w:color w:val="0D0D0D"/>
          <w:sz w:val="24"/>
          <w:szCs w:val="24"/>
          <w:rtl/>
        </w:rPr>
      </w:pPr>
      <w:r w:rsidRPr="00322F34">
        <w:rPr>
          <w:rFonts w:ascii="Arial" w:hAnsi="Arial" w:cs="Arial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C2D5B4F" wp14:editId="6314A7DC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33" style="position:absolute;left:0;text-align:left;margin-left:915.3pt;margin-top:31.3pt;width:78pt;height:27pt;rotation:-90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Uv00fTMCAABh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lastRenderedPageBreak/>
        <w:t>الصحابي الذي اشتهر بحسن صوته في قراءة القران الكريم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أبو هريرة رضي الله عنه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tabs>
                <w:tab w:val="center" w:pos="997"/>
              </w:tabs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أبو موسى الأشعري رضي الله عنه</w:t>
            </w: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ab/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سلمان الفارسي رضي الله عنه 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المغيرة بن شعبة رضي الله عنه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A788BAC" wp14:editId="6D931CC6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34" style="position:absolute;left:0;text-align:left;margin-left:915.3pt;margin-top:31.3pt;width:78pt;height:27pt;rotation:-90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>الاعتراف بنعم الله والثناء عليه بها والاستعانة بها على طاعته تعريف لـ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C848B9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الصبر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الشكر 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الاستعانة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الحمد والثناء</w:t>
            </w:r>
          </w:p>
        </w:tc>
      </w:tr>
    </w:tbl>
    <w:p w:rsidR="00885541" w:rsidRPr="00322F34" w:rsidRDefault="00C848B9" w:rsidP="00983824">
      <w:pPr>
        <w:pStyle w:val="a6"/>
        <w:numPr>
          <w:ilvl w:val="0"/>
          <w:numId w:val="5"/>
        </w:numPr>
        <w:spacing w:before="240" w:after="20" w:line="240" w:lineRule="auto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>تميزت أم المؤمنين عائشة رضي الله عنها بــ</w:t>
      </w:r>
      <w:r w:rsidR="00885541"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FC3C939" wp14:editId="550B5BC2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35" style="position:absolute;left:0;text-align:left;margin-left:915.3pt;margin-top:31.3pt;width:78pt;height:27pt;rotation:-90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text" w:horzAnchor="margin" w:tblpY="125"/>
        <w:bidiVisual/>
        <w:tblW w:w="1063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C848B9" w:rsidRPr="00322F34" w:rsidTr="00C848B9">
        <w:trPr>
          <w:trHeight w:val="225"/>
        </w:trPr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848B9" w:rsidRPr="00322F34" w:rsidRDefault="00C848B9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848B9" w:rsidRPr="00322F34" w:rsidRDefault="00C848B9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بالعلم والذكاء والحفظ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C848B9" w:rsidRPr="00322F34" w:rsidRDefault="00C848B9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848B9" w:rsidRPr="00322F34" w:rsidRDefault="00C848B9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848B9" w:rsidRPr="00322F34" w:rsidRDefault="00C848B9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الحفظ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C848B9" w:rsidRPr="00322F34" w:rsidRDefault="00C848B9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848B9" w:rsidRPr="00322F34" w:rsidRDefault="00C848B9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848B9" w:rsidRPr="00322F34" w:rsidRDefault="00C848B9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العلم 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C848B9" w:rsidRPr="00322F34" w:rsidRDefault="00C848B9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848B9" w:rsidRPr="00322F34" w:rsidRDefault="00C848B9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848B9" w:rsidRPr="00322F34" w:rsidRDefault="00C848B9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الفقه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FCC0954" wp14:editId="418EABEA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36" style="position:absolute;left:0;text-align:left;margin-left:915.3pt;margin-top:31.3pt;width:78pt;height:27pt;rotation:-90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2F34"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 xml:space="preserve">روى أبو هريرة رضي الله عنه </w:t>
      </w:r>
    </w:p>
    <w:tbl>
      <w:tblPr>
        <w:bidiVisual/>
        <w:tblW w:w="10567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255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5275 حديث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5374 حديث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5674 حديث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2210 حديث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9660607" wp14:editId="7A020219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37" style="position:absolute;left:0;text-align:left;margin-left:915.3pt;margin-top:31.3pt;width:78pt;height:27pt;rotation:-90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wPpM+z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2F34"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>المراد بالإيمان في قوله صلى الله عليه وسلم " الطهور شطر الإيمان "</w:t>
      </w:r>
    </w:p>
    <w:tbl>
      <w:tblPr>
        <w:bidiVisual/>
        <w:tblW w:w="10567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7"/>
        <w:gridCol w:w="2074"/>
        <w:gridCol w:w="238"/>
        <w:gridCol w:w="521"/>
        <w:gridCol w:w="2010"/>
        <w:gridCol w:w="284"/>
        <w:gridCol w:w="450"/>
        <w:gridCol w:w="1959"/>
        <w:gridCol w:w="284"/>
        <w:gridCol w:w="348"/>
        <w:gridCol w:w="2062"/>
      </w:tblGrid>
      <w:tr w:rsidR="00885541" w:rsidRPr="00322F34" w:rsidTr="00885541">
        <w:tc>
          <w:tcPr>
            <w:tcW w:w="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الإيمان بالله عز وجل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0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الطاعة  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1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الصلاة 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الوضوء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A1764D4" wp14:editId="2E83FA80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38" style="position:absolute;left:0;text-align:left;margin-left:915.3pt;margin-top:31.3pt;width:78pt;height:27pt;rotation:-90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GoOO3M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2F34"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>أول من جهر بالقرآن الكريم أمام الكفار في مكة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عثمان بن عفان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ثوبان رضي الله عنه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معاذ رضي الله عنه 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عبد الله بن مسعود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82DC00B" wp14:editId="2E2D1AAC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39" style="position:absolute;left:0;text-align:left;margin-left:915.3pt;margin-top:31.3pt;width:78pt;height:27pt;rotation:-90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2F34"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 xml:space="preserve">معنى فصبحهم الجيش 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غزاهم وقت الضحى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غزاهم وقت الظهر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غزاهم وقت الصبح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غزاهم وقت المساء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3650690" wp14:editId="25B9802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40" style="position:absolute;left:0;text-align:left;margin-left:915.3pt;margin-top:31.3pt;width:78pt;height:27pt;rotation:-90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2F34"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 xml:space="preserve">معنى رجيع 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الرجوع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روث البهائم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روث الأبل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العودة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8754635" wp14:editId="26133F64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41" style="position:absolute;left:0;text-align:left;margin-left:915.3pt;margin-top:31.3pt;width:78pt;height:27pt;rotation:-9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ORIO5z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F351B" w:rsidRPr="00322F34">
        <w:rPr>
          <w:rFonts w:ascii="Arial" w:hAnsi="Arial"/>
          <w:b/>
          <w:bCs/>
          <w:color w:val="0D0D0D"/>
          <w:sz w:val="24"/>
          <w:szCs w:val="24"/>
          <w:rtl/>
        </w:rPr>
        <w:t xml:space="preserve"> الإقامة لمراقبة العدو في الحدود والثغور</w:t>
      </w: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 xml:space="preserve"> تعريف لـ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الجهاد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الرباط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الرضا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الاحتهاد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B739487" wp14:editId="2C15D789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42" style="position:absolute;left:0;text-align:left;margin-left:915.3pt;margin-top:31.3pt;width:78pt;height:27pt;rotation:-90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2F34"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 xml:space="preserve">معنى لدغتني 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اللدغ هو القرص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اللدغ هو العضّ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اللدغ هو الضرب 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اللدغ هو الالم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CFA6A1A" wp14:editId="0DC53E4A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43" style="position:absolute;left:0;text-align:left;margin-left:915.3pt;margin-top:31.3pt;width:78pt;height:27pt;rotation:-90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2F34"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>معنى استوقد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أشعل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اضاء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اطفأ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استنار</w:t>
            </w:r>
          </w:p>
        </w:tc>
      </w:tr>
    </w:tbl>
    <w:p w:rsidR="007C2B27" w:rsidRPr="00322F34" w:rsidRDefault="00885541" w:rsidP="00983824">
      <w:pPr>
        <w:spacing w:before="240" w:after="20"/>
        <w:rPr>
          <w:rFonts w:ascii="Arial" w:hAnsi="Arial" w:cs="Arial"/>
          <w:b/>
          <w:bCs/>
          <w:color w:val="0D0D0D"/>
          <w:sz w:val="24"/>
          <w:szCs w:val="24"/>
          <w:rtl/>
        </w:rPr>
      </w:pPr>
      <w:r w:rsidRPr="00322F34">
        <w:rPr>
          <w:rFonts w:ascii="Arial" w:hAnsi="Arial" w:cs="Arial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2F3645D" wp14:editId="2E5E2891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44" style="position:absolute;left:0;text-align:left;margin-left:915.3pt;margin-top:31.3pt;width:78pt;height:27pt;rotation:-90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Pwxjto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85541" w:rsidRPr="00322F34" w:rsidRDefault="007C2B27" w:rsidP="00983824">
      <w:pPr>
        <w:pStyle w:val="a6"/>
        <w:numPr>
          <w:ilvl w:val="0"/>
          <w:numId w:val="5"/>
        </w:numPr>
        <w:spacing w:before="240" w:after="20" w:line="240" w:lineRule="auto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>ا</w:t>
      </w:r>
      <w:r w:rsidR="00885541" w:rsidRPr="00322F34">
        <w:rPr>
          <w:rFonts w:ascii="Arial" w:hAnsi="Arial"/>
          <w:b/>
          <w:bCs/>
          <w:color w:val="0D0D0D"/>
          <w:sz w:val="24"/>
          <w:szCs w:val="24"/>
          <w:rtl/>
        </w:rPr>
        <w:t xml:space="preserve">سم جامع لكل ما يحبه الله </w:t>
      </w:r>
      <w:proofErr w:type="spellStart"/>
      <w:r w:rsidR="00885541" w:rsidRPr="00322F34">
        <w:rPr>
          <w:rFonts w:ascii="Arial" w:hAnsi="Arial"/>
          <w:b/>
          <w:bCs/>
          <w:color w:val="0D0D0D"/>
          <w:sz w:val="24"/>
          <w:szCs w:val="24"/>
          <w:rtl/>
        </w:rPr>
        <w:t>ويرضاه</w:t>
      </w:r>
      <w:proofErr w:type="spellEnd"/>
      <w:r w:rsidR="00885541" w:rsidRPr="00322F34">
        <w:rPr>
          <w:rFonts w:ascii="Arial" w:hAnsi="Arial"/>
          <w:b/>
          <w:bCs/>
          <w:color w:val="0D0D0D"/>
          <w:sz w:val="24"/>
          <w:szCs w:val="24"/>
          <w:rtl/>
        </w:rPr>
        <w:t xml:space="preserve"> من الأقوال والأعمال الظاهرة والباطنة تعريف لــ </w:t>
      </w:r>
      <w:r w:rsidR="00885541" w:rsidRPr="00322F34"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الرباط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الطاعة 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العبادة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الزهد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D4701EA" wp14:editId="58215389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45" style="position:absolute;left:0;text-align:left;margin-left:915.3pt;margin-top:31.3pt;width:78pt;height:27pt;rotation:-9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UspCqz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 xml:space="preserve">مولى رسول الله صلى الله عليه وسلم هو 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أنس بن مالك رضي الله عنه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ثوبان رضي الله عنه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عقبة بن عامر رضي الله عنه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سلمان الفارسي رضي الله عنه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18E8D68" wp14:editId="24D39212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46" style="position:absolute;left:0;text-align:left;margin-left:915.3pt;margin-top:31.3pt;width:78pt;height:27pt;rotation:-9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H42NcT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2F34"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 w:rsidR="0019102D" w:rsidRPr="00322F34">
        <w:rPr>
          <w:rFonts w:ascii="Arial" w:hAnsi="Arial"/>
          <w:b/>
          <w:bCs/>
          <w:color w:val="0D0D0D"/>
          <w:sz w:val="24"/>
          <w:szCs w:val="24"/>
          <w:rtl/>
        </w:rPr>
        <w:t>من صفات الجليس الصالح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19102D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الصدق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19102D" w:rsidP="00983824">
            <w:pPr>
              <w:tabs>
                <w:tab w:val="center" w:pos="997"/>
              </w:tabs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الكذب</w:t>
            </w:r>
            <w:r w:rsidR="00885541"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ab/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19102D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سماع الأغاني</w:t>
            </w:r>
            <w:r w:rsidR="00885541"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F351B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النميمة 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397745C" wp14:editId="4457D3A0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47" style="position:absolute;left:0;text-align:left;margin-left:915.3pt;margin-top:31.3pt;width:78pt;height:27pt;rotation:-9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wsfHzT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2F34"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>من ثمرات محبة المؤمنين في الدنيا 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مرافقتهم في الجنة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التأثر بأخلاقهم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الاستظلال بظل العرش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الجلوس على منابر من نور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85E71AB" wp14:editId="5A3BB770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48" style="position:absolute;left:0;text-align:left;margin-left:915.3pt;margin-top:31.3pt;width:78pt;height:27pt;rotation:-9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GgzsEU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2F34"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>من آثار جليس السوء في الأخرة 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التأثر بأخلاقه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tabs>
                <w:tab w:val="center" w:pos="997"/>
              </w:tabs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التكاسل عن الطاعات</w:t>
            </w: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ab/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الوقوع في المنكرات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الحشر معه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FF9295E" wp14:editId="54B4C148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49" style="position:absolute;left:0;text-align:left;margin-left:915.3pt;margin-top:31.3pt;width:78pt;height:27pt;rotation:-9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9102D" w:rsidRPr="00322F34">
        <w:rPr>
          <w:rFonts w:ascii="Arial" w:hAnsi="Arial"/>
          <w:b/>
          <w:bCs/>
          <w:color w:val="0D0D0D"/>
          <w:sz w:val="24"/>
          <w:szCs w:val="24"/>
          <w:rtl/>
        </w:rPr>
        <w:t>معنى الثرثارون هو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19102D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الذي يتكلم بغير فائدة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19102D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المتنفل بالصلاة</w:t>
            </w:r>
            <w:r w:rsidR="00885541"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19102D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الذي يتكلم تكلفا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19102D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المتكبر</w:t>
            </w:r>
          </w:p>
        </w:tc>
      </w:tr>
    </w:tbl>
    <w:p w:rsidR="00C848B9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567C198" wp14:editId="687AC746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50" style="position:absolute;left:0;text-align:left;margin-left:915.3pt;margin-top:31.3pt;width:78pt;height:27pt;rotation:-9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JXUSaA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2F34"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 xml:space="preserve">معنى </w:t>
      </w:r>
      <w:proofErr w:type="spellStart"/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>المتفيهقون</w:t>
      </w:r>
      <w:proofErr w:type="spellEnd"/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 xml:space="preserve"> هو 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C848B9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الكلام الكثير بغير فائدة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الذي يتكلم تكلفاً بملء فيه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الذي يتكلم تكلفاً باستعلاء وتكبر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كثير الكلام بالفائدة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3BA737" wp14:editId="108ABA35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51" style="position:absolute;left:0;text-align:left;margin-left:915.3pt;margin-top:31.3pt;width:78pt;height:27pt;rotation:-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DsvhdE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 xml:space="preserve">الصحابي الذي كان لا يسأل أحداً من الناس شيئاً هو 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عبد الله بن مسعود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أبي بكر الصديق 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الأغر المزني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ثوبان رضي الله عنه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1632D6" wp14:editId="2FA8FC55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2" style="position:absolute;left:0;text-align:left;margin-left:915.3pt;margin-top:31.3pt;width:78pt;height:27pt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JHb8lk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2F34"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>ازالة أثر الخارج من السبيلين عن مخرجه بالماء تعريف لـ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الطهارة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الاستنجاء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الاستجمار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النظافة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E51263" wp14:editId="6EFF1AB5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53" style="position:absolute;left:0;text-align:left;margin-left:915.3pt;margin-top:31.3pt;width:78pt;height:27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2F34"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 xml:space="preserve">ملازمة المسجد لانتظار الصلاة هو 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المحافظة على الصلاة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اداب انتظار الصلاة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الرباط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الجهاد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B07B2E" wp14:editId="4C726874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4" style="position:absolute;left:0;text-align:left;margin-left:915.3pt;margin-top:31.3pt;width:78pt;height:27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P4MBew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2F34"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>ترك الذنب طاعة لله تعالى والندم على فعله والعزم على عدم العودة اليه تعريف لــ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الطاعة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التوبة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الاستغفار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فضل الذكر</w:t>
            </w:r>
          </w:p>
        </w:tc>
      </w:tr>
    </w:tbl>
    <w:p w:rsidR="00322F34" w:rsidRDefault="00322F34" w:rsidP="00983824">
      <w:pPr>
        <w:tabs>
          <w:tab w:val="left" w:pos="1082"/>
        </w:tabs>
        <w:spacing w:before="240" w:after="20"/>
        <w:rPr>
          <w:rFonts w:ascii="Arial" w:hAnsi="Arial" w:cs="Arial"/>
          <w:b/>
          <w:bCs/>
          <w:color w:val="0D0D0D"/>
          <w:sz w:val="24"/>
          <w:szCs w:val="24"/>
        </w:rPr>
      </w:pPr>
    </w:p>
    <w:p w:rsidR="00322F34" w:rsidRDefault="00322F34" w:rsidP="00983824">
      <w:pPr>
        <w:tabs>
          <w:tab w:val="left" w:pos="1082"/>
        </w:tabs>
        <w:spacing w:before="240" w:after="20"/>
        <w:rPr>
          <w:rFonts w:ascii="Arial" w:hAnsi="Arial" w:cs="Arial"/>
          <w:b/>
          <w:bCs/>
          <w:color w:val="0D0D0D"/>
          <w:sz w:val="24"/>
          <w:szCs w:val="24"/>
        </w:rPr>
      </w:pPr>
    </w:p>
    <w:p w:rsidR="00322F34" w:rsidRDefault="00322F34" w:rsidP="00983824">
      <w:pPr>
        <w:tabs>
          <w:tab w:val="left" w:pos="1082"/>
        </w:tabs>
        <w:spacing w:before="240" w:after="20"/>
        <w:rPr>
          <w:rFonts w:ascii="Arial" w:hAnsi="Arial" w:cs="Arial"/>
          <w:b/>
          <w:bCs/>
          <w:color w:val="0D0D0D"/>
          <w:sz w:val="24"/>
          <w:szCs w:val="24"/>
        </w:rPr>
      </w:pPr>
    </w:p>
    <w:p w:rsidR="00322F34" w:rsidRDefault="00322F34" w:rsidP="00983824">
      <w:pPr>
        <w:tabs>
          <w:tab w:val="left" w:pos="1082"/>
        </w:tabs>
        <w:spacing w:before="240" w:after="20"/>
        <w:rPr>
          <w:rFonts w:ascii="Arial" w:hAnsi="Arial" w:cs="Arial"/>
          <w:b/>
          <w:bCs/>
          <w:color w:val="0D0D0D"/>
          <w:sz w:val="24"/>
          <w:szCs w:val="24"/>
        </w:rPr>
      </w:pPr>
    </w:p>
    <w:p w:rsidR="007C2B27" w:rsidRPr="00322F34" w:rsidRDefault="00885541" w:rsidP="00983824">
      <w:pPr>
        <w:tabs>
          <w:tab w:val="left" w:pos="1082"/>
        </w:tabs>
        <w:spacing w:before="240" w:after="20"/>
        <w:rPr>
          <w:rFonts w:ascii="Arial" w:hAnsi="Arial" w:cs="Arial"/>
          <w:b/>
          <w:bCs/>
          <w:color w:val="0D0D0D"/>
          <w:sz w:val="24"/>
          <w:szCs w:val="24"/>
          <w:rtl/>
        </w:rPr>
      </w:pPr>
      <w:r w:rsidRPr="00322F34">
        <w:rPr>
          <w:rFonts w:ascii="Arial" w:hAnsi="Arial" w:cs="Arial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1E14B0" wp14:editId="090C8905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55" style="position:absolute;left:0;text-align:left;margin-left:915.3pt;margin-top:31.3pt;width:78pt;height:27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UPfJnT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85541" w:rsidRPr="00322F34" w:rsidRDefault="00470BF6" w:rsidP="00983824">
      <w:pPr>
        <w:pStyle w:val="a6"/>
        <w:numPr>
          <w:ilvl w:val="0"/>
          <w:numId w:val="5"/>
        </w:numPr>
        <w:spacing w:before="240" w:after="20" w:line="240" w:lineRule="auto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lastRenderedPageBreak/>
        <w:t>آلة</w:t>
      </w:r>
      <w:r w:rsidR="00885541" w:rsidRPr="00322F34">
        <w:rPr>
          <w:rFonts w:ascii="Arial" w:hAnsi="Arial"/>
          <w:b/>
          <w:bCs/>
          <w:color w:val="0D0D0D"/>
          <w:sz w:val="24"/>
          <w:szCs w:val="24"/>
          <w:rtl/>
        </w:rPr>
        <w:t xml:space="preserve"> يستخدمها الحداد للنفخ في النار لإشعالها هو 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الوقود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 الحديد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الكير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الشعلة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F13991" wp14:editId="013A44B9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56" style="position:absolute;left:0;text-align:left;margin-left:915.3pt;margin-top:31.3pt;width:78pt;height:27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lLJHcj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2F34"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 w:rsidR="00CB5517" w:rsidRPr="00322F34">
        <w:rPr>
          <w:rFonts w:ascii="Arial" w:hAnsi="Arial"/>
          <w:b/>
          <w:bCs/>
          <w:color w:val="0D0D0D"/>
          <w:sz w:val="24"/>
          <w:szCs w:val="24"/>
          <w:rtl/>
        </w:rPr>
        <w:t>من صفات جليس السوء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CB5517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الكذب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CB5517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الصدق </w:t>
            </w:r>
            <w:r w:rsidR="00885541"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CB5517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العفو</w:t>
            </w:r>
            <w:r w:rsidR="00885541"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CB5517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الوفاء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 xml:space="preserve">أحب نساء النبي صلى الله عليه وسلم اليه هي 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خديجة رضي الله  عنها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حفصة رضي الله عنها 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عائشة رضي الله عنها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حبيبة رضي الله عنها 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6B26E7" wp14:editId="30C04084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57" style="position:absolute;left:0;text-align:left;margin-left:915.3pt;margin-top:31.3pt;width:78pt;height:27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MA7UPo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 xml:space="preserve"> بسم الله الذي لا يضر مع اسمه شيء في الارض ولا في السماء وهو السميع العليم من أذكار </w:t>
      </w:r>
      <w:r w:rsidRPr="00322F34"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الصباح فقط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المساء فقط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الصباح والمساء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تحصين النفس من الشياطين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77C9B4" wp14:editId="4081D3FF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58" style="position:absolute;left:0;text-align:left;margin-left:915.3pt;margin-top:31.3pt;width:78pt;height:27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K67UVE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2F34"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>لقب عثمان رضي الله عنه بــ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ذي النورين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خادم رسول الله 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مولى رسول الله 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أمين هذه الأمة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AEB873" wp14:editId="7CE6F34F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59" style="position:absolute;left:0;text-align:left;margin-left:915.3pt;margin-top:31.3pt;width:78pt;height:27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 xml:space="preserve"> توفي أبو موسى الاشعري رضي الله عنه سنة </w:t>
      </w:r>
      <w:r w:rsidRPr="00322F34"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45هـ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42 هـ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41هـ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40هــ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110E3E" wp14:editId="005C33A0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60" style="position:absolute;left:0;text-align:left;margin-left:915.3pt;margin-top:31.3pt;width:78pt;height:27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LtUz5o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70BF6" w:rsidRPr="00322F34">
        <w:rPr>
          <w:rFonts w:ascii="Arial" w:hAnsi="Arial"/>
          <w:b/>
          <w:bCs/>
          <w:color w:val="0D0D0D"/>
          <w:sz w:val="24"/>
          <w:szCs w:val="24"/>
          <w:rtl/>
        </w:rPr>
        <w:t xml:space="preserve">معنى تورمت قدماه 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470BF6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انتفخت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470BF6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تعفنت</w:t>
            </w:r>
            <w:r w:rsidR="00885541"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470BF6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قطعت</w:t>
            </w:r>
            <w:r w:rsidR="00885541"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CB5517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صغرت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351F18" wp14:editId="4CF6CEBC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61" style="position:absolute;left:0;text-align:left;margin-left:915.3pt;margin-top:31.3pt;width:78pt;height:27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DnTEuY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2F34"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 xml:space="preserve">المغيرة بن شعبة رضي الله عنه توفي سنة 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55هـ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57هــ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54هــ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50هــ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 xml:space="preserve"> </w:t>
      </w: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65E37B" wp14:editId="66D4AFB6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62" style="position:absolute;left:0;text-align:left;margin-left:915.3pt;margin-top:31.3pt;width:78pt;height:27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2F34"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 xml:space="preserve">أبو مالك الأشعري رضي الله عنه اسمه هو 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عبد الله الأشعري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عبيد الله بن مالك الأشعري 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عبيد بن مالك الاشعري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عمر الاشعري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ind w:left="357" w:hanging="357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65C4A5" wp14:editId="43359428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63" style="position:absolute;left:0;text-align:left;margin-left:915.3pt;margin-top:31.3pt;width:78pt;height:27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GUkiwU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2F34">
        <w:rPr>
          <w:rFonts w:ascii="Arial" w:hAnsi="Arial"/>
          <w:b/>
          <w:bCs/>
          <w:color w:val="0D0D0D"/>
          <w:sz w:val="24"/>
          <w:szCs w:val="24"/>
        </w:rPr>
        <w:t xml:space="preserve"> </w:t>
      </w: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>تملأ ما</w:t>
      </w:r>
      <w:r w:rsidR="00DB2CBE" w:rsidRPr="00322F34">
        <w:rPr>
          <w:rFonts w:ascii="Arial" w:hAnsi="Arial"/>
          <w:b/>
          <w:bCs/>
          <w:color w:val="0D0D0D"/>
          <w:sz w:val="24"/>
          <w:szCs w:val="24"/>
          <w:rtl/>
        </w:rPr>
        <w:t xml:space="preserve"> </w:t>
      </w: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 xml:space="preserve">بين السماوات والأرض هي 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الحمدلله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سبحان الله 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الله أكبر 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الاستغفار</w:t>
            </w:r>
          </w:p>
        </w:tc>
      </w:tr>
    </w:tbl>
    <w:p w:rsidR="00885541" w:rsidRPr="00322F34" w:rsidRDefault="00885541" w:rsidP="00983824">
      <w:pPr>
        <w:pStyle w:val="a6"/>
        <w:numPr>
          <w:ilvl w:val="0"/>
          <w:numId w:val="5"/>
        </w:numPr>
        <w:spacing w:before="240" w:after="20" w:line="240" w:lineRule="auto"/>
        <w:rPr>
          <w:rFonts w:ascii="Arial" w:hAnsi="Arial"/>
          <w:b/>
          <w:bCs/>
          <w:color w:val="0D0D0D"/>
          <w:sz w:val="24"/>
          <w:szCs w:val="24"/>
        </w:rPr>
      </w:pPr>
      <w:r w:rsidRPr="00322F34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818E6E" wp14:editId="7A42123C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571D65" w:rsidRDefault="00571D65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64" style="position:absolute;left:0;text-align:left;margin-left:915.3pt;margin-top:31.3pt;width:78pt;height:27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MYyC9A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FE2FC5" w:rsidRDefault="00FE2FC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22F34">
        <w:rPr>
          <w:rFonts w:ascii="Arial" w:hAnsi="Arial"/>
          <w:b/>
          <w:bCs/>
          <w:color w:val="0D0D0D"/>
          <w:sz w:val="24"/>
          <w:szCs w:val="24"/>
          <w:rtl/>
        </w:rPr>
        <w:t xml:space="preserve"> الأغر المزني رضي الله عنه اشتهر بــ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322F34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  <w:rtl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الكرم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الحلم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 xml:space="preserve">الشجاعة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322F34" w:rsidRDefault="00885541" w:rsidP="00983824">
            <w:pPr>
              <w:spacing w:before="240" w:after="40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322F34">
              <w:rPr>
                <w:rFonts w:ascii="Arial" w:hAnsi="Arial" w:cs="Arial"/>
                <w:color w:val="0D0D0D"/>
                <w:sz w:val="24"/>
                <w:szCs w:val="24"/>
                <w:rtl/>
              </w:rPr>
              <w:t>التواضع</w:t>
            </w:r>
          </w:p>
        </w:tc>
      </w:tr>
    </w:tbl>
    <w:p w:rsidR="00C848B9" w:rsidRDefault="00C848B9" w:rsidP="00983824">
      <w:pPr>
        <w:tabs>
          <w:tab w:val="num" w:pos="898"/>
        </w:tabs>
        <w:spacing w:before="240" w:after="120"/>
        <w:rPr>
          <w:rFonts w:ascii="Arial" w:hAnsi="Arial" w:cs="Arial"/>
          <w:b/>
          <w:bCs/>
          <w:color w:val="0D0D0D"/>
          <w:sz w:val="24"/>
          <w:szCs w:val="24"/>
          <w:u w:val="single"/>
          <w:rtl/>
        </w:rPr>
      </w:pPr>
    </w:p>
    <w:p w:rsidR="00322F34" w:rsidRDefault="00322F34" w:rsidP="00983824">
      <w:pPr>
        <w:tabs>
          <w:tab w:val="num" w:pos="898"/>
        </w:tabs>
        <w:spacing w:before="240" w:after="120"/>
        <w:rPr>
          <w:rFonts w:ascii="Arial" w:hAnsi="Arial" w:cs="Arial"/>
          <w:b/>
          <w:bCs/>
          <w:color w:val="0D0D0D"/>
          <w:sz w:val="24"/>
          <w:szCs w:val="24"/>
          <w:u w:val="single"/>
          <w:rtl/>
        </w:rPr>
      </w:pPr>
    </w:p>
    <w:p w:rsidR="00322F34" w:rsidRPr="00322F34" w:rsidRDefault="00322F34" w:rsidP="00983824">
      <w:pPr>
        <w:tabs>
          <w:tab w:val="num" w:pos="898"/>
        </w:tabs>
        <w:spacing w:before="240" w:after="120"/>
        <w:rPr>
          <w:rFonts w:ascii="Arial" w:hAnsi="Arial" w:cs="Arial"/>
          <w:b/>
          <w:bCs/>
          <w:color w:val="0D0D0D"/>
          <w:sz w:val="24"/>
          <w:szCs w:val="24"/>
          <w:u w:val="single"/>
          <w:rtl/>
        </w:rPr>
      </w:pPr>
    </w:p>
    <w:tbl>
      <w:tblPr>
        <w:tblpPr w:leftFromText="180" w:rightFromText="180" w:vertAnchor="text" w:horzAnchor="margin" w:tblpY="-368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707"/>
      </w:tblGrid>
      <w:tr w:rsidR="00322F34" w:rsidRPr="00322F34" w:rsidTr="00322F34">
        <w:trPr>
          <w:trHeight w:val="380"/>
        </w:trPr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22F34" w:rsidRPr="00322F34" w:rsidRDefault="00322F34" w:rsidP="00322F3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  <w:u w:val="single"/>
                <w:rtl/>
              </w:rPr>
            </w:pPr>
          </w:p>
        </w:tc>
      </w:tr>
      <w:tr w:rsidR="00322F34" w:rsidRPr="00322F34" w:rsidTr="00322F34">
        <w:trPr>
          <w:trHeight w:val="181"/>
        </w:trPr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322F34" w:rsidRPr="00322F34" w:rsidRDefault="00322F34" w:rsidP="00322F34">
            <w:pPr>
              <w:spacing w:before="240"/>
              <w:jc w:val="center"/>
              <w:rPr>
                <w:rFonts w:ascii="Arial" w:hAnsi="Arial" w:cs="Arial"/>
                <w:b/>
                <w:bCs/>
                <w:color w:val="0D0D0D"/>
                <w:sz w:val="24"/>
                <w:szCs w:val="24"/>
                <w:rtl/>
              </w:rPr>
            </w:pPr>
            <w:r w:rsidRPr="00322F34">
              <w:rPr>
                <w:rFonts w:ascii="Arial" w:hAnsi="Arial" w:cs="Arial"/>
                <w:b/>
                <w:bCs/>
                <w:color w:val="0D0D0D"/>
                <w:sz w:val="24"/>
                <w:szCs w:val="24"/>
                <w:rtl/>
              </w:rPr>
              <w:t>4</w:t>
            </w:r>
          </w:p>
        </w:tc>
      </w:tr>
    </w:tbl>
    <w:p w:rsidR="00470BF6" w:rsidRPr="00322F34" w:rsidRDefault="00470BF6" w:rsidP="00AC3442">
      <w:pPr>
        <w:tabs>
          <w:tab w:val="num" w:pos="898"/>
        </w:tabs>
        <w:spacing w:before="240" w:after="120"/>
        <w:rPr>
          <w:rFonts w:ascii="Arial" w:hAnsi="Arial" w:cs="Arial"/>
          <w:b/>
          <w:bCs/>
          <w:color w:val="0D0D0D"/>
          <w:sz w:val="24"/>
          <w:szCs w:val="24"/>
          <w:u w:val="single"/>
          <w:rtl/>
        </w:rPr>
      </w:pPr>
    </w:p>
    <w:p w:rsidR="001C6534" w:rsidRPr="00322F34" w:rsidRDefault="00885541" w:rsidP="00AC3442">
      <w:pPr>
        <w:tabs>
          <w:tab w:val="left" w:pos="8040"/>
        </w:tabs>
        <w:spacing w:before="240"/>
        <w:rPr>
          <w:rFonts w:ascii="Arial" w:hAnsi="Arial" w:cs="Arial"/>
          <w:sz w:val="24"/>
          <w:szCs w:val="24"/>
          <w:u w:val="single"/>
          <w:rtl/>
        </w:rPr>
      </w:pPr>
      <w:r w:rsidRPr="00322F34">
        <w:rPr>
          <w:rFonts w:ascii="Arial" w:hAnsi="Arial" w:cs="Arial"/>
          <w:sz w:val="24"/>
          <w:szCs w:val="24"/>
          <w:u w:val="single"/>
          <w:rtl/>
        </w:rPr>
        <w:t xml:space="preserve">السؤال الثاني </w:t>
      </w:r>
      <w:r w:rsidRPr="00322F34">
        <w:rPr>
          <w:rFonts w:ascii="Arial" w:hAnsi="Arial" w:cs="Arial"/>
          <w:sz w:val="24"/>
          <w:szCs w:val="24"/>
          <w:rtl/>
        </w:rPr>
        <w:t xml:space="preserve">:  ضعي علامة  (  </w:t>
      </w:r>
      <w:r w:rsidRPr="00322F34">
        <w:rPr>
          <w:rFonts w:ascii="Arial" w:hAnsi="Arial" w:cs="Arial"/>
          <w:b/>
          <w:bCs/>
          <w:sz w:val="24"/>
          <w:szCs w:val="24"/>
          <w:rtl/>
        </w:rPr>
        <w:t>√</w:t>
      </w:r>
      <w:r w:rsidRPr="00322F34">
        <w:rPr>
          <w:rFonts w:ascii="Arial" w:hAnsi="Arial" w:cs="Arial"/>
          <w:sz w:val="24"/>
          <w:szCs w:val="24"/>
          <w:rtl/>
        </w:rPr>
        <w:t xml:space="preserve">)  أمام العبارة الصحيحة و علامة (  </w:t>
      </w:r>
      <w:r w:rsidRPr="00322F34">
        <w:rPr>
          <w:rFonts w:ascii="Arial" w:hAnsi="Arial" w:cs="Arial"/>
          <w:b/>
          <w:bCs/>
          <w:sz w:val="24"/>
          <w:szCs w:val="24"/>
          <w:rtl/>
        </w:rPr>
        <w:t>×</w:t>
      </w:r>
      <w:r w:rsidRPr="00322F34">
        <w:rPr>
          <w:rFonts w:ascii="Arial" w:hAnsi="Arial" w:cs="Arial"/>
          <w:sz w:val="24"/>
          <w:szCs w:val="24"/>
          <w:rtl/>
        </w:rPr>
        <w:t xml:space="preserve">  ) أمام العبارة الخاطئة :</w:t>
      </w:r>
      <w:r w:rsidRPr="00322F34">
        <w:rPr>
          <w:rFonts w:ascii="Arial" w:hAnsi="Arial" w:cs="Arial"/>
          <w:sz w:val="24"/>
          <w:szCs w:val="24"/>
          <w:u w:val="single"/>
          <w:rtl/>
        </w:rPr>
        <w:t xml:space="preserve">  </w:t>
      </w:r>
    </w:p>
    <w:tbl>
      <w:tblPr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529"/>
        <w:gridCol w:w="8451"/>
        <w:gridCol w:w="1549"/>
      </w:tblGrid>
      <w:tr w:rsidR="001C6534" w:rsidRPr="00322F34" w:rsidTr="007C2B27">
        <w:trPr>
          <w:trHeight w:val="413"/>
        </w:trPr>
        <w:tc>
          <w:tcPr>
            <w:tcW w:w="5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85541" w:rsidRPr="00322F34" w:rsidRDefault="00885541" w:rsidP="00983824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  <w:u w:val="single"/>
                <w:rtl/>
              </w:rPr>
            </w:pPr>
            <w:r w:rsidRPr="00322F34">
              <w:rPr>
                <w:rFonts w:ascii="Arial" w:hAnsi="Arial" w:cs="Arial"/>
                <w:sz w:val="24"/>
                <w:szCs w:val="24"/>
                <w:u w:val="single"/>
                <w:rtl/>
              </w:rPr>
              <w:t>رقم</w:t>
            </w:r>
          </w:p>
        </w:tc>
        <w:tc>
          <w:tcPr>
            <w:tcW w:w="84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85541" w:rsidRPr="00322F34" w:rsidRDefault="00885541" w:rsidP="00983824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  <w:u w:val="single"/>
                <w:rtl/>
              </w:rPr>
            </w:pPr>
            <w:r w:rsidRPr="00322F34">
              <w:rPr>
                <w:rFonts w:ascii="Arial" w:hAnsi="Arial" w:cs="Arial"/>
                <w:sz w:val="24"/>
                <w:szCs w:val="24"/>
                <w:u w:val="single"/>
                <w:rtl/>
              </w:rPr>
              <w:t>الــــــعــــــبــــارة</w:t>
            </w:r>
          </w:p>
        </w:tc>
        <w:tc>
          <w:tcPr>
            <w:tcW w:w="15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85541" w:rsidRPr="00322F34" w:rsidRDefault="00885541" w:rsidP="00983824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  <w:u w:val="single"/>
                <w:rtl/>
              </w:rPr>
            </w:pPr>
            <w:r w:rsidRPr="00322F34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√ </w:t>
            </w:r>
            <w:r w:rsidRPr="00322F34">
              <w:rPr>
                <w:rFonts w:ascii="Arial" w:hAnsi="Arial" w:cs="Arial"/>
                <w:sz w:val="24"/>
                <w:szCs w:val="24"/>
                <w:rtl/>
              </w:rPr>
              <w:t xml:space="preserve"> أو</w:t>
            </w:r>
            <w:r w:rsidRPr="00322F34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×</w:t>
            </w:r>
          </w:p>
        </w:tc>
      </w:tr>
      <w:tr w:rsidR="001C6534" w:rsidRPr="00322F34" w:rsidTr="007C2B27">
        <w:trPr>
          <w:trHeight w:val="307"/>
        </w:trPr>
        <w:tc>
          <w:tcPr>
            <w:tcW w:w="5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85541" w:rsidRPr="00322F34" w:rsidRDefault="00322F34" w:rsidP="00983824">
            <w:pPr>
              <w:spacing w:before="240"/>
              <w:rPr>
                <w:rFonts w:ascii="Arial" w:hAnsi="Arial" w:cs="Arial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sz w:val="24"/>
                <w:szCs w:val="24"/>
                <w:rtl/>
              </w:rPr>
              <w:t>4</w:t>
            </w:r>
            <w:r w:rsidR="00885541" w:rsidRPr="00322F34">
              <w:rPr>
                <w:rFonts w:ascii="Arial" w:hAnsi="Arial" w:cs="Arial"/>
                <w:sz w:val="24"/>
                <w:szCs w:val="24"/>
                <w:rtl/>
              </w:rPr>
              <w:t>1</w:t>
            </w:r>
          </w:p>
        </w:tc>
        <w:tc>
          <w:tcPr>
            <w:tcW w:w="84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sz w:val="24"/>
                <w:szCs w:val="24"/>
                <w:rtl/>
              </w:rPr>
            </w:pPr>
            <w:r w:rsidRPr="00322F34">
              <w:rPr>
                <w:rFonts w:ascii="Arial" w:hAnsi="Arial" w:cs="Arial"/>
                <w:sz w:val="24"/>
                <w:szCs w:val="24"/>
                <w:rtl/>
              </w:rPr>
              <w:t>الأمر بالاستنجاء دليل على حرص الإسلام على النظافة</w:t>
            </w:r>
          </w:p>
        </w:tc>
        <w:tc>
          <w:tcPr>
            <w:tcW w:w="15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85541" w:rsidRPr="00322F34" w:rsidRDefault="00885541" w:rsidP="00983824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322F34">
              <w:rPr>
                <w:rFonts w:ascii="Arial" w:hAnsi="Arial" w:cs="Arial"/>
                <w:sz w:val="24"/>
                <w:szCs w:val="24"/>
                <w:rtl/>
              </w:rPr>
              <w:t>(     )</w:t>
            </w:r>
          </w:p>
        </w:tc>
      </w:tr>
      <w:tr w:rsidR="001C6534" w:rsidRPr="00322F34" w:rsidTr="007C2B27">
        <w:trPr>
          <w:trHeight w:val="304"/>
        </w:trPr>
        <w:tc>
          <w:tcPr>
            <w:tcW w:w="5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85541" w:rsidRPr="00322F34" w:rsidRDefault="00322F34" w:rsidP="00983824">
            <w:pPr>
              <w:spacing w:before="240"/>
              <w:rPr>
                <w:rFonts w:ascii="Arial" w:hAnsi="Arial" w:cs="Arial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sz w:val="24"/>
                <w:szCs w:val="24"/>
                <w:rtl/>
              </w:rPr>
              <w:t>4</w:t>
            </w:r>
            <w:r w:rsidR="00885541" w:rsidRPr="00322F34">
              <w:rPr>
                <w:rFonts w:ascii="Arial" w:hAnsi="Arial" w:cs="Arial"/>
                <w:sz w:val="24"/>
                <w:szCs w:val="24"/>
                <w:rtl/>
              </w:rPr>
              <w:t>2</w:t>
            </w:r>
          </w:p>
        </w:tc>
        <w:tc>
          <w:tcPr>
            <w:tcW w:w="84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85541" w:rsidRPr="00322F34" w:rsidRDefault="00DB2CBE" w:rsidP="00983824">
            <w:pPr>
              <w:spacing w:before="240"/>
              <w:rPr>
                <w:rFonts w:ascii="Arial" w:hAnsi="Arial" w:cs="Arial"/>
                <w:sz w:val="24"/>
                <w:szCs w:val="24"/>
                <w:rtl/>
              </w:rPr>
            </w:pPr>
            <w:r w:rsidRPr="00322F34">
              <w:rPr>
                <w:rFonts w:ascii="Arial" w:hAnsi="Arial" w:cs="Arial"/>
                <w:sz w:val="24"/>
                <w:szCs w:val="24"/>
                <w:rtl/>
              </w:rPr>
              <w:t xml:space="preserve">المراد بإسباغ الوضوء </w:t>
            </w:r>
            <w:r w:rsidR="00FE2FC5" w:rsidRPr="00322F34">
              <w:rPr>
                <w:rFonts w:ascii="Arial" w:hAnsi="Arial" w:cs="Arial"/>
                <w:sz w:val="24"/>
                <w:szCs w:val="24"/>
                <w:rtl/>
              </w:rPr>
              <w:t>إتمام الوضوء وإكماله</w:t>
            </w:r>
            <w:r w:rsidR="00885541" w:rsidRPr="00322F34">
              <w:rPr>
                <w:rFonts w:ascii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5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85541" w:rsidRPr="00322F34" w:rsidRDefault="00885541" w:rsidP="00983824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322F34">
              <w:rPr>
                <w:rFonts w:ascii="Arial" w:hAnsi="Arial" w:cs="Arial"/>
                <w:sz w:val="24"/>
                <w:szCs w:val="24"/>
                <w:rtl/>
              </w:rPr>
              <w:t>(     )</w:t>
            </w:r>
          </w:p>
        </w:tc>
      </w:tr>
      <w:tr w:rsidR="001C6534" w:rsidRPr="00322F34" w:rsidTr="007C2B27">
        <w:trPr>
          <w:trHeight w:val="307"/>
        </w:trPr>
        <w:tc>
          <w:tcPr>
            <w:tcW w:w="5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85541" w:rsidRPr="00322F34" w:rsidRDefault="00322F34" w:rsidP="00983824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4"/>
                <w:szCs w:val="24"/>
                <w:rtl/>
              </w:rPr>
              <w:t>4</w:t>
            </w:r>
            <w:r w:rsidR="00885541" w:rsidRPr="00322F34">
              <w:rPr>
                <w:rFonts w:ascii="Arial" w:hAnsi="Arial" w:cs="Arial"/>
                <w:sz w:val="24"/>
                <w:szCs w:val="24"/>
                <w:rtl/>
              </w:rPr>
              <w:t>3</w:t>
            </w:r>
          </w:p>
        </w:tc>
        <w:tc>
          <w:tcPr>
            <w:tcW w:w="84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85541" w:rsidRPr="00322F34" w:rsidRDefault="00470BF6" w:rsidP="00983824">
            <w:pPr>
              <w:spacing w:before="240"/>
              <w:rPr>
                <w:rFonts w:ascii="Arial" w:hAnsi="Arial" w:cs="Arial"/>
                <w:sz w:val="24"/>
                <w:szCs w:val="24"/>
                <w:rtl/>
              </w:rPr>
            </w:pPr>
            <w:r w:rsidRPr="00322F34">
              <w:rPr>
                <w:rFonts w:ascii="Arial" w:hAnsi="Arial" w:cs="Arial"/>
                <w:sz w:val="24"/>
                <w:szCs w:val="24"/>
                <w:rtl/>
              </w:rPr>
              <w:t>معنى " لا تدعن في دبر كل صلاة " أي بعد كل صلاة</w:t>
            </w:r>
            <w:r w:rsidR="00885541" w:rsidRPr="00322F34">
              <w:rPr>
                <w:rFonts w:ascii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5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85541" w:rsidRPr="00322F34" w:rsidRDefault="00885541" w:rsidP="00983824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322F34">
              <w:rPr>
                <w:rFonts w:ascii="Arial" w:hAnsi="Arial" w:cs="Arial"/>
                <w:sz w:val="24"/>
                <w:szCs w:val="24"/>
                <w:rtl/>
              </w:rPr>
              <w:t>(     )</w:t>
            </w:r>
          </w:p>
        </w:tc>
      </w:tr>
      <w:tr w:rsidR="001C6534" w:rsidRPr="00322F34" w:rsidTr="007C2B27">
        <w:trPr>
          <w:trHeight w:val="304"/>
        </w:trPr>
        <w:tc>
          <w:tcPr>
            <w:tcW w:w="5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85541" w:rsidRPr="00322F34" w:rsidRDefault="00322F34" w:rsidP="00983824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4"/>
                <w:szCs w:val="24"/>
                <w:rtl/>
              </w:rPr>
              <w:t>4</w:t>
            </w:r>
            <w:r w:rsidR="00885541" w:rsidRPr="00322F34">
              <w:rPr>
                <w:rFonts w:ascii="Arial" w:hAnsi="Arial" w:cs="Arial"/>
                <w:sz w:val="24"/>
                <w:szCs w:val="24"/>
                <w:rtl/>
              </w:rPr>
              <w:t>4</w:t>
            </w:r>
          </w:p>
        </w:tc>
        <w:tc>
          <w:tcPr>
            <w:tcW w:w="84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sz w:val="24"/>
                <w:szCs w:val="24"/>
                <w:rtl/>
              </w:rPr>
            </w:pPr>
            <w:r w:rsidRPr="00322F34">
              <w:rPr>
                <w:rFonts w:ascii="Arial" w:hAnsi="Arial" w:cs="Arial"/>
                <w:sz w:val="24"/>
                <w:szCs w:val="24"/>
                <w:rtl/>
              </w:rPr>
              <w:t xml:space="preserve">من الأخلاق الحسنة الابتسامة والبشاشة في وجوه الناس </w:t>
            </w:r>
          </w:p>
        </w:tc>
        <w:tc>
          <w:tcPr>
            <w:tcW w:w="15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85541" w:rsidRPr="00322F34" w:rsidRDefault="00885541" w:rsidP="00983824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322F34">
              <w:rPr>
                <w:rFonts w:ascii="Arial" w:hAnsi="Arial" w:cs="Arial"/>
                <w:sz w:val="24"/>
                <w:szCs w:val="24"/>
                <w:rtl/>
              </w:rPr>
              <w:t>(     )</w:t>
            </w:r>
          </w:p>
        </w:tc>
      </w:tr>
      <w:tr w:rsidR="001C6534" w:rsidRPr="00322F34" w:rsidTr="007C2B27">
        <w:trPr>
          <w:trHeight w:val="307"/>
        </w:trPr>
        <w:tc>
          <w:tcPr>
            <w:tcW w:w="5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85541" w:rsidRPr="00322F34" w:rsidRDefault="00322F34" w:rsidP="00983824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4"/>
                <w:szCs w:val="24"/>
                <w:rtl/>
              </w:rPr>
              <w:t>4</w:t>
            </w:r>
            <w:r w:rsidR="00885541" w:rsidRPr="00322F34">
              <w:rPr>
                <w:rFonts w:ascii="Arial" w:hAnsi="Arial" w:cs="Arial"/>
                <w:sz w:val="24"/>
                <w:szCs w:val="24"/>
                <w:rtl/>
              </w:rPr>
              <w:t>5</w:t>
            </w:r>
          </w:p>
        </w:tc>
        <w:tc>
          <w:tcPr>
            <w:tcW w:w="84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85541" w:rsidRPr="00322F34" w:rsidRDefault="00470BF6" w:rsidP="00983824">
            <w:pPr>
              <w:spacing w:before="240"/>
              <w:rPr>
                <w:rFonts w:ascii="Arial" w:hAnsi="Arial" w:cs="Arial"/>
                <w:sz w:val="24"/>
                <w:szCs w:val="24"/>
                <w:rtl/>
              </w:rPr>
            </w:pPr>
            <w:r w:rsidRPr="00322F34">
              <w:rPr>
                <w:rFonts w:ascii="Arial" w:hAnsi="Arial" w:cs="Arial"/>
                <w:sz w:val="24"/>
                <w:szCs w:val="24"/>
                <w:rtl/>
              </w:rPr>
              <w:t>من الأمور التي نقابل بها المصائب السخط والضجر</w:t>
            </w:r>
          </w:p>
        </w:tc>
        <w:tc>
          <w:tcPr>
            <w:tcW w:w="15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85541" w:rsidRPr="00322F34" w:rsidRDefault="00885541" w:rsidP="00983824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322F34">
              <w:rPr>
                <w:rFonts w:ascii="Arial" w:hAnsi="Arial" w:cs="Arial"/>
                <w:sz w:val="24"/>
                <w:szCs w:val="24"/>
                <w:rtl/>
              </w:rPr>
              <w:t>(     )</w:t>
            </w:r>
          </w:p>
        </w:tc>
      </w:tr>
      <w:tr w:rsidR="001C6534" w:rsidRPr="00322F34" w:rsidTr="007C2B27">
        <w:trPr>
          <w:trHeight w:val="304"/>
        </w:trPr>
        <w:tc>
          <w:tcPr>
            <w:tcW w:w="5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85541" w:rsidRPr="00322F34" w:rsidRDefault="00322F34" w:rsidP="00983824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4"/>
                <w:szCs w:val="24"/>
                <w:rtl/>
              </w:rPr>
              <w:t>4</w:t>
            </w:r>
            <w:r w:rsidR="00885541" w:rsidRPr="00322F34">
              <w:rPr>
                <w:rFonts w:ascii="Arial" w:hAnsi="Arial" w:cs="Arial"/>
                <w:sz w:val="24"/>
                <w:szCs w:val="24"/>
                <w:rtl/>
              </w:rPr>
              <w:t>6</w:t>
            </w:r>
          </w:p>
        </w:tc>
        <w:tc>
          <w:tcPr>
            <w:tcW w:w="84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85541" w:rsidRPr="00322F34" w:rsidRDefault="00885541" w:rsidP="00983824">
            <w:pPr>
              <w:spacing w:before="240"/>
              <w:rPr>
                <w:rFonts w:ascii="Arial" w:hAnsi="Arial" w:cs="Arial"/>
                <w:sz w:val="24"/>
                <w:szCs w:val="24"/>
                <w:rtl/>
              </w:rPr>
            </w:pPr>
            <w:r w:rsidRPr="00322F34">
              <w:rPr>
                <w:rFonts w:ascii="Arial" w:hAnsi="Arial" w:cs="Arial"/>
                <w:sz w:val="24"/>
                <w:szCs w:val="24"/>
                <w:rtl/>
              </w:rPr>
              <w:t>أبو هريرة رضي الله عنه أكثر الصحابة رواة للحديث</w:t>
            </w:r>
          </w:p>
        </w:tc>
        <w:tc>
          <w:tcPr>
            <w:tcW w:w="15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85541" w:rsidRPr="00322F34" w:rsidRDefault="00885541" w:rsidP="00983824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322F34">
              <w:rPr>
                <w:rFonts w:ascii="Arial" w:hAnsi="Arial" w:cs="Arial"/>
                <w:sz w:val="24"/>
                <w:szCs w:val="24"/>
                <w:rtl/>
              </w:rPr>
              <w:t>(     )</w:t>
            </w:r>
          </w:p>
        </w:tc>
      </w:tr>
      <w:tr w:rsidR="001C6534" w:rsidRPr="00322F34" w:rsidTr="007C2B27">
        <w:trPr>
          <w:trHeight w:val="307"/>
        </w:trPr>
        <w:tc>
          <w:tcPr>
            <w:tcW w:w="5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85541" w:rsidRPr="00322F34" w:rsidRDefault="00322F34" w:rsidP="00983824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cs"/>
                <w:sz w:val="24"/>
                <w:szCs w:val="24"/>
                <w:rtl/>
              </w:rPr>
              <w:t>4</w:t>
            </w:r>
            <w:r w:rsidR="00885541" w:rsidRPr="00322F34">
              <w:rPr>
                <w:rFonts w:ascii="Arial" w:hAnsi="Arial" w:cs="Arial"/>
                <w:sz w:val="24"/>
                <w:szCs w:val="24"/>
                <w:rtl/>
              </w:rPr>
              <w:t>7</w:t>
            </w:r>
          </w:p>
        </w:tc>
        <w:tc>
          <w:tcPr>
            <w:tcW w:w="84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85541" w:rsidRPr="00322F34" w:rsidRDefault="00470BF6" w:rsidP="00983824">
            <w:pPr>
              <w:spacing w:before="240"/>
              <w:rPr>
                <w:rFonts w:ascii="Arial" w:hAnsi="Arial" w:cs="Arial"/>
                <w:sz w:val="24"/>
                <w:szCs w:val="24"/>
                <w:rtl/>
              </w:rPr>
            </w:pPr>
            <w:r w:rsidRPr="00322F34">
              <w:rPr>
                <w:rFonts w:ascii="Arial" w:hAnsi="Arial" w:cs="Arial"/>
                <w:sz w:val="24"/>
                <w:szCs w:val="24"/>
                <w:rtl/>
              </w:rPr>
              <w:t>من الإحسان في الصلاة التزام الذكر ب</w:t>
            </w:r>
            <w:r w:rsidR="007C2B27" w:rsidRPr="00322F34">
              <w:rPr>
                <w:rFonts w:ascii="Arial" w:hAnsi="Arial" w:cs="Arial"/>
                <w:sz w:val="24"/>
                <w:szCs w:val="24"/>
                <w:rtl/>
              </w:rPr>
              <w:t>عدها</w:t>
            </w:r>
          </w:p>
        </w:tc>
        <w:tc>
          <w:tcPr>
            <w:tcW w:w="15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85541" w:rsidRPr="00322F34" w:rsidRDefault="00885541" w:rsidP="00983824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322F34">
              <w:rPr>
                <w:rFonts w:ascii="Arial" w:hAnsi="Arial" w:cs="Arial"/>
                <w:sz w:val="24"/>
                <w:szCs w:val="24"/>
                <w:rtl/>
              </w:rPr>
              <w:t>(     )</w:t>
            </w:r>
          </w:p>
        </w:tc>
      </w:tr>
      <w:tr w:rsidR="001C6534" w:rsidRPr="00322F34" w:rsidTr="007C2B27">
        <w:trPr>
          <w:trHeight w:val="345"/>
        </w:trPr>
        <w:tc>
          <w:tcPr>
            <w:tcW w:w="5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85541" w:rsidRPr="00322F34" w:rsidRDefault="00CD09DE" w:rsidP="00983824">
            <w:pPr>
              <w:spacing w:before="240"/>
              <w:rPr>
                <w:rFonts w:ascii="Arial" w:hAnsi="Arial" w:cs="Arial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sz w:val="24"/>
                <w:szCs w:val="24"/>
                <w:rtl/>
              </w:rPr>
              <w:t>48</w:t>
            </w:r>
          </w:p>
        </w:tc>
        <w:tc>
          <w:tcPr>
            <w:tcW w:w="84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85541" w:rsidRPr="00322F34" w:rsidRDefault="00DB2CBE" w:rsidP="00983824">
            <w:pPr>
              <w:spacing w:before="240"/>
              <w:rPr>
                <w:rFonts w:ascii="Arial" w:hAnsi="Arial" w:cs="Arial"/>
                <w:sz w:val="24"/>
                <w:szCs w:val="24"/>
                <w:rtl/>
              </w:rPr>
            </w:pPr>
            <w:r w:rsidRPr="00322F34">
              <w:rPr>
                <w:rFonts w:ascii="Arial" w:hAnsi="Arial" w:cs="Arial"/>
                <w:sz w:val="24"/>
                <w:szCs w:val="24"/>
                <w:rtl/>
              </w:rPr>
              <w:t>من الإحسان في الصدقة إ</w:t>
            </w:r>
            <w:r w:rsidR="00885541" w:rsidRPr="00322F34">
              <w:rPr>
                <w:rFonts w:ascii="Arial" w:hAnsi="Arial" w:cs="Arial"/>
                <w:sz w:val="24"/>
                <w:szCs w:val="24"/>
                <w:rtl/>
              </w:rPr>
              <w:t>تباعها بالمن والاذى</w:t>
            </w:r>
          </w:p>
        </w:tc>
        <w:tc>
          <w:tcPr>
            <w:tcW w:w="15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85541" w:rsidRPr="00322F34" w:rsidRDefault="00885541" w:rsidP="00983824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322F34">
              <w:rPr>
                <w:rFonts w:ascii="Arial" w:hAnsi="Arial" w:cs="Arial"/>
                <w:sz w:val="24"/>
                <w:szCs w:val="24"/>
                <w:rtl/>
              </w:rPr>
              <w:t>(       )</w:t>
            </w:r>
          </w:p>
        </w:tc>
      </w:tr>
    </w:tbl>
    <w:p w:rsidR="00885541" w:rsidRPr="00322F34" w:rsidRDefault="00885541" w:rsidP="00983824">
      <w:pPr>
        <w:spacing w:before="240"/>
        <w:rPr>
          <w:rFonts w:ascii="Arial" w:hAnsi="Arial" w:cs="Arial"/>
          <w:vanish/>
          <w:sz w:val="24"/>
          <w:szCs w:val="24"/>
        </w:rPr>
      </w:pPr>
    </w:p>
    <w:p w:rsidR="00FE2FC5" w:rsidRPr="00322F34" w:rsidRDefault="00FE2FC5" w:rsidP="00983824">
      <w:pPr>
        <w:tabs>
          <w:tab w:val="left" w:pos="8040"/>
        </w:tabs>
        <w:spacing w:before="240"/>
        <w:rPr>
          <w:rFonts w:ascii="Arial" w:hAnsi="Arial" w:cs="Arial"/>
          <w:sz w:val="24"/>
          <w:szCs w:val="24"/>
          <w:u w:val="single"/>
          <w:rtl/>
        </w:rPr>
      </w:pPr>
    </w:p>
    <w:tbl>
      <w:tblPr>
        <w:tblpPr w:leftFromText="180" w:rightFromText="180" w:vertAnchor="text" w:horzAnchor="margin" w:tblpY="452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767"/>
      </w:tblGrid>
      <w:tr w:rsidR="00FE2FC5" w:rsidRPr="00322F34" w:rsidTr="00FE2FC5">
        <w:trPr>
          <w:trHeight w:val="460"/>
        </w:trPr>
        <w:tc>
          <w:tcPr>
            <w:tcW w:w="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E2FC5" w:rsidRPr="00322F34" w:rsidRDefault="00FE2FC5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  <w:u w:val="single"/>
              </w:rPr>
            </w:pPr>
          </w:p>
        </w:tc>
      </w:tr>
      <w:tr w:rsidR="00FE2FC5" w:rsidRPr="00322F34" w:rsidTr="00FE2FC5">
        <w:trPr>
          <w:trHeight w:val="219"/>
        </w:trPr>
        <w:tc>
          <w:tcPr>
            <w:tcW w:w="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FE2FC5" w:rsidRPr="00322F34" w:rsidRDefault="00FE2FC5" w:rsidP="00983824">
            <w:pPr>
              <w:spacing w:before="240"/>
              <w:jc w:val="center"/>
              <w:rPr>
                <w:rFonts w:ascii="Arial" w:hAnsi="Arial" w:cs="Arial"/>
                <w:b/>
                <w:bCs/>
                <w:color w:val="0D0D0D"/>
                <w:sz w:val="24"/>
                <w:szCs w:val="24"/>
                <w:rtl/>
              </w:rPr>
            </w:pPr>
            <w:r w:rsidRPr="00322F34">
              <w:rPr>
                <w:rFonts w:ascii="Arial" w:hAnsi="Arial" w:cs="Arial"/>
                <w:b/>
                <w:bCs/>
                <w:color w:val="0D0D0D"/>
                <w:sz w:val="24"/>
                <w:szCs w:val="24"/>
                <w:rtl/>
              </w:rPr>
              <w:t>3</w:t>
            </w:r>
          </w:p>
        </w:tc>
      </w:tr>
    </w:tbl>
    <w:p w:rsidR="00885541" w:rsidRPr="00571D65" w:rsidRDefault="00885541" w:rsidP="00571D65">
      <w:pPr>
        <w:tabs>
          <w:tab w:val="left" w:pos="8040"/>
        </w:tabs>
        <w:spacing w:before="240"/>
        <w:rPr>
          <w:rFonts w:ascii="Arial" w:hAnsi="Arial" w:cs="Arial"/>
          <w:sz w:val="24"/>
          <w:szCs w:val="24"/>
          <w:rtl/>
        </w:rPr>
      </w:pPr>
      <w:r w:rsidRPr="00322F34">
        <w:rPr>
          <w:rFonts w:ascii="Arial" w:hAnsi="Arial" w:cs="Arial"/>
          <w:sz w:val="24"/>
          <w:szCs w:val="24"/>
          <w:u w:val="single"/>
          <w:rtl/>
        </w:rPr>
        <w:t xml:space="preserve">السؤال الثالث : </w:t>
      </w:r>
      <w:r w:rsidR="00FE2FC5" w:rsidRPr="00322F34">
        <w:rPr>
          <w:rFonts w:ascii="Arial" w:hAnsi="Arial" w:cs="Arial"/>
          <w:sz w:val="24"/>
          <w:szCs w:val="24"/>
          <w:rtl/>
        </w:rPr>
        <w:t>أ</w:t>
      </w:r>
      <w:r w:rsidRPr="00322F34">
        <w:rPr>
          <w:rFonts w:ascii="Arial" w:hAnsi="Arial" w:cs="Arial"/>
          <w:sz w:val="24"/>
          <w:szCs w:val="24"/>
          <w:rtl/>
        </w:rPr>
        <w:t>جيبي عن</w:t>
      </w:r>
      <w:r w:rsidR="00322F34">
        <w:rPr>
          <w:rFonts w:ascii="Arial" w:hAnsi="Arial" w:cs="Arial"/>
          <w:sz w:val="24"/>
          <w:szCs w:val="24"/>
          <w:rtl/>
        </w:rPr>
        <w:t xml:space="preserve"> الأسئلة التالية حسب المطلوب </w:t>
      </w:r>
      <w:r w:rsidR="00322F34">
        <w:rPr>
          <w:rFonts w:ascii="Arial" w:hAnsi="Arial" w:cs="Arial" w:hint="cs"/>
          <w:sz w:val="24"/>
          <w:szCs w:val="24"/>
          <w:rtl/>
        </w:rPr>
        <w:t>:    (كل فقرة درجة واحدة)</w:t>
      </w:r>
    </w:p>
    <w:p w:rsidR="00885541" w:rsidRPr="00322F34" w:rsidRDefault="00571D65" w:rsidP="00983824">
      <w:pPr>
        <w:spacing w:before="240"/>
        <w:rPr>
          <w:rFonts w:ascii="Arial" w:hAnsi="Arial" w:cs="Arial"/>
          <w:color w:val="0D0D0D"/>
          <w:sz w:val="24"/>
          <w:szCs w:val="24"/>
          <w:rtl/>
        </w:rPr>
      </w:pPr>
      <w:r>
        <w:rPr>
          <w:rFonts w:ascii="Arial" w:hAnsi="Arial" w:cs="Arial" w:hint="cs"/>
          <w:color w:val="0D0D0D"/>
          <w:sz w:val="24"/>
          <w:szCs w:val="24"/>
          <w:rtl/>
        </w:rPr>
        <w:t>49</w:t>
      </w:r>
      <w:r w:rsidR="00322F34">
        <w:rPr>
          <w:rFonts w:ascii="Arial" w:hAnsi="Arial" w:cs="Arial" w:hint="cs"/>
          <w:color w:val="0D0D0D"/>
          <w:sz w:val="24"/>
          <w:szCs w:val="24"/>
          <w:rtl/>
        </w:rPr>
        <w:t>-</w:t>
      </w:r>
      <w:r w:rsidR="00885541" w:rsidRPr="00322F34">
        <w:rPr>
          <w:rFonts w:ascii="Arial" w:hAnsi="Arial" w:cs="Arial"/>
          <w:color w:val="0D0D0D"/>
          <w:sz w:val="24"/>
          <w:szCs w:val="24"/>
          <w:rtl/>
        </w:rPr>
        <w:t xml:space="preserve"> </w:t>
      </w:r>
      <w:r>
        <w:rPr>
          <w:rFonts w:ascii="Arial" w:hAnsi="Arial" w:cs="Arial" w:hint="cs"/>
          <w:color w:val="0D0D0D"/>
          <w:sz w:val="24"/>
          <w:szCs w:val="24"/>
          <w:rtl/>
        </w:rPr>
        <w:t xml:space="preserve">من أمثلة </w:t>
      </w:r>
      <w:r w:rsidR="00885541" w:rsidRPr="00322F34">
        <w:rPr>
          <w:rFonts w:ascii="Arial" w:hAnsi="Arial" w:cs="Arial"/>
          <w:color w:val="0D0D0D"/>
          <w:sz w:val="24"/>
          <w:szCs w:val="24"/>
          <w:rtl/>
        </w:rPr>
        <w:t>الأخلاق الحسنة................................................و .......................................</w:t>
      </w:r>
    </w:p>
    <w:p w:rsidR="00322F34" w:rsidRDefault="00571D65" w:rsidP="00322F34">
      <w:pPr>
        <w:spacing w:before="240"/>
        <w:rPr>
          <w:rFonts w:ascii="Arial" w:hAnsi="Arial" w:cs="Arial"/>
          <w:color w:val="0D0D0D"/>
          <w:sz w:val="24"/>
          <w:szCs w:val="24"/>
          <w:rtl/>
        </w:rPr>
      </w:pPr>
      <w:r>
        <w:rPr>
          <w:rFonts w:ascii="Arial" w:hAnsi="Arial" w:cs="Arial" w:hint="cs"/>
          <w:color w:val="0D0D0D"/>
          <w:sz w:val="24"/>
          <w:szCs w:val="24"/>
          <w:rtl/>
        </w:rPr>
        <w:t>50</w:t>
      </w:r>
      <w:r w:rsidR="00322F34">
        <w:rPr>
          <w:rFonts w:ascii="Arial" w:hAnsi="Arial" w:cs="Arial" w:hint="cs"/>
          <w:color w:val="0D0D0D"/>
          <w:sz w:val="24"/>
          <w:szCs w:val="24"/>
          <w:rtl/>
        </w:rPr>
        <w:t>-</w:t>
      </w:r>
      <w:r w:rsidR="00885541" w:rsidRPr="00322F34">
        <w:rPr>
          <w:rFonts w:ascii="Arial" w:hAnsi="Arial" w:cs="Arial"/>
          <w:color w:val="0D0D0D"/>
          <w:sz w:val="24"/>
          <w:szCs w:val="24"/>
          <w:rtl/>
        </w:rPr>
        <w:t xml:space="preserve"> </w:t>
      </w:r>
      <w:r>
        <w:rPr>
          <w:rFonts w:ascii="Arial" w:hAnsi="Arial" w:cs="Arial" w:hint="cs"/>
          <w:color w:val="0D0D0D"/>
          <w:sz w:val="24"/>
          <w:szCs w:val="24"/>
          <w:rtl/>
        </w:rPr>
        <w:t xml:space="preserve">من أمثلة </w:t>
      </w:r>
      <w:r w:rsidR="00885541" w:rsidRPr="00322F34">
        <w:rPr>
          <w:rFonts w:ascii="Arial" w:hAnsi="Arial" w:cs="Arial"/>
          <w:color w:val="0D0D0D"/>
          <w:sz w:val="24"/>
          <w:szCs w:val="24"/>
          <w:rtl/>
        </w:rPr>
        <w:t>الأخلاق السيئة................................................و .......................................</w:t>
      </w:r>
    </w:p>
    <w:p w:rsidR="00885541" w:rsidRPr="00322F34" w:rsidRDefault="00571D65" w:rsidP="00AC3442">
      <w:pPr>
        <w:spacing w:before="240"/>
        <w:rPr>
          <w:rFonts w:ascii="Arial" w:hAnsi="Arial" w:cs="Arial"/>
          <w:color w:val="0D0D0D"/>
          <w:sz w:val="24"/>
          <w:szCs w:val="24"/>
          <w:rtl/>
        </w:rPr>
      </w:pPr>
      <w:r>
        <w:rPr>
          <w:rFonts w:ascii="Arial" w:hAnsi="Arial" w:cs="Arial" w:hint="cs"/>
          <w:color w:val="0D0D0D"/>
          <w:sz w:val="24"/>
          <w:szCs w:val="24"/>
          <w:rtl/>
        </w:rPr>
        <w:t>51</w:t>
      </w:r>
      <w:r w:rsidR="00322F34">
        <w:rPr>
          <w:rFonts w:ascii="Arial" w:hAnsi="Arial" w:cs="Arial" w:hint="cs"/>
          <w:color w:val="0D0D0D"/>
          <w:sz w:val="24"/>
          <w:szCs w:val="24"/>
          <w:rtl/>
        </w:rPr>
        <w:t xml:space="preserve">- </w:t>
      </w:r>
      <w:r w:rsidR="007C2B27" w:rsidRPr="00322F34">
        <w:rPr>
          <w:rFonts w:ascii="Arial" w:hAnsi="Arial" w:cs="Arial"/>
          <w:color w:val="0D0D0D"/>
          <w:sz w:val="24"/>
          <w:szCs w:val="24"/>
          <w:rtl/>
        </w:rPr>
        <w:t xml:space="preserve"> من آداب قضاء الحاجة :</w:t>
      </w:r>
      <w:r w:rsidR="00885541" w:rsidRPr="00322F34">
        <w:rPr>
          <w:rFonts w:ascii="Arial" w:hAnsi="Arial" w:cs="Arial"/>
          <w:color w:val="0D0D0D"/>
          <w:sz w:val="24"/>
          <w:szCs w:val="24"/>
          <w:rtl/>
        </w:rPr>
        <w:t>.</w:t>
      </w:r>
      <w:r w:rsidR="007C2B27" w:rsidRPr="00322F34">
        <w:rPr>
          <w:rFonts w:ascii="Arial" w:hAnsi="Arial" w:cs="Arial"/>
          <w:color w:val="0D0D0D"/>
          <w:sz w:val="24"/>
          <w:szCs w:val="24"/>
          <w:rtl/>
        </w:rPr>
        <w:t>..........................................................................................................</w:t>
      </w:r>
    </w:p>
    <w:p w:rsidR="007C2B27" w:rsidRPr="00322F34" w:rsidRDefault="007C2B27" w:rsidP="00983824">
      <w:pPr>
        <w:spacing w:before="240"/>
        <w:rPr>
          <w:rFonts w:ascii="Arial" w:hAnsi="Arial" w:cs="Arial"/>
          <w:color w:val="0D0D0D"/>
          <w:sz w:val="24"/>
          <w:szCs w:val="24"/>
          <w:rtl/>
        </w:rPr>
      </w:pPr>
      <w:r w:rsidRPr="00322F34">
        <w:rPr>
          <w:rFonts w:ascii="Arial" w:hAnsi="Arial" w:cs="Arial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C286CD" wp14:editId="68BA3BD0">
                <wp:simplePos x="0" y="0"/>
                <wp:positionH relativeFrom="column">
                  <wp:posOffset>-105833</wp:posOffset>
                </wp:positionH>
                <wp:positionV relativeFrom="paragraph">
                  <wp:posOffset>303742</wp:posOffset>
                </wp:positionV>
                <wp:extent cx="6970395" cy="0"/>
                <wp:effectExtent l="12700" t="15875" r="8255" b="1270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7039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7F022E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-8.35pt;margin-top:23.9pt;width:548.85pt;height:0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" strokeweight="1.25pt"/>
            </w:pict>
          </mc:Fallback>
        </mc:AlternateContent>
      </w:r>
    </w:p>
    <w:tbl>
      <w:tblPr>
        <w:tblpPr w:leftFromText="180" w:rightFromText="180" w:vertAnchor="text" w:horzAnchor="margin" w:tblpY="57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767"/>
      </w:tblGrid>
      <w:tr w:rsidR="007C2B27" w:rsidRPr="00322F34" w:rsidTr="007C2B27">
        <w:trPr>
          <w:trHeight w:val="460"/>
        </w:trPr>
        <w:tc>
          <w:tcPr>
            <w:tcW w:w="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C2B27" w:rsidRPr="00322F34" w:rsidRDefault="007C2B27" w:rsidP="00983824">
            <w:pPr>
              <w:spacing w:before="240"/>
              <w:rPr>
                <w:rFonts w:ascii="Arial" w:hAnsi="Arial" w:cs="Arial"/>
                <w:color w:val="0D0D0D"/>
                <w:sz w:val="24"/>
                <w:szCs w:val="24"/>
                <w:u w:val="single"/>
                <w:rtl/>
              </w:rPr>
            </w:pPr>
          </w:p>
        </w:tc>
      </w:tr>
      <w:tr w:rsidR="007C2B27" w:rsidRPr="00322F34" w:rsidTr="007C2B27">
        <w:trPr>
          <w:trHeight w:val="219"/>
        </w:trPr>
        <w:tc>
          <w:tcPr>
            <w:tcW w:w="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C2B27" w:rsidRPr="00322F34" w:rsidRDefault="007C2B27" w:rsidP="00983824">
            <w:pPr>
              <w:spacing w:before="240"/>
              <w:jc w:val="center"/>
              <w:rPr>
                <w:rFonts w:ascii="Arial" w:hAnsi="Arial" w:cs="Arial"/>
                <w:b/>
                <w:bCs/>
                <w:color w:val="0D0D0D"/>
                <w:sz w:val="24"/>
                <w:szCs w:val="24"/>
                <w:rtl/>
              </w:rPr>
            </w:pPr>
            <w:r w:rsidRPr="00322F34">
              <w:rPr>
                <w:rFonts w:ascii="Arial" w:hAnsi="Arial" w:cs="Arial"/>
                <w:b/>
                <w:bCs/>
                <w:color w:val="0D0D0D"/>
                <w:sz w:val="24"/>
                <w:szCs w:val="24"/>
                <w:rtl/>
              </w:rPr>
              <w:t>3</w:t>
            </w:r>
          </w:p>
        </w:tc>
      </w:tr>
    </w:tbl>
    <w:p w:rsidR="00571D65" w:rsidRDefault="00885541" w:rsidP="00571D65">
      <w:pPr>
        <w:tabs>
          <w:tab w:val="left" w:pos="8040"/>
        </w:tabs>
        <w:spacing w:before="240"/>
        <w:rPr>
          <w:rFonts w:ascii="Arial" w:hAnsi="Arial" w:cs="Arial" w:hint="cs"/>
          <w:sz w:val="24"/>
          <w:szCs w:val="24"/>
          <w:rtl/>
        </w:rPr>
      </w:pPr>
      <w:r w:rsidRPr="00571D65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السؤال الرابع </w:t>
      </w:r>
      <w:r w:rsidRPr="00571D65">
        <w:rPr>
          <w:rFonts w:ascii="Arial" w:hAnsi="Arial" w:cs="Arial"/>
          <w:b/>
          <w:bCs/>
          <w:sz w:val="28"/>
          <w:szCs w:val="28"/>
          <w:rtl/>
        </w:rPr>
        <w:t>:</w:t>
      </w:r>
      <w:r w:rsidR="00571D65" w:rsidRPr="00571D65">
        <w:rPr>
          <w:rFonts w:ascii="Arial" w:hAnsi="Arial" w:cs="Arial" w:hint="cs"/>
          <w:b/>
          <w:bCs/>
          <w:sz w:val="28"/>
          <w:szCs w:val="28"/>
          <w:rtl/>
        </w:rPr>
        <w:t>أجيبي عن مايلي:</w:t>
      </w:r>
      <w:r w:rsidR="00AC3442">
        <w:rPr>
          <w:rFonts w:ascii="Arial" w:hAnsi="Arial" w:cs="Arial" w:hint="cs"/>
          <w:sz w:val="24"/>
          <w:szCs w:val="24"/>
          <w:rtl/>
        </w:rPr>
        <w:t xml:space="preserve">   (كل فقرة درجة كاملة )</w:t>
      </w:r>
    </w:p>
    <w:p w:rsidR="00885541" w:rsidRPr="00322F34" w:rsidRDefault="00885541" w:rsidP="00571D65">
      <w:pPr>
        <w:tabs>
          <w:tab w:val="left" w:pos="8040"/>
        </w:tabs>
        <w:spacing w:before="240"/>
        <w:rPr>
          <w:rFonts w:ascii="Arial" w:hAnsi="Arial" w:cs="Arial"/>
          <w:sz w:val="24"/>
          <w:szCs w:val="24"/>
          <w:rtl/>
        </w:rPr>
      </w:pPr>
      <w:r w:rsidRPr="00322F34">
        <w:rPr>
          <w:rFonts w:ascii="Arial" w:hAnsi="Arial" w:cs="Arial"/>
          <w:sz w:val="24"/>
          <w:szCs w:val="24"/>
          <w:rtl/>
        </w:rPr>
        <w:t xml:space="preserve"> </w:t>
      </w:r>
      <w:r w:rsidR="00571D65">
        <w:rPr>
          <w:rFonts w:ascii="Arial" w:hAnsi="Arial" w:cs="Arial" w:hint="cs"/>
          <w:sz w:val="24"/>
          <w:szCs w:val="24"/>
          <w:rtl/>
        </w:rPr>
        <w:t xml:space="preserve">52-اشرحي </w:t>
      </w:r>
      <w:r w:rsidR="00571D65">
        <w:rPr>
          <w:rFonts w:ascii="Arial" w:hAnsi="Arial" w:cs="Arial"/>
          <w:sz w:val="24"/>
          <w:szCs w:val="24"/>
          <w:rtl/>
        </w:rPr>
        <w:t>الحديث التالي</w:t>
      </w:r>
      <w:r w:rsidRPr="00322F34">
        <w:rPr>
          <w:rFonts w:ascii="Arial" w:hAnsi="Arial" w:cs="Arial"/>
          <w:sz w:val="24"/>
          <w:szCs w:val="24"/>
          <w:rtl/>
        </w:rPr>
        <w:t>:</w:t>
      </w:r>
    </w:p>
    <w:p w:rsidR="00571D65" w:rsidRDefault="00571D65" w:rsidP="00983824">
      <w:pPr>
        <w:spacing w:before="240"/>
        <w:rPr>
          <w:rFonts w:ascii="Arial" w:hAnsi="Arial" w:cs="Arial" w:hint="cs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عن أبي هريرة رضي الله عنه قال :(ماعاب النبي صلى الله عليه وسلم طعاما قط إن اشتهاه أكله وإن كرهه تركه). </w:t>
      </w:r>
    </w:p>
    <w:p w:rsidR="00322F34" w:rsidRDefault="00885541" w:rsidP="00983824">
      <w:pPr>
        <w:spacing w:before="240"/>
        <w:rPr>
          <w:rFonts w:ascii="Arial" w:hAnsi="Arial" w:cs="Arial"/>
          <w:color w:val="0D0D0D"/>
          <w:sz w:val="24"/>
          <w:szCs w:val="24"/>
          <w:rtl/>
        </w:rPr>
      </w:pPr>
      <w:r w:rsidRPr="00322F34">
        <w:rPr>
          <w:rFonts w:ascii="Arial" w:hAnsi="Arial" w:cs="Arial"/>
          <w:color w:val="0D0D0D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571D65" w:rsidRPr="00322F34" w:rsidRDefault="00571D65" w:rsidP="00571D65">
      <w:pPr>
        <w:spacing w:before="240"/>
        <w:rPr>
          <w:rFonts w:ascii="Arial" w:hAnsi="Arial" w:cs="Arial"/>
          <w:color w:val="0D0D0D"/>
          <w:sz w:val="24"/>
          <w:szCs w:val="24"/>
          <w:rtl/>
        </w:rPr>
      </w:pPr>
      <w:r>
        <w:rPr>
          <w:rFonts w:ascii="Arial" w:hAnsi="Arial" w:cs="Arial" w:hint="cs"/>
          <w:color w:val="0D0D0D"/>
          <w:sz w:val="24"/>
          <w:szCs w:val="24"/>
          <w:rtl/>
        </w:rPr>
        <w:t>53- عرفي راوي الحديث:</w:t>
      </w:r>
    </w:p>
    <w:p w:rsidR="001C6534" w:rsidRPr="00322F34" w:rsidRDefault="00571D65" w:rsidP="00983824">
      <w:pPr>
        <w:spacing w:before="240"/>
        <w:rPr>
          <w:rFonts w:ascii="Arial" w:hAnsi="Arial" w:cs="Arial"/>
          <w:color w:val="0D0D0D"/>
          <w:sz w:val="24"/>
          <w:szCs w:val="24"/>
          <w:rtl/>
        </w:rPr>
      </w:pPr>
      <w:r>
        <w:rPr>
          <w:rFonts w:ascii="Arial" w:hAnsi="Arial" w:cs="Arial" w:hint="cs"/>
          <w:color w:val="0D0D0D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1C6534" w:rsidRDefault="00571D65" w:rsidP="00983824">
      <w:pPr>
        <w:spacing w:before="240"/>
        <w:rPr>
          <w:rFonts w:ascii="adwa-assalaf" w:hAnsi="adwa-assalaf" w:cs="adwa-assalaf" w:hint="cs"/>
          <w:color w:val="0D0D0D"/>
          <w:sz w:val="28"/>
          <w:szCs w:val="28"/>
          <w:rtl/>
        </w:rPr>
      </w:pPr>
      <w:r>
        <w:rPr>
          <w:rFonts w:ascii="adwa-assalaf" w:hAnsi="adwa-assalaf" w:cs="adwa-assalaf" w:hint="cs"/>
          <w:color w:val="0D0D0D"/>
          <w:sz w:val="28"/>
          <w:szCs w:val="28"/>
          <w:rtl/>
        </w:rPr>
        <w:t xml:space="preserve">54-أذكري فائدة من الحديث </w:t>
      </w:r>
    </w:p>
    <w:p w:rsidR="00571D65" w:rsidRPr="00DB2CBE" w:rsidRDefault="00571D65" w:rsidP="00983824">
      <w:pPr>
        <w:spacing w:before="240"/>
        <w:rPr>
          <w:rFonts w:ascii="adwa-assalaf" w:hAnsi="adwa-assalaf" w:cs="adwa-assalaf"/>
          <w:color w:val="0D0D0D"/>
          <w:sz w:val="28"/>
          <w:szCs w:val="28"/>
          <w:rtl/>
        </w:rPr>
      </w:pPr>
      <w:r w:rsidRPr="00DB2CBE">
        <w:rPr>
          <w:rFonts w:ascii="adwa-assalaf" w:hAnsi="adwa-assalaf" w:cs="adwa-assalaf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74F83F" wp14:editId="6764437B">
                <wp:simplePos x="0" y="0"/>
                <wp:positionH relativeFrom="margin">
                  <wp:posOffset>657860</wp:posOffset>
                </wp:positionH>
                <wp:positionV relativeFrom="paragraph">
                  <wp:posOffset>786130</wp:posOffset>
                </wp:positionV>
                <wp:extent cx="4118610" cy="368300"/>
                <wp:effectExtent l="0" t="0" r="15240" b="12700"/>
                <wp:wrapNone/>
                <wp:docPr id="49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861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1D65" w:rsidRPr="000A59D9" w:rsidRDefault="00571D65" w:rsidP="00DB2CB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تمنياتي لكِ بالتوفيق طالبتي المجتهدة </w:t>
                            </w:r>
                            <w:r w:rsidRPr="000A59D9">
                              <w:rPr>
                                <w:sz w:val="32"/>
                                <w:szCs w:val="32"/>
                              </w:rPr>
                              <w:sym w:font="Wingdings" w:char="F04A"/>
                            </w:r>
                            <w:r w:rsidRPr="000A59D9">
                              <w:rPr>
                                <w:sz w:val="32"/>
                                <w:szCs w:val="32"/>
                              </w:rPr>
                              <w:sym w:font="Wingdings" w:char="F04A"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  <w:r w:rsidRPr="000A59D9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معلمتك: ملاك </w:t>
                            </w:r>
                            <w:r w:rsidRPr="00DB2CBE">
                              <w:rPr>
                                <w:rFonts w:ascii="adwa-assalaf" w:hAnsi="adwa-assalaf" w:cs="adwa-assalaf"/>
                                <w:sz w:val="32"/>
                                <w:szCs w:val="32"/>
                                <w:rtl/>
                              </w:rPr>
                              <w:t>مح</w:t>
                            </w:r>
                            <w:r>
                              <w:rPr>
                                <w:rFonts w:ascii="adwa-assalaf" w:hAnsi="adwa-assalaf" w:cs="adwa-assalaf" w:hint="cs"/>
                                <w:sz w:val="32"/>
                                <w:szCs w:val="32"/>
                                <w:rtl/>
                              </w:rPr>
                              <w:t>مد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065" style="position:absolute;left:0;text-align:left;margin-left:51.8pt;margin-top:61.9pt;width:324.3pt;height:29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" fillcolor="window" strokecolor="windowText" strokeweight="2pt">
                <v:textbox>
                  <w:txbxContent>
                    <w:p w:rsidR="00571D65" w:rsidRPr="000A59D9" w:rsidRDefault="00571D65" w:rsidP="00DB2CB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تمنياتي لكِ بالتوفيق طالبتي المجتهدة </w:t>
                      </w:r>
                      <w:r w:rsidRPr="000A59D9">
                        <w:rPr>
                          <w:sz w:val="32"/>
                          <w:szCs w:val="32"/>
                        </w:rPr>
                        <w:sym w:font="Wingdings" w:char="F04A"/>
                      </w:r>
                      <w:r w:rsidRPr="000A59D9">
                        <w:rPr>
                          <w:sz w:val="32"/>
                          <w:szCs w:val="32"/>
                        </w:rPr>
                        <w:sym w:font="Wingdings" w:char="F04A"/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 w:rsidRPr="000A59D9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معلمتك: ملاك </w:t>
                      </w:r>
                      <w:r w:rsidRPr="00DB2CBE">
                        <w:rPr>
                          <w:rFonts w:ascii="adwa-assalaf" w:hAnsi="adwa-assalaf" w:cs="adwa-assalaf"/>
                          <w:sz w:val="32"/>
                          <w:szCs w:val="32"/>
                          <w:rtl/>
                        </w:rPr>
                        <w:t>مح</w:t>
                      </w:r>
                      <w:r>
                        <w:rPr>
                          <w:rFonts w:ascii="adwa-assalaf" w:hAnsi="adwa-assalaf" w:cs="adwa-assalaf" w:hint="cs"/>
                          <w:sz w:val="32"/>
                          <w:szCs w:val="32"/>
                          <w:rtl/>
                        </w:rPr>
                        <w:t>مد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dwa-assalaf" w:hAnsi="adwa-assalaf" w:cs="adwa-assalaf" w:hint="cs"/>
          <w:color w:val="0D0D0D"/>
          <w:sz w:val="28"/>
          <w:szCs w:val="28"/>
          <w:rtl/>
        </w:rPr>
        <w:t>............</w:t>
      </w:r>
      <w:r w:rsidR="00AC3442">
        <w:rPr>
          <w:rFonts w:ascii="adwa-assalaf" w:hAnsi="adwa-assalaf" w:cs="adwa-assalaf" w:hint="cs"/>
          <w:color w:val="0D0D0D"/>
          <w:sz w:val="28"/>
          <w:szCs w:val="28"/>
          <w:rtl/>
        </w:rPr>
        <w:t>...............................</w:t>
      </w:r>
      <w:r>
        <w:rPr>
          <w:rFonts w:ascii="adwa-assalaf" w:hAnsi="adwa-assalaf" w:cs="adwa-assalaf" w:hint="cs"/>
          <w:color w:val="0D0D0D"/>
          <w:sz w:val="28"/>
          <w:szCs w:val="28"/>
          <w:rtl/>
        </w:rPr>
        <w:t>..........................................................................</w:t>
      </w:r>
    </w:p>
    <w:sectPr w:rsidR="00571D65" w:rsidRPr="00DB2CBE" w:rsidSect="00890768">
      <w:headerReference w:type="default" r:id="rId9"/>
      <w:footerReference w:type="default" r:id="rId10"/>
      <w:headerReference w:type="first" r:id="rId11"/>
      <w:footerReference w:type="first" r:id="rId12"/>
      <w:endnotePr>
        <w:numFmt w:val="lowerLetter"/>
      </w:endnotePr>
      <w:pgSz w:w="11906" w:h="16838"/>
      <w:pgMar w:top="426" w:right="707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D3E" w:rsidRDefault="00854D3E" w:rsidP="00A92AB4">
      <w:r>
        <w:separator/>
      </w:r>
    </w:p>
  </w:endnote>
  <w:endnote w:type="continuationSeparator" w:id="0">
    <w:p w:rsidR="00854D3E" w:rsidRDefault="00854D3E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altName w:val="Sakkal Majalla"/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DEB091CC-A2FA-4A75-9AA9-82CAF3DC2802}"/>
    <w:embedBold r:id="rId2" w:fontKey="{FBF39369-7E7A-4356-8A73-630D72531084}"/>
  </w:font>
  <w:font w:name="AF_Jeddah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24D9B2A-678C-4182-9011-96DFD5E4FCC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6514F799-9597-4DFF-A864-F61D7832C772}"/>
    <w:embedBold r:id="rId5" w:fontKey="{C6A2F3BF-84A2-416B-97C2-2459B0E6EEA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dwa-assalaf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6" w:fontKey="{7FC43445-3461-4E4E-A8B9-ADA3A718EBB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3AB1A883-1F92-4658-9E34-6346481F1C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65" w:rsidRDefault="00571D65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187C844" wp14:editId="711A994A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D65" w:rsidRPr="00374657" w:rsidRDefault="00571D65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C3442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C3442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571D65" w:rsidRPr="00374657" w:rsidRDefault="00571D65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66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GNsgIAALo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" filled="f" stroked="f">
              <v:textbox>
                <w:txbxContent>
                  <w:p w:rsidR="00571D65" w:rsidRPr="00374657" w:rsidRDefault="00571D65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C3442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C3442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571D65" w:rsidRPr="00374657" w:rsidRDefault="00571D65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4779BC1" wp14:editId="1B9EF5EF">
              <wp:simplePos x="0" y="0"/>
              <wp:positionH relativeFrom="page">
                <wp:posOffset>2753360</wp:posOffset>
              </wp:positionH>
              <wp:positionV relativeFrom="page">
                <wp:posOffset>9951720</wp:posOffset>
              </wp:positionV>
              <wp:extent cx="4660265" cy="341630"/>
              <wp:effectExtent l="0" t="0" r="0" b="1270"/>
              <wp:wrapNone/>
              <wp:docPr id="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2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D65" w:rsidRPr="00374657" w:rsidRDefault="00571D65" w:rsidP="00322F34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01/9/2019م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</w:p>
                        <w:p w:rsidR="00571D65" w:rsidRPr="00374657" w:rsidRDefault="00571D65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571D65" w:rsidRPr="00374657" w:rsidRDefault="00571D65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571D65" w:rsidRPr="00374657" w:rsidRDefault="00571D65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67" type="#_x0000_t202" style="position:absolute;left:0;text-align:left;margin-left:216.8pt;margin-top:783.6pt;width:366.95pt;height:26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" filled="f" stroked="f">
              <v:textbox>
                <w:txbxContent>
                  <w:p w:rsidR="00FE2FC5" w:rsidRPr="00374657" w:rsidRDefault="00FE2FC5" w:rsidP="00322F34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 w:rsidR="00322F34">
                      <w:rPr>
                        <w:rFonts w:cs="mohammad bold art 1"/>
                        <w:b/>
                        <w:sz w:val="22"/>
                        <w:szCs w:val="22"/>
                      </w:rPr>
                      <w:t>KH-P0028-F11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</w:t>
                    </w:r>
                    <w:r w:rsidR="00322F34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9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/</w:t>
                    </w:r>
                    <w:r w:rsidR="00322F34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2019م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</w:t>
                    </w:r>
                  </w:p>
                  <w:p w:rsidR="00FE2FC5" w:rsidRPr="00374657" w:rsidRDefault="00FE2FC5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FE2FC5" w:rsidRPr="00374657" w:rsidRDefault="00FE2FC5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FE2FC5" w:rsidRPr="00374657" w:rsidRDefault="00FE2FC5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65" w:rsidRDefault="00571D65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343C300" wp14:editId="299C8E60">
              <wp:simplePos x="0" y="0"/>
              <wp:positionH relativeFrom="page">
                <wp:posOffset>2667635</wp:posOffset>
              </wp:positionH>
              <wp:positionV relativeFrom="page">
                <wp:posOffset>10189845</wp:posOffset>
              </wp:positionV>
              <wp:extent cx="466026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2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D65" w:rsidRPr="00374657" w:rsidRDefault="00571D65" w:rsidP="00AC3442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</w:t>
                          </w:r>
                          <w:r w:rsidR="00AC3442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9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/</w:t>
                          </w:r>
                          <w:r w:rsidR="00AC3442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2019م</w:t>
                          </w:r>
                        </w:p>
                        <w:p w:rsidR="00571D65" w:rsidRPr="00374657" w:rsidRDefault="00571D65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571D65" w:rsidRPr="00374657" w:rsidRDefault="00571D65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571D65" w:rsidRPr="00374657" w:rsidRDefault="00571D65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left:0;text-align:left;margin-left:210.05pt;margin-top:802.35pt;width:366.9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Jo+ugIAAMA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" filled="f" stroked="f">
              <v:textbox>
                <w:txbxContent>
                  <w:p w:rsidR="00571D65" w:rsidRPr="00374657" w:rsidRDefault="00571D65" w:rsidP="00AC3442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</w:t>
                    </w:r>
                    <w:r w:rsidR="00AC3442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9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/</w:t>
                    </w:r>
                    <w:r w:rsidR="00AC3442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2019م</w:t>
                    </w:r>
                  </w:p>
                  <w:p w:rsidR="00571D65" w:rsidRPr="00374657" w:rsidRDefault="00571D65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571D65" w:rsidRPr="00374657" w:rsidRDefault="00571D65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571D65" w:rsidRPr="00374657" w:rsidRDefault="00571D65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60EB544" wp14:editId="2D4CDAFB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1D65" w:rsidRPr="00374657" w:rsidRDefault="00571D65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C3442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C3442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571D65" w:rsidRPr="00374657" w:rsidRDefault="00571D65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71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:rsidR="00571D65" w:rsidRPr="00374657" w:rsidRDefault="00571D65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C3442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C3442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571D65" w:rsidRPr="00374657" w:rsidRDefault="00571D65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8798A99" wp14:editId="69C7115B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71D65" w:rsidRPr="00021D6D" w:rsidRDefault="00571D65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AC3442" w:rsidRPr="00AC3442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AC3442" w:rsidRPr="00AC3442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5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4" o:spid="_x0000_s1072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:rsidR="00571D65" w:rsidRPr="00021D6D" w:rsidRDefault="00571D65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AC3442" w:rsidRPr="00AC3442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AC3442" w:rsidRPr="00AC3442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5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D3E" w:rsidRDefault="00854D3E" w:rsidP="00A92AB4">
      <w:r>
        <w:separator/>
      </w:r>
    </w:p>
  </w:footnote>
  <w:footnote w:type="continuationSeparator" w:id="0">
    <w:p w:rsidR="00854D3E" w:rsidRDefault="00854D3E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65" w:rsidRDefault="00571D65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FD8B034" wp14:editId="66ECB279">
              <wp:simplePos x="0" y="0"/>
              <wp:positionH relativeFrom="column">
                <wp:posOffset>-182244</wp:posOffset>
              </wp:positionH>
              <wp:positionV relativeFrom="paragraph">
                <wp:posOffset>-29633</wp:posOffset>
              </wp:positionV>
              <wp:extent cx="7088082" cy="9520343"/>
              <wp:effectExtent l="19050" t="19050" r="17780" b="24130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88082" cy="952034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541205F3" id="Rectangle 6" o:spid="_x0000_s1026" style="position:absolute;margin-left:-14.35pt;margin-top:-2.35pt;width:558.1pt;height:749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385"/>
      <w:gridCol w:w="465"/>
      <w:gridCol w:w="851"/>
      <w:gridCol w:w="1551"/>
      <w:gridCol w:w="781"/>
      <w:gridCol w:w="647"/>
      <w:gridCol w:w="1497"/>
      <w:gridCol w:w="1161"/>
      <w:gridCol w:w="1231"/>
    </w:tblGrid>
    <w:tr w:rsidR="00571D65" w:rsidRPr="004A5331" w:rsidTr="00885541">
      <w:trPr>
        <w:cantSplit/>
      </w:trPr>
      <w:tc>
        <w:tcPr>
          <w:tcW w:w="2795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:rsidR="00571D65" w:rsidRPr="00CB7830" w:rsidRDefault="00571D65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571D65" w:rsidRPr="00CB7830" w:rsidRDefault="00571D65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571D65" w:rsidRPr="00CB7830" w:rsidRDefault="00571D65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571D65" w:rsidRPr="00CB7830" w:rsidRDefault="00571D65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571D65" w:rsidRPr="00CB7830" w:rsidRDefault="00571D65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571D65" w:rsidRPr="00CF70DF" w:rsidRDefault="00571D65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394560" behindDoc="0" locked="0" layoutInCell="1" allowOverlap="1" wp14:anchorId="3C4D9BDB" wp14:editId="0860E5B9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71D65" w:rsidRDefault="00571D65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68" type="#_x0000_t202" style="position:absolute;left:0;text-align:left;margin-left:423pt;margin-top:-45.15pt;width:125.65pt;height:113.4pt;z-index:2513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FE2FC5" w:rsidRDefault="00FE2FC5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867" w:type="dxa"/>
          <w:gridSpan w:val="3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571D65" w:rsidRDefault="00571D65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407872" behindDoc="1" locked="0" layoutInCell="1" allowOverlap="1" wp14:anchorId="0859906D" wp14:editId="6F064B22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571D65" w:rsidRDefault="00571D65" w:rsidP="00BF3A4E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:rsidR="00571D65" w:rsidRDefault="00571D65" w:rsidP="00816F73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 xml:space="preserve">للعام الدراسي 1441 </w:t>
          </w:r>
        </w:p>
        <w:p w:rsidR="00571D65" w:rsidRPr="0067565F" w:rsidRDefault="00571D65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  <w:r>
            <w:rPr>
              <w:rFonts w:cs="mohammad bold art 1" w:hint="cs"/>
              <w:b/>
              <w:bCs/>
              <w:sz w:val="22"/>
              <w:szCs w:val="22"/>
              <w:rtl/>
            </w:rPr>
            <w:t>ة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571D65" w:rsidRPr="00816F73" w:rsidRDefault="00571D65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  <w:r>
            <w:rPr>
              <w:rFonts w:cs="mohammad bold art 1" w:hint="cs"/>
              <w:sz w:val="22"/>
              <w:szCs w:val="22"/>
              <w:rtl/>
            </w:rPr>
            <w:t>ة</w:t>
          </w:r>
        </w:p>
      </w:tc>
    </w:tr>
    <w:tr w:rsidR="00571D65" w:rsidRPr="004A5331" w:rsidTr="00885541">
      <w:trPr>
        <w:cantSplit/>
        <w:trHeight w:val="406"/>
      </w:trPr>
      <w:tc>
        <w:tcPr>
          <w:tcW w:w="2795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571D65" w:rsidRPr="00FF44B1" w:rsidRDefault="00571D65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867" w:type="dxa"/>
          <w:gridSpan w:val="3"/>
          <w:vMerge/>
          <w:tcBorders>
            <w:left w:val="single" w:sz="4" w:space="0" w:color="auto"/>
            <w:right w:val="thinThickLargeGap" w:sz="18" w:space="0" w:color="auto"/>
          </w:tcBorders>
        </w:tcPr>
        <w:p w:rsidR="00571D65" w:rsidRPr="00FF44B1" w:rsidRDefault="00571D65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:rsidR="00571D65" w:rsidRPr="00816F73" w:rsidRDefault="00571D65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71D65" w:rsidRPr="004A5331" w:rsidTr="00885541">
      <w:trPr>
        <w:cantSplit/>
        <w:trHeight w:val="454"/>
      </w:trPr>
      <w:tc>
        <w:tcPr>
          <w:tcW w:w="2795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571D65" w:rsidRPr="00FF44B1" w:rsidRDefault="00571D65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867" w:type="dxa"/>
          <w:gridSpan w:val="3"/>
          <w:vMerge/>
          <w:tcBorders>
            <w:left w:val="single" w:sz="4" w:space="0" w:color="auto"/>
            <w:right w:val="thinThickLargeGap" w:sz="18" w:space="0" w:color="auto"/>
          </w:tcBorders>
        </w:tcPr>
        <w:p w:rsidR="00571D65" w:rsidRPr="00FF44B1" w:rsidRDefault="00571D65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:rsidR="00571D65" w:rsidRPr="00816F73" w:rsidRDefault="00571D65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71D65" w:rsidRPr="004A5331" w:rsidTr="00885541">
      <w:trPr>
        <w:cantSplit/>
        <w:trHeight w:val="454"/>
      </w:trPr>
      <w:tc>
        <w:tcPr>
          <w:tcW w:w="2795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:rsidR="00571D65" w:rsidRPr="00FF44B1" w:rsidRDefault="00571D65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867" w:type="dxa"/>
          <w:gridSpan w:val="3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571D65" w:rsidRPr="00FF44B1" w:rsidRDefault="00571D65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71D65" w:rsidRPr="004A5331" w:rsidTr="00885541">
      <w:trPr>
        <w:cantSplit/>
        <w:trHeight w:val="454"/>
      </w:trPr>
      <w:tc>
        <w:tcPr>
          <w:tcW w:w="2795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71D65" w:rsidRPr="004A5331" w:rsidRDefault="00571D65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867" w:type="dxa"/>
          <w:gridSpan w:val="3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571D65" w:rsidRPr="004A5331" w:rsidRDefault="00571D65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71D65" w:rsidRPr="004A5331" w:rsidTr="00885541">
      <w:trPr>
        <w:cantSplit/>
        <w:trHeight w:val="454"/>
      </w:trPr>
      <w:tc>
        <w:tcPr>
          <w:tcW w:w="2795" w:type="dxa"/>
          <w:gridSpan w:val="4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:rsidR="00571D65" w:rsidRPr="00CB7830" w:rsidRDefault="00571D65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اسم الطالبة: ....................</w:t>
          </w:r>
        </w:p>
      </w:tc>
      <w:tc>
        <w:tcPr>
          <w:tcW w:w="2867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571D65" w:rsidRPr="004A5331" w:rsidRDefault="00571D65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 الأول المتوسط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:rsidR="00571D65" w:rsidRPr="00816F73" w:rsidRDefault="00571D65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71D65" w:rsidRPr="004A5331" w:rsidTr="00885541">
      <w:trPr>
        <w:cantSplit/>
        <w:trHeight w:val="454"/>
      </w:trPr>
      <w:tc>
        <w:tcPr>
          <w:tcW w:w="2795" w:type="dxa"/>
          <w:gridSpan w:val="4"/>
          <w:tcBorders>
            <w:left w:val="thinThickLargeGap" w:sz="18" w:space="0" w:color="auto"/>
          </w:tcBorders>
        </w:tcPr>
        <w:p w:rsidR="00571D65" w:rsidRPr="004A5331" w:rsidRDefault="00571D65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867" w:type="dxa"/>
          <w:gridSpan w:val="3"/>
          <w:tcBorders>
            <w:right w:val="thinThickLargeGap" w:sz="18" w:space="0" w:color="auto"/>
          </w:tcBorders>
        </w:tcPr>
        <w:p w:rsidR="00571D65" w:rsidRPr="00EC6AB2" w:rsidRDefault="00571D65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المادة: حديث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:rsidR="00571D65" w:rsidRPr="00816F73" w:rsidRDefault="00571D65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71D65" w:rsidRPr="004A5331" w:rsidTr="00885541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:rsidR="00571D65" w:rsidRPr="00F93A25" w:rsidRDefault="00571D65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1519" w:type="dxa"/>
          <w:gridSpan w:val="3"/>
          <w:tcBorders>
            <w:right w:val="single" w:sz="4" w:space="0" w:color="auto"/>
          </w:tcBorders>
        </w:tcPr>
        <w:p w:rsidR="00571D65" w:rsidRPr="00F93A25" w:rsidRDefault="00571D65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2867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571D65" w:rsidRPr="00F93A25" w:rsidRDefault="00571D65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 ساعة 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:rsidR="00571D65" w:rsidRPr="00816F73" w:rsidRDefault="00571D65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71D65" w:rsidRPr="004A5331" w:rsidTr="00885541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:rsidR="00571D65" w:rsidRPr="004A5331" w:rsidRDefault="00571D65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571D65" w:rsidRPr="008A4497" w:rsidRDefault="00571D65" w:rsidP="00816F73">
          <w:pPr>
            <w:pStyle w:val="4"/>
            <w:rPr>
              <w:rFonts w:cs="AL-Mohanad Bold"/>
              <w:sz w:val="24"/>
              <w:szCs w:val="24"/>
            </w:rPr>
          </w:pPr>
          <w:r w:rsidRPr="008A4497">
            <w:rPr>
              <w:rFonts w:cs="AL-Mohanad Bold" w:hint="cs"/>
              <w:sz w:val="24"/>
              <w:szCs w:val="24"/>
              <w:rtl/>
            </w:rPr>
            <w:t>رقمًا</w:t>
          </w:r>
        </w:p>
      </w:tc>
      <w:tc>
        <w:tcPr>
          <w:tcW w:w="850" w:type="dxa"/>
          <w:gridSpan w:val="2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571D65" w:rsidRPr="00B141FF" w:rsidRDefault="00571D65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571D65" w:rsidRPr="00B141FF" w:rsidRDefault="00571D65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571D65" w:rsidRPr="00B141FF" w:rsidRDefault="00571D65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571D65" w:rsidRPr="00816F73" w:rsidRDefault="00571D65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571D65" w:rsidRPr="00816F73" w:rsidRDefault="00571D6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571D65" w:rsidRPr="00816F73" w:rsidRDefault="00571D65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571D65" w:rsidRPr="004A5331" w:rsidTr="00885541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:rsidR="00571D65" w:rsidRDefault="00571D65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571D65" w:rsidRPr="00B141FF" w:rsidRDefault="00571D65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571D65" w:rsidRPr="00B141FF" w:rsidRDefault="00571D65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571D65" w:rsidRPr="00B141FF" w:rsidRDefault="00571D65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571D65" w:rsidRPr="00B141FF" w:rsidRDefault="00571D65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:rsidR="00571D65" w:rsidRPr="000F6296" w:rsidRDefault="00571D65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:rsidR="00571D65" w:rsidRPr="00DF0CBD" w:rsidRDefault="00571D65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:rsidR="00571D65" w:rsidRPr="00DF0CBD" w:rsidRDefault="00571D65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:rsidR="00571D65" w:rsidRPr="00DF0CBD" w:rsidRDefault="00571D65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:rsidR="00571D65" w:rsidRPr="00DF0CBD" w:rsidRDefault="00571D65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571D65" w:rsidRDefault="00571D65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F7D57A1" wp14:editId="66979420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71D65" w:rsidRPr="008A7580" w:rsidRDefault="00571D65" w:rsidP="00AD123B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ة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وفقك الله استع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ن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ئي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14" o:spid="_x0000_s1069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:rsidR="00FE2FC5" w:rsidRPr="008A7580" w:rsidRDefault="00FE2FC5" w:rsidP="00AD123B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ة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وفقك الله استع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ن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ئي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01A8B41" wp14:editId="755D3193">
              <wp:simplePos x="0" y="0"/>
              <wp:positionH relativeFrom="column">
                <wp:posOffset>-217170</wp:posOffset>
              </wp:positionH>
              <wp:positionV relativeFrom="paragraph">
                <wp:posOffset>76200</wp:posOffset>
              </wp:positionV>
              <wp:extent cx="7077075" cy="6686550"/>
              <wp:effectExtent l="19050" t="19050" r="28575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7075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3603F8CA" id="Rectangle 5" o:spid="_x0000_s1026" style="position:absolute;margin-left:-17.1pt;margin-top:6pt;width:557.2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" strokeweight="3.5pt">
              <v:stroke linestyle="thinThin"/>
            </v:rect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21D95"/>
    <w:multiLevelType w:val="hybridMultilevel"/>
    <w:tmpl w:val="5770DD30"/>
    <w:lvl w:ilvl="0" w:tplc="0C58EA18">
      <w:start w:val="10"/>
      <w:numFmt w:val="decimal"/>
      <w:lvlText w:val="%1-"/>
      <w:lvlJc w:val="left"/>
      <w:pPr>
        <w:ind w:left="717" w:hanging="360"/>
      </w:pPr>
    </w:lvl>
    <w:lvl w:ilvl="1" w:tplc="04090019">
      <w:start w:val="1"/>
      <w:numFmt w:val="lowerLetter"/>
      <w:lvlText w:val="%2."/>
      <w:lvlJc w:val="left"/>
      <w:pPr>
        <w:ind w:left="1437" w:hanging="360"/>
      </w:pPr>
    </w:lvl>
    <w:lvl w:ilvl="2" w:tplc="0409001B">
      <w:start w:val="1"/>
      <w:numFmt w:val="lowerRoman"/>
      <w:lvlText w:val="%3."/>
      <w:lvlJc w:val="right"/>
      <w:pPr>
        <w:ind w:left="2157" w:hanging="180"/>
      </w:pPr>
    </w:lvl>
    <w:lvl w:ilvl="3" w:tplc="0409000F">
      <w:start w:val="1"/>
      <w:numFmt w:val="decimal"/>
      <w:lvlText w:val="%4."/>
      <w:lvlJc w:val="left"/>
      <w:pPr>
        <w:ind w:left="2877" w:hanging="360"/>
      </w:pPr>
    </w:lvl>
    <w:lvl w:ilvl="4" w:tplc="04090019">
      <w:start w:val="1"/>
      <w:numFmt w:val="lowerLetter"/>
      <w:lvlText w:val="%5."/>
      <w:lvlJc w:val="left"/>
      <w:pPr>
        <w:ind w:left="3597" w:hanging="360"/>
      </w:pPr>
    </w:lvl>
    <w:lvl w:ilvl="5" w:tplc="0409001B">
      <w:start w:val="1"/>
      <w:numFmt w:val="lowerRoman"/>
      <w:lvlText w:val="%6."/>
      <w:lvlJc w:val="right"/>
      <w:pPr>
        <w:ind w:left="4317" w:hanging="180"/>
      </w:pPr>
    </w:lvl>
    <w:lvl w:ilvl="6" w:tplc="0409000F">
      <w:start w:val="1"/>
      <w:numFmt w:val="decimal"/>
      <w:lvlText w:val="%7."/>
      <w:lvlJc w:val="left"/>
      <w:pPr>
        <w:ind w:left="5037" w:hanging="360"/>
      </w:pPr>
    </w:lvl>
    <w:lvl w:ilvl="7" w:tplc="04090019">
      <w:start w:val="1"/>
      <w:numFmt w:val="lowerLetter"/>
      <w:lvlText w:val="%8."/>
      <w:lvlJc w:val="left"/>
      <w:pPr>
        <w:ind w:left="5757" w:hanging="360"/>
      </w:pPr>
    </w:lvl>
    <w:lvl w:ilvl="8" w:tplc="0409001B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39FC37AC"/>
    <w:multiLevelType w:val="hybridMultilevel"/>
    <w:tmpl w:val="94BA48D2"/>
    <w:lvl w:ilvl="0" w:tplc="2458B4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3">
    <w:nsid w:val="5C6275B2"/>
    <w:multiLevelType w:val="hybridMultilevel"/>
    <w:tmpl w:val="81065244"/>
    <w:lvl w:ilvl="0" w:tplc="484616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441D62"/>
    <w:multiLevelType w:val="hybridMultilevel"/>
    <w:tmpl w:val="C052A82A"/>
    <w:lvl w:ilvl="0" w:tplc="45A427B6">
      <w:start w:val="1"/>
      <w:numFmt w:val="decimal"/>
      <w:lvlText w:val="%1-"/>
      <w:lvlJc w:val="left"/>
      <w:pPr>
        <w:ind w:left="720" w:hanging="360"/>
      </w:pPr>
      <w:rPr>
        <w:rFonts w:hint="default"/>
        <w:sz w:val="1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AA0071"/>
    <w:multiLevelType w:val="hybridMultilevel"/>
    <w:tmpl w:val="245EA808"/>
    <w:lvl w:ilvl="0" w:tplc="DF12770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color w:val="48004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497"/>
    <w:rsid w:val="00002329"/>
    <w:rsid w:val="00003105"/>
    <w:rsid w:val="00007D32"/>
    <w:rsid w:val="00015274"/>
    <w:rsid w:val="0002745E"/>
    <w:rsid w:val="0003051A"/>
    <w:rsid w:val="00030D20"/>
    <w:rsid w:val="0003374A"/>
    <w:rsid w:val="00040F43"/>
    <w:rsid w:val="00042922"/>
    <w:rsid w:val="00050179"/>
    <w:rsid w:val="000552BF"/>
    <w:rsid w:val="00063665"/>
    <w:rsid w:val="00064E4B"/>
    <w:rsid w:val="000661C2"/>
    <w:rsid w:val="0009419F"/>
    <w:rsid w:val="000C0628"/>
    <w:rsid w:val="000C20AA"/>
    <w:rsid w:val="000C740B"/>
    <w:rsid w:val="000D1EAE"/>
    <w:rsid w:val="000F6296"/>
    <w:rsid w:val="00105411"/>
    <w:rsid w:val="0010578E"/>
    <w:rsid w:val="0010715B"/>
    <w:rsid w:val="001125F8"/>
    <w:rsid w:val="00113B51"/>
    <w:rsid w:val="0012109F"/>
    <w:rsid w:val="001225ED"/>
    <w:rsid w:val="00135591"/>
    <w:rsid w:val="001464F8"/>
    <w:rsid w:val="00150C7A"/>
    <w:rsid w:val="0017777D"/>
    <w:rsid w:val="00177FE5"/>
    <w:rsid w:val="0019102D"/>
    <w:rsid w:val="00192289"/>
    <w:rsid w:val="00197444"/>
    <w:rsid w:val="001B602D"/>
    <w:rsid w:val="001B7601"/>
    <w:rsid w:val="001C00FA"/>
    <w:rsid w:val="001C44AD"/>
    <w:rsid w:val="001C6534"/>
    <w:rsid w:val="001F7E75"/>
    <w:rsid w:val="00201196"/>
    <w:rsid w:val="00201E7C"/>
    <w:rsid w:val="002065CB"/>
    <w:rsid w:val="002218C7"/>
    <w:rsid w:val="002218FC"/>
    <w:rsid w:val="002250E3"/>
    <w:rsid w:val="00226226"/>
    <w:rsid w:val="00237478"/>
    <w:rsid w:val="002413A2"/>
    <w:rsid w:val="0024538C"/>
    <w:rsid w:val="00296D0C"/>
    <w:rsid w:val="002A1481"/>
    <w:rsid w:val="002B4BEE"/>
    <w:rsid w:val="002C329E"/>
    <w:rsid w:val="002E1504"/>
    <w:rsid w:val="002E33EF"/>
    <w:rsid w:val="002E60A3"/>
    <w:rsid w:val="0031049C"/>
    <w:rsid w:val="00312197"/>
    <w:rsid w:val="00322F34"/>
    <w:rsid w:val="0034305C"/>
    <w:rsid w:val="0035245C"/>
    <w:rsid w:val="00355650"/>
    <w:rsid w:val="00356961"/>
    <w:rsid w:val="00364B02"/>
    <w:rsid w:val="00374657"/>
    <w:rsid w:val="00377B77"/>
    <w:rsid w:val="0038643D"/>
    <w:rsid w:val="003B0BCD"/>
    <w:rsid w:val="003B3A84"/>
    <w:rsid w:val="003D279D"/>
    <w:rsid w:val="003E026B"/>
    <w:rsid w:val="003F2F4F"/>
    <w:rsid w:val="003F65B3"/>
    <w:rsid w:val="003F78D5"/>
    <w:rsid w:val="00400AA7"/>
    <w:rsid w:val="00402134"/>
    <w:rsid w:val="00407BA0"/>
    <w:rsid w:val="00433718"/>
    <w:rsid w:val="0044766D"/>
    <w:rsid w:val="00452E34"/>
    <w:rsid w:val="00470BF6"/>
    <w:rsid w:val="00471286"/>
    <w:rsid w:val="00495CE2"/>
    <w:rsid w:val="004A5331"/>
    <w:rsid w:val="004B4718"/>
    <w:rsid w:val="004C056D"/>
    <w:rsid w:val="004F46A9"/>
    <w:rsid w:val="004F5102"/>
    <w:rsid w:val="0050465F"/>
    <w:rsid w:val="00505A5D"/>
    <w:rsid w:val="00510DF0"/>
    <w:rsid w:val="00562387"/>
    <w:rsid w:val="0057100C"/>
    <w:rsid w:val="00571D65"/>
    <w:rsid w:val="00585967"/>
    <w:rsid w:val="00591E41"/>
    <w:rsid w:val="005938D0"/>
    <w:rsid w:val="005A6742"/>
    <w:rsid w:val="005B1A09"/>
    <w:rsid w:val="005C2CE2"/>
    <w:rsid w:val="005D037F"/>
    <w:rsid w:val="005D5CE9"/>
    <w:rsid w:val="005E32E8"/>
    <w:rsid w:val="005E5532"/>
    <w:rsid w:val="005F31DA"/>
    <w:rsid w:val="005F73FF"/>
    <w:rsid w:val="00603640"/>
    <w:rsid w:val="00650B02"/>
    <w:rsid w:val="00653F1B"/>
    <w:rsid w:val="00655957"/>
    <w:rsid w:val="00661D21"/>
    <w:rsid w:val="0067012F"/>
    <w:rsid w:val="00672298"/>
    <w:rsid w:val="0067565F"/>
    <w:rsid w:val="00680D03"/>
    <w:rsid w:val="006B3DA1"/>
    <w:rsid w:val="006B4367"/>
    <w:rsid w:val="006C3C31"/>
    <w:rsid w:val="006D04D5"/>
    <w:rsid w:val="006E3825"/>
    <w:rsid w:val="006E6595"/>
    <w:rsid w:val="00742240"/>
    <w:rsid w:val="00754DE3"/>
    <w:rsid w:val="00760000"/>
    <w:rsid w:val="007625AF"/>
    <w:rsid w:val="0076764A"/>
    <w:rsid w:val="0078097C"/>
    <w:rsid w:val="007A27B0"/>
    <w:rsid w:val="007B06B5"/>
    <w:rsid w:val="007B59CF"/>
    <w:rsid w:val="007B7645"/>
    <w:rsid w:val="007C2B27"/>
    <w:rsid w:val="007C73DE"/>
    <w:rsid w:val="007D6D04"/>
    <w:rsid w:val="007E3E03"/>
    <w:rsid w:val="007E6BB4"/>
    <w:rsid w:val="00801F50"/>
    <w:rsid w:val="008020F4"/>
    <w:rsid w:val="008153A2"/>
    <w:rsid w:val="00816F73"/>
    <w:rsid w:val="00820CEF"/>
    <w:rsid w:val="0082225F"/>
    <w:rsid w:val="00853206"/>
    <w:rsid w:val="00854D3E"/>
    <w:rsid w:val="0086432A"/>
    <w:rsid w:val="0087704E"/>
    <w:rsid w:val="0088547D"/>
    <w:rsid w:val="00885541"/>
    <w:rsid w:val="00887D39"/>
    <w:rsid w:val="00890768"/>
    <w:rsid w:val="008A4497"/>
    <w:rsid w:val="008A7580"/>
    <w:rsid w:val="008C44CF"/>
    <w:rsid w:val="008C777F"/>
    <w:rsid w:val="008E009A"/>
    <w:rsid w:val="008E76C6"/>
    <w:rsid w:val="008F1F9B"/>
    <w:rsid w:val="008F351B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1AE0"/>
    <w:rsid w:val="0093753B"/>
    <w:rsid w:val="00944314"/>
    <w:rsid w:val="00944F7A"/>
    <w:rsid w:val="0095204D"/>
    <w:rsid w:val="0096083B"/>
    <w:rsid w:val="00960F39"/>
    <w:rsid w:val="00977FFD"/>
    <w:rsid w:val="00982434"/>
    <w:rsid w:val="00983824"/>
    <w:rsid w:val="009876BD"/>
    <w:rsid w:val="0099745C"/>
    <w:rsid w:val="00997FCF"/>
    <w:rsid w:val="009A4D59"/>
    <w:rsid w:val="009B2A18"/>
    <w:rsid w:val="009D3EB8"/>
    <w:rsid w:val="009E7C6B"/>
    <w:rsid w:val="009F2C3F"/>
    <w:rsid w:val="00A07BFB"/>
    <w:rsid w:val="00A168CE"/>
    <w:rsid w:val="00A23BA6"/>
    <w:rsid w:val="00A6080C"/>
    <w:rsid w:val="00A62FC8"/>
    <w:rsid w:val="00A90042"/>
    <w:rsid w:val="00A91602"/>
    <w:rsid w:val="00A92AB4"/>
    <w:rsid w:val="00A96FBE"/>
    <w:rsid w:val="00AA3F18"/>
    <w:rsid w:val="00AA717E"/>
    <w:rsid w:val="00AC3442"/>
    <w:rsid w:val="00AD123B"/>
    <w:rsid w:val="00AD615E"/>
    <w:rsid w:val="00B02956"/>
    <w:rsid w:val="00B06F54"/>
    <w:rsid w:val="00B10F0F"/>
    <w:rsid w:val="00B141FF"/>
    <w:rsid w:val="00B259E5"/>
    <w:rsid w:val="00B30234"/>
    <w:rsid w:val="00B46885"/>
    <w:rsid w:val="00B60404"/>
    <w:rsid w:val="00B71448"/>
    <w:rsid w:val="00B75CE6"/>
    <w:rsid w:val="00BD01B9"/>
    <w:rsid w:val="00BD7364"/>
    <w:rsid w:val="00BF3A4E"/>
    <w:rsid w:val="00C366A8"/>
    <w:rsid w:val="00C40699"/>
    <w:rsid w:val="00C44C00"/>
    <w:rsid w:val="00C45DB9"/>
    <w:rsid w:val="00C50983"/>
    <w:rsid w:val="00C62543"/>
    <w:rsid w:val="00C62646"/>
    <w:rsid w:val="00C626A7"/>
    <w:rsid w:val="00C848B9"/>
    <w:rsid w:val="00CA381E"/>
    <w:rsid w:val="00CB5517"/>
    <w:rsid w:val="00CB7830"/>
    <w:rsid w:val="00CC1381"/>
    <w:rsid w:val="00CD0299"/>
    <w:rsid w:val="00CD09DE"/>
    <w:rsid w:val="00CF70DF"/>
    <w:rsid w:val="00CF7C02"/>
    <w:rsid w:val="00D14D29"/>
    <w:rsid w:val="00D60663"/>
    <w:rsid w:val="00D60D76"/>
    <w:rsid w:val="00D65313"/>
    <w:rsid w:val="00D714D2"/>
    <w:rsid w:val="00D76C43"/>
    <w:rsid w:val="00D85A04"/>
    <w:rsid w:val="00D909C6"/>
    <w:rsid w:val="00DB2CBE"/>
    <w:rsid w:val="00DB32ED"/>
    <w:rsid w:val="00DB6113"/>
    <w:rsid w:val="00DC2585"/>
    <w:rsid w:val="00DF0CBD"/>
    <w:rsid w:val="00DF5148"/>
    <w:rsid w:val="00DF7891"/>
    <w:rsid w:val="00E133DB"/>
    <w:rsid w:val="00E14777"/>
    <w:rsid w:val="00E17E4F"/>
    <w:rsid w:val="00E32373"/>
    <w:rsid w:val="00E34474"/>
    <w:rsid w:val="00E6016B"/>
    <w:rsid w:val="00E658DC"/>
    <w:rsid w:val="00E7039C"/>
    <w:rsid w:val="00E86356"/>
    <w:rsid w:val="00EA1F9A"/>
    <w:rsid w:val="00EB1FD7"/>
    <w:rsid w:val="00EB3710"/>
    <w:rsid w:val="00EB4384"/>
    <w:rsid w:val="00EC6AB2"/>
    <w:rsid w:val="00ED3CB3"/>
    <w:rsid w:val="00EE2A24"/>
    <w:rsid w:val="00F02D6E"/>
    <w:rsid w:val="00F03430"/>
    <w:rsid w:val="00F31B5E"/>
    <w:rsid w:val="00F32266"/>
    <w:rsid w:val="00F3295A"/>
    <w:rsid w:val="00F337FB"/>
    <w:rsid w:val="00F35F4F"/>
    <w:rsid w:val="00F40688"/>
    <w:rsid w:val="00F43BF8"/>
    <w:rsid w:val="00F46282"/>
    <w:rsid w:val="00F61BD1"/>
    <w:rsid w:val="00F64D87"/>
    <w:rsid w:val="00F650D0"/>
    <w:rsid w:val="00F65741"/>
    <w:rsid w:val="00F659A7"/>
    <w:rsid w:val="00F923F6"/>
    <w:rsid w:val="00F93A25"/>
    <w:rsid w:val="00FA26C4"/>
    <w:rsid w:val="00FA708E"/>
    <w:rsid w:val="00FE2FC5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885541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885541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6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no\Documents\&#1575;&#1604;&#1582;&#1606;&#1583;&#1602;\&#1605;&#1606;&#1592;&#1608;&#1605;&#1577;%20&#1575;&#1604;&#1576;&#1606;&#1575;&#1578;\28-&#1575;&#1604;&#1575;&#1582;&#1578;&#1576;&#1575;&#1585;&#1575;&#1578;%20&#1608;&#1575;&#1604;&#1578;&#1602;&#1608;&#1610;&#1605;%20&#1575;&#1604;&#1605;&#1587;&#1578;&#1605;&#1585;%20kh-p028\&#1575;&#1604;&#1606;&#1605;&#1575;&#1584;&#1580;\&#1575;&#1604;&#1575;&#1582;&#1578;&#1576;&#1575;&#1585;&#1575;&#1578;%20&#1604;&#1604;&#1605;&#1585;&#1581;&#1604;&#1578;&#1610;&#1606;%20&#1575;&#1604;&#1605;&#1578;&#1608;&#1587;&#1591;&#1577;%20&#1608;&#1575;&#1604;&#1579;&#1575;&#1606;&#1608;&#1610;&#1577;\KH-P028-F11(A)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1E9A4-3F36-4891-99A7-A41CEED87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KH-P028-F11(A)</Template>
  <TotalTime>0</TotalTime>
  <Pages>5</Pages>
  <Words>913</Words>
  <Characters>5209</Characters>
  <Application>Microsoft Office Word</Application>
  <DocSecurity>0</DocSecurity>
  <Lines>43</Lines>
  <Paragraphs>12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>Hewlett-Packard</Company>
  <LinksUpToDate>false</LinksUpToDate>
  <CharactersWithSpaces>6110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mano</dc:creator>
  <cp:lastModifiedBy>mlak</cp:lastModifiedBy>
  <cp:revision>2</cp:revision>
  <cp:lastPrinted>2013-12-18T08:57:00Z</cp:lastPrinted>
  <dcterms:created xsi:type="dcterms:W3CDTF">2019-12-06T16:29:00Z</dcterms:created>
  <dcterms:modified xsi:type="dcterms:W3CDTF">2019-12-06T16:29:00Z</dcterms:modified>
</cp:coreProperties>
</file>