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9C1D95" w:rsidRDefault="00F43130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914" w:rsidRPr="00F43130" w:rsidRDefault="00B20667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977914" w:rsidRPr="00F43130" w:rsidRDefault="00FE31AF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9C1D95" w:rsidRDefault="00C01217" w:rsidP="009C1D95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="009C1D95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Pr="009C1D95">
        <w:rPr>
          <w:rFonts w:ascii="Traditional Arabic" w:hAnsi="Traditional Arabic" w:cs="AL-Mohanad Bold"/>
          <w:sz w:val="28"/>
          <w:szCs w:val="28"/>
          <w:rtl/>
        </w:rPr>
        <w:t xml:space="preserve"> </w:t>
      </w:r>
      <w:r w:rsidR="00395884" w:rsidRPr="009C1D95">
        <w:rPr>
          <w:rFonts w:ascii="Traditional Arabic" w:hAnsi="Traditional Arabic" w:cs="AL-Mohanad Bold"/>
          <w:sz w:val="28"/>
          <w:szCs w:val="28"/>
          <w:rtl/>
        </w:rPr>
        <w:t>اخت</w:t>
      </w:r>
      <w:r w:rsidR="00395884" w:rsidRPr="009C1D95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9C1D95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D9603E" w:rsidRPr="009C1D95" w:rsidRDefault="00A979E6" w:rsidP="009C1D95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  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  <w:r w:rsidR="008F4960">
        <w:rPr>
          <w:rFonts w:ascii="Traditional Arabic" w:hAnsi="Traditional Arabic" w:cs="AL-Mohanad Bold" w:hint="cs"/>
          <w:sz w:val="28"/>
          <w:szCs w:val="28"/>
          <w:u w:val="single"/>
          <w:rtl/>
        </w:rPr>
        <w:t xml:space="preserve">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637"/>
      </w:tblGrid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10293" w:type="dxa"/>
            <w:gridSpan w:val="7"/>
            <w:vAlign w:val="center"/>
          </w:tcPr>
          <w:p w:rsidR="00D00E7B" w:rsidRPr="009C1D95" w:rsidRDefault="008F4960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-295910</wp:posOffset>
                      </wp:positionV>
                      <wp:extent cx="1307465" cy="361950"/>
                      <wp:effectExtent l="0" t="0" r="0" b="0"/>
                      <wp:wrapNone/>
                      <wp:docPr id="65" name="مربع ن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746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4960" w:rsidRDefault="008F4960" w:rsidP="008F4960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(درجة واحدة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لكل فقرة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5" o:spid="_x0000_s1027" type="#_x0000_t202" style="position:absolute;left:0;text-align:left;margin-left:141.8pt;margin-top:-23.3pt;width:102.9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" filled="f" stroked="f" strokeweight=".5pt">
                      <v:textbox>
                        <w:txbxContent>
                          <w:p w:rsidR="008F4960" w:rsidRDefault="008F4960" w:rsidP="008F496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لكل فقرة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يريد مازن أن يشتري </w:t>
            </w:r>
            <w:r w:rsidR="004D115B"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٣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4D115B"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أقلام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، و كان 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ثمن القلم الواحد </w:t>
            </w:r>
            <w:r w:rsidR="004D115B"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١٠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4D115B"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ريالات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115B"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,</w:t>
            </w:r>
            <w:r w:rsidR="004D115B"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115B" w:rsidRPr="00AD75E0">
              <w:rPr>
                <w:rStyle w:val="a8"/>
                <w:rFonts w:ascii="Arial" w:hAnsi="Arial" w:cs="AL-Mohanad Bold"/>
                <w:color w:val="000000" w:themeColor="text1"/>
                <w:sz w:val="28"/>
                <w:szCs w:val="28"/>
                <w:rtl/>
              </w:rPr>
              <w:t>فما المبلغ الذي سيدفعه ؟</w:t>
            </w:r>
          </w:p>
        </w:tc>
      </w:tr>
      <w:tr w:rsidR="00C01217" w:rsidRPr="009C1D95" w:rsidTr="009C1D95">
        <w:trPr>
          <w:jc w:val="center"/>
        </w:trPr>
        <w:tc>
          <w:tcPr>
            <w:tcW w:w="454" w:type="dxa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ريالات</w:t>
            </w:r>
          </w:p>
        </w:tc>
        <w:tc>
          <w:tcPr>
            <w:tcW w:w="454" w:type="dxa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</w:t>
            </w:r>
          </w:p>
        </w:tc>
        <w:tc>
          <w:tcPr>
            <w:tcW w:w="454" w:type="dxa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ريالاً</w:t>
            </w:r>
          </w:p>
        </w:tc>
        <w:tc>
          <w:tcPr>
            <w:tcW w:w="454" w:type="dxa"/>
            <w:vAlign w:val="center"/>
          </w:tcPr>
          <w:p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٣٠</w:t>
            </w:r>
            <w:r w:rsidRPr="00977914">
              <w:rPr>
                <w:rStyle w:val="a8"/>
                <w:rFonts w:ascii="Tahoma" w:hAnsi="Tahoma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ريالاً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10293" w:type="dxa"/>
            <w:gridSpan w:val="7"/>
            <w:vAlign w:val="center"/>
          </w:tcPr>
          <w:p w:rsidR="00D00E7B" w:rsidRPr="009C1D95" w:rsidRDefault="004D115B" w:rsidP="00D35348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أوجدي ناتج ضرب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 × ٢٠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 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D00E7B" w:rsidRPr="009C1D95" w:rsidRDefault="00D35348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٠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٢٠٠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D00E7B" w:rsidRPr="00977914" w:rsidRDefault="004D115B" w:rsidP="00D35348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٤٠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10293" w:type="dxa"/>
            <w:gridSpan w:val="7"/>
            <w:vAlign w:val="center"/>
          </w:tcPr>
          <w:p w:rsidR="00D00E7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يبيع مطعم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فطيرة 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يوم 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فكم فطيرة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يبيع في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٦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أيام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D00E7B" w:rsidRPr="00977914" w:rsidRDefault="004D115B" w:rsidP="00A979E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١٨٠٠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 فطيرة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10293" w:type="dxa"/>
            <w:gridSpan w:val="7"/>
            <w:vAlign w:val="center"/>
          </w:tcPr>
          <w:p w:rsidR="00D00E7B" w:rsidRPr="009C1D95" w:rsidRDefault="004D115B" w:rsidP="00D9603E">
            <w:pPr>
              <w:pStyle w:val="a7"/>
              <w:bidi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 مستعملة الحقائق الأساسية 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والأنماط:</w:t>
            </w:r>
            <w:r w:rsidR="00D9603E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                          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٣×٥=    ،    ٣×٥٠=       ،     ٣×٥٠٠=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 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 </w:t>
            </w:r>
            <w:r w:rsidR="00D35348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77914" w:rsidRDefault="004D115B" w:rsidP="00A979E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١٥</w:t>
            </w:r>
            <w:r w:rsidRPr="00977914">
              <w:rPr>
                <w:rStyle w:val="a8"/>
                <w:rFonts w:ascii="Tahoma" w:hAnsi="Tahoma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،</w:t>
            </w:r>
            <w:r w:rsidRPr="00977914">
              <w:rPr>
                <w:rStyle w:val="a8"/>
                <w:rFonts w:ascii="Tahoma" w:hAnsi="Tahoma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١٥٠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 </w:t>
            </w:r>
            <w:r w:rsidRPr="00977914">
              <w:rPr>
                <w:rStyle w:val="a8"/>
                <w:rFonts w:ascii="Tahoma" w:hAnsi="Tahoma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،</w:t>
            </w:r>
            <w:r w:rsidRPr="00977914">
              <w:rPr>
                <w:rStyle w:val="a8"/>
                <w:rFonts w:ascii="Tahoma" w:hAnsi="Tahoma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١٥٠٠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D00E7B" w:rsidRPr="009C1D95" w:rsidRDefault="00D35348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12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 ،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١٤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٣٤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10293" w:type="dxa"/>
            <w:gridSpan w:val="7"/>
            <w:vAlign w:val="center"/>
          </w:tcPr>
          <w:p w:rsidR="00D00E7B" w:rsidRPr="009C1D95" w:rsidRDefault="004D115B" w:rsidP="00D35348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اكتب</w:t>
            </w:r>
            <w:r w:rsidR="00510FFC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العدد المناسب في الفراغ لتصبح الجملة صحيحة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× .....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=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</w:p>
        </w:tc>
      </w:tr>
      <w:tr w:rsidR="00D00E7B" w:rsidRPr="009C1D95" w:rsidTr="009C1D95">
        <w:trPr>
          <w:jc w:val="center"/>
        </w:trPr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D00E7B" w:rsidRPr="00977914" w:rsidRDefault="00D35348" w:rsidP="00A979E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454" w:type="dxa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10293" w:type="dxa"/>
            <w:gridSpan w:val="7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</w:rPr>
              <w:t>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١١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×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٢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4D115B" w:rsidRPr="00977914" w:rsidRDefault="004D115B" w:rsidP="004D115B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10293" w:type="dxa"/>
            <w:gridSpan w:val="7"/>
            <w:vAlign w:val="center"/>
          </w:tcPr>
          <w:p w:rsidR="004D115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في غرفة الصف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٢٦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 على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كتابان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. فما عدد الكتب على الطاولات جميعها؟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5</w:t>
            </w:r>
            <w:r w:rsidR="004D115B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4D115B" w:rsidRPr="00977914" w:rsidRDefault="004D115B" w:rsidP="004D115B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Theme="minorBidi" w:hAnsiTheme="minorBidi" w:cstheme="minorBidi" w:hint="cs"/>
                <w:b w:val="0"/>
                <w:bCs w:val="0"/>
                <w:color w:val="FF0000"/>
                <w:sz w:val="28"/>
                <w:szCs w:val="28"/>
                <w:rtl/>
              </w:rPr>
              <w:t>٥٢</w:t>
            </w:r>
            <w:r w:rsidRPr="00977914">
              <w:rPr>
                <w:rStyle w:val="a8"/>
                <w:rFonts w:ascii="Tahoma" w:hAnsi="Tahoma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10293" w:type="dxa"/>
            <w:gridSpan w:val="7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أكملي النمط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 ، ٢٠٠ ، ٣٠٠ ، ........ ، ٥٠٠</w:t>
            </w:r>
          </w:p>
        </w:tc>
      </w:tr>
      <w:tr w:rsidR="004D115B" w:rsidRPr="009C1D95" w:rsidTr="009C1D95">
        <w:trPr>
          <w:jc w:val="center"/>
        </w:trPr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600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54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vAlign w:val="center"/>
          </w:tcPr>
          <w:p w:rsidR="004D115B" w:rsidRPr="00977914" w:rsidRDefault="004D115B" w:rsidP="004D115B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400</w:t>
            </w:r>
          </w:p>
        </w:tc>
      </w:tr>
    </w:tbl>
    <w:p w:rsidR="00590081" w:rsidRDefault="00590081">
      <w:pPr>
        <w:rPr>
          <w:rtl/>
        </w:rPr>
      </w:pPr>
    </w:p>
    <w:p w:rsidR="00590081" w:rsidRDefault="00590081"/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11"/>
        <w:gridCol w:w="1941"/>
        <w:gridCol w:w="82"/>
        <w:gridCol w:w="371"/>
        <w:gridCol w:w="75"/>
        <w:gridCol w:w="2298"/>
        <w:gridCol w:w="123"/>
        <w:gridCol w:w="368"/>
        <w:gridCol w:w="75"/>
        <w:gridCol w:w="2012"/>
        <w:gridCol w:w="82"/>
        <w:gridCol w:w="365"/>
        <w:gridCol w:w="69"/>
        <w:gridCol w:w="2382"/>
      </w:tblGrid>
      <w:tr w:rsidR="004D115B" w:rsidRPr="009C1D95" w:rsidTr="009C1D95">
        <w:trPr>
          <w:jc w:val="center"/>
        </w:trPr>
        <w:tc>
          <w:tcPr>
            <w:tcW w:w="509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10254" w:type="dxa"/>
            <w:gridSpan w:val="14"/>
            <w:vAlign w:val="center"/>
          </w:tcPr>
          <w:p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ajorBidi" w:hAnsiTheme="majorBidi" w:cstheme="maj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١٠٣ × ٤</w:t>
            </w:r>
          </w:p>
        </w:tc>
      </w:tr>
      <w:tr w:rsidR="00E81B0D" w:rsidRPr="009C1D95" w:rsidTr="009C1D95">
        <w:trPr>
          <w:jc w:val="center"/>
        </w:trPr>
        <w:tc>
          <w:tcPr>
            <w:tcW w:w="509" w:type="dxa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1952" w:type="dxa"/>
            <w:gridSpan w:val="2"/>
            <w:vAlign w:val="center"/>
          </w:tcPr>
          <w:p w:rsidR="004D115B" w:rsidRPr="00977914" w:rsidRDefault="004D115B" w:rsidP="004D115B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412</w:t>
            </w:r>
          </w:p>
        </w:tc>
        <w:tc>
          <w:tcPr>
            <w:tcW w:w="453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73" w:type="dxa"/>
            <w:gridSpan w:val="2"/>
            <w:vAlign w:val="center"/>
          </w:tcPr>
          <w:p w:rsidR="004D115B" w:rsidRPr="009C1D95" w:rsidRDefault="004D115B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70</w:t>
            </w:r>
          </w:p>
        </w:tc>
        <w:tc>
          <w:tcPr>
            <w:tcW w:w="491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87" w:type="dxa"/>
            <w:gridSpan w:val="2"/>
            <w:vAlign w:val="center"/>
          </w:tcPr>
          <w:p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25</w:t>
            </w:r>
            <w:r w:rsidR="004D115B"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47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451" w:type="dxa"/>
            <w:gridSpan w:val="2"/>
            <w:vAlign w:val="center"/>
          </w:tcPr>
          <w:p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720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 × ١٩ = ١٣٣</w:t>
            </w:r>
            <w:r w:rsidRPr="009C1D95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,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فما ناتج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٧٠× ١٩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133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1330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2120</w:t>
            </w:r>
          </w:p>
        </w:tc>
      </w:tr>
      <w:tr w:rsidR="00D00E7B" w:rsidRPr="009C1D95" w:rsidTr="00EB7393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4D115B" w:rsidP="00707F76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قدري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0C07B6"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>21</w:t>
            </w:r>
            <w:r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 xml:space="preserve"> × ١١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200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574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250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E81B0D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7D5086" wp14:editId="0286DB02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67310</wp:posOffset>
                      </wp:positionV>
                      <wp:extent cx="220345" cy="122555"/>
                      <wp:effectExtent l="0" t="0" r="27305" b="10795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225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4057B" id="شكل بيضاوي 3" o:spid="_x0000_s1026" style="position:absolute;left:0;text-align:left;margin-left:252.95pt;margin-top:5.3pt;width:17.35pt;height: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4D115B"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أي العمليات التالية تجعل هذه الجملة العددية    63           81  = 144 صحيحة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+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-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×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÷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6320EA" w:rsidP="006320EA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اوجدي ناتج الضرب للعددين 53  </w:t>
            </w:r>
            <w:r w:rsidRPr="009C1D95"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×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30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1590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83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6320EA" w:rsidP="00EB739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6320EA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106</w:t>
            </w:r>
            <w:r w:rsidR="00707F76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9C1D95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asciiTheme="minorBidi" w:hAnsiTheme="minorBidi" w:cs="AL-Mohanad Bold"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9440" behindDoc="1" locked="0" layoutInCell="1" allowOverlap="1" wp14:anchorId="0C9F910F" wp14:editId="608C9595">
                  <wp:simplePos x="0" y="0"/>
                  <wp:positionH relativeFrom="margin">
                    <wp:posOffset>4184015</wp:posOffset>
                  </wp:positionH>
                  <wp:positionV relativeFrom="margin">
                    <wp:posOffset>-165100</wp:posOffset>
                  </wp:positionV>
                  <wp:extent cx="751840" cy="434340"/>
                  <wp:effectExtent l="0" t="0" r="0" b="0"/>
                  <wp:wrapSquare wrapText="bothSides"/>
                  <wp:docPr id="4" name="صورة 4" descr="https://testmadina.com/Content/UserFiles/Editor/Images/fe60523953ef1aee983201f38d03427d2ab6a6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estmadina.com/Content/UserFiles/Editor/Images/fe60523953ef1aee983201f38d03427d2ab6a6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7B6"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القسمة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28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 ÷ ٩ = ٨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فإن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٧٢٠ ÷ ٩ =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.....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80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8000</w:t>
            </w:r>
          </w:p>
        </w:tc>
      </w:tr>
      <w:tr w:rsidR="00D00E7B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10243" w:type="dxa"/>
            <w:gridSpan w:val="13"/>
            <w:vAlign w:val="center"/>
          </w:tcPr>
          <w:p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قرأت سلمى </w:t>
            </w:r>
            <w:r w:rsidRPr="00AD75E0">
              <w:rPr>
                <w:rFonts w:asciiTheme="minorBidi" w:hAnsiTheme="minorBidi" w:cstheme="minorBidi"/>
                <w:sz w:val="28"/>
                <w:szCs w:val="28"/>
                <w:rtl/>
              </w:rPr>
              <w:t>2٥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صفحة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في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أيام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إذا كانت تقرأ العدد نفسه كل يوم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 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فكم صفحة قرأت في اليوم الواحد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7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34" w:type="dxa"/>
            <w:gridSpan w:val="2"/>
            <w:vAlign w:val="center"/>
          </w:tcPr>
          <w:p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150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قدّري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ناتج القسمة 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١٦١ ÷ ٤ =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9C1D95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وزعت جمعية خيرية مبلغ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٧٨٤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 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بالتساوي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فقراء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فكم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ريالاً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اخذ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كل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فقير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77914" w:rsidRDefault="000C07B6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١١٢</w:t>
            </w:r>
            <w:r w:rsidRPr="00977914">
              <w:rPr>
                <w:rStyle w:val="a8"/>
                <w:rFonts w:asciiTheme="minorBidi" w:hAnsiTheme="minorBidi" w:cs="AL-Mohanad Bold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977914">
              <w:rPr>
                <w:rStyle w:val="a8"/>
                <w:rFonts w:asciiTheme="minorBidi" w:hAnsiTheme="minorBidi" w:cs="AL-Mohanad Bold" w:hint="cs"/>
                <w:b w:val="0"/>
                <w:bCs w:val="0"/>
                <w:color w:val="FF0000"/>
                <w:sz w:val="28"/>
                <w:szCs w:val="28"/>
                <w:rtl/>
              </w:rPr>
              <w:t>ريال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220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315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100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 xml:space="preserve"> ريال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ماذا نفعل أولاً عند إيجاد ناتج القسمة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٢٤ ÷ ٢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77914" w:rsidRDefault="000C07B6" w:rsidP="000C07B6">
            <w:pPr>
              <w:jc w:val="center"/>
              <w:rPr>
                <w:rStyle w:val="a8"/>
                <w:rFonts w:asciiTheme="minorBidi" w:hAnsiTheme="minorBidi" w:cs="AL-Mohanad Bold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Theme="minorBidi" w:hAnsiTheme="minorBidi" w:cs="AL-Mohanad Bold"/>
                <w:b w:val="0"/>
                <w:bCs w:val="0"/>
                <w:color w:val="FF0000"/>
                <w:sz w:val="28"/>
                <w:szCs w:val="28"/>
                <w:rtl/>
              </w:rPr>
              <w:t>أقسم العشرات</w:t>
            </w:r>
          </w:p>
          <w:p w:rsidR="000C07B6" w:rsidRPr="00977914" w:rsidRDefault="000C07B6" w:rsidP="000C07B6">
            <w:pPr>
              <w:jc w:val="center"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977914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>٢ ÷ ٢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 xml:space="preserve">أقسم الآحاد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٤ ÷ ٢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اطرح الناتج من الآحاد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اضيف الناتج الى الاحاد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AA417E" w:rsidP="00AA417E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يسمى العدد الذي يتبقى بعد انتهاء عملية القسمة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الباقي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اسم المجسم الذي ليس له أوجه وليس له أحرف وليس له رؤوس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الهرم</w:t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المخروط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الكرة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المكعب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10C48C6E" wp14:editId="5F4C225D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1270</wp:posOffset>
                  </wp:positionV>
                  <wp:extent cx="62230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الزاوية في الشكل المجاور </w:t>
            </w:r>
          </w:p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77914" w:rsidRDefault="00EB7393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 xml:space="preserve">زاوية </w:t>
            </w:r>
            <w:r w:rsidR="000C07B6"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قائمة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حادة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مستقيمة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23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06CF31CA" wp14:editId="55B5CA5A">
                  <wp:simplePos x="2905125" y="8924925"/>
                  <wp:positionH relativeFrom="margin">
                    <wp:posOffset>1268095</wp:posOffset>
                  </wp:positionH>
                  <wp:positionV relativeFrom="margin">
                    <wp:posOffset>-1905</wp:posOffset>
                  </wp:positionV>
                  <wp:extent cx="636270" cy="419100"/>
                  <wp:effectExtent l="0" t="0" r="0" b="0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عدد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الأوجه 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في الشكل المجاور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6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24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color w:val="FF000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4800" behindDoc="1" locked="0" layoutInCell="1" allowOverlap="1" wp14:anchorId="3A20D2D6" wp14:editId="1845240D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0</wp:posOffset>
                  </wp:positionV>
                  <wp:extent cx="679450" cy="342900"/>
                  <wp:effectExtent l="0" t="0" r="6350" b="0"/>
                  <wp:wrapTight wrapText="bothSides">
                    <wp:wrapPolygon edited="0">
                      <wp:start x="0" y="0"/>
                      <wp:lineTo x="0" y="20400"/>
                      <wp:lineTo x="21196" y="20400"/>
                      <wp:lineTo x="21196" y="0"/>
                      <wp:lineTo x="0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الثلاثي الابعاد الذي يمثله المخطط التالي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77914" w:rsidRDefault="000C07B6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اسطوانة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هرم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مخروط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9C1D95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5824" behindDoc="1" locked="0" layoutInCell="1" allowOverlap="1" wp14:anchorId="2F84C510" wp14:editId="1388D573">
                  <wp:simplePos x="0" y="0"/>
                  <wp:positionH relativeFrom="margin">
                    <wp:posOffset>1680210</wp:posOffset>
                  </wp:positionH>
                  <wp:positionV relativeFrom="margin">
                    <wp:posOffset>5080</wp:posOffset>
                  </wp:positionV>
                  <wp:extent cx="397510" cy="381000"/>
                  <wp:effectExtent l="0" t="0" r="2540" b="0"/>
                  <wp:wrapTight wrapText="bothSides">
                    <wp:wrapPolygon edited="0">
                      <wp:start x="0" y="0"/>
                      <wp:lineTo x="0" y="20520"/>
                      <wp:lineTo x="20703" y="20520"/>
                      <wp:lineTo x="20703" y="0"/>
                      <wp:lineTo x="0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الذي أمامك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446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خماسي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ثماني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أي الاشكال التالية ليس مضلع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3716011" wp14:editId="2F7F2400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131445</wp:posOffset>
                      </wp:positionV>
                      <wp:extent cx="519430" cy="271145"/>
                      <wp:effectExtent l="0" t="0" r="13970" b="14605"/>
                      <wp:wrapNone/>
                      <wp:docPr id="26" name="موج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9430" cy="271145"/>
                              </a:xfrm>
                              <a:prstGeom prst="wav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AB9C38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موجة 26" o:spid="_x0000_s1026" type="#_x0000_t64" style="position:absolute;left:0;text-align:left;margin-left:21.75pt;margin-top:10.35pt;width:40.9pt;height:2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" adj="2700" filled="f" strokecolor="red" strokeweight="1pt">
                      <v:stroke joinstyle="miter"/>
                    </v:shape>
                  </w:pict>
                </mc:Fallback>
              </mc:AlternateContent>
            </w:r>
          </w:p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94D3D7" wp14:editId="578FAFA7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-55880</wp:posOffset>
                      </wp:positionV>
                      <wp:extent cx="386080" cy="347345"/>
                      <wp:effectExtent l="19050" t="19050" r="33020" b="14605"/>
                      <wp:wrapNone/>
                      <wp:docPr id="11" name="مثلث متساوي الساقي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734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BE94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1" o:spid="_x0000_s1026" type="#_x0000_t5" style="position:absolute;left:0;text-align:left;margin-left:35.65pt;margin-top:-4.4pt;width:30.4pt;height:2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" filled="f" strokecolor="black [3213]" strokeweight="1pt"/>
                  </w:pict>
                </mc:Fallback>
              </mc:AlternateConten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527D9F" wp14:editId="7DAA2270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6985</wp:posOffset>
                      </wp:positionV>
                      <wp:extent cx="603250" cy="233045"/>
                      <wp:effectExtent l="0" t="0" r="25400" b="146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233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E13B" id="مستطيل 10" o:spid="_x0000_s1026" style="position:absolute;left:0;text-align:left;margin-left:32.75pt;margin-top:.55pt;width:47.5pt;height:1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2F80F30" wp14:editId="016B5884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-32385</wp:posOffset>
                      </wp:positionV>
                      <wp:extent cx="733425" cy="290195"/>
                      <wp:effectExtent l="19050" t="19050" r="28575" b="33655"/>
                      <wp:wrapNone/>
                      <wp:docPr id="16" name="سهم إلى اليسا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9019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4D51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16" o:spid="_x0000_s1026" type="#_x0000_t66" style="position:absolute;left:0;text-align:left;margin-left:21.65pt;margin-top:-2.55pt;width:57.75pt;height:22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" adj="4273" filled="f" strokecolor="black [3213]" strokeweight="1pt"/>
                  </w:pict>
                </mc:Fallback>
              </mc:AlternateConten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10243" w:type="dxa"/>
            <w:gridSpan w:val="13"/>
            <w:vAlign w:val="center"/>
          </w:tcPr>
          <w:p w:rsidR="00261C7B" w:rsidRPr="009C1D95" w:rsidRDefault="005C2A33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-145415</wp:posOffset>
                      </wp:positionV>
                      <wp:extent cx="1076325" cy="819150"/>
                      <wp:effectExtent l="0" t="0" r="0" b="0"/>
                      <wp:wrapSquare wrapText="bothSides"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819150"/>
                                <a:chOff x="0" y="0"/>
                                <a:chExt cx="154341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صورة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607" b="8051"/>
                                <a:stretch/>
                              </pic:blipFill>
                              <pic:spPr bwMode="auto">
                                <a:xfrm>
                                  <a:off x="571500" y="0"/>
                                  <a:ext cx="709295" cy="75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" name="مربع نص 33"/>
                              <wps:cNvSpPr txBox="1"/>
                              <wps:spPr>
                                <a:xfrm>
                                  <a:off x="857610" y="93256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77914" w:rsidRPr="00E81B0D" w:rsidRDefault="00977914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5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مربع نص 34"/>
                              <wps:cNvSpPr txBox="1"/>
                              <wps:spPr>
                                <a:xfrm>
                                  <a:off x="466725" y="66675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77914" w:rsidRPr="00E81B0D" w:rsidRDefault="00977914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3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مربع نص 35"/>
                              <wps:cNvSpPr txBox="1"/>
                              <wps:spPr>
                                <a:xfrm>
                                  <a:off x="0" y="22860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977914" w:rsidRPr="00E81B0D" w:rsidRDefault="00977914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4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6" o:spid="_x0000_s1028" style="position:absolute;left:0;text-align:left;margin-left:107pt;margin-top:-11.45pt;width:84.75pt;height:64.5pt;z-index:251738112;mso-width-relative:margin;mso-height-relative:margin" coordsize="1543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27" o:spid="_x0000_s1029" type="#_x0000_t75" style="position:absolute;left:5715;width:709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">
                        <v:imagedata r:id="rId14" o:title="" croptop="6296f" cropbottom="5276f" chromakey="white"/>
                        <v:path arrowok="t"/>
                      </v:shape>
                      <v:shape id="مربع نص 33" o:spid="_x0000_s1030" type="#_x0000_t202" style="position:absolute;left:8576;top:932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<v:textbox>
                          <w:txbxContent>
                            <w:p w:rsidR="00977914" w:rsidRPr="00E81B0D" w:rsidRDefault="00977914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5 سم</w:t>
                              </w:r>
                            </w:p>
                          </w:txbxContent>
                        </v:textbox>
                      </v:shape>
                      <v:shape id="مربع نص 34" o:spid="_x0000_s1031" type="#_x0000_t202" style="position:absolute;left:4667;top:6667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:rsidR="00977914" w:rsidRPr="00E81B0D" w:rsidRDefault="00977914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3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مربع نص 35" o:spid="_x0000_s1032" type="#_x0000_t202" style="position:absolute;top:2286;width:6858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:rsidR="00977914" w:rsidRPr="00E81B0D" w:rsidRDefault="00977914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4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المثلث في الشكل المجاور </w:t>
            </w:r>
            <w:r w:rsidR="000C07B6"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بحسب اضلاعة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؟ 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الضعلين</w:t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6C02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منفرج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الزواية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77914" w:rsidRDefault="000C07B6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مختلف الأضلاع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E81B0D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margin">
                    <wp:posOffset>1522730</wp:posOffset>
                  </wp:positionH>
                  <wp:positionV relativeFrom="margin">
                    <wp:posOffset>0</wp:posOffset>
                  </wp:positionV>
                  <wp:extent cx="1095375" cy="1082675"/>
                  <wp:effectExtent l="0" t="0" r="9525" b="3175"/>
                  <wp:wrapTight wrapText="bothSides">
                    <wp:wrapPolygon edited="0">
                      <wp:start x="0" y="0"/>
                      <wp:lineTo x="0" y="21283"/>
                      <wp:lineTo x="21412" y="21283"/>
                      <wp:lineTo x="21412" y="0"/>
                      <wp:lineTo x="0" y="0"/>
                    </wp:wrapPolygon>
                  </wp:wrapTight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w:t>سمّي الحرف الذي يقع عند الزوج المرتب (4 , 6)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ع</w:t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ل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هـ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و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العدد الذي تمثله النقطة (س) على خط الأعداد أدناه؟</w:t>
            </w:r>
          </w:p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6486517E" wp14:editId="0FF14085">
                  <wp:extent cx="2300879" cy="374562"/>
                  <wp:effectExtent l="0" t="0" r="4445" b="698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6" cy="3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77914" w:rsidRDefault="000C07B6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773</w:t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743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755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749</w:t>
            </w:r>
          </w:p>
        </w:tc>
      </w:tr>
      <w:tr w:rsidR="000C07B6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10243" w:type="dxa"/>
            <w:gridSpan w:val="13"/>
            <w:vAlign w:val="center"/>
          </w:tcPr>
          <w:p w:rsidR="00261C7B" w:rsidRPr="009C1D95" w:rsidRDefault="00261C7B" w:rsidP="00261C7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أي من الزوايا  التالية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زاوية حادة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؟</w:t>
            </w:r>
          </w:p>
        </w:tc>
      </w:tr>
      <w:tr w:rsidR="00E81B0D" w:rsidRPr="009C1D95" w:rsidTr="009C1D95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9E44A73" wp14:editId="6ABB0302">
                  <wp:extent cx="516193" cy="53340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89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2D4682ED" wp14:editId="3CF5DCC3">
                  <wp:extent cx="844550" cy="36195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24" cy="36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5A7ED0F4" wp14:editId="2EE772BF">
                  <wp:extent cx="660026" cy="542925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6" cy="54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517728C" wp14:editId="2D90F35C">
                  <wp:extent cx="633747" cy="390525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98" cy="39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5C2A33" w:rsidP="008B616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نوع المثلث الذي فيه زاوية قياسها 9</w:t>
            </w:r>
            <w:r w:rsidR="008B616C"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ْ ؟</w:t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حاد الزوايا</w:t>
            </w: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77914" w:rsidRDefault="005C2A33" w:rsidP="000C07B6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977914">
              <w:rPr>
                <w:rFonts w:cs="AL-Mohanad Bold" w:hint="cs"/>
                <w:color w:val="FF0000"/>
                <w:sz w:val="28"/>
                <w:szCs w:val="28"/>
                <w:rtl/>
              </w:rPr>
              <w:t>مثلث قائم الزاوية</w:t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منفرج الزاوية</w: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5C2A33" w:rsidRPr="009C1D95" w:rsidRDefault="005C2A33" w:rsidP="005C2A3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متطابق الأضلاع</w:t>
            </w: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10243" w:type="dxa"/>
            <w:gridSpan w:val="13"/>
            <w:vAlign w:val="center"/>
          </w:tcPr>
          <w:p w:rsidR="000C07B6" w:rsidRPr="009C1D95" w:rsidRDefault="005C2A33" w:rsidP="005C2A33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953770</wp:posOffset>
                  </wp:positionH>
                  <wp:positionV relativeFrom="margin">
                    <wp:posOffset>95885</wp:posOffset>
                  </wp:positionV>
                  <wp:extent cx="2438400" cy="34798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أكملي الاشكال الثلاثة التالية في النمط </w:t>
            </w:r>
          </w:p>
          <w:p w:rsidR="005C2A33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CF0A77" w:rsidRPr="009C1D95" w:rsidTr="00E81B0D">
        <w:trPr>
          <w:jc w:val="center"/>
        </w:trPr>
        <w:tc>
          <w:tcPr>
            <w:tcW w:w="520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0C07B6" w:rsidRPr="009C1D95" w:rsidRDefault="000C07B6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  <w:p w:rsidR="00CF0A77" w:rsidRPr="009C1D95" w:rsidRDefault="00CF0A77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2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2"/>
            <w:vAlign w:val="center"/>
          </w:tcPr>
          <w:p w:rsidR="000C07B6" w:rsidRPr="009C1D95" w:rsidRDefault="00CF0A77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78BB35DA" wp14:editId="310FDC39">
                  <wp:extent cx="788902" cy="238946"/>
                  <wp:effectExtent l="0" t="0" r="0" b="889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23" cy="24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2"/>
            <w:vAlign w:val="center"/>
          </w:tcPr>
          <w:p w:rsidR="000C07B6" w:rsidRPr="009C1D95" w:rsidRDefault="0030310C" w:rsidP="0030310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-1520825</wp:posOffset>
                      </wp:positionH>
                      <wp:positionV relativeFrom="paragraph">
                        <wp:posOffset>37465</wp:posOffset>
                      </wp:positionV>
                      <wp:extent cx="619125" cy="193040"/>
                      <wp:effectExtent l="0" t="0" r="28575" b="16510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193040"/>
                                <a:chOff x="0" y="0"/>
                                <a:chExt cx="1038225" cy="323850"/>
                              </a:xfrm>
                            </wpg:grpSpPr>
                            <wps:wsp>
                              <wps:cNvPr id="47" name="شكل بيضاوي 47"/>
                              <wps:cNvSpPr/>
                              <wps:spPr>
                                <a:xfrm>
                                  <a:off x="723900" y="9525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شكل بيضاوي 48"/>
                              <wps:cNvSpPr/>
                              <wps:spPr>
                                <a:xfrm>
                                  <a:off x="361950" y="9526"/>
                                  <a:ext cx="314326" cy="3143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شكل بيضاوي 49"/>
                              <wps:cNvSpPr/>
                              <wps:spPr>
                                <a:xfrm>
                                  <a:off x="0" y="0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7E914" id="مجموعة 50" o:spid="_x0000_s1026" style="position:absolute;left:0;text-align:left;margin-left:-119.75pt;margin-top:2.95pt;width:48.75pt;height:15.2pt;z-index:251753472;mso-width-relative:margin;mso-height-relative:margin" coordsize="1038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">
                      <v:oval id="شكل بيضاوي 47" o:spid="_x0000_s1027" style="position:absolute;left:723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" fillcolor="white [3212]" strokecolor="black [3213]" strokeweight="1.5pt">
                        <v:stroke joinstyle="miter"/>
                      </v:oval>
                      <v:oval id="شكل بيضاوي 48" o:spid="_x0000_s1028" style="position:absolute;left:361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" fillcolor="white [3212]" strokecolor="black [3213]" strokeweight="1.5pt">
                        <v:stroke joinstyle="miter"/>
                      </v:oval>
                      <v:oval id="شكل بيضاوي 49" o:spid="_x0000_s1029" style="position:absolute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" fillcolor="white [3212]" strokecolor="black [3213]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14605</wp:posOffset>
                      </wp:positionV>
                      <wp:extent cx="663575" cy="228600"/>
                      <wp:effectExtent l="0" t="0" r="3175" b="0"/>
                      <wp:wrapNone/>
                      <wp:docPr id="41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575" cy="228600"/>
                                <a:chOff x="0" y="0"/>
                                <a:chExt cx="1078865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صورة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صورة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49C086"/>
                                    </a:clrFrom>
                                    <a:clrTo>
                                      <a:srgbClr val="49C086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صورة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2140A" id="مجموعة 41" o:spid="_x0000_s1026" style="position:absolute;left:0;text-align:left;margin-left:298.9pt;margin-top:1.15pt;width:52.25pt;height:18pt;z-index:251745280;mso-width-relative:margin;mso-height-relative:margin" coordsize="1078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">
                      <v:shape id="صورة 38" o:spid="_x0000_s1027" type="#_x0000_t75" style="position:absolute;left:7239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  <v:shape id="صورة 39" o:spid="_x0000_s1028" type="#_x0000_t75" style="position:absolute;left:3619;width:355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">
                        <v:imagedata r:id="rId24" o:title="" chromakey="#49c086" grayscale="t" bilevel="t"/>
                        <v:path arrowok="t"/>
                      </v:shape>
                      <v:shape id="صورة 40" o:spid="_x0000_s1029" type="#_x0000_t75" style="position:absolute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3D03ED18" wp14:editId="5AAB7AC6">
                      <wp:simplePos x="0" y="0"/>
                      <wp:positionH relativeFrom="margin">
                        <wp:posOffset>364490</wp:posOffset>
                      </wp:positionH>
                      <wp:positionV relativeFrom="margin">
                        <wp:posOffset>17780</wp:posOffset>
                      </wp:positionV>
                      <wp:extent cx="708660" cy="228600"/>
                      <wp:effectExtent l="0" t="0" r="0" b="0"/>
                      <wp:wrapNone/>
                      <wp:docPr id="46" name="مجموعة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660" cy="228600"/>
                                <a:chOff x="0" y="0"/>
                                <a:chExt cx="1151890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صورة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0"/>
                                  <a:ext cx="77089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صورة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0840" cy="370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1D8A7" id="مجموعة 46" o:spid="_x0000_s1026" style="position:absolute;left:0;text-align:left;margin-left:28.7pt;margin-top:1.4pt;width:55.8pt;height:18pt;z-index:251747328;mso-position-horizontal-relative:margin;mso-position-vertical-relative:margin;mso-width-relative:margin;mso-height-relative:margin" coordsize="1151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">
                      <v:shape id="صورة 43" o:spid="_x0000_s1027" type="#_x0000_t75" style="position:absolute;left:3810;width:7708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">
                        <v:imagedata r:id="rId26" o:title="" grayscale="t" bilevel="t"/>
                        <v:path arrowok="t"/>
                      </v:shape>
                      <v:shape id="صورة 45" o:spid="_x0000_s1028" type="#_x0000_t75" style="position:absolute;width:370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">
                        <v:imagedata r:id="rId26" o:title="" cropleft="34009f" grayscale="t" bilevel="t"/>
                        <v:path arrowok="t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434" w:type="dxa"/>
            <w:gridSpan w:val="2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vAlign w:val="center"/>
          </w:tcPr>
          <w:p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:rsidR="00D07D8E" w:rsidRPr="009C1D95" w:rsidRDefault="0030310C" w:rsidP="0030310C">
      <w:pPr>
        <w:jc w:val="lowKashida"/>
        <w:rPr>
          <w:rFonts w:ascii="Traditional Arabic" w:hAnsi="Traditional Arabic" w:cs="AL-Mohanad Bold"/>
          <w:sz w:val="28"/>
          <w:szCs w:val="28"/>
          <w:rtl/>
        </w:rPr>
      </w:pPr>
      <w:r w:rsidRPr="00931159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30480</wp:posOffset>
                </wp:positionH>
                <wp:positionV relativeFrom="paragraph">
                  <wp:posOffset>88900</wp:posOffset>
                </wp:positionV>
                <wp:extent cx="809625" cy="685800"/>
                <wp:effectExtent l="0" t="0" r="28575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914" w:rsidRPr="00F43130" w:rsidRDefault="00B20667" w:rsidP="00A13B1A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33" type="#_x0000_t202" style="position:absolute;left:0;text-align:left;margin-left:2.4pt;margin-top:7pt;width:63.7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" fillcolor="white [3201]" strokeweight=".5pt">
                <v:textbox>
                  <w:txbxContent>
                    <w:p w:rsidR="00977914" w:rsidRPr="00F43130" w:rsidRDefault="00FE31AF" w:rsidP="00A13B1A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m:t>٥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ضعي علامة (</w:t>
      </w:r>
      <w:r w:rsidR="00D07D8E" w:rsidRPr="009C1D95">
        <w:rPr>
          <w:rFonts w:ascii="Arial" w:hAnsi="Arial" w:cs="Arial" w:hint="cs"/>
          <w:sz w:val="28"/>
          <w:szCs w:val="28"/>
          <w:rtl/>
        </w:rPr>
        <w:t>√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ا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  <w:r w:rsidR="008F4960" w:rsidRPr="008F4960">
        <w:rPr>
          <w:rFonts w:cs="Times New Roman"/>
          <w:sz w:val="24"/>
          <w:szCs w:val="24"/>
          <w:lang w:eastAsia="en-US"/>
        </w:rPr>
        <w:t xml:space="preserve"> </w:t>
      </w:r>
    </w:p>
    <w:p w:rsidR="00D07D8E" w:rsidRDefault="008F4960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48CB3A" wp14:editId="7FA940D7">
                <wp:simplePos x="0" y="0"/>
                <wp:positionH relativeFrom="column">
                  <wp:posOffset>935355</wp:posOffset>
                </wp:positionH>
                <wp:positionV relativeFrom="paragraph">
                  <wp:posOffset>232410</wp:posOffset>
                </wp:positionV>
                <wp:extent cx="1209675" cy="361950"/>
                <wp:effectExtent l="0" t="0" r="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960" w:rsidRDefault="008F4960" w:rsidP="006277A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نصف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لكل فقرة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8CB3A" id="_x0000_t202" coordsize="21600,21600" o:spt="202" path="m,l,21600r21600,l21600,xe">
                <v:stroke joinstyle="miter"/>
                <v:path gradientshapeok="t" o:connecttype="rect"/>
              </v:shapetype>
              <v:shape id="مربع نص 66" o:spid="_x0000_s1034" type="#_x0000_t202" style="position:absolute;left:0;text-align:left;margin-left:73.65pt;margin-top:18.3pt;width:95.2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" filled="f" stroked="f" strokeweight=".5pt">
                <v:textbox>
                  <w:txbxContent>
                    <w:p w:rsidR="008F4960" w:rsidRDefault="008F4960" w:rsidP="006277A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نصف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درجة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لكل فقرة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23D9" w:rsidRPr="009C1D95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C23D9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="00CC23D9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CC23D9" w:rsidRPr="009C1D95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="00CC23D9" w:rsidRPr="009C1D95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9C1D95">
        <w:rPr>
          <w:rFonts w:cs="AL-Mohanad Bold"/>
          <w:sz w:val="28"/>
          <w:szCs w:val="28"/>
          <w:u w:val="single"/>
          <w:rtl/>
        </w:rPr>
        <w:t xml:space="preserve"> </w:t>
      </w:r>
    </w:p>
    <w:p w:rsidR="0030310C" w:rsidRPr="009C1D95" w:rsidRDefault="0030310C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456"/>
      </w:tblGrid>
      <w:tr w:rsidR="00D9603E" w:rsidRPr="009C1D95" w:rsidTr="00D9603E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456" w:type="dxa"/>
          </w:tcPr>
          <w:p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خاطئة</w:t>
            </w: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يمكن استعمال التقدير عندما لا نحتاج الى إجابة دقيقة 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lastRenderedPageBreak/>
              <w:t>34</w:t>
            </w:r>
          </w:p>
        </w:tc>
        <w:tc>
          <w:tcPr>
            <w:tcW w:w="7088" w:type="dxa"/>
            <w:vAlign w:val="center"/>
          </w:tcPr>
          <w:p w:rsidR="00D9603E" w:rsidRPr="00931159" w:rsidRDefault="00D9603E" w:rsidP="00A979E6">
            <w:pPr>
              <w:spacing w:before="100" w:beforeAutospacing="1" w:after="100" w:afterAutospacing="1"/>
              <w:contextualSpacing/>
              <w:rPr>
                <w:rFonts w:asciiTheme="minorBidi" w:eastAsia="Calibri" w:hAnsiTheme="minorBidi" w:cstheme="minorBidi"/>
                <w:sz w:val="28"/>
                <w:szCs w:val="28"/>
                <w:rtl/>
                <w:lang w:bidi="ar-EG"/>
              </w:rPr>
            </w:pPr>
            <w:r w:rsidRPr="00931159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١١ × ٥ = ١٥</w:t>
            </w:r>
          </w:p>
        </w:tc>
        <w:tc>
          <w:tcPr>
            <w:tcW w:w="1588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  <w:vAlign w:val="center"/>
          </w:tcPr>
          <w:p w:rsidR="00D9603E" w:rsidRPr="00977914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77914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3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u w:val="single"/>
                <w:rtl/>
              </w:rPr>
              <w:t>المقسوم عليه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في جملة القسمة  </w:t>
            </w:r>
            <w:r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45 ÷ 3 = 15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هو 3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1400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÷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7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=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1588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يمكنك استعمال الضرب للتأكد من القسمة 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الرباعي هو مضلع له ثلاث أضلاع                                                  </w:t>
            </w:r>
          </w:p>
        </w:tc>
        <w:tc>
          <w:tcPr>
            <w:tcW w:w="1588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30310C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المثلث الذي فيه زاوية قياسها 99</w:t>
            </w:r>
            <w:r w:rsidR="0030310C">
              <w:rPr>
                <w:rFonts w:asciiTheme="minorBidi" w:hAnsiTheme="minorBidi" w:cs="AL-Mohanad Bold" w:hint="cs"/>
                <w:sz w:val="28"/>
                <w:szCs w:val="28"/>
                <w:rtl/>
              </w:rPr>
              <w:t xml:space="preserve"> ْ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هو مثلث منفرج الزاوية                               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FF289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الثلاثي الأبعاد هو مجسم له طول وعرض وارتفاع                      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  <w:vAlign w:val="center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  <w:lang w:bidi="ar-EG"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  <w:lang w:bidi="ar-EG"/>
              </w:rPr>
              <w:t>عملية الضرب عملية ابدالية</w:t>
            </w:r>
          </w:p>
        </w:tc>
        <w:tc>
          <w:tcPr>
            <w:tcW w:w="1588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456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:rsidTr="00977914">
        <w:trPr>
          <w:jc w:val="center"/>
        </w:trPr>
        <w:tc>
          <w:tcPr>
            <w:tcW w:w="624" w:type="dxa"/>
          </w:tcPr>
          <w:p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  <w:vAlign w:val="center"/>
          </w:tcPr>
          <w:p w:rsidR="00D9603E" w:rsidRPr="009C1D95" w:rsidRDefault="008F4960" w:rsidP="008F4960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sz w:val="28"/>
                <w:szCs w:val="28"/>
                <w:rtl/>
              </w:rPr>
              <w:t xml:space="preserve">في جملة القسمة </w:t>
            </w:r>
            <w:r w:rsidR="00D9603E"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4÷2=2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العدد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4  هو ناتج القسمة</w:t>
            </w:r>
          </w:p>
        </w:tc>
        <w:tc>
          <w:tcPr>
            <w:tcW w:w="1588" w:type="dxa"/>
            <w:vAlign w:val="center"/>
          </w:tcPr>
          <w:p w:rsidR="00D9603E" w:rsidRPr="009C1D95" w:rsidRDefault="00D9603E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  <w:vAlign w:val="center"/>
          </w:tcPr>
          <w:p w:rsidR="00D9603E" w:rsidRPr="009C1D95" w:rsidRDefault="00977914" w:rsidP="00977914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977914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</w:tbl>
    <w:p w:rsidR="009A4D59" w:rsidRPr="000C36FD" w:rsidRDefault="008F4960" w:rsidP="0030310C">
      <w:pPr>
        <w:jc w:val="lowKashida"/>
        <w:rPr>
          <w:rFonts w:cs="AL-Mohanad Bold"/>
          <w:b/>
          <w:bCs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48CB3A" wp14:editId="7FA940D7">
                <wp:simplePos x="0" y="0"/>
                <wp:positionH relativeFrom="column">
                  <wp:posOffset>2983230</wp:posOffset>
                </wp:positionH>
                <wp:positionV relativeFrom="paragraph">
                  <wp:posOffset>266700</wp:posOffset>
                </wp:positionV>
                <wp:extent cx="821690" cy="361950"/>
                <wp:effectExtent l="0" t="0" r="0" b="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960" w:rsidRDefault="008F4960" w:rsidP="008F496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8CB3A" id="مربع نص 67" o:spid="_x0000_s1035" type="#_x0000_t202" style="position:absolute;left:0;text-align:left;margin-left:234.9pt;margin-top:21pt;width:64.7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" filled="f" stroked="f" strokeweight=".5pt">
                <v:textbox>
                  <w:txbxContent>
                    <w:p w:rsidR="008F4960" w:rsidRDefault="008F4960" w:rsidP="008F496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(درجة واحدة)</w:t>
                      </w:r>
                    </w:p>
                  </w:txbxContent>
                </v:textbox>
              </v:shape>
            </w:pict>
          </mc:Fallback>
        </mc:AlternateContent>
      </w:r>
      <w:r w:rsidR="00A979E6" w:rsidRPr="000C36FD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AEDC0C" wp14:editId="163CBB69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914" w:rsidRPr="00F43130" w:rsidRDefault="00B20667" w:rsidP="00A13B1A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36" type="#_x0000_t202" style="position:absolute;left:0;text-align:left;margin-left:1.65pt;margin-top:1.25pt;width:63.7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" fillcolor="white [3201]" strokeweight=".5pt">
                <v:textbox>
                  <w:txbxContent>
                    <w:p w:rsidR="00977914" w:rsidRPr="00F43130" w:rsidRDefault="00FE31AF" w:rsidP="00A13B1A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0C36FD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0C36FD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FF289B" w:rsidRPr="009C1D95" w:rsidRDefault="00A20CDD" w:rsidP="00A20CDD">
      <w:pPr>
        <w:pStyle w:val="a9"/>
        <w:numPr>
          <w:ilvl w:val="0"/>
          <w:numId w:val="5"/>
        </w:numPr>
        <w:spacing w:after="200" w:line="276" w:lineRule="auto"/>
        <w:rPr>
          <w:rFonts w:cs="AL-Mohanad Bold"/>
          <w:sz w:val="28"/>
          <w:szCs w:val="28"/>
        </w:rPr>
      </w:pPr>
      <w:r w:rsidRPr="009C1D95">
        <w:rPr>
          <w:rFonts w:cs="AL-Mohanad Bold" w:hint="cs"/>
          <w:sz w:val="28"/>
          <w:szCs w:val="28"/>
          <w:rtl/>
        </w:rPr>
        <w:t xml:space="preserve"> </w:t>
      </w:r>
      <w:r w:rsidR="00FF289B" w:rsidRPr="009C1D95">
        <w:rPr>
          <w:rFonts w:cs="AL-Mohanad Bold" w:hint="cs"/>
          <w:sz w:val="28"/>
          <w:szCs w:val="28"/>
          <w:rtl/>
        </w:rPr>
        <w:t>اكتبي قياس الزاوية الاتية بالدرجات وبالدورات</w:t>
      </w:r>
    </w:p>
    <w:p w:rsidR="008622AE" w:rsidRPr="009C1D95" w:rsidRDefault="00DD1246" w:rsidP="00FF289B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5608320</wp:posOffset>
            </wp:positionH>
            <wp:positionV relativeFrom="paragraph">
              <wp:posOffset>64135</wp:posOffset>
            </wp:positionV>
            <wp:extent cx="813288" cy="704850"/>
            <wp:effectExtent l="0" t="0" r="635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8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9B" w:rsidRPr="009C1D95">
        <w:rPr>
          <w:rFonts w:cs="AL-Mohanad Bold"/>
          <w:sz w:val="28"/>
          <w:szCs w:val="28"/>
        </w:rPr>
        <w:t xml:space="preserve">                            </w:t>
      </w:r>
      <w:r w:rsidR="00FF289B" w:rsidRPr="009C1D95">
        <w:rPr>
          <w:rFonts w:cs="AL-Mohanad Bold"/>
          <w:sz w:val="28"/>
          <w:szCs w:val="28"/>
          <w:rtl/>
        </w:rPr>
        <w:tab/>
      </w:r>
    </w:p>
    <w:p w:rsidR="0030310C" w:rsidRPr="008F4960" w:rsidRDefault="0030310C" w:rsidP="008F4960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                      </w:t>
      </w:r>
      <w:r w:rsidRPr="009C1D95">
        <w:rPr>
          <w:rFonts w:cs="AL-Mohanad Bold" w:hint="cs"/>
          <w:sz w:val="28"/>
          <w:szCs w:val="28"/>
          <w:rtl/>
        </w:rPr>
        <w:t xml:space="preserve">قياسها بالدرجات </w:t>
      </w:r>
      <w:r w:rsidR="002B66D5">
        <w:rPr>
          <w:rFonts w:cs="AL-Mohanad Bold" w:hint="cs"/>
          <w:color w:val="BFBFBF" w:themeColor="background1" w:themeShade="BF"/>
          <w:sz w:val="28"/>
          <w:szCs w:val="28"/>
          <w:rtl/>
        </w:rPr>
        <w:t xml:space="preserve"> </w:t>
      </w:r>
      <w:r w:rsidR="002B66D5" w:rsidRPr="008F4960">
        <w:rPr>
          <w:rFonts w:cs="AL-Mohanad Bold" w:hint="cs"/>
          <w:color w:val="0070C0"/>
          <w:sz w:val="28"/>
          <w:szCs w:val="28"/>
          <w:rtl/>
        </w:rPr>
        <w:t>90 ْ</w:t>
      </w:r>
      <w:r w:rsidR="008F4960" w:rsidRPr="008F4960">
        <w:rPr>
          <w:rFonts w:cs="AL-Mohanad Bold" w:hint="cs"/>
          <w:color w:val="0070C0"/>
          <w:sz w:val="28"/>
          <w:szCs w:val="28"/>
          <w:rtl/>
        </w:rPr>
        <w:t xml:space="preserve">                 </w:t>
      </w:r>
      <w:r w:rsidRPr="008F4960">
        <w:rPr>
          <w:rFonts w:cs="AL-Mohanad Bold" w:hint="cs"/>
          <w:color w:val="0070C0"/>
          <w:sz w:val="28"/>
          <w:szCs w:val="28"/>
          <w:rtl/>
        </w:rPr>
        <w:t xml:space="preserve">  </w:t>
      </w:r>
      <w:r w:rsidRPr="009C1D95">
        <w:rPr>
          <w:rFonts w:cs="AL-Mohanad Bold" w:hint="cs"/>
          <w:sz w:val="28"/>
          <w:szCs w:val="28"/>
          <w:rtl/>
        </w:rPr>
        <w:t xml:space="preserve">قياسها بالدورات </w:t>
      </w:r>
      <w:r w:rsidR="002B66D5">
        <w:rPr>
          <w:rFonts w:cs="AL-Mohanad Bold" w:hint="cs"/>
          <w:color w:val="BFBFBF" w:themeColor="background1" w:themeShade="BF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AL-Mohanad Bold"/>
                <w:b/>
                <w:bCs/>
                <w:color w:val="0070C0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Sakkal Majalla" w:hint="cs"/>
                <w:color w:val="0070C0"/>
                <w:sz w:val="36"/>
                <w:szCs w:val="36"/>
                <w:rtl/>
                <w:lang w:bidi="ku-Arab-IQ"/>
              </w:rPr>
              <m:t>١</m:t>
            </m:r>
          </m:num>
          <m:den>
            <m:r>
              <m:rPr>
                <m:sty m:val="b"/>
              </m:rPr>
              <w:rPr>
                <w:rFonts w:ascii="Cambria Math" w:hAnsi="Cambria Math" w:cs="Sakkal Majalla" w:hint="cs"/>
                <w:color w:val="0070C0"/>
                <w:sz w:val="36"/>
                <w:szCs w:val="36"/>
                <w:rtl/>
                <w:lang w:bidi="ku-Arab-IQ"/>
              </w:rPr>
              <m:t>٤</m:t>
            </m:r>
          </m:den>
        </m:f>
      </m:oMath>
      <w:r w:rsidR="002B66D5" w:rsidRPr="008F4960">
        <w:rPr>
          <w:rFonts w:cs="AL-Mohanad Bold" w:hint="cs"/>
          <w:i/>
          <w:color w:val="0070C0"/>
          <w:sz w:val="28"/>
          <w:szCs w:val="28"/>
          <w:rtl/>
        </w:rPr>
        <w:t xml:space="preserve"> دورة </w:t>
      </w:r>
    </w:p>
    <w:p w:rsidR="009A4D59" w:rsidRPr="009C1D95" w:rsidRDefault="00590081" w:rsidP="002B66D5">
      <w:pPr>
        <w:pStyle w:val="a9"/>
        <w:tabs>
          <w:tab w:val="left" w:pos="2163"/>
        </w:tabs>
        <w:ind w:left="420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355600</wp:posOffset>
            </wp:positionH>
            <wp:positionV relativeFrom="margin">
              <wp:posOffset>4176395</wp:posOffset>
            </wp:positionV>
            <wp:extent cx="1924050" cy="1844040"/>
            <wp:effectExtent l="0" t="0" r="0" b="3810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D5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68580</wp:posOffset>
                </wp:positionV>
                <wp:extent cx="5543550" cy="0"/>
                <wp:effectExtent l="0" t="0" r="1905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74EE7" id="رابط مستقيم 19" o:spid="_x0000_s1026" style="position:absolute;left:0;text-align:lef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9pt,5.4pt" to="476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" strokecolor="black [3213]" strokeweight=".5pt">
                <v:stroke joinstyle="miter"/>
              </v:line>
            </w:pict>
          </mc:Fallback>
        </mc:AlternateContent>
      </w:r>
    </w:p>
    <w:p w:rsidR="00CC0B2E" w:rsidRPr="009C1D95" w:rsidRDefault="008F4960" w:rsidP="00CC0B2E">
      <w:pPr>
        <w:jc w:val="lowKashida"/>
        <w:rPr>
          <w:rFonts w:cs="AL-Mohanad Bold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028B63" wp14:editId="24AA21C5">
                <wp:simplePos x="0" y="0"/>
                <wp:positionH relativeFrom="column">
                  <wp:posOffset>2983230</wp:posOffset>
                </wp:positionH>
                <wp:positionV relativeFrom="paragraph">
                  <wp:posOffset>11430</wp:posOffset>
                </wp:positionV>
                <wp:extent cx="821690" cy="361950"/>
                <wp:effectExtent l="0" t="0" r="0" b="0"/>
                <wp:wrapNone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960" w:rsidRDefault="008F4960" w:rsidP="008F496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28B63" id="_x0000_t202" coordsize="21600,21600" o:spt="202" path="m,l,21600r21600,l21600,xe">
                <v:stroke joinstyle="miter"/>
                <v:path gradientshapeok="t" o:connecttype="rect"/>
              </v:shapetype>
              <v:shape id="مربع نص 69" o:spid="_x0000_s1037" type="#_x0000_t202" style="position:absolute;left:0;text-align:left;margin-left:234.9pt;margin-top:.9pt;width:64.7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" filled="f" stroked="f" strokeweight=".5pt">
                <v:textbox>
                  <w:txbxContent>
                    <w:p w:rsidR="008F4960" w:rsidRDefault="008F4960" w:rsidP="008F496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(درجة واحدة)</w:t>
                      </w:r>
                    </w:p>
                  </w:txbxContent>
                </v:textbox>
              </v:shape>
            </w:pict>
          </mc:Fallback>
        </mc:AlternateContent>
      </w:r>
      <w:r w:rsidR="00A20CDD" w:rsidRPr="009C1D95">
        <w:rPr>
          <w:rFonts w:cs="AL-Mohanad Bold" w:hint="cs"/>
          <w:sz w:val="28"/>
          <w:szCs w:val="28"/>
          <w:rtl/>
        </w:rPr>
        <w:t>44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حددي </w:t>
      </w:r>
      <w:r w:rsidR="00CC0B2E" w:rsidRPr="00CC0B2E">
        <w:rPr>
          <w:rFonts w:cs="AL-Mohanad Bold" w:hint="cs"/>
          <w:b/>
          <w:bCs/>
          <w:sz w:val="28"/>
          <w:szCs w:val="28"/>
          <w:rtl/>
        </w:rPr>
        <w:t>الزوج المرتب</w:t>
      </w:r>
      <w:r w:rsidR="00CC0B2E" w:rsidRPr="009C1D95">
        <w:rPr>
          <w:rFonts w:cs="AL-Mohanad Bold" w:hint="cs"/>
          <w:sz w:val="28"/>
          <w:szCs w:val="28"/>
          <w:rtl/>
        </w:rPr>
        <w:t xml:space="preserve"> الذي يمثل موقع </w:t>
      </w:r>
      <w:r w:rsidR="00CC0B2E" w:rsidRPr="009C1D95">
        <w:rPr>
          <w:rFonts w:cs="AL-Mohanad Bold" w:hint="cs"/>
          <w:sz w:val="28"/>
          <w:szCs w:val="28"/>
          <w:u w:val="single"/>
          <w:rtl/>
        </w:rPr>
        <w:t>الدفاع المدني</w:t>
      </w:r>
      <w:r w:rsidR="00CC0B2E" w:rsidRPr="009C1D95">
        <w:rPr>
          <w:rFonts w:cs="AL-Mohanad Bold" w:hint="cs"/>
          <w:sz w:val="28"/>
          <w:szCs w:val="28"/>
          <w:rtl/>
        </w:rPr>
        <w:t xml:space="preserve"> </w:t>
      </w:r>
    </w:p>
    <w:p w:rsidR="00CC0B2E" w:rsidRPr="009C1D95" w:rsidRDefault="00CC0B2E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:rsidR="00CC0B2E" w:rsidRPr="008F4960" w:rsidRDefault="002B66D5" w:rsidP="00CC0B2E">
      <w:pPr>
        <w:tabs>
          <w:tab w:val="left" w:pos="8718"/>
        </w:tabs>
        <w:jc w:val="center"/>
        <w:rPr>
          <w:rFonts w:cs="AL-Mohanad Bold"/>
          <w:color w:val="0070C0"/>
          <w:sz w:val="28"/>
          <w:szCs w:val="28"/>
          <w:rtl/>
        </w:rPr>
      </w:pPr>
      <w:r w:rsidRPr="008F4960">
        <w:rPr>
          <w:rFonts w:cs="AL-Mohanad Bold" w:hint="cs"/>
          <w:color w:val="0070C0"/>
          <w:sz w:val="28"/>
          <w:szCs w:val="28"/>
          <w:rtl/>
        </w:rPr>
        <w:t>(1 , 1)</w:t>
      </w:r>
    </w:p>
    <w:p w:rsidR="00CC0B2E" w:rsidRPr="00CC0B2E" w:rsidRDefault="00CC0B2E" w:rsidP="00CC0B2E">
      <w:pPr>
        <w:tabs>
          <w:tab w:val="left" w:pos="8718"/>
        </w:tabs>
        <w:rPr>
          <w:rFonts w:cs="AL-Mohanad Bold"/>
          <w:color w:val="BFBFBF" w:themeColor="background1" w:themeShade="BF"/>
          <w:sz w:val="28"/>
          <w:szCs w:val="28"/>
          <w:rtl/>
        </w:rPr>
      </w:pPr>
    </w:p>
    <w:p w:rsidR="00CC0B2E" w:rsidRPr="009C1D95" w:rsidRDefault="00CC0B2E" w:rsidP="009A4D59">
      <w:pPr>
        <w:jc w:val="lowKashida"/>
        <w:rPr>
          <w:rFonts w:cs="AL-Mohanad Bold"/>
          <w:sz w:val="28"/>
          <w:szCs w:val="28"/>
          <w:rtl/>
        </w:rPr>
      </w:pPr>
    </w:p>
    <w:p w:rsidR="008F4960" w:rsidRDefault="008F4960" w:rsidP="00FF289B">
      <w:pPr>
        <w:rPr>
          <w:rFonts w:cs="AL-Mohanad Bold"/>
          <w:sz w:val="28"/>
          <w:szCs w:val="28"/>
          <w:rtl/>
        </w:rPr>
      </w:pPr>
    </w:p>
    <w:p w:rsidR="008F4960" w:rsidRDefault="008F4960" w:rsidP="00FF289B">
      <w:pPr>
        <w:rPr>
          <w:rFonts w:cs="AL-Mohanad Bold"/>
          <w:sz w:val="28"/>
          <w:szCs w:val="28"/>
          <w:rtl/>
        </w:rPr>
      </w:pPr>
    </w:p>
    <w:p w:rsidR="002B66D5" w:rsidRDefault="002B66D5" w:rsidP="00FF289B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746E23" wp14:editId="18B1F575">
                <wp:simplePos x="0" y="0"/>
                <wp:positionH relativeFrom="column">
                  <wp:posOffset>514985</wp:posOffset>
                </wp:positionH>
                <wp:positionV relativeFrom="paragraph">
                  <wp:posOffset>250825</wp:posOffset>
                </wp:positionV>
                <wp:extent cx="5543550" cy="0"/>
                <wp:effectExtent l="0" t="0" r="19050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C7031" id="رابط مستقيم 28" o:spid="_x0000_s1026" style="position:absolute;left:0;text-align:lef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5pt,19.75pt" to="477.0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" strokecolor="black [3213]" strokeweight=".5pt">
                <v:stroke joinstyle="miter"/>
              </v:line>
            </w:pict>
          </mc:Fallback>
        </mc:AlternateContent>
      </w:r>
    </w:p>
    <w:p w:rsidR="00FF289B" w:rsidRPr="009C1D95" w:rsidRDefault="006F0D36" w:rsidP="00FF289B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4592954</wp:posOffset>
                </wp:positionH>
                <wp:positionV relativeFrom="paragraph">
                  <wp:posOffset>55880</wp:posOffset>
                </wp:positionV>
                <wp:extent cx="542925" cy="295275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8" type="#_x0000_t202" style="position:absolute;left:0;text-align:left;margin-left:361.65pt;margin-top:4.4pt;width:42.7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" filled="f" stroked="f" strokeweight=".5pt">
                <v:textbox>
                  <w:txbxContent>
                    <w:p w:rsidR="006F0D36" w:rsidRPr="008F4960" w:rsidRDefault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  <w:rtl/>
                        </w:rPr>
                        <w:t>223</w:t>
                      </w:r>
                    </w:p>
                  </w:txbxContent>
                </v:textbox>
              </v:shape>
            </w:pict>
          </mc:Fallback>
        </mc:AlternateContent>
      </w:r>
      <w:r w:rsidR="00CC0B2E"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128270</wp:posOffset>
            </wp:positionV>
            <wp:extent cx="1156905" cy="609303"/>
            <wp:effectExtent l="0" t="0" r="5715" b="63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05" cy="60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B2E" w:rsidRPr="009C1D95" w:rsidRDefault="008F4960" w:rsidP="00CC0B2E">
      <w:pPr>
        <w:jc w:val="lowKashida"/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9F1468" wp14:editId="17DECDC6">
                <wp:simplePos x="0" y="0"/>
                <wp:positionH relativeFrom="column">
                  <wp:posOffset>2049780</wp:posOffset>
                </wp:positionH>
                <wp:positionV relativeFrom="paragraph">
                  <wp:posOffset>48260</wp:posOffset>
                </wp:positionV>
                <wp:extent cx="1247775" cy="342900"/>
                <wp:effectExtent l="0" t="0" r="28575" b="19050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F4960" w:rsidRPr="008F4960" w:rsidRDefault="008F4960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446 ÷ 2 = 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1468" id="مربع نص 71" o:spid="_x0000_s1039" type="#_x0000_t202" style="position:absolute;left:0;text-align:left;margin-left:161.4pt;margin-top:3.8pt;width:98.25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" filled="f" strokecolor="black [3213]" strokeweight=".5pt">
                <v:textbox>
                  <w:txbxContent>
                    <w:p w:rsidR="008F4960" w:rsidRPr="008F4960" w:rsidRDefault="008F4960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446 ÷ 2 = 223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028B63" wp14:editId="24AA21C5">
                <wp:simplePos x="0" y="0"/>
                <wp:positionH relativeFrom="column">
                  <wp:posOffset>5676265</wp:posOffset>
                </wp:positionH>
                <wp:positionV relativeFrom="paragraph">
                  <wp:posOffset>217805</wp:posOffset>
                </wp:positionV>
                <wp:extent cx="821690" cy="361950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960" w:rsidRDefault="008F4960" w:rsidP="008F496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8B63" id="مربع نص 70" o:spid="_x0000_s1040" type="#_x0000_t202" style="position:absolute;left:0;text-align:left;margin-left:446.95pt;margin-top:17.15pt;width:64.7pt;height:2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" filled="f" stroked="f" strokeweight=".5pt">
                <v:textbox>
                  <w:txbxContent>
                    <w:p w:rsidR="008F4960" w:rsidRDefault="008F4960" w:rsidP="008F496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(درجة واحدة)</w:t>
                      </w:r>
                    </w:p>
                  </w:txbxContent>
                </v:textbox>
              </v:shape>
            </w:pict>
          </mc:Fallback>
        </mc:AlternateContent>
      </w:r>
      <w:r w:rsidR="00450568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FAA3BE" wp14:editId="57686166">
                <wp:simplePos x="0" y="0"/>
                <wp:positionH relativeFrom="column">
                  <wp:posOffset>5125720</wp:posOffset>
                </wp:positionH>
                <wp:positionV relativeFrom="paragraph">
                  <wp:posOffset>218440</wp:posOffset>
                </wp:positionV>
                <wp:extent cx="295275" cy="295275"/>
                <wp:effectExtent l="0" t="0" r="0" b="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568" w:rsidRPr="00450568" w:rsidRDefault="00450568" w:rsidP="006F0D36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0568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A3BE" id="مربع نص 62" o:spid="_x0000_s1041" type="#_x0000_t202" style="position:absolute;left:0;text-align:left;margin-left:403.6pt;margin-top:17.2pt;width:23.2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" filled="f" stroked="f" strokeweight=".5pt">
                <v:textbox>
                  <w:txbxContent>
                    <w:p w:rsidR="00450568" w:rsidRPr="00450568" w:rsidRDefault="00450568" w:rsidP="006F0D36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450568">
                        <w:rPr>
                          <w:rFonts w:asciiTheme="minorBidi" w:hAnsiTheme="minorBidi" w:cstheme="min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20CDD" w:rsidRPr="009C1D95">
        <w:rPr>
          <w:rFonts w:cs="AL-Mohanad Bold" w:hint="cs"/>
          <w:sz w:val="28"/>
          <w:szCs w:val="28"/>
          <w:rtl/>
        </w:rPr>
        <w:t>45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اوجدي ناتج القسمة             </w:t>
      </w:r>
    </w:p>
    <w:p w:rsidR="00CC0B2E" w:rsidRPr="009C1D95" w:rsidRDefault="006F0D36" w:rsidP="00CC0B2E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91E73E" wp14:editId="13610E17">
                <wp:simplePos x="0" y="0"/>
                <wp:positionH relativeFrom="column">
                  <wp:posOffset>4697730</wp:posOffset>
                </wp:positionH>
                <wp:positionV relativeFrom="paragraph">
                  <wp:posOffset>267335</wp:posOffset>
                </wp:positionV>
                <wp:extent cx="428625" cy="295275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E73E" id="مربع نص 52" o:spid="_x0000_s1042" type="#_x0000_t202" style="position:absolute;left:0;text-align:left;margin-left:369.9pt;margin-top:21.05pt;width:33.7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69F076" wp14:editId="263A9917">
                <wp:simplePos x="0" y="0"/>
                <wp:positionH relativeFrom="column">
                  <wp:posOffset>4697095</wp:posOffset>
                </wp:positionH>
                <wp:positionV relativeFrom="paragraph">
                  <wp:posOffset>267335</wp:posOffset>
                </wp:positionV>
                <wp:extent cx="571500" cy="0"/>
                <wp:effectExtent l="0" t="0" r="19050" b="19050"/>
                <wp:wrapNone/>
                <wp:docPr id="51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606B86" id="رابط مستقيم 51" o:spid="_x0000_s1026" style="position:absolute;left:0;text-align:left;flip:x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.85pt,21.05pt" to="414.8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" strokecolor="black [3213]" strokeweight=".5pt">
                <v:stroke joinstyle="miter"/>
              </v:line>
            </w:pict>
          </mc:Fallback>
        </mc:AlternateContent>
      </w: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111CF8" wp14:editId="4E9163A2">
                <wp:simplePos x="0" y="0"/>
                <wp:positionH relativeFrom="column">
                  <wp:posOffset>4697095</wp:posOffset>
                </wp:positionH>
                <wp:positionV relativeFrom="paragraph">
                  <wp:posOffset>29210</wp:posOffset>
                </wp:positionV>
                <wp:extent cx="295275" cy="295275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1CF8" id="مربع نص 44" o:spid="_x0000_s1043" type="#_x0000_t202" style="position:absolute;left:0;text-align:left;margin-left:369.85pt;margin-top:2.3pt;width:23.2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0B2E" w:rsidRPr="009C1D95">
        <w:rPr>
          <w:rFonts w:cs="AL-Mohanad Bold" w:hint="cs"/>
          <w:sz w:val="28"/>
          <w:szCs w:val="28"/>
          <w:rtl/>
        </w:rPr>
        <w:t xml:space="preserve">                                                </w:t>
      </w:r>
    </w:p>
    <w:p w:rsidR="00FF289B" w:rsidRPr="009C1D95" w:rsidRDefault="00450568" w:rsidP="00CC0B2E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5BAB77" wp14:editId="78CDA30F">
                <wp:simplePos x="0" y="0"/>
                <wp:positionH relativeFrom="column">
                  <wp:posOffset>5135245</wp:posOffset>
                </wp:positionH>
                <wp:positionV relativeFrom="paragraph">
                  <wp:posOffset>48895</wp:posOffset>
                </wp:positionV>
                <wp:extent cx="295275" cy="295275"/>
                <wp:effectExtent l="0" t="0" r="0" b="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568" w:rsidRPr="00450568" w:rsidRDefault="00450568" w:rsidP="006F0D36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0568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AB77" id="مربع نص 63" o:spid="_x0000_s1044" type="#_x0000_t202" style="position:absolute;left:0;text-align:left;margin-left:404.35pt;margin-top:3.85pt;width:23.25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" filled="f" stroked="f" strokeweight=".5pt">
                <v:textbox>
                  <w:txbxContent>
                    <w:p w:rsidR="00450568" w:rsidRPr="00450568" w:rsidRDefault="00450568" w:rsidP="006F0D36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450568">
                        <w:rPr>
                          <w:rFonts w:asciiTheme="minorBidi" w:hAnsiTheme="minorBidi" w:cstheme="min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8DA3AA" wp14:editId="7ACC983B">
                <wp:simplePos x="0" y="0"/>
                <wp:positionH relativeFrom="column">
                  <wp:posOffset>4839970</wp:posOffset>
                </wp:positionH>
                <wp:positionV relativeFrom="paragraph">
                  <wp:posOffset>154305</wp:posOffset>
                </wp:positionV>
                <wp:extent cx="295275" cy="295275"/>
                <wp:effectExtent l="0" t="0" r="0" b="0"/>
                <wp:wrapNone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A3AA" id="مربع نص 55" o:spid="_x0000_s1045" type="#_x0000_t202" style="position:absolute;left:0;text-align:left;margin-left:381.1pt;margin-top:12.15pt;width:23.2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F289B"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:rsidR="00990DF7" w:rsidRPr="009C1D95" w:rsidRDefault="00450568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FA33EE" wp14:editId="02A732DE">
                <wp:simplePos x="0" y="0"/>
                <wp:positionH relativeFrom="column">
                  <wp:posOffset>5135245</wp:posOffset>
                </wp:positionH>
                <wp:positionV relativeFrom="paragraph">
                  <wp:posOffset>220980</wp:posOffset>
                </wp:positionV>
                <wp:extent cx="295275" cy="295275"/>
                <wp:effectExtent l="0" t="0" r="0" b="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568" w:rsidRPr="00450568" w:rsidRDefault="00450568" w:rsidP="006F0D36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0568"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33EE" id="مربع نص 64" o:spid="_x0000_s1046" type="#_x0000_t202" style="position:absolute;left:0;text-align:left;margin-left:404.35pt;margin-top:17.4pt;width:23.2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" filled="f" stroked="f" strokeweight=".5pt">
                <v:textbox>
                  <w:txbxContent>
                    <w:p w:rsidR="00450568" w:rsidRPr="00450568" w:rsidRDefault="00450568" w:rsidP="006F0D36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450568">
                        <w:rPr>
                          <w:rFonts w:asciiTheme="minorBidi" w:hAnsiTheme="minorBidi" w:cstheme="min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4C7B06" wp14:editId="6C185671">
                <wp:simplePos x="0" y="0"/>
                <wp:positionH relativeFrom="column">
                  <wp:posOffset>4840605</wp:posOffset>
                </wp:positionH>
                <wp:positionV relativeFrom="paragraph">
                  <wp:posOffset>164465</wp:posOffset>
                </wp:positionV>
                <wp:extent cx="428625" cy="295275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7B06" id="مربع نص 58" o:spid="_x0000_s1047" type="#_x0000_t202" style="position:absolute;left:0;text-align:left;margin-left:381.15pt;margin-top:12.95pt;width:33.7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D7A08D" wp14:editId="2237099B">
                <wp:simplePos x="0" y="0"/>
                <wp:positionH relativeFrom="column">
                  <wp:posOffset>4716145</wp:posOffset>
                </wp:positionH>
                <wp:positionV relativeFrom="paragraph">
                  <wp:posOffset>173990</wp:posOffset>
                </wp:positionV>
                <wp:extent cx="571500" cy="0"/>
                <wp:effectExtent l="0" t="0" r="19050" b="19050"/>
                <wp:wrapNone/>
                <wp:docPr id="57" name="رابط مستقي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AFC6BB" id="رابط مستقيم 57" o:spid="_x0000_s1026" style="position:absolute;left:0;text-align:left;flip:x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35pt,13.7pt" to="416.3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" strokecolor="black [3213]" strokeweight=".5pt">
                <v:stroke joinstyle="miter"/>
              </v:line>
            </w:pict>
          </mc:Fallback>
        </mc:AlternateContent>
      </w:r>
    </w:p>
    <w:p w:rsidR="005C51B8" w:rsidRPr="009C1D95" w:rsidRDefault="00155391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1085215</wp:posOffset>
                </wp:positionV>
                <wp:extent cx="2251710" cy="819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7914" w:rsidRPr="00FE6E6E" w:rsidRDefault="00977914" w:rsidP="00CC0B2E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977914" w:rsidRPr="00FE6E6E" w:rsidRDefault="00977914" w:rsidP="00CC0B2E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977914" w:rsidRPr="009C1D95" w:rsidRDefault="00977914" w:rsidP="00CC0B2E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977914" w:rsidRDefault="00977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48" type="#_x0000_t202" style="position:absolute;left:0;text-align:left;margin-left:152.4pt;margin-top:85.45pt;width:177.3pt;height:6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" filled="f" stroked="f" strokeweight=".5pt">
                <v:textbox>
                  <w:txbxContent>
                    <w:p w:rsidR="00977914" w:rsidRPr="00FE6E6E" w:rsidRDefault="00977914" w:rsidP="00CC0B2E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977914" w:rsidRPr="00FE6E6E" w:rsidRDefault="00977914" w:rsidP="00CC0B2E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977914" w:rsidRPr="009C1D95" w:rsidRDefault="00977914" w:rsidP="00CC0B2E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977914" w:rsidRDefault="00977914"/>
                  </w:txbxContent>
                </v:textbox>
              </v:shap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F4F454" wp14:editId="314E2D4F">
                <wp:simplePos x="0" y="0"/>
                <wp:positionH relativeFrom="column">
                  <wp:posOffset>4863465</wp:posOffset>
                </wp:positionH>
                <wp:positionV relativeFrom="paragraph">
                  <wp:posOffset>318135</wp:posOffset>
                </wp:positionV>
                <wp:extent cx="428625" cy="295275"/>
                <wp:effectExtent l="0" t="0" r="0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F454" id="مربع نص 61" o:spid="_x0000_s1049" type="#_x0000_t202" style="position:absolute;left:0;text-align:left;margin-left:382.95pt;margin-top:25.05pt;width:33.75pt;height:2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DFF519" wp14:editId="36CAC694">
                <wp:simplePos x="0" y="0"/>
                <wp:positionH relativeFrom="column">
                  <wp:posOffset>4716145</wp:posOffset>
                </wp:positionH>
                <wp:positionV relativeFrom="paragraph">
                  <wp:posOffset>337185</wp:posOffset>
                </wp:positionV>
                <wp:extent cx="571500" cy="0"/>
                <wp:effectExtent l="0" t="0" r="19050" b="1905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0BEA7F" id="رابط مستقيم 60" o:spid="_x0000_s1026" style="position:absolute;left:0;text-align:left;flip:x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35pt,26.55pt" to="416.3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" strokecolor="black [3213]" strokeweight=".5pt">
                <v:stroke joinstyle="miter"/>
              </v:line>
            </w:pict>
          </mc:Fallback>
        </mc:AlternateContent>
      </w:r>
      <w:r w:rsidR="006F0D36"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F88DCC" wp14:editId="1F648CAD">
                <wp:simplePos x="0" y="0"/>
                <wp:positionH relativeFrom="column">
                  <wp:posOffset>4863465</wp:posOffset>
                </wp:positionH>
                <wp:positionV relativeFrom="paragraph">
                  <wp:posOffset>108585</wp:posOffset>
                </wp:positionV>
                <wp:extent cx="428625" cy="295275"/>
                <wp:effectExtent l="0" t="0" r="0" b="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D36" w:rsidRPr="008F4960" w:rsidRDefault="006F0D36" w:rsidP="006F0D36">
                            <w:pPr>
                              <w:rPr>
                                <w:rFonts w:asciiTheme="minorBidi" w:hAnsiTheme="minorBidi" w:cstheme="minorBid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F4960">
                              <w:rPr>
                                <w:rFonts w:asciiTheme="minorBidi" w:hAnsiTheme="minorBidi" w:cstheme="minorBidi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8DCC" id="مربع نص 59" o:spid="_x0000_s1050" type="#_x0000_t202" style="position:absolute;left:0;text-align:left;margin-left:382.95pt;margin-top:8.55pt;width:33.7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" filled="f" stroked="f" strokeweight=".5pt">
                <v:textbox>
                  <w:txbxContent>
                    <w:p w:rsidR="006F0D36" w:rsidRPr="008F4960" w:rsidRDefault="006F0D36" w:rsidP="006F0D36">
                      <w:pPr>
                        <w:rPr>
                          <w:rFonts w:asciiTheme="minorBidi" w:hAnsiTheme="minorBidi" w:cstheme="minorBidi"/>
                          <w:color w:val="0070C0"/>
                          <w:sz w:val="28"/>
                          <w:szCs w:val="28"/>
                        </w:rPr>
                      </w:pPr>
                      <w:r w:rsidRPr="008F4960">
                        <w:rPr>
                          <w:rFonts w:asciiTheme="minorBidi" w:hAnsiTheme="minorBidi" w:cstheme="minorBidi" w:hint="cs"/>
                          <w:color w:val="0070C0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51B8" w:rsidRPr="009C1D95" w:rsidSect="0035245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667" w:rsidRDefault="00B20667" w:rsidP="00A92AB4">
      <w:r>
        <w:separator/>
      </w:r>
    </w:p>
  </w:endnote>
  <w:endnote w:type="continuationSeparator" w:id="0">
    <w:p w:rsidR="00B20667" w:rsidRDefault="00B2066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65A80406-E084-431E-AF50-4F16C5908B24}"/>
    <w:embedBold r:id="rId2" w:fontKey="{C5035951-0B5B-4621-B312-6B6D80C548C6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6D799D-1718-4118-A15E-28D77F13CF8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2CFBCB60-615D-4849-9F9E-C68F931C8562}"/>
    <w:embedBold r:id="rId5" w:fontKey="{6D9590A2-4A6A-4185-BCE9-D76470132EC7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3B7100-0D8B-4CC4-9B1A-BDEB4433B565}"/>
    <w:embedBold r:id="rId7" w:fontKey="{5617EFFA-42C4-4390-9B03-4C49A81F5DB1}"/>
    <w:embedItalic r:id="rId8" w:fontKey="{695C09C9-CCB9-4BCE-846E-886D423C89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93FB8AF9-E333-4D67-BC6F-6B24CFD46F86}"/>
    <w:embedBold r:id="rId10" w:fontKey="{029F1BA0-B48B-4289-9861-BA269BAB3D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2AFC537-B81F-4994-AB34-DD7B209D7E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D8BD65B1-3D4A-473A-A04C-588DAE8F46D5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3" w:fontKey="{B8AC6E2B-9978-4FBC-A5B7-3CC588CFD0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C47A525-3710-456E-BF29-8030FE642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99" w:rsidRDefault="00E5729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14" w:rsidRDefault="0097791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-194251</wp:posOffset>
              </wp:positionH>
              <wp:positionV relativeFrom="paragraph">
                <wp:posOffset>233045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7914" w:rsidRPr="00374657" w:rsidRDefault="0097791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572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572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77914" w:rsidRPr="00374657" w:rsidRDefault="0097791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left:0;text-align:left;margin-left:-15.3pt;margin-top:18.3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E+bodbdAAAACQEA&#10;AA8AAAAAAAAAAAAAAAAADAUAAGRycy9kb3ducmV2LnhtbFBLBQYAAAAABAAEAPMAAAAWBgAAAAA=&#10;" filled="f" stroked="f">
              <v:textbox>
                <w:txbxContent>
                  <w:p w:rsidR="00977914" w:rsidRPr="00374657" w:rsidRDefault="0097791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57299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57299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77914" w:rsidRPr="00374657" w:rsidRDefault="0097791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14" w:rsidRDefault="0097791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7914" w:rsidRPr="00374657" w:rsidRDefault="0097791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572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572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77914" w:rsidRPr="00374657" w:rsidRDefault="0097791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977914" w:rsidRPr="00374657" w:rsidRDefault="0097791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57299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57299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77914" w:rsidRPr="00374657" w:rsidRDefault="0097791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77914" w:rsidRPr="00021D6D" w:rsidRDefault="0097791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57299" w:rsidRPr="00E57299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57299" w:rsidRPr="00E57299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5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977914" w:rsidRPr="00021D6D" w:rsidRDefault="0097791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57299" w:rsidRPr="00E57299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57299" w:rsidRPr="00E57299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667" w:rsidRDefault="00B20667" w:rsidP="00A92AB4">
      <w:r>
        <w:separator/>
      </w:r>
    </w:p>
  </w:footnote>
  <w:footnote w:type="continuationSeparator" w:id="0">
    <w:p w:rsidR="00B20667" w:rsidRDefault="00B2066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99" w:rsidRDefault="00E572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14" w:rsidRDefault="0097791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-19051</wp:posOffset>
              </wp:positionV>
              <wp:extent cx="6974205" cy="9934575"/>
              <wp:effectExtent l="19050" t="19050" r="17145" b="2857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93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C1B9BC" id="Rectangle 6" o:spid="_x0000_s1026" style="position:absolute;left:0;text-align:left;margin-left:-5.85pt;margin-top:-1.5pt;width:549.15pt;height:78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567"/>
      <w:gridCol w:w="65"/>
      <w:gridCol w:w="786"/>
      <w:gridCol w:w="1551"/>
      <w:gridCol w:w="781"/>
      <w:gridCol w:w="647"/>
      <w:gridCol w:w="1497"/>
      <w:gridCol w:w="1161"/>
      <w:gridCol w:w="1231"/>
    </w:tblGrid>
    <w:tr w:rsidR="00977914" w:rsidRPr="004A5331" w:rsidTr="00590081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977914" w:rsidRPr="00CB7830" w:rsidRDefault="0097791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977914" w:rsidRPr="00CB7830" w:rsidRDefault="0097791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977914" w:rsidRPr="00CB7830" w:rsidRDefault="009779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977914" w:rsidRPr="00CB7830" w:rsidRDefault="009779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977914" w:rsidRPr="00CB7830" w:rsidRDefault="0097791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977914" w:rsidRPr="00CF70DF" w:rsidRDefault="00977914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7914" w:rsidRDefault="0097791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977914" w:rsidRDefault="0097791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977914" w:rsidRDefault="0097791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977914" w:rsidRDefault="00977914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977914" w:rsidRDefault="00977914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977914" w:rsidRPr="0067565F" w:rsidRDefault="0097791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977914" w:rsidRPr="004A5331" w:rsidTr="00590081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977914" w:rsidRPr="00FF44B1" w:rsidRDefault="009779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77914" w:rsidRPr="00FF44B1" w:rsidRDefault="009779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977914" w:rsidRPr="00816F73" w:rsidRDefault="009779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90081" w:rsidRPr="004A5331" w:rsidTr="00590081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590081" w:rsidRPr="00FF44B1" w:rsidRDefault="00590081" w:rsidP="00590081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590081" w:rsidRPr="00FF44B1" w:rsidRDefault="00590081" w:rsidP="00590081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90081" w:rsidRPr="00884A65" w:rsidRDefault="00590081" w:rsidP="00590081">
          <w:pPr>
            <w:jc w:val="center"/>
            <w:rPr>
              <w:rFonts w:cs="mohammad bold art 1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32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90081" w:rsidRPr="00884A65" w:rsidRDefault="00590081" w:rsidP="00590081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اثنان و ثلاثون درجة فقط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590081" w:rsidRPr="00816F73" w:rsidRDefault="00590081" w:rsidP="00590081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90081" w:rsidRPr="004A5331" w:rsidTr="00590081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590081" w:rsidRPr="00FF44B1" w:rsidRDefault="00590081" w:rsidP="00590081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590081" w:rsidRPr="00FF44B1" w:rsidRDefault="00590081" w:rsidP="00590081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590081" w:rsidRPr="00884A65" w:rsidRDefault="00590081" w:rsidP="00590081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590081" w:rsidRPr="00884A65" w:rsidRDefault="00590081" w:rsidP="00590081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خمسة درجات فقط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90081" w:rsidRPr="004A5331" w:rsidTr="00590081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90081" w:rsidRPr="004A5331" w:rsidRDefault="00590081" w:rsidP="00590081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590081" w:rsidRPr="004A5331" w:rsidRDefault="00590081" w:rsidP="00590081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590081" w:rsidRPr="00884A65" w:rsidRDefault="00590081" w:rsidP="00590081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590081" w:rsidRPr="00884A65" w:rsidRDefault="00590081" w:rsidP="00590081">
          <w:pPr>
            <w:contextualSpacing/>
            <w:jc w:val="center"/>
            <w:rPr>
              <w:rFonts w:cs="AL-Mohanad Bold"/>
              <w:color w:val="FF0000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ثلاث درجات فقط</w:t>
          </w:r>
        </w:p>
      </w:tc>
      <w:tc>
        <w:tcPr>
          <w:tcW w:w="1161" w:type="dxa"/>
          <w:vAlign w:val="center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7914" w:rsidRPr="004A5331" w:rsidTr="00590081">
      <w:trPr>
        <w:cantSplit/>
        <w:trHeight w:val="454"/>
        <w:jc w:val="center"/>
      </w:trPr>
      <w:tc>
        <w:tcPr>
          <w:tcW w:w="3325" w:type="dxa"/>
          <w:gridSpan w:val="6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977914" w:rsidRPr="00CB7830" w:rsidRDefault="00977914" w:rsidP="00977914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 w:rsidRPr="00977914">
            <w:rPr>
              <w:rFonts w:cs="AL-Mohanad Bold" w:hint="cs"/>
              <w:b/>
              <w:bCs/>
              <w:color w:val="FF0000"/>
              <w:szCs w:val="26"/>
              <w:rtl/>
            </w:rPr>
            <w:t>نموذج اجابة</w:t>
          </w:r>
          <w:r w:rsidRPr="00977914">
            <w:rPr>
              <w:rFonts w:cs="AL-Mohanad Bold" w:hint="cs"/>
              <w:b/>
              <w:bCs/>
              <w:color w:val="FF0000"/>
              <w:sz w:val="4"/>
              <w:szCs w:val="8"/>
              <w:rtl/>
            </w:rPr>
            <w:t>..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77914" w:rsidRPr="00E305FF" w:rsidRDefault="00977914" w:rsidP="0039471D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>الصف: الرابع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977914" w:rsidRPr="00816F73" w:rsidRDefault="009779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7914" w:rsidRPr="004A5331" w:rsidTr="00590081">
      <w:trPr>
        <w:cantSplit/>
        <w:trHeight w:val="454"/>
        <w:jc w:val="center"/>
      </w:trPr>
      <w:tc>
        <w:tcPr>
          <w:tcW w:w="3325" w:type="dxa"/>
          <w:gridSpan w:val="6"/>
          <w:tcBorders>
            <w:left w:val="thickThinSmallGap" w:sz="12" w:space="0" w:color="auto"/>
          </w:tcBorders>
        </w:tcPr>
        <w:p w:rsidR="00977914" w:rsidRPr="004A5331" w:rsidRDefault="0097791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337" w:type="dxa"/>
          <w:gridSpan w:val="2"/>
          <w:tcBorders>
            <w:right w:val="thinThickLargeGap" w:sz="18" w:space="0" w:color="auto"/>
          </w:tcBorders>
          <w:vAlign w:val="center"/>
        </w:tcPr>
        <w:p w:rsidR="00977914" w:rsidRPr="00EC6AB2" w:rsidRDefault="00977914" w:rsidP="0039471D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77914" w:rsidRPr="00816F73" w:rsidRDefault="009779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7914" w:rsidRPr="004A5331" w:rsidTr="00590081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977914" w:rsidRDefault="00977914" w:rsidP="000928C7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977914" w:rsidRPr="00F93A25" w:rsidRDefault="00977914" w:rsidP="000928C7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2049" w:type="dxa"/>
          <w:gridSpan w:val="5"/>
          <w:tcBorders>
            <w:right w:val="single" w:sz="4" w:space="0" w:color="auto"/>
          </w:tcBorders>
          <w:vAlign w:val="center"/>
        </w:tcPr>
        <w:p w:rsidR="00977914" w:rsidRPr="00D35348" w:rsidRDefault="00977914" w:rsidP="0039471D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977914" w:rsidRPr="00F93A25" w:rsidRDefault="00977914" w:rsidP="0039471D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77914" w:rsidRPr="00F93A25" w:rsidRDefault="00977914" w:rsidP="0039471D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977914" w:rsidRPr="00816F73" w:rsidRDefault="009779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977914" w:rsidRPr="00816F73" w:rsidRDefault="009779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90081" w:rsidRPr="004A5331" w:rsidTr="00590081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590081" w:rsidRPr="004A5331" w:rsidRDefault="00590081" w:rsidP="00590081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bookmarkStart w:id="0" w:name="_GoBack" w:colFirst="6" w:colLast="7"/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90081" w:rsidRPr="00B141FF" w:rsidRDefault="00590081" w:rsidP="00590081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90081" w:rsidRPr="00B141FF" w:rsidRDefault="00590081" w:rsidP="00590081">
          <w:pPr>
            <w:pStyle w:val="4"/>
            <w:rPr>
              <w:rFonts w:cs="AL-Mohanad Bold"/>
              <w:sz w:val="26"/>
              <w:szCs w:val="32"/>
            </w:rPr>
          </w:pPr>
          <w:r w:rsidRPr="00977914">
            <w:rPr>
              <w:rFonts w:cs="AL-Mohanad Bold" w:hint="cs"/>
              <w:color w:val="FF0000"/>
              <w:sz w:val="26"/>
              <w:szCs w:val="32"/>
              <w:rtl/>
            </w:rPr>
            <w:t>40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90081" w:rsidRPr="00B141FF" w:rsidRDefault="00590081" w:rsidP="00590081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90081" w:rsidRPr="00977914" w:rsidRDefault="00590081" w:rsidP="00590081">
          <w:pPr>
            <w:pStyle w:val="4"/>
            <w:rPr>
              <w:rFonts w:cs="AL-Mohanad Bold"/>
              <w:color w:val="FF0000"/>
              <w:sz w:val="28"/>
              <w:szCs w:val="28"/>
            </w:rPr>
          </w:pPr>
          <w:r w:rsidRPr="00977914">
            <w:rPr>
              <w:rFonts w:cs="AL-Mohanad Bold" w:hint="cs"/>
              <w:color w:val="FF0000"/>
              <w:sz w:val="28"/>
              <w:szCs w:val="28"/>
              <w:rtl/>
            </w:rPr>
            <w:t>أربعون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90081" w:rsidRPr="00816F73" w:rsidRDefault="00590081" w:rsidP="00590081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90081" w:rsidRPr="00884A65" w:rsidRDefault="00590081" w:rsidP="00590081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90081" w:rsidRPr="00884A65" w:rsidRDefault="00590081" w:rsidP="00590081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90081" w:rsidRPr="00816F73" w:rsidRDefault="00590081" w:rsidP="00590081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590081" w:rsidRPr="00816F73" w:rsidRDefault="00590081" w:rsidP="00590081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bookmarkEnd w:id="0"/>
    <w:tr w:rsidR="00977914" w:rsidRPr="004A5331" w:rsidTr="00590081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77914" w:rsidRDefault="009779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77914" w:rsidRPr="00B141FF" w:rsidRDefault="009779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77914" w:rsidRPr="00B141FF" w:rsidRDefault="00977914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977914" w:rsidRPr="00B141FF" w:rsidRDefault="009779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977914" w:rsidRPr="00B141FF" w:rsidRDefault="009779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977914" w:rsidRPr="000F6296" w:rsidRDefault="0097791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77914" w:rsidRPr="00DF0CBD" w:rsidRDefault="009779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977914" w:rsidRPr="00DF0CBD" w:rsidRDefault="009779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977914" w:rsidRPr="00DF0CBD" w:rsidRDefault="009779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977914" w:rsidRPr="00DF0CBD" w:rsidRDefault="0097791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77914" w:rsidRDefault="0059008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-121920</wp:posOffset>
              </wp:positionH>
              <wp:positionV relativeFrom="paragraph">
                <wp:posOffset>67945</wp:posOffset>
              </wp:positionV>
              <wp:extent cx="7094220" cy="6334125"/>
              <wp:effectExtent l="19050" t="19050" r="11430" b="2857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220" cy="6334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95770" id="Rectangle 5" o:spid="_x0000_s1026" style="position:absolute;left:0;text-align:left;margin-left:-9.6pt;margin-top:5.35pt;width:558.6pt;height:49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 w:rsidR="00977914"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7914" w:rsidRPr="00F43130" w:rsidRDefault="00977914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4A4F5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53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977914" w:rsidRPr="00F43130" w:rsidRDefault="00977914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 w:rsidR="00977914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28C7"/>
    <w:rsid w:val="0009419F"/>
    <w:rsid w:val="000C0628"/>
    <w:rsid w:val="000C07B6"/>
    <w:rsid w:val="000C20AA"/>
    <w:rsid w:val="000C36FD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5391"/>
    <w:rsid w:val="00173D1F"/>
    <w:rsid w:val="0017777D"/>
    <w:rsid w:val="00177FE5"/>
    <w:rsid w:val="00192289"/>
    <w:rsid w:val="00192E0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1C7B"/>
    <w:rsid w:val="00281DEC"/>
    <w:rsid w:val="00296D0C"/>
    <w:rsid w:val="002A1481"/>
    <w:rsid w:val="002B4BEE"/>
    <w:rsid w:val="002B66D5"/>
    <w:rsid w:val="002C329E"/>
    <w:rsid w:val="002E08B9"/>
    <w:rsid w:val="002E1504"/>
    <w:rsid w:val="002E33EF"/>
    <w:rsid w:val="002E60A3"/>
    <w:rsid w:val="0030310C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9471D"/>
    <w:rsid w:val="00395884"/>
    <w:rsid w:val="003B0BCD"/>
    <w:rsid w:val="003B3A84"/>
    <w:rsid w:val="003B3B4D"/>
    <w:rsid w:val="003C3DCA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0568"/>
    <w:rsid w:val="00452E34"/>
    <w:rsid w:val="00471286"/>
    <w:rsid w:val="00495CE2"/>
    <w:rsid w:val="004A5331"/>
    <w:rsid w:val="004B4718"/>
    <w:rsid w:val="004C056D"/>
    <w:rsid w:val="004C532C"/>
    <w:rsid w:val="004D115B"/>
    <w:rsid w:val="004F46A9"/>
    <w:rsid w:val="004F5102"/>
    <w:rsid w:val="0050465F"/>
    <w:rsid w:val="00505A5D"/>
    <w:rsid w:val="00510DF0"/>
    <w:rsid w:val="00510FFC"/>
    <w:rsid w:val="00553495"/>
    <w:rsid w:val="00562387"/>
    <w:rsid w:val="0057100C"/>
    <w:rsid w:val="00585967"/>
    <w:rsid w:val="00590081"/>
    <w:rsid w:val="00591E41"/>
    <w:rsid w:val="005938D0"/>
    <w:rsid w:val="005A6742"/>
    <w:rsid w:val="005B1A09"/>
    <w:rsid w:val="005C2A33"/>
    <w:rsid w:val="005C2CE2"/>
    <w:rsid w:val="005C51B8"/>
    <w:rsid w:val="005D037F"/>
    <w:rsid w:val="005D549B"/>
    <w:rsid w:val="005D5CE9"/>
    <w:rsid w:val="005E32E8"/>
    <w:rsid w:val="005E5532"/>
    <w:rsid w:val="005F31DA"/>
    <w:rsid w:val="005F73FF"/>
    <w:rsid w:val="00603640"/>
    <w:rsid w:val="006277A1"/>
    <w:rsid w:val="006320EA"/>
    <w:rsid w:val="0063440F"/>
    <w:rsid w:val="006502B1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B3DA1"/>
    <w:rsid w:val="006B4367"/>
    <w:rsid w:val="006C0293"/>
    <w:rsid w:val="006C3C31"/>
    <w:rsid w:val="006C4E21"/>
    <w:rsid w:val="006D04D5"/>
    <w:rsid w:val="006D5359"/>
    <w:rsid w:val="006E3825"/>
    <w:rsid w:val="006E5CC1"/>
    <w:rsid w:val="006E6595"/>
    <w:rsid w:val="006F0D36"/>
    <w:rsid w:val="00702D5B"/>
    <w:rsid w:val="00707F76"/>
    <w:rsid w:val="007301A0"/>
    <w:rsid w:val="007302CD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56AE"/>
    <w:rsid w:val="00853206"/>
    <w:rsid w:val="008622AE"/>
    <w:rsid w:val="0086432A"/>
    <w:rsid w:val="00872A12"/>
    <w:rsid w:val="0087704E"/>
    <w:rsid w:val="0088547D"/>
    <w:rsid w:val="00887D39"/>
    <w:rsid w:val="008A7580"/>
    <w:rsid w:val="008B616C"/>
    <w:rsid w:val="008C44CF"/>
    <w:rsid w:val="008C777F"/>
    <w:rsid w:val="008E009A"/>
    <w:rsid w:val="008E76C6"/>
    <w:rsid w:val="008F1F9B"/>
    <w:rsid w:val="008F4960"/>
    <w:rsid w:val="008F6CD3"/>
    <w:rsid w:val="00901A1B"/>
    <w:rsid w:val="009031AF"/>
    <w:rsid w:val="00906C24"/>
    <w:rsid w:val="00912385"/>
    <w:rsid w:val="00917A21"/>
    <w:rsid w:val="009238D8"/>
    <w:rsid w:val="009310EC"/>
    <w:rsid w:val="00931159"/>
    <w:rsid w:val="009318A7"/>
    <w:rsid w:val="009331CB"/>
    <w:rsid w:val="0093753B"/>
    <w:rsid w:val="00944314"/>
    <w:rsid w:val="0095204D"/>
    <w:rsid w:val="00960F39"/>
    <w:rsid w:val="00977914"/>
    <w:rsid w:val="00977FFD"/>
    <w:rsid w:val="0098095F"/>
    <w:rsid w:val="00982434"/>
    <w:rsid w:val="009854DE"/>
    <w:rsid w:val="009876BD"/>
    <w:rsid w:val="00990DF7"/>
    <w:rsid w:val="0099745C"/>
    <w:rsid w:val="009A4D59"/>
    <w:rsid w:val="009B2A18"/>
    <w:rsid w:val="009C1D95"/>
    <w:rsid w:val="009D3EB8"/>
    <w:rsid w:val="009E7C6B"/>
    <w:rsid w:val="00A07BFB"/>
    <w:rsid w:val="00A13B1A"/>
    <w:rsid w:val="00A168CE"/>
    <w:rsid w:val="00A20CDD"/>
    <w:rsid w:val="00A23BA6"/>
    <w:rsid w:val="00A26CBA"/>
    <w:rsid w:val="00A6080C"/>
    <w:rsid w:val="00A62FC8"/>
    <w:rsid w:val="00A90042"/>
    <w:rsid w:val="00A91602"/>
    <w:rsid w:val="00A92AB4"/>
    <w:rsid w:val="00A96FBE"/>
    <w:rsid w:val="00A979E6"/>
    <w:rsid w:val="00AA16D1"/>
    <w:rsid w:val="00AA417E"/>
    <w:rsid w:val="00AA717E"/>
    <w:rsid w:val="00AB03DA"/>
    <w:rsid w:val="00AD615E"/>
    <w:rsid w:val="00AD75E0"/>
    <w:rsid w:val="00AE61A3"/>
    <w:rsid w:val="00B05B5C"/>
    <w:rsid w:val="00B06F54"/>
    <w:rsid w:val="00B10F0F"/>
    <w:rsid w:val="00B141FF"/>
    <w:rsid w:val="00B20667"/>
    <w:rsid w:val="00B259E5"/>
    <w:rsid w:val="00B30234"/>
    <w:rsid w:val="00B46885"/>
    <w:rsid w:val="00B60404"/>
    <w:rsid w:val="00B60B3A"/>
    <w:rsid w:val="00B713CF"/>
    <w:rsid w:val="00B71448"/>
    <w:rsid w:val="00B75CE6"/>
    <w:rsid w:val="00BD01B9"/>
    <w:rsid w:val="00BD7364"/>
    <w:rsid w:val="00BF3A4E"/>
    <w:rsid w:val="00BF552F"/>
    <w:rsid w:val="00C01217"/>
    <w:rsid w:val="00C013F8"/>
    <w:rsid w:val="00C063CA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0B2E"/>
    <w:rsid w:val="00CC1381"/>
    <w:rsid w:val="00CC23D9"/>
    <w:rsid w:val="00CD0299"/>
    <w:rsid w:val="00CF02D4"/>
    <w:rsid w:val="00CF0A77"/>
    <w:rsid w:val="00CF70DF"/>
    <w:rsid w:val="00D00E7B"/>
    <w:rsid w:val="00D07D8E"/>
    <w:rsid w:val="00D14D29"/>
    <w:rsid w:val="00D35348"/>
    <w:rsid w:val="00D53D70"/>
    <w:rsid w:val="00D56EFF"/>
    <w:rsid w:val="00D60663"/>
    <w:rsid w:val="00D60D76"/>
    <w:rsid w:val="00D65313"/>
    <w:rsid w:val="00D714D2"/>
    <w:rsid w:val="00D76C43"/>
    <w:rsid w:val="00D85A04"/>
    <w:rsid w:val="00D909C6"/>
    <w:rsid w:val="00D9603E"/>
    <w:rsid w:val="00DB32ED"/>
    <w:rsid w:val="00DB6113"/>
    <w:rsid w:val="00DC2494"/>
    <w:rsid w:val="00DC2585"/>
    <w:rsid w:val="00DD1246"/>
    <w:rsid w:val="00DF0CBD"/>
    <w:rsid w:val="00DF7891"/>
    <w:rsid w:val="00E133DB"/>
    <w:rsid w:val="00E14777"/>
    <w:rsid w:val="00E17E4F"/>
    <w:rsid w:val="00E305FF"/>
    <w:rsid w:val="00E32373"/>
    <w:rsid w:val="00E34474"/>
    <w:rsid w:val="00E57299"/>
    <w:rsid w:val="00E6016B"/>
    <w:rsid w:val="00E658DC"/>
    <w:rsid w:val="00E7039C"/>
    <w:rsid w:val="00E81B0D"/>
    <w:rsid w:val="00E86356"/>
    <w:rsid w:val="00E97BDE"/>
    <w:rsid w:val="00EA1F9A"/>
    <w:rsid w:val="00EA7E51"/>
    <w:rsid w:val="00EB1FD7"/>
    <w:rsid w:val="00EB3710"/>
    <w:rsid w:val="00EB4384"/>
    <w:rsid w:val="00EB7393"/>
    <w:rsid w:val="00EC34B0"/>
    <w:rsid w:val="00EC6AB2"/>
    <w:rsid w:val="00ED3CB3"/>
    <w:rsid w:val="00EE2A24"/>
    <w:rsid w:val="00EF6DA5"/>
    <w:rsid w:val="00F02D6E"/>
    <w:rsid w:val="00F03430"/>
    <w:rsid w:val="00F05C13"/>
    <w:rsid w:val="00F31B5E"/>
    <w:rsid w:val="00F32266"/>
    <w:rsid w:val="00F3295A"/>
    <w:rsid w:val="00F337FB"/>
    <w:rsid w:val="00F35F4F"/>
    <w:rsid w:val="00F40688"/>
    <w:rsid w:val="00F43130"/>
    <w:rsid w:val="00F43BF8"/>
    <w:rsid w:val="00F46282"/>
    <w:rsid w:val="00F615B8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31AF"/>
    <w:rsid w:val="00FE6E6E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A3E7D15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2B66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stmadina.com/Content/UserFiles/Editor/Images/fe60523953ef1aee983201f38d03427d2ab6a64c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E16C2-3A4D-44D4-AC19-CB64BCEF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453</TotalTime>
  <Pages>4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55</cp:revision>
  <cp:lastPrinted>2022-02-28T20:47:00Z</cp:lastPrinted>
  <dcterms:created xsi:type="dcterms:W3CDTF">2019-11-21T05:37:00Z</dcterms:created>
  <dcterms:modified xsi:type="dcterms:W3CDTF">2022-02-28T20:53:00Z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